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4B947" w14:textId="77777777" w:rsidR="00253DAA" w:rsidRPr="00CE31DB" w:rsidRDefault="00253DAA" w:rsidP="4A92450A">
      <w:pPr>
        <w:pStyle w:val="TOC1"/>
        <w:tabs>
          <w:tab w:val="right" w:leader="dot" w:pos="9062"/>
        </w:tabs>
        <w:rPr>
          <w:rFonts w:cstheme="minorBidi"/>
          <w:color w:val="auto"/>
          <w:lang w:val="en-US"/>
        </w:rPr>
      </w:pPr>
    </w:p>
    <w:p w14:paraId="1B248CA5" w14:textId="77777777" w:rsidR="4A92450A" w:rsidRDefault="4A92450A" w:rsidP="4A92450A">
      <w:pPr>
        <w:pStyle w:val="TOC1"/>
        <w:tabs>
          <w:tab w:val="right" w:leader="dot" w:pos="9062"/>
        </w:tabs>
        <w:rPr>
          <w:rFonts w:cstheme="minorBidi"/>
          <w:color w:val="auto"/>
        </w:rPr>
      </w:pPr>
    </w:p>
    <w:p w14:paraId="64346417" w14:textId="77777777" w:rsidR="4A92450A" w:rsidRDefault="4A92450A" w:rsidP="4A92450A">
      <w:pPr>
        <w:pStyle w:val="TOC1"/>
        <w:tabs>
          <w:tab w:val="right" w:leader="dot" w:pos="9062"/>
        </w:tabs>
        <w:rPr>
          <w:rFonts w:cstheme="minorBidi"/>
          <w:color w:val="auto"/>
        </w:rPr>
      </w:pPr>
    </w:p>
    <w:p w14:paraId="48F0B181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4D671F6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1DECAE0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1B19CB6B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9D8BC2" w14:textId="77777777" w:rsidR="00253DAA" w:rsidRPr="0046339A" w:rsidRDefault="00751A70" w:rsidP="5E03B834">
      <w:pPr>
        <w:jc w:val="center"/>
        <w:rPr>
          <w:b/>
          <w:bCs/>
          <w:caps/>
          <w:sz w:val="32"/>
          <w:szCs w:val="32"/>
        </w:rPr>
      </w:pPr>
      <w:r w:rsidRPr="5E03B834">
        <w:rPr>
          <w:b/>
          <w:bCs/>
          <w:caps/>
          <w:sz w:val="32"/>
          <w:szCs w:val="32"/>
        </w:rPr>
        <w:t>P</w:t>
      </w:r>
      <w:r w:rsidR="002256B1" w:rsidRPr="5E03B834">
        <w:rPr>
          <w:b/>
          <w:bCs/>
          <w:caps/>
          <w:sz w:val="32"/>
          <w:szCs w:val="32"/>
        </w:rPr>
        <w:t>r</w:t>
      </w:r>
      <w:r w:rsidRPr="5E03B834">
        <w:rPr>
          <w:b/>
          <w:bCs/>
          <w:caps/>
          <w:sz w:val="32"/>
          <w:szCs w:val="32"/>
        </w:rPr>
        <w:t>ÍRUČKA</w:t>
      </w:r>
      <w:r w:rsidR="00A079C4" w:rsidRPr="5E03B834">
        <w:rPr>
          <w:b/>
          <w:bCs/>
          <w:caps/>
          <w:sz w:val="32"/>
          <w:szCs w:val="32"/>
        </w:rPr>
        <w:t xml:space="preserve"> </w:t>
      </w:r>
      <w:r w:rsidR="002256B1" w:rsidRPr="5E03B834">
        <w:rPr>
          <w:b/>
          <w:bCs/>
          <w:caps/>
          <w:sz w:val="32"/>
          <w:szCs w:val="32"/>
        </w:rPr>
        <w:t>SPrávcu subjektu</w:t>
      </w:r>
      <w:r w:rsidR="00F54F79" w:rsidRPr="5E03B834">
        <w:rPr>
          <w:b/>
          <w:bCs/>
          <w:caps/>
          <w:sz w:val="32"/>
          <w:szCs w:val="32"/>
        </w:rPr>
        <w:t xml:space="preserve"> </w:t>
      </w:r>
      <w:r w:rsidR="005E1F47" w:rsidRPr="5E03B834">
        <w:rPr>
          <w:b/>
          <w:bCs/>
          <w:caps/>
          <w:sz w:val="32"/>
          <w:szCs w:val="32"/>
        </w:rPr>
        <w:t>ŠZP-ESA</w:t>
      </w:r>
      <w:r w:rsidR="005E1F47" w:rsidRPr="5E03B834">
        <w:rPr>
          <w:b/>
          <w:bCs/>
          <w:caps/>
          <w:sz w:val="28"/>
          <w:szCs w:val="28"/>
        </w:rPr>
        <w:t>S</w:t>
      </w:r>
    </w:p>
    <w:p w14:paraId="02075AB0" w14:textId="77777777" w:rsidR="00B210D6" w:rsidRDefault="00727B59" w:rsidP="5E03B834">
      <w:pPr>
        <w:jc w:val="center"/>
        <w:rPr>
          <w:b/>
          <w:bCs/>
          <w:caps/>
          <w:sz w:val="32"/>
          <w:szCs w:val="32"/>
        </w:rPr>
      </w:pPr>
      <w:r w:rsidRPr="5E03B834">
        <w:rPr>
          <w:b/>
          <w:bCs/>
          <w:caps/>
          <w:sz w:val="32"/>
          <w:szCs w:val="32"/>
        </w:rPr>
        <w:t>správa pouŽívateľov</w:t>
      </w:r>
    </w:p>
    <w:p w14:paraId="6F2EB0CE" w14:textId="77777777" w:rsidR="007450C6" w:rsidRDefault="007450C6">
      <w:pPr>
        <w:rPr>
          <w:b/>
          <w:bCs/>
          <w:caps/>
          <w:sz w:val="32"/>
        </w:rPr>
      </w:pPr>
    </w:p>
    <w:p w14:paraId="6D41C8BF" w14:textId="77777777" w:rsidR="007450C6" w:rsidRDefault="007450C6">
      <w:pPr>
        <w:rPr>
          <w:b/>
          <w:bCs/>
          <w:caps/>
          <w:sz w:val="32"/>
        </w:rPr>
      </w:pPr>
    </w:p>
    <w:p w14:paraId="0FBF262D" w14:textId="77777777" w:rsidR="007450C6" w:rsidRDefault="007450C6">
      <w:pPr>
        <w:rPr>
          <w:b/>
          <w:bCs/>
          <w:caps/>
          <w:sz w:val="32"/>
        </w:rPr>
      </w:pPr>
    </w:p>
    <w:p w14:paraId="33283748" w14:textId="77777777" w:rsidR="007450C6" w:rsidRDefault="007450C6">
      <w:pPr>
        <w:rPr>
          <w:b/>
          <w:bCs/>
          <w:caps/>
          <w:sz w:val="32"/>
        </w:rPr>
      </w:pPr>
    </w:p>
    <w:p w14:paraId="28DDA212" w14:textId="77777777" w:rsidR="00E01E63" w:rsidRDefault="00E01E63">
      <w:pPr>
        <w:rPr>
          <w:b/>
          <w:bCs/>
          <w:caps/>
          <w:sz w:val="32"/>
        </w:rPr>
      </w:pPr>
    </w:p>
    <w:p w14:paraId="599F4901" w14:textId="77777777" w:rsidR="00E01E63" w:rsidRDefault="00E01E63">
      <w:pPr>
        <w:rPr>
          <w:b/>
          <w:bCs/>
          <w:caps/>
          <w:sz w:val="32"/>
        </w:rPr>
      </w:pPr>
    </w:p>
    <w:p w14:paraId="4EC09B9B" w14:textId="77777777" w:rsidR="00E01E63" w:rsidRDefault="00E01E63">
      <w:pPr>
        <w:rPr>
          <w:b/>
          <w:bCs/>
          <w:caps/>
          <w:sz w:val="32"/>
        </w:rPr>
      </w:pPr>
    </w:p>
    <w:p w14:paraId="4E1E66E5" w14:textId="77777777" w:rsidR="00E01E63" w:rsidRDefault="00E01E63">
      <w:pPr>
        <w:rPr>
          <w:b/>
          <w:bCs/>
          <w:caps/>
          <w:sz w:val="32"/>
        </w:rPr>
      </w:pPr>
    </w:p>
    <w:p w14:paraId="7F5E3402" w14:textId="77777777" w:rsidR="00E01E63" w:rsidRDefault="00E01E63">
      <w:pPr>
        <w:rPr>
          <w:b/>
          <w:bCs/>
          <w:caps/>
          <w:sz w:val="32"/>
        </w:rPr>
      </w:pPr>
    </w:p>
    <w:p w14:paraId="5BFE223E" w14:textId="77777777" w:rsidR="00E01E63" w:rsidRDefault="00E01E63">
      <w:pPr>
        <w:rPr>
          <w:b/>
          <w:bCs/>
          <w:caps/>
          <w:sz w:val="32"/>
        </w:rPr>
      </w:pPr>
    </w:p>
    <w:p w14:paraId="3F74858E" w14:textId="77777777" w:rsidR="007450C6" w:rsidRDefault="007450C6" w:rsidP="007450C6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Vydavateľ</w:t>
      </w:r>
      <w:proofErr w:type="spellEnd"/>
    </w:p>
    <w:p w14:paraId="74347B0A" w14:textId="77777777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©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Národná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banka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Slovenska</w:t>
      </w:r>
      <w:proofErr w:type="spellEnd"/>
      <w:r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RRR alebo Mesiac RRRR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RRRR alebo Mesiac RRRR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C612266" w14:textId="77777777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zov odboru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Názov odboru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5716EF5" w14:textId="77777777" w:rsidR="007450C6" w:rsidRPr="0089746F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Adresa</w:t>
      </w:r>
      <w:proofErr w:type="spellEnd"/>
    </w:p>
    <w:p w14:paraId="7BBA86EA" w14:textId="77777777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rodná banka Slovensk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Národná banka Slovenska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3DD6BE03" w14:textId="77777777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mricha Karvaša 1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Imricha Karvaša 1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72444E6E" w14:textId="77777777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813 25 Bratislav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813 25 Bratislava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181CDE4" w14:textId="77777777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enerická e-mailová adresa 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generická e-mailová adresa 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BC48E74" w14:textId="77777777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</w:p>
    <w:p w14:paraId="2E99BDD3" w14:textId="77777777" w:rsidR="00235039" w:rsidRDefault="007450C6" w:rsidP="007450C6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ublikácia neprešla jazykovou úpravou.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Publikácia neprešla jazykovou úpravou.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B141EA5" w14:textId="77777777" w:rsidR="00E01E63" w:rsidRDefault="00235039">
      <w:pPr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br w:type="page"/>
      </w:r>
    </w:p>
    <w:p w14:paraId="2DE8755C" w14:textId="77777777" w:rsidR="00E01E63" w:rsidRPr="002B4BA2" w:rsidRDefault="00E01E63" w:rsidP="00E01E63">
      <w:pPr>
        <w:pStyle w:val="Normal1"/>
        <w:rPr>
          <w:rFonts w:ascii="Arial" w:eastAsia="Times New Roman" w:hAnsi="Arial" w:cs="Arial"/>
          <w:color w:val="000000"/>
          <w:lang w:val="sk-SK"/>
        </w:rPr>
      </w:pPr>
      <w:r w:rsidRPr="002B4BA2">
        <w:rPr>
          <w:rFonts w:ascii="Arial" w:eastAsia="Times New Roman" w:hAnsi="Arial" w:cs="Arial"/>
          <w:b/>
          <w:color w:val="000000"/>
          <w:lang w:val="sk-SK"/>
        </w:rPr>
        <w:lastRenderedPageBreak/>
        <w:t>História dokumentu:</w:t>
      </w:r>
    </w:p>
    <w:tbl>
      <w:tblPr>
        <w:tblW w:w="9246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1384"/>
        <w:gridCol w:w="791"/>
        <w:gridCol w:w="5290"/>
        <w:gridCol w:w="1781"/>
      </w:tblGrid>
      <w:tr w:rsidR="00E01E63" w:rsidRPr="002B4BA2" w14:paraId="756227AE" w14:textId="77777777" w:rsidTr="5E03B834">
        <w:trPr>
          <w:trHeight w:val="223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9EB26F5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Dátum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D426B5B" w14:textId="77777777" w:rsidR="00E01E63" w:rsidRPr="002B4BA2" w:rsidRDefault="00E67C51" w:rsidP="00F34817">
            <w:pPr>
              <w:pStyle w:val="Normal2"/>
              <w:widowControl/>
              <w:tabs>
                <w:tab w:val="left" w:pos="992"/>
              </w:tabs>
              <w:ind w:left="-57" w:right="-57"/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>
              <w:rPr>
                <w:rStyle w:val="Popis1"/>
                <w:rFonts w:ascii="Arial" w:eastAsia="Times New Roman" w:hAnsi="Arial" w:cs="Arial"/>
                <w:lang w:val="sk-SK"/>
              </w:rPr>
              <w:t xml:space="preserve"> </w:t>
            </w:r>
            <w:r w:rsidR="00E01E63" w:rsidRPr="002B4BA2">
              <w:rPr>
                <w:rStyle w:val="Popis1"/>
                <w:rFonts w:ascii="Arial" w:eastAsia="Times New Roman" w:hAnsi="Arial" w:cs="Arial"/>
                <w:lang w:val="sk-SK"/>
              </w:rPr>
              <w:t>Verzia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81D608B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Popis verzie a zmien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A0D9035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Autor zmeny</w:t>
            </w:r>
          </w:p>
        </w:tc>
      </w:tr>
      <w:tr w:rsidR="00E01E63" w:rsidRPr="002B4BA2" w14:paraId="247379D2" w14:textId="77777777" w:rsidTr="5E03B834">
        <w:trPr>
          <w:trHeight w:val="42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19923BD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13.02.2022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AFCE84B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01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3686EE5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Iniciálna verzia dokumentu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8732586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Peter Holeš</w:t>
            </w:r>
          </w:p>
        </w:tc>
      </w:tr>
      <w:tr w:rsidR="00E01E63" w:rsidRPr="002B4BA2" w14:paraId="6BDF2653" w14:textId="77777777" w:rsidTr="5E03B834">
        <w:trPr>
          <w:trHeight w:val="130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D153597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18.02.2022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1B5ECEC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02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B4EF85F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Úprava procesu generovania certifikátu pre podpísanie CA</w:t>
            </w:r>
          </w:p>
          <w:p w14:paraId="0F9B17CD" w14:textId="77777777" w:rsidR="00E01E63" w:rsidRPr="002B4BA2" w:rsidRDefault="00E01E63" w:rsidP="5E03B834">
            <w:pPr>
              <w:rPr>
                <w:sz w:val="22"/>
                <w:szCs w:val="22"/>
              </w:rPr>
            </w:pPr>
            <w:r w:rsidRPr="5E03B834">
              <w:rPr>
                <w:sz w:val="22"/>
                <w:szCs w:val="22"/>
              </w:rPr>
              <w:t xml:space="preserve">Doplnenie kapitoly pre registrovanie </w:t>
            </w:r>
            <w:proofErr w:type="spellStart"/>
            <w:r w:rsidRPr="5E03B834">
              <w:rPr>
                <w:sz w:val="22"/>
                <w:szCs w:val="22"/>
              </w:rPr>
              <w:t>csr</w:t>
            </w:r>
            <w:proofErr w:type="spellEnd"/>
            <w:r w:rsidRPr="5E03B834">
              <w:rPr>
                <w:sz w:val="22"/>
                <w:szCs w:val="22"/>
              </w:rPr>
              <w:t xml:space="preserve"> do IAM</w:t>
            </w:r>
          </w:p>
          <w:p w14:paraId="4BECCB4B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Doplnenie notifikácie o vygenerovaní certifikátu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63FE272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Peter Holeš</w:t>
            </w:r>
          </w:p>
        </w:tc>
      </w:tr>
      <w:tr w:rsidR="00E01E63" w:rsidRPr="002B4BA2" w14:paraId="00ADBFA5" w14:textId="77777777" w:rsidTr="5E03B834">
        <w:trPr>
          <w:trHeight w:val="718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ACE221B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31.03.2022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0FF4BA4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03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D05805C" w14:textId="77777777" w:rsidR="00E01E63" w:rsidRPr="002B4BA2" w:rsidRDefault="00E01E63" w:rsidP="5E03B834">
            <w:pPr>
              <w:rPr>
                <w:color w:val="000000" w:themeColor="text1"/>
                <w:sz w:val="22"/>
                <w:szCs w:val="22"/>
              </w:rPr>
            </w:pPr>
            <w:r w:rsidRPr="5E03B834">
              <w:rPr>
                <w:color w:val="000000" w:themeColor="text1"/>
                <w:sz w:val="22"/>
                <w:szCs w:val="22"/>
              </w:rPr>
              <w:t xml:space="preserve">Doplnenie postupu založenia zamestnanca externého správcu v prípade správy viacerých </w:t>
            </w:r>
            <w:proofErr w:type="spellStart"/>
            <w:r w:rsidRPr="5E03B834">
              <w:rPr>
                <w:color w:val="000000" w:themeColor="text1"/>
                <w:sz w:val="22"/>
                <w:szCs w:val="22"/>
              </w:rPr>
              <w:t>organizícií</w:t>
            </w:r>
            <w:proofErr w:type="spellEnd"/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71A2297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1073133D" w14:textId="77777777" w:rsidTr="5E03B834">
        <w:trPr>
          <w:trHeight w:val="42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49DC6AE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07.07.2022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3DBBB5B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FAF759A" w14:textId="77777777" w:rsidR="00E01E63" w:rsidRPr="002B4BA2" w:rsidRDefault="00E01E63" w:rsidP="5E03B834">
            <w:pPr>
              <w:rPr>
                <w:color w:val="000000" w:themeColor="text1"/>
                <w:sz w:val="22"/>
                <w:szCs w:val="22"/>
              </w:rPr>
            </w:pPr>
            <w:r w:rsidRPr="5E03B834">
              <w:rPr>
                <w:color w:val="000000" w:themeColor="text1"/>
                <w:sz w:val="22"/>
                <w:szCs w:val="22"/>
              </w:rPr>
              <w:t xml:space="preserve">Revízia pripomienok, úprava </w:t>
            </w:r>
            <w:proofErr w:type="spellStart"/>
            <w:r w:rsidRPr="5E03B834">
              <w:rPr>
                <w:color w:val="000000" w:themeColor="text1"/>
                <w:sz w:val="22"/>
                <w:szCs w:val="22"/>
              </w:rPr>
              <w:t>printscreen</w:t>
            </w:r>
            <w:proofErr w:type="spellEnd"/>
            <w:r w:rsidRPr="5E03B834">
              <w:rPr>
                <w:color w:val="000000" w:themeColor="text1"/>
                <w:sz w:val="22"/>
                <w:szCs w:val="22"/>
              </w:rPr>
              <w:t>, doplnenie textov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93F6783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2B393243" w14:textId="77777777" w:rsidTr="5E03B834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9B5CE5F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15.07.2022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EBAE9BB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3A56EE5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Doplnenie známe chyby a ich riešenia - validácia certifikátov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C9C175E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559BEE1A" w14:textId="77777777" w:rsidTr="5E03B834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C4A0842" w14:textId="77777777" w:rsidR="00E01E63" w:rsidRPr="002B4BA2" w:rsidRDefault="00F9553B" w:rsidP="00F3481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  <w:r w:rsidR="00FE0AF7">
              <w:rPr>
                <w:color w:val="000000" w:themeColor="text1"/>
                <w:sz w:val="22"/>
                <w:szCs w:val="22"/>
              </w:rPr>
              <w:t>9</w:t>
            </w:r>
            <w:r w:rsidR="00E01E63" w:rsidRPr="002B4BA2">
              <w:rPr>
                <w:color w:val="000000" w:themeColor="text1"/>
                <w:sz w:val="22"/>
                <w:szCs w:val="22"/>
              </w:rPr>
              <w:t>.</w:t>
            </w:r>
            <w:r>
              <w:rPr>
                <w:color w:val="000000" w:themeColor="text1"/>
                <w:sz w:val="22"/>
                <w:szCs w:val="22"/>
              </w:rPr>
              <w:t>1</w:t>
            </w:r>
            <w:r w:rsidR="00FE0AF7">
              <w:rPr>
                <w:color w:val="000000" w:themeColor="text1"/>
                <w:sz w:val="22"/>
                <w:szCs w:val="22"/>
              </w:rPr>
              <w:t>2</w:t>
            </w:r>
            <w:r w:rsidR="00E01E63" w:rsidRPr="002B4BA2">
              <w:rPr>
                <w:color w:val="000000" w:themeColor="text1"/>
                <w:sz w:val="22"/>
                <w:szCs w:val="22"/>
              </w:rPr>
              <w:t>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2BB699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</w:t>
            </w:r>
            <w:r w:rsidR="00F9553B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B08F7A1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Revízia dokumentu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210B27C" w14:textId="77777777" w:rsidR="00E01E63" w:rsidRPr="002B4BA2" w:rsidRDefault="00E01E63" w:rsidP="5E03B834">
            <w:pPr>
              <w:rPr>
                <w:color w:val="000000" w:themeColor="text1"/>
                <w:sz w:val="22"/>
                <w:szCs w:val="22"/>
              </w:rPr>
            </w:pPr>
            <w:r w:rsidRPr="5E03B834">
              <w:rPr>
                <w:color w:val="000000" w:themeColor="text1"/>
                <w:sz w:val="22"/>
                <w:szCs w:val="22"/>
              </w:rPr>
              <w:t xml:space="preserve">Peter </w:t>
            </w:r>
            <w:proofErr w:type="spellStart"/>
            <w:r w:rsidRPr="5E03B834">
              <w:rPr>
                <w:color w:val="000000" w:themeColor="text1"/>
                <w:sz w:val="22"/>
                <w:szCs w:val="22"/>
              </w:rPr>
              <w:t>Žúbor</w:t>
            </w:r>
            <w:proofErr w:type="spellEnd"/>
          </w:p>
        </w:tc>
      </w:tr>
      <w:tr w:rsidR="008F19E1" w:rsidRPr="002B4BA2" w14:paraId="46DCA5D4" w14:textId="77777777" w:rsidTr="5E03B834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A0A37FC" w14:textId="77777777" w:rsidR="008F19E1" w:rsidRDefault="008F19E1" w:rsidP="00F3481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04.12.2023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512958A" w14:textId="77777777" w:rsidR="008F19E1" w:rsidRPr="002B4BA2" w:rsidRDefault="008F19E1" w:rsidP="00F3481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07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4FFA48D" w14:textId="77777777" w:rsidR="008F19E1" w:rsidRPr="002B4BA2" w:rsidRDefault="008F19E1" w:rsidP="00F3481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Doplnenie 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E5891C3" w14:textId="77777777" w:rsidR="008F19E1" w:rsidRPr="002B4BA2" w:rsidRDefault="008F19E1" w:rsidP="00F3481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223655" w:rsidRPr="002B4BA2" w14:paraId="78F1065E" w14:textId="77777777" w:rsidTr="5E03B834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9D29481" w14:textId="77777777" w:rsidR="00223655" w:rsidRDefault="00223655" w:rsidP="00223655">
            <w:pPr>
              <w:rPr>
                <w:color w:val="000000" w:themeColor="text1"/>
                <w:sz w:val="22"/>
                <w:szCs w:val="22"/>
              </w:rPr>
            </w:pPr>
            <w:r>
              <w:t>1</w:t>
            </w:r>
            <w:r w:rsidR="00AE1309">
              <w:t>4</w:t>
            </w:r>
            <w:r>
              <w:t>.11.2024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E97CE36" w14:textId="77777777" w:rsidR="00223655" w:rsidRDefault="00223655" w:rsidP="00223655">
            <w:pPr>
              <w:rPr>
                <w:color w:val="000000" w:themeColor="text1"/>
                <w:sz w:val="22"/>
                <w:szCs w:val="22"/>
              </w:rPr>
            </w:pPr>
            <w:r>
              <w:t>08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0CED40B" w14:textId="77777777" w:rsidR="00223655" w:rsidRDefault="00D959A6" w:rsidP="5E03B834">
            <w:pPr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5E03B834">
              <w:rPr>
                <w:sz w:val="22"/>
                <w:szCs w:val="22"/>
                <w:lang w:val="en-US"/>
              </w:rPr>
              <w:t>Úprava</w:t>
            </w:r>
            <w:proofErr w:type="spellEnd"/>
            <w:r w:rsidRPr="5E03B834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5E03B834">
              <w:rPr>
                <w:sz w:val="22"/>
                <w:szCs w:val="22"/>
                <w:lang w:val="en-US"/>
              </w:rPr>
              <w:t>stiahování</w:t>
            </w:r>
            <w:proofErr w:type="spellEnd"/>
            <w:r w:rsidRPr="5E03B834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5E03B834">
              <w:rPr>
                <w:sz w:val="22"/>
                <w:szCs w:val="22"/>
                <w:lang w:val="en-US"/>
              </w:rPr>
              <w:t>aplikácií</w:t>
            </w:r>
            <w:proofErr w:type="spellEnd"/>
            <w:r w:rsidRPr="5E03B834">
              <w:rPr>
                <w:sz w:val="22"/>
                <w:szCs w:val="22"/>
                <w:lang w:val="en-US"/>
              </w:rPr>
              <w:t xml:space="preserve"> pro </w:t>
            </w:r>
            <w:proofErr w:type="spellStart"/>
            <w:r w:rsidRPr="5E03B834">
              <w:rPr>
                <w:sz w:val="22"/>
                <w:szCs w:val="22"/>
                <w:lang w:val="en-US"/>
              </w:rPr>
              <w:t>generovanie</w:t>
            </w:r>
            <w:proofErr w:type="spellEnd"/>
            <w:r w:rsidRPr="5E03B834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5E03B834">
              <w:rPr>
                <w:sz w:val="22"/>
                <w:szCs w:val="22"/>
                <w:lang w:val="en-US"/>
              </w:rPr>
              <w:t>certifikátu</w:t>
            </w:r>
            <w:proofErr w:type="spellEnd"/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9A98F72" w14:textId="77777777" w:rsidR="00223655" w:rsidRDefault="00223655" w:rsidP="5E03B834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 w:rsidRPr="5E03B834">
              <w:t>Petr</w:t>
            </w:r>
            <w:proofErr w:type="spellEnd"/>
            <w:r w:rsidRPr="5E03B834">
              <w:t xml:space="preserve"> </w:t>
            </w:r>
            <w:proofErr w:type="spellStart"/>
            <w:r w:rsidRPr="5E03B834">
              <w:t>Kulheim</w:t>
            </w:r>
            <w:proofErr w:type="spellEnd"/>
          </w:p>
        </w:tc>
      </w:tr>
      <w:tr w:rsidR="009D0887" w:rsidRPr="002B4BA2" w14:paraId="55DF40DF" w14:textId="77777777" w:rsidTr="5E03B834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7822B9D" w14:textId="3D884C95" w:rsidR="009D0887" w:rsidRPr="00193640" w:rsidRDefault="00193640" w:rsidP="00223655">
            <w:pPr>
              <w:rPr>
                <w:lang w:val="en-US"/>
              </w:rPr>
            </w:pPr>
            <w:r>
              <w:rPr>
                <w:lang w:val="en-US"/>
              </w:rPr>
              <w:t>23.11.2025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7CFD8AF" w14:textId="524B91D6" w:rsidR="009D0887" w:rsidRDefault="00193640" w:rsidP="00223655">
            <w:r>
              <w:t>09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BB8A9AE" w14:textId="2932AA9F" w:rsidR="009D0887" w:rsidRPr="00193640" w:rsidRDefault="00193640" w:rsidP="5E03B83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Aktualiz</w:t>
            </w:r>
            <w:r>
              <w:rPr>
                <w:sz w:val="22"/>
                <w:szCs w:val="22"/>
              </w:rPr>
              <w:t>ácia</w:t>
            </w:r>
            <w:proofErr w:type="spellEnd"/>
            <w:r>
              <w:rPr>
                <w:sz w:val="22"/>
                <w:szCs w:val="22"/>
              </w:rPr>
              <w:t xml:space="preserve"> dokumentu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6527F01" w14:textId="7290D191" w:rsidR="009D0887" w:rsidRPr="5E03B834" w:rsidRDefault="00193640" w:rsidP="5E03B834">
            <w:r>
              <w:t>Oliver Šillo</w:t>
            </w:r>
          </w:p>
        </w:tc>
      </w:tr>
    </w:tbl>
    <w:p w14:paraId="518E2B06" w14:textId="77777777" w:rsidR="00E01E63" w:rsidRDefault="00E01E63">
      <w:pPr>
        <w:spacing w:after="160" w:line="259" w:lineRule="auto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016883025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  <w:szCs w:val="20"/>
        </w:rPr>
      </w:sdtEndPr>
      <w:sdtContent>
        <w:p w14:paraId="56156E27" w14:textId="77777777" w:rsidR="00244E2E" w:rsidRPr="00235039" w:rsidRDefault="00244E2E" w:rsidP="00E01E63">
          <w:pPr>
            <w:pStyle w:val="TOCHeading"/>
            <w:rPr>
              <w:sz w:val="28"/>
              <w:szCs w:val="28"/>
            </w:rPr>
          </w:pPr>
          <w:r w:rsidRPr="00235039">
            <w:rPr>
              <w:sz w:val="28"/>
              <w:szCs w:val="28"/>
            </w:rPr>
            <w:t>Obsah</w:t>
          </w:r>
        </w:p>
        <w:p w14:paraId="0F2FBA5E" w14:textId="77777777" w:rsidR="000D048B" w:rsidRDefault="00912E33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"1-2"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52617494" w:history="1">
            <w:r w:rsidR="000D048B" w:rsidRPr="006942F9">
              <w:rPr>
                <w:rStyle w:val="Hyperlink"/>
                <w:noProof/>
              </w:rPr>
              <w:t>Úvod</w:t>
            </w:r>
            <w:r w:rsidR="000D048B">
              <w:rPr>
                <w:noProof/>
                <w:webHidden/>
              </w:rPr>
              <w:tab/>
            </w:r>
            <w:r w:rsidR="000D048B">
              <w:rPr>
                <w:noProof/>
                <w:webHidden/>
              </w:rPr>
              <w:fldChar w:fldCharType="begin"/>
            </w:r>
            <w:r w:rsidR="000D048B">
              <w:rPr>
                <w:noProof/>
                <w:webHidden/>
              </w:rPr>
              <w:instrText xml:space="preserve"> PAGEREF _Toc152617494 \h </w:instrText>
            </w:r>
            <w:r w:rsidR="000D048B">
              <w:rPr>
                <w:noProof/>
                <w:webHidden/>
              </w:rPr>
            </w:r>
            <w:r w:rsidR="000D048B"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4</w:t>
            </w:r>
            <w:r w:rsidR="000D048B">
              <w:rPr>
                <w:noProof/>
                <w:webHidden/>
              </w:rPr>
              <w:fldChar w:fldCharType="end"/>
            </w:r>
          </w:hyperlink>
        </w:p>
        <w:p w14:paraId="350D66B7" w14:textId="77777777" w:rsidR="000D048B" w:rsidRDefault="000D048B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95" w:history="1">
            <w:r w:rsidRPr="006942F9">
              <w:rPr>
                <w:rStyle w:val="Hyperlink"/>
                <w:noProof/>
              </w:rPr>
              <w:t>Zoznam použitých skratiek a 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A47A8" w14:textId="77777777" w:rsidR="000D048B" w:rsidRDefault="000D048B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96" w:history="1">
            <w:r w:rsidRPr="006942F9">
              <w:rPr>
                <w:rStyle w:val="Hyperlink"/>
                <w:noProof/>
              </w:rPr>
              <w:t>Prihlásenie sa do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sk</w:t>
            </w:r>
            <w:r w:rsidRPr="006942F9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6942F9">
              <w:rPr>
                <w:rStyle w:val="Hyperlink"/>
                <w:noProof/>
              </w:rPr>
              <w:t>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BD552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97" w:history="1">
            <w:r w:rsidRPr="006942F9">
              <w:rPr>
                <w:rStyle w:val="Hyperlink"/>
                <w:noProof/>
              </w:rPr>
              <w:t>Prihlasovanie prostredníctvom 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363BC" w14:textId="77777777" w:rsidR="000D048B" w:rsidRDefault="000D048B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98" w:history="1">
            <w:r w:rsidRPr="006942F9">
              <w:rPr>
                <w:rStyle w:val="Hyperlink"/>
                <w:noProof/>
              </w:rPr>
              <w:t>Popis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sk</w:t>
            </w:r>
            <w:r w:rsidRPr="006942F9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6942F9">
              <w:rPr>
                <w:rStyle w:val="Hyperlink"/>
                <w:noProof/>
              </w:rPr>
              <w:t>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5FEEF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99" w:history="1">
            <w:r w:rsidRPr="006942F9">
              <w:rPr>
                <w:rStyle w:val="Hyperlink"/>
                <w:noProof/>
              </w:rPr>
              <w:t>Domov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1F649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0" w:history="1">
            <w:r w:rsidRPr="006942F9">
              <w:rPr>
                <w:rStyle w:val="Hyperlink"/>
                <w:noProof/>
              </w:rPr>
              <w:t>Prihlasovacie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211BA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1" w:history="1">
            <w:r w:rsidRPr="006942F9">
              <w:rPr>
                <w:rStyle w:val="Hyperlink"/>
                <w:noProof/>
              </w:rPr>
              <w:t>Žiada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ť</w:t>
            </w:r>
            <w:r w:rsidRPr="006942F9">
              <w:rPr>
                <w:rStyle w:val="Hyperlink"/>
                <w:noProof/>
              </w:rPr>
              <w:t xml:space="preserve"> o rolu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F0A27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2" w:history="1">
            <w:r w:rsidRPr="006942F9">
              <w:rPr>
                <w:rStyle w:val="Hyperlink"/>
                <w:noProof/>
              </w:rPr>
              <w:t>Používatelia / Používatelia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53E20" w14:textId="77777777" w:rsidR="000D048B" w:rsidRDefault="000D048B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503" w:history="1">
            <w:r w:rsidRPr="006942F9">
              <w:rPr>
                <w:rStyle w:val="Hyperlink"/>
                <w:noProof/>
              </w:rPr>
              <w:t>Pracovné postupy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FD482A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4" w:history="1">
            <w:r w:rsidRPr="006942F9">
              <w:rPr>
                <w:rStyle w:val="Hyperlink"/>
                <w:noProof/>
              </w:rPr>
              <w:t>Vytvorenie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6345F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5" w:history="1">
            <w:r w:rsidRPr="006942F9">
              <w:rPr>
                <w:rStyle w:val="Hyperlink"/>
                <w:noProof/>
              </w:rPr>
              <w:t>Žiados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ť</w:t>
            </w:r>
            <w:r w:rsidRPr="006942F9">
              <w:rPr>
                <w:rStyle w:val="Hyperlink"/>
                <w:noProof/>
              </w:rPr>
              <w:t xml:space="preserve"> o prístupové oprávnenia do ŠZP-ESAs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3F46E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6" w:history="1">
            <w:r w:rsidRPr="006942F9">
              <w:rPr>
                <w:rStyle w:val="Hyperlink"/>
                <w:noProof/>
              </w:rPr>
              <w:t>Odobranie oprávnení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50A96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7" w:history="1">
            <w:r w:rsidRPr="006942F9">
              <w:rPr>
                <w:rStyle w:val="Hyperlink"/>
                <w:noProof/>
              </w:rPr>
              <w:t>Zmena evidovaných údajov o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3E23F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8" w:history="1">
            <w:r w:rsidRPr="006942F9">
              <w:rPr>
                <w:rStyle w:val="Hyperlink"/>
                <w:noProof/>
              </w:rPr>
              <w:t>Evidencia nového certifikátu pre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a externého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B8F36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09" w:history="1">
            <w:r w:rsidRPr="006942F9">
              <w:rPr>
                <w:rStyle w:val="Hyperlink"/>
                <w:noProof/>
              </w:rPr>
              <w:t>Evidencia existujúceho certifikátu pre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a extern</w:t>
            </w:r>
            <w:r w:rsidRPr="006942F9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6942F9">
              <w:rPr>
                <w:rStyle w:val="Hyperlink"/>
                <w:noProof/>
              </w:rPr>
              <w:t>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1DC11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10" w:history="1">
            <w:r w:rsidRPr="006942F9">
              <w:rPr>
                <w:rStyle w:val="Hyperlink"/>
                <w:noProof/>
              </w:rPr>
              <w:t>Reset hesla pre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43CA9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11" w:history="1">
            <w:r w:rsidRPr="006942F9">
              <w:rPr>
                <w:rStyle w:val="Hyperlink"/>
                <w:noProof/>
              </w:rPr>
              <w:t>Zneplatnenie používate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ľ</w:t>
            </w:r>
            <w:r w:rsidRPr="006942F9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7F9FC" w14:textId="77777777" w:rsidR="000D048B" w:rsidRDefault="000D048B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512" w:history="1">
            <w:r w:rsidRPr="006942F9">
              <w:rPr>
                <w:rStyle w:val="Hyperlink"/>
                <w:noProof/>
              </w:rPr>
              <w:t>Zasielanie notifikácií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E032D" w14:textId="77777777" w:rsidR="000D048B" w:rsidRDefault="000D048B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513" w:history="1">
            <w:r w:rsidRPr="006942F9">
              <w:rPr>
                <w:rStyle w:val="Hyperlink"/>
                <w:noProof/>
              </w:rPr>
              <w:t>Generovanie X509 certifikátu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CABE4" w14:textId="77777777" w:rsidR="000D048B" w:rsidRDefault="000D048B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514" w:history="1">
            <w:r w:rsidRPr="006942F9">
              <w:rPr>
                <w:rStyle w:val="Hyperlink"/>
                <w:noProof/>
              </w:rPr>
              <w:t>Známe chyby a ich riešenie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B1BCC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15" w:history="1">
            <w:r w:rsidRPr="006942F9">
              <w:rPr>
                <w:rStyle w:val="Hyperlink"/>
                <w:noProof/>
              </w:rPr>
              <w:t>Zadané heslo neodpovedá nastavenej politike hesiel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65660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16" w:history="1">
            <w:r w:rsidRPr="006942F9">
              <w:rPr>
                <w:rStyle w:val="Hyperlink"/>
                <w:noProof/>
              </w:rPr>
              <w:t>Nedostato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č</w:t>
            </w:r>
            <w:r w:rsidRPr="006942F9">
              <w:rPr>
                <w:rStyle w:val="Hyperlink"/>
                <w:noProof/>
              </w:rPr>
              <w:t>n</w:t>
            </w:r>
            <w:r w:rsidRPr="006942F9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6942F9">
              <w:rPr>
                <w:rStyle w:val="Hyperlink"/>
                <w:noProof/>
              </w:rPr>
              <w:t xml:space="preserve"> oprávnenie na vykonanie operácie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C5E9E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17" w:history="1">
            <w:r w:rsidRPr="006942F9">
              <w:rPr>
                <w:rStyle w:val="Hyperlink"/>
                <w:noProof/>
              </w:rPr>
              <w:t>Nedostato</w:t>
            </w:r>
            <w:r w:rsidRPr="006942F9">
              <w:rPr>
                <w:rStyle w:val="Hyperlink"/>
                <w:rFonts w:ascii="Calibri" w:hAnsi="Calibri" w:cs="Calibri"/>
                <w:noProof/>
              </w:rPr>
              <w:t>č</w:t>
            </w:r>
            <w:r w:rsidRPr="006942F9">
              <w:rPr>
                <w:rStyle w:val="Hyperlink"/>
                <w:noProof/>
              </w:rPr>
              <w:t>n</w:t>
            </w:r>
            <w:r w:rsidRPr="006942F9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6942F9">
              <w:rPr>
                <w:rStyle w:val="Hyperlink"/>
                <w:noProof/>
              </w:rPr>
              <w:t xml:space="preserve"> oprávnenie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6A0A7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18" w:history="1">
            <w:r w:rsidRPr="006942F9">
              <w:rPr>
                <w:rStyle w:val="Hyperlink"/>
                <w:noProof/>
              </w:rPr>
              <w:t>Zobrazenie skrytých atribútov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DE48F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19" w:history="1">
            <w:r w:rsidRPr="006942F9">
              <w:rPr>
                <w:rStyle w:val="Hyperlink"/>
                <w:noProof/>
              </w:rPr>
              <w:t>Nesprávny formát vloženého CSR súboru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61D22" w14:textId="77777777" w:rsidR="000D048B" w:rsidRDefault="000D048B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520" w:history="1">
            <w:r w:rsidRPr="006942F9">
              <w:rPr>
                <w:rStyle w:val="Hyperlink"/>
                <w:noProof/>
              </w:rPr>
              <w:t>Vložený súbor neprislúcha danej identite (vloženie CSR)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A6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8A3BB" w14:textId="77777777" w:rsidR="00244E2E" w:rsidRPr="00811FDB" w:rsidRDefault="00912E33" w:rsidP="00FE71EC">
          <w:pPr>
            <w:rPr>
              <w:sz w:val="20"/>
              <w:szCs w:val="20"/>
            </w:rPr>
          </w:pPr>
          <w:r>
            <w:rPr>
              <w:rFonts w:eastAsiaTheme="minorEastAsia" w:cs="Arial Unicode MS"/>
              <w:b/>
              <w:bCs/>
              <w:caps/>
              <w:color w:val="000000"/>
              <w:sz w:val="22"/>
              <w:szCs w:val="22"/>
              <w:u w:color="000000"/>
              <w:lang w:eastAsia="sk-SK"/>
            </w:rPr>
            <w:lastRenderedPageBreak/>
            <w:fldChar w:fldCharType="end"/>
          </w:r>
        </w:p>
      </w:sdtContent>
    </w:sdt>
    <w:p w14:paraId="1A0DF283" w14:textId="77777777" w:rsidR="00666A7D" w:rsidRPr="0046339A" w:rsidRDefault="00372306" w:rsidP="00666A7D">
      <w:pPr>
        <w:pStyle w:val="Heading1"/>
      </w:pPr>
      <w:bookmarkStart w:id="0" w:name="_Toc108088656"/>
      <w:bookmarkStart w:id="1" w:name="_Toc959062660"/>
      <w:bookmarkStart w:id="2" w:name="_Toc2134112773"/>
      <w:bookmarkStart w:id="3" w:name="_Toc2022724288"/>
      <w:bookmarkStart w:id="4" w:name="_Toc1709487448"/>
      <w:bookmarkStart w:id="5" w:name="_Toc804269209"/>
      <w:bookmarkStart w:id="6" w:name="_Toc1319667106"/>
      <w:bookmarkStart w:id="7" w:name="_Toc113619800"/>
      <w:bookmarkStart w:id="8" w:name="_Toc113619988"/>
      <w:bookmarkStart w:id="9" w:name="_Toc152617494"/>
      <w:r>
        <w:t>Úvod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241D3A33" w14:textId="77777777" w:rsidR="00666A7D" w:rsidRPr="002B4BA2" w:rsidRDefault="008C39B7" w:rsidP="5E03B834">
      <w:pPr>
        <w:jc w:val="both"/>
        <w:rPr>
          <w:sz w:val="22"/>
          <w:szCs w:val="22"/>
        </w:rPr>
      </w:pPr>
      <w:r w:rsidRPr="5E03B834">
        <w:rPr>
          <w:sz w:val="22"/>
          <w:szCs w:val="22"/>
        </w:rPr>
        <w:t>V tejto príručke nájdete informácie o</w:t>
      </w:r>
      <w:r w:rsidR="0008308B" w:rsidRPr="5E03B834">
        <w:rPr>
          <w:sz w:val="22"/>
          <w:szCs w:val="22"/>
        </w:rPr>
        <w:t> tom, ako spravovať</w:t>
      </w:r>
      <w:r w:rsidRPr="5E03B834">
        <w:rPr>
          <w:sz w:val="22"/>
          <w:szCs w:val="22"/>
        </w:rPr>
        <w:t xml:space="preserve"> používateľov v</w:t>
      </w:r>
      <w:r w:rsidR="00CB54FA" w:rsidRPr="5E03B834">
        <w:rPr>
          <w:sz w:val="22"/>
          <w:szCs w:val="22"/>
        </w:rPr>
        <w:t xml:space="preserve"> informačnom </w:t>
      </w:r>
      <w:r w:rsidRPr="5E03B834">
        <w:rPr>
          <w:sz w:val="22"/>
          <w:szCs w:val="22"/>
        </w:rPr>
        <w:t xml:space="preserve">systéme </w:t>
      </w:r>
      <w:r w:rsidR="0010538F" w:rsidRPr="5E03B834">
        <w:rPr>
          <w:sz w:val="22"/>
          <w:szCs w:val="22"/>
        </w:rPr>
        <w:t>ŠZP-</w:t>
      </w:r>
      <w:proofErr w:type="spellStart"/>
      <w:r w:rsidR="0010538F" w:rsidRPr="5E03B834">
        <w:rPr>
          <w:sz w:val="22"/>
          <w:szCs w:val="22"/>
        </w:rPr>
        <w:t>ESAs</w:t>
      </w:r>
      <w:proofErr w:type="spellEnd"/>
      <w:r w:rsidR="00370BD8" w:rsidRPr="5E03B834">
        <w:rPr>
          <w:sz w:val="22"/>
          <w:szCs w:val="22"/>
        </w:rPr>
        <w:t>.</w:t>
      </w:r>
      <w:r w:rsidR="00666A7D" w:rsidRPr="5E03B834">
        <w:rPr>
          <w:sz w:val="22"/>
          <w:szCs w:val="22"/>
        </w:rPr>
        <w:t xml:space="preserve"> </w:t>
      </w:r>
      <w:r w:rsidR="0097376A" w:rsidRPr="5E03B834">
        <w:rPr>
          <w:sz w:val="22"/>
          <w:szCs w:val="22"/>
        </w:rPr>
        <w:t xml:space="preserve">Správa sa vykonáva </w:t>
      </w:r>
      <w:r w:rsidR="004B6357" w:rsidRPr="5E03B834">
        <w:rPr>
          <w:sz w:val="22"/>
          <w:szCs w:val="22"/>
        </w:rPr>
        <w:t xml:space="preserve">v používateľskom </w:t>
      </w:r>
      <w:r w:rsidR="00A00A60" w:rsidRPr="5E03B834">
        <w:rPr>
          <w:sz w:val="22"/>
          <w:szCs w:val="22"/>
        </w:rPr>
        <w:t>rozhraní pre správcov subjektu (</w:t>
      </w:r>
      <w:r w:rsidR="00FD6A23" w:rsidRPr="5E03B834">
        <w:rPr>
          <w:sz w:val="22"/>
          <w:szCs w:val="22"/>
        </w:rPr>
        <w:t>ďalej len „</w:t>
      </w:r>
      <w:r w:rsidR="004C2D68" w:rsidRPr="5E03B834">
        <w:rPr>
          <w:sz w:val="22"/>
          <w:szCs w:val="22"/>
        </w:rPr>
        <w:t>používateľské rozhranie“).</w:t>
      </w:r>
    </w:p>
    <w:p w14:paraId="104E6942" w14:textId="77777777" w:rsidR="00666A7D" w:rsidRPr="002B4BA2" w:rsidRDefault="008F51C8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Pre správne pochopenie i</w:t>
      </w:r>
      <w:r w:rsidR="00817B73" w:rsidRPr="002B4BA2">
        <w:rPr>
          <w:sz w:val="22"/>
          <w:szCs w:val="22"/>
        </w:rPr>
        <w:t>nformáci</w:t>
      </w:r>
      <w:r w:rsidRPr="002B4BA2">
        <w:rPr>
          <w:sz w:val="22"/>
          <w:szCs w:val="22"/>
        </w:rPr>
        <w:t>í</w:t>
      </w:r>
      <w:r w:rsidR="00817B73" w:rsidRPr="002B4BA2">
        <w:rPr>
          <w:sz w:val="22"/>
          <w:szCs w:val="22"/>
        </w:rPr>
        <w:t xml:space="preserve"> </w:t>
      </w:r>
      <w:r w:rsidR="00453335" w:rsidRPr="002B4BA2">
        <w:rPr>
          <w:sz w:val="22"/>
          <w:szCs w:val="22"/>
        </w:rPr>
        <w:t>uveden</w:t>
      </w:r>
      <w:r w:rsidRPr="002B4BA2">
        <w:rPr>
          <w:sz w:val="22"/>
          <w:szCs w:val="22"/>
        </w:rPr>
        <w:t>ých</w:t>
      </w:r>
      <w:r w:rsidR="00453335" w:rsidRPr="002B4BA2">
        <w:rPr>
          <w:sz w:val="22"/>
          <w:szCs w:val="22"/>
        </w:rPr>
        <w:t xml:space="preserve"> v príručke </w:t>
      </w:r>
      <w:r w:rsidRPr="002B4BA2">
        <w:rPr>
          <w:sz w:val="22"/>
          <w:szCs w:val="22"/>
        </w:rPr>
        <w:t xml:space="preserve">je </w:t>
      </w:r>
      <w:r w:rsidR="00E75441" w:rsidRPr="002B4BA2">
        <w:rPr>
          <w:sz w:val="22"/>
          <w:szCs w:val="22"/>
        </w:rPr>
        <w:t>potrebná</w:t>
      </w:r>
      <w:r w:rsidR="003177EE" w:rsidRPr="002B4BA2">
        <w:rPr>
          <w:sz w:val="22"/>
          <w:szCs w:val="22"/>
        </w:rPr>
        <w:t xml:space="preserve"> znalos</w:t>
      </w:r>
      <w:r w:rsidR="008436B2" w:rsidRPr="002B4BA2">
        <w:rPr>
          <w:sz w:val="22"/>
          <w:szCs w:val="22"/>
        </w:rPr>
        <w:t>ť</w:t>
      </w:r>
      <w:r w:rsidR="00666A7D" w:rsidRPr="002B4BA2">
        <w:rPr>
          <w:sz w:val="22"/>
          <w:szCs w:val="22"/>
        </w:rPr>
        <w:t xml:space="preserve"> pr</w:t>
      </w:r>
      <w:r w:rsidR="003177EE" w:rsidRPr="002B4BA2">
        <w:rPr>
          <w:sz w:val="22"/>
          <w:szCs w:val="22"/>
        </w:rPr>
        <w:t>á</w:t>
      </w:r>
      <w:r w:rsidR="00666A7D" w:rsidRPr="002B4BA2">
        <w:rPr>
          <w:sz w:val="22"/>
          <w:szCs w:val="22"/>
        </w:rPr>
        <w:t>c</w:t>
      </w:r>
      <w:r w:rsidR="003177EE" w:rsidRPr="002B4BA2">
        <w:rPr>
          <w:sz w:val="22"/>
          <w:szCs w:val="22"/>
        </w:rPr>
        <w:t>e</w:t>
      </w:r>
      <w:r w:rsidR="00666A7D" w:rsidRPr="002B4BA2">
        <w:rPr>
          <w:sz w:val="22"/>
          <w:szCs w:val="22"/>
        </w:rPr>
        <w:t xml:space="preserve"> s operačným systémom MS Windows a</w:t>
      </w:r>
      <w:r w:rsidR="00C25A2C" w:rsidRPr="002B4BA2">
        <w:rPr>
          <w:sz w:val="22"/>
          <w:szCs w:val="22"/>
        </w:rPr>
        <w:t> </w:t>
      </w:r>
      <w:r w:rsidR="008436B2" w:rsidRPr="002B4BA2">
        <w:rPr>
          <w:sz w:val="22"/>
          <w:szCs w:val="22"/>
        </w:rPr>
        <w:t>t</w:t>
      </w:r>
      <w:r w:rsidR="00C25A2C" w:rsidRPr="002B4BA2">
        <w:rPr>
          <w:sz w:val="22"/>
          <w:szCs w:val="22"/>
        </w:rPr>
        <w:t xml:space="preserve">iež znalosť </w:t>
      </w:r>
      <w:r w:rsidR="00666A7D" w:rsidRPr="002B4BA2">
        <w:rPr>
          <w:sz w:val="22"/>
          <w:szCs w:val="22"/>
        </w:rPr>
        <w:t>základn</w:t>
      </w:r>
      <w:r w:rsidR="00C25A2C" w:rsidRPr="002B4BA2">
        <w:rPr>
          <w:sz w:val="22"/>
          <w:szCs w:val="22"/>
        </w:rPr>
        <w:t>ej</w:t>
      </w:r>
      <w:r w:rsidR="00666A7D" w:rsidRPr="002B4BA2">
        <w:rPr>
          <w:sz w:val="22"/>
          <w:szCs w:val="22"/>
        </w:rPr>
        <w:t xml:space="preserve"> terminológi</w:t>
      </w:r>
      <w:r w:rsidR="00C25A2C" w:rsidRPr="002B4BA2">
        <w:rPr>
          <w:sz w:val="22"/>
          <w:szCs w:val="22"/>
        </w:rPr>
        <w:t>e</w:t>
      </w:r>
      <w:r w:rsidR="00666A7D" w:rsidRPr="002B4BA2">
        <w:rPr>
          <w:sz w:val="22"/>
          <w:szCs w:val="22"/>
        </w:rPr>
        <w:t xml:space="preserve"> webových prehliadačov. </w:t>
      </w:r>
    </w:p>
    <w:p w14:paraId="2B28BB54" w14:textId="77777777" w:rsidR="0008308B" w:rsidRPr="002B4BA2" w:rsidRDefault="0008308B" w:rsidP="00666A7D">
      <w:pPr>
        <w:jc w:val="both"/>
        <w:rPr>
          <w:b/>
          <w:bCs/>
          <w:sz w:val="22"/>
          <w:szCs w:val="22"/>
          <w:highlight w:val="yellow"/>
        </w:rPr>
      </w:pPr>
    </w:p>
    <w:p w14:paraId="54A761C0" w14:textId="77777777" w:rsidR="00FB7681" w:rsidRDefault="00FB7681" w:rsidP="00FB7681">
      <w:pPr>
        <w:pStyle w:val="Heading1"/>
      </w:pPr>
      <w:bookmarkStart w:id="10" w:name="_Toc113432058"/>
      <w:bookmarkStart w:id="11" w:name="_Toc113543389"/>
      <w:bookmarkStart w:id="12" w:name="_Toc113619801"/>
      <w:bookmarkStart w:id="13" w:name="_Toc113619989"/>
      <w:bookmarkStart w:id="14" w:name="_Toc152617495"/>
      <w:r>
        <w:t>Zoznam použitých skratiek</w:t>
      </w:r>
      <w:bookmarkEnd w:id="10"/>
      <w:r>
        <w:t xml:space="preserve"> a pojmov</w:t>
      </w:r>
      <w:bookmarkEnd w:id="11"/>
      <w:bookmarkEnd w:id="12"/>
      <w:bookmarkEnd w:id="13"/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8"/>
      </w:tblGrid>
      <w:tr w:rsidR="00CE78A3" w:rsidRPr="002B4BA2" w14:paraId="057C36DF" w14:textId="77777777" w:rsidTr="5E03B834">
        <w:tc>
          <w:tcPr>
            <w:tcW w:w="4865" w:type="dxa"/>
          </w:tcPr>
          <w:p w14:paraId="345DF398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Názov</w:t>
            </w:r>
          </w:p>
        </w:tc>
        <w:tc>
          <w:tcPr>
            <w:tcW w:w="4865" w:type="dxa"/>
          </w:tcPr>
          <w:p w14:paraId="1356D6D4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Význam</w:t>
            </w:r>
          </w:p>
        </w:tc>
      </w:tr>
      <w:tr w:rsidR="00CE78A3" w:rsidRPr="002B4BA2" w14:paraId="5E844D13" w14:textId="77777777" w:rsidTr="5E03B834">
        <w:tc>
          <w:tcPr>
            <w:tcW w:w="4865" w:type="dxa"/>
          </w:tcPr>
          <w:p w14:paraId="0951B0CD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IAM</w:t>
            </w:r>
          </w:p>
        </w:tc>
        <w:tc>
          <w:tcPr>
            <w:tcW w:w="4865" w:type="dxa"/>
          </w:tcPr>
          <w:p w14:paraId="1DF86D42" w14:textId="77777777" w:rsidR="00FB7681" w:rsidRPr="002B4BA2" w:rsidRDefault="00FB7681" w:rsidP="5E03B834">
            <w:pPr>
              <w:rPr>
                <w:sz w:val="22"/>
                <w:szCs w:val="22"/>
              </w:rPr>
            </w:pPr>
            <w:r w:rsidRPr="5E03B834">
              <w:rPr>
                <w:sz w:val="22"/>
                <w:szCs w:val="22"/>
              </w:rPr>
              <w:t xml:space="preserve">Identity and </w:t>
            </w:r>
            <w:proofErr w:type="spellStart"/>
            <w:r w:rsidRPr="5E03B834">
              <w:rPr>
                <w:sz w:val="22"/>
                <w:szCs w:val="22"/>
              </w:rPr>
              <w:t>access</w:t>
            </w:r>
            <w:proofErr w:type="spellEnd"/>
            <w:r w:rsidRPr="5E03B834">
              <w:rPr>
                <w:sz w:val="22"/>
                <w:szCs w:val="22"/>
              </w:rPr>
              <w:t xml:space="preserve"> management</w:t>
            </w:r>
          </w:p>
        </w:tc>
      </w:tr>
      <w:tr w:rsidR="00CE78A3" w:rsidRPr="002B4BA2" w14:paraId="40187B53" w14:textId="77777777" w:rsidTr="5E03B834">
        <w:tc>
          <w:tcPr>
            <w:tcW w:w="4865" w:type="dxa"/>
          </w:tcPr>
          <w:p w14:paraId="148DB26A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IDM</w:t>
            </w:r>
          </w:p>
        </w:tc>
        <w:tc>
          <w:tcPr>
            <w:tcW w:w="4865" w:type="dxa"/>
          </w:tcPr>
          <w:p w14:paraId="1B023E30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Identity management</w:t>
            </w:r>
          </w:p>
        </w:tc>
      </w:tr>
      <w:tr w:rsidR="00CE78A3" w:rsidRPr="002B4BA2" w14:paraId="1354BE94" w14:textId="77777777" w:rsidTr="5E03B834">
        <w:tc>
          <w:tcPr>
            <w:tcW w:w="4865" w:type="dxa"/>
          </w:tcPr>
          <w:p w14:paraId="063FE85C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Identita</w:t>
            </w:r>
          </w:p>
        </w:tc>
        <w:tc>
          <w:tcPr>
            <w:tcW w:w="4865" w:type="dxa"/>
          </w:tcPr>
          <w:p w14:paraId="5CC1D6A7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Predstavuje fyzickú osobu (používateľa v IDM systéme). Identita vzniká vložením nového používateľa do IDM systému.</w:t>
            </w:r>
          </w:p>
        </w:tc>
      </w:tr>
      <w:tr w:rsidR="00CE78A3" w:rsidRPr="002B4BA2" w14:paraId="1365FAED" w14:textId="77777777" w:rsidTr="5E03B834">
        <w:tc>
          <w:tcPr>
            <w:tcW w:w="4865" w:type="dxa"/>
          </w:tcPr>
          <w:p w14:paraId="351FFB8C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Účet</w:t>
            </w:r>
          </w:p>
        </w:tc>
        <w:tc>
          <w:tcPr>
            <w:tcW w:w="4865" w:type="dxa"/>
          </w:tcPr>
          <w:p w14:paraId="27020426" w14:textId="77777777" w:rsidR="00FB7681" w:rsidRPr="002B4BA2" w:rsidRDefault="005B1D07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r</w:t>
            </w:r>
            <w:r w:rsidR="00FB7681" w:rsidRPr="002B4BA2">
              <w:rPr>
                <w:sz w:val="22"/>
                <w:szCs w:val="22"/>
              </w:rPr>
              <w:t>eprezentácia používateľa v aplikácii</w:t>
            </w:r>
          </w:p>
        </w:tc>
      </w:tr>
      <w:tr w:rsidR="00CE78A3" w:rsidRPr="002B4BA2" w14:paraId="081B650D" w14:textId="77777777" w:rsidTr="5E03B834">
        <w:tc>
          <w:tcPr>
            <w:tcW w:w="4865" w:type="dxa"/>
          </w:tcPr>
          <w:p w14:paraId="4A5816C3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Koncový systém</w:t>
            </w:r>
          </w:p>
        </w:tc>
        <w:tc>
          <w:tcPr>
            <w:tcW w:w="4865" w:type="dxa"/>
          </w:tcPr>
          <w:p w14:paraId="306E0750" w14:textId="77777777" w:rsidR="00FB7681" w:rsidRPr="002B4BA2" w:rsidRDefault="00870FD6" w:rsidP="5E03B834">
            <w:pPr>
              <w:rPr>
                <w:sz w:val="22"/>
                <w:szCs w:val="22"/>
              </w:rPr>
            </w:pPr>
            <w:r w:rsidRPr="5E03B834">
              <w:rPr>
                <w:sz w:val="22"/>
                <w:szCs w:val="22"/>
              </w:rPr>
              <w:t>informačný systém (a</w:t>
            </w:r>
            <w:r w:rsidR="00FB7681" w:rsidRPr="5E03B834">
              <w:rPr>
                <w:sz w:val="22"/>
                <w:szCs w:val="22"/>
              </w:rPr>
              <w:t>plikáci</w:t>
            </w:r>
            <w:r w:rsidRPr="5E03B834">
              <w:rPr>
                <w:sz w:val="22"/>
                <w:szCs w:val="22"/>
              </w:rPr>
              <w:t>a) NBS</w:t>
            </w:r>
          </w:p>
        </w:tc>
      </w:tr>
      <w:tr w:rsidR="00CE78A3" w:rsidRPr="002B4BA2" w14:paraId="731CC5A0" w14:textId="77777777" w:rsidTr="5E03B834">
        <w:trPr>
          <w:trHeight w:val="647"/>
        </w:trPr>
        <w:tc>
          <w:tcPr>
            <w:tcW w:w="4865" w:type="dxa"/>
          </w:tcPr>
          <w:p w14:paraId="1E006729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2FA</w:t>
            </w:r>
          </w:p>
        </w:tc>
        <w:tc>
          <w:tcPr>
            <w:tcW w:w="4865" w:type="dxa"/>
          </w:tcPr>
          <w:p w14:paraId="108255A8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dvojfaktorová autentifikácia</w:t>
            </w:r>
          </w:p>
        </w:tc>
      </w:tr>
    </w:tbl>
    <w:p w14:paraId="31D682C9" w14:textId="77777777" w:rsidR="008D1FC4" w:rsidRDefault="008D1FC4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0D643602" w14:textId="77777777" w:rsidR="00E37188" w:rsidRPr="0046339A" w:rsidRDefault="00E37188" w:rsidP="007A32A2">
      <w:pPr>
        <w:pStyle w:val="Heading1"/>
        <w:rPr>
          <w:b/>
          <w:bCs/>
          <w:highlight w:val="yellow"/>
        </w:rPr>
      </w:pPr>
      <w:bookmarkStart w:id="15" w:name="_Toc963897454"/>
      <w:bookmarkStart w:id="16" w:name="_Toc2044020091"/>
      <w:bookmarkStart w:id="17" w:name="_Toc1696616957"/>
      <w:bookmarkStart w:id="18" w:name="_Toc1746893946"/>
      <w:bookmarkStart w:id="19" w:name="_Toc1964164436"/>
      <w:bookmarkStart w:id="20" w:name="_Toc204113951"/>
      <w:bookmarkStart w:id="21" w:name="_Toc684278634"/>
      <w:bookmarkStart w:id="22" w:name="_Toc113619802"/>
      <w:bookmarkStart w:id="23" w:name="_Toc113619990"/>
      <w:bookmarkStart w:id="24" w:name="_Toc152617496"/>
      <w:r>
        <w:lastRenderedPageBreak/>
        <w:t xml:space="preserve">Prihlásenie sa do </w:t>
      </w:r>
      <w:r w:rsidR="00B40CD7" w:rsidRPr="007A32A2">
        <w:t>používate</w:t>
      </w:r>
      <w:r w:rsidR="00B40CD7" w:rsidRPr="007A32A2">
        <w:rPr>
          <w:rFonts w:ascii="Calibri" w:hAnsi="Calibri" w:cs="Calibri"/>
        </w:rPr>
        <w:t>ľ</w:t>
      </w:r>
      <w:r w:rsidR="00B40CD7" w:rsidRPr="007A32A2">
        <w:t>sk</w:t>
      </w:r>
      <w:r w:rsidR="00B40CD7" w:rsidRPr="007A32A2">
        <w:rPr>
          <w:rFonts w:ascii="Helvetica" w:hAnsi="Helvetica" w:cs="Helvetica"/>
        </w:rPr>
        <w:t>é</w:t>
      </w:r>
      <w:r w:rsidR="00B40CD7" w:rsidRPr="007A32A2">
        <w:t>ho</w:t>
      </w:r>
      <w:r w:rsidR="00B40CD7">
        <w:t xml:space="preserve"> rozhrania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5878AE29" w14:textId="77777777" w:rsidR="00E37188" w:rsidRPr="002B4BA2" w:rsidRDefault="00524E17" w:rsidP="5E03B834">
      <w:pPr>
        <w:jc w:val="both"/>
        <w:rPr>
          <w:sz w:val="22"/>
          <w:szCs w:val="22"/>
        </w:rPr>
      </w:pPr>
      <w:r w:rsidRPr="5E03B834">
        <w:rPr>
          <w:sz w:val="22"/>
          <w:szCs w:val="22"/>
        </w:rPr>
        <w:t xml:space="preserve">Pre prihlásenie sa do používateľského rozhrania je potrebné prihlásiť sa do </w:t>
      </w:r>
      <w:proofErr w:type="spellStart"/>
      <w:r w:rsidR="00E13B68" w:rsidRPr="5E03B834">
        <w:rPr>
          <w:sz w:val="22"/>
          <w:szCs w:val="22"/>
        </w:rPr>
        <w:t>extranet</w:t>
      </w:r>
      <w:proofErr w:type="spellEnd"/>
      <w:r w:rsidR="00E13B68" w:rsidRPr="5E03B834">
        <w:rPr>
          <w:sz w:val="22"/>
          <w:szCs w:val="22"/>
        </w:rPr>
        <w:t xml:space="preserve"> portálu NBS</w:t>
      </w:r>
      <w:r w:rsidR="005F0529" w:rsidRPr="5E03B834">
        <w:rPr>
          <w:sz w:val="22"/>
          <w:szCs w:val="22"/>
        </w:rPr>
        <w:t xml:space="preserve"> </w:t>
      </w:r>
    </w:p>
    <w:p w14:paraId="28BE4705" w14:textId="77777777" w:rsidR="003D3877" w:rsidRPr="002B4BA2" w:rsidRDefault="00A72997" w:rsidP="00A72997">
      <w:pPr>
        <w:pStyle w:val="NoSpacing"/>
        <w:numPr>
          <w:ilvl w:val="0"/>
          <w:numId w:val="31"/>
        </w:numPr>
      </w:pPr>
      <w:r w:rsidRPr="002B4BA2">
        <w:t>e</w:t>
      </w:r>
      <w:r w:rsidR="00F60496" w:rsidRPr="002B4BA2">
        <w:t>xtranet.nbs.sk (produkčné prostredie)</w:t>
      </w:r>
    </w:p>
    <w:p w14:paraId="26B7426A" w14:textId="77777777" w:rsidR="00F60496" w:rsidRPr="002B4BA2" w:rsidRDefault="00A72997" w:rsidP="00A72997">
      <w:pPr>
        <w:pStyle w:val="NoSpacing"/>
        <w:numPr>
          <w:ilvl w:val="0"/>
          <w:numId w:val="31"/>
        </w:numPr>
      </w:pPr>
      <w:r w:rsidRPr="002B4BA2">
        <w:t>e</w:t>
      </w:r>
      <w:r w:rsidR="00F60496" w:rsidRPr="002B4BA2">
        <w:t>xtranet-test.nbs.sk (testovacie prostredie)</w:t>
      </w:r>
    </w:p>
    <w:p w14:paraId="5F7BADCE" w14:textId="77777777" w:rsidR="008643EF" w:rsidRDefault="00C678A1" w:rsidP="5E03B834">
      <w:pPr>
        <w:spacing w:before="120"/>
        <w:jc w:val="both"/>
        <w:rPr>
          <w:sz w:val="22"/>
          <w:szCs w:val="22"/>
        </w:rPr>
      </w:pPr>
      <w:r w:rsidRPr="5E03B834">
        <w:rPr>
          <w:sz w:val="22"/>
          <w:szCs w:val="22"/>
        </w:rPr>
        <w:t>a</w:t>
      </w:r>
      <w:r w:rsidR="008D3B2D" w:rsidRPr="5E03B834">
        <w:rPr>
          <w:sz w:val="22"/>
          <w:szCs w:val="22"/>
        </w:rPr>
        <w:t xml:space="preserve"> spustiť </w:t>
      </w:r>
      <w:proofErr w:type="spellStart"/>
      <w:r w:rsidR="008D3B2D" w:rsidRPr="5E03B834">
        <w:rPr>
          <w:sz w:val="22"/>
          <w:szCs w:val="22"/>
        </w:rPr>
        <w:t>aplikácu</w:t>
      </w:r>
      <w:proofErr w:type="spellEnd"/>
      <w:r w:rsidR="008D3B2D" w:rsidRPr="5E03B834">
        <w:rPr>
          <w:sz w:val="22"/>
          <w:szCs w:val="22"/>
        </w:rPr>
        <w:t xml:space="preserve"> </w:t>
      </w:r>
      <w:r w:rsidR="008D1FC4" w:rsidRPr="5E03B834">
        <w:rPr>
          <w:sz w:val="22"/>
          <w:szCs w:val="22"/>
        </w:rPr>
        <w:t>“</w:t>
      </w:r>
      <w:r w:rsidR="008E231A" w:rsidRPr="5E03B834">
        <w:rPr>
          <w:sz w:val="22"/>
          <w:szCs w:val="22"/>
        </w:rPr>
        <w:t>Správa používateľov</w:t>
      </w:r>
      <w:r w:rsidR="00C07906" w:rsidRPr="5E03B834">
        <w:rPr>
          <w:sz w:val="22"/>
          <w:szCs w:val="22"/>
        </w:rPr>
        <w:t>“</w:t>
      </w:r>
      <w:r w:rsidR="008E231A" w:rsidRPr="5E03B834">
        <w:rPr>
          <w:sz w:val="22"/>
          <w:szCs w:val="22"/>
        </w:rPr>
        <w:t xml:space="preserve"> </w:t>
      </w:r>
    </w:p>
    <w:p w14:paraId="26C794C0" w14:textId="77777777" w:rsidR="008F19E1" w:rsidRDefault="008F19E1" w:rsidP="008F19E1">
      <w:pPr>
        <w:pStyle w:val="Heading3"/>
      </w:pPr>
      <w:bookmarkStart w:id="25" w:name="_Toc152054260"/>
      <w:r w:rsidRPr="5E03B834">
        <w:t xml:space="preserve">Prihlasovanie </w:t>
      </w:r>
      <w:proofErr w:type="spellStart"/>
      <w:r w:rsidRPr="5E03B834">
        <w:t>protredníctvom</w:t>
      </w:r>
      <w:proofErr w:type="spellEnd"/>
      <w:r w:rsidRPr="5E03B834">
        <w:t xml:space="preserve"> mena, hesla a certifikátu</w:t>
      </w:r>
    </w:p>
    <w:p w14:paraId="51A24637" w14:textId="77777777" w:rsidR="008F19E1" w:rsidRDefault="008F19E1" w:rsidP="008F19E1">
      <w:pPr>
        <w:pStyle w:val="ListParagraph"/>
        <w:numPr>
          <w:ilvl w:val="0"/>
          <w:numId w:val="41"/>
        </w:numPr>
      </w:pPr>
      <w:r w:rsidRPr="5E03B834">
        <w:t xml:space="preserve">V prípade že máte povinnosť prihlasovania </w:t>
      </w:r>
      <w:proofErr w:type="spellStart"/>
      <w:r w:rsidRPr="5E03B834">
        <w:t>prostrednícvtom</w:t>
      </w:r>
      <w:proofErr w:type="spellEnd"/>
      <w:r w:rsidRPr="5E03B834">
        <w:t xml:space="preserve"> mena, hesla a certifikátu budete pri prihlásení vyzvaní k výberu autentifikačného certifikátu.</w:t>
      </w:r>
    </w:p>
    <w:p w14:paraId="596C9C39" w14:textId="77777777" w:rsidR="008F19E1" w:rsidRDefault="008F19E1" w:rsidP="008F19E1">
      <w:pPr>
        <w:jc w:val="center"/>
      </w:pPr>
      <w:r>
        <w:rPr>
          <w:noProof/>
        </w:rPr>
        <w:drawing>
          <wp:inline distT="0" distB="0" distL="0" distR="0" wp14:anchorId="7B6D18CD" wp14:editId="235D77F2">
            <wp:extent cx="4325510" cy="2454722"/>
            <wp:effectExtent l="0" t="0" r="0" b="3175"/>
            <wp:docPr id="250238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99" cy="24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144B" w14:textId="77777777" w:rsidR="008F19E1" w:rsidRDefault="008F19E1" w:rsidP="008F19E1">
      <w:pPr>
        <w:pStyle w:val="ListParagraph"/>
        <w:numPr>
          <w:ilvl w:val="0"/>
          <w:numId w:val="41"/>
        </w:numPr>
      </w:pPr>
      <w:r>
        <w:t>Následne Vám bude zobrazená prihlasovacia stránka, kde zadáte svoje prihlasovacie údaje</w:t>
      </w:r>
    </w:p>
    <w:p w14:paraId="68C15610" w14:textId="77777777" w:rsidR="008F19E1" w:rsidRDefault="008F19E1" w:rsidP="008F19E1">
      <w:pPr>
        <w:pStyle w:val="ListParagraph"/>
      </w:pPr>
    </w:p>
    <w:p w14:paraId="5C0F9554" w14:textId="77777777" w:rsidR="008F19E1" w:rsidRPr="006B4637" w:rsidRDefault="008F19E1" w:rsidP="5E03B834">
      <w:pPr>
        <w:pStyle w:val="ListParagraph"/>
      </w:pPr>
      <w:r w:rsidRPr="5E03B834">
        <w:t xml:space="preserve">Stránka je vyhotovená v dvoch jazykových mutáciách – Slovenčina a Angličtina. V závislosti od jazykového nastavenia </w:t>
      </w:r>
      <w:proofErr w:type="spellStart"/>
      <w:r w:rsidRPr="5E03B834">
        <w:t>Vašeho</w:t>
      </w:r>
      <w:proofErr w:type="spellEnd"/>
      <w:r w:rsidRPr="5E03B834">
        <w:t xml:space="preserve"> prehliadača je vybraná príslušná jazyková mutácia stránky.</w:t>
      </w:r>
    </w:p>
    <w:p w14:paraId="5CE09879" w14:textId="77777777" w:rsidR="008F19E1" w:rsidRDefault="008F19E1" w:rsidP="008F19E1">
      <w:pPr>
        <w:pStyle w:val="ListParagraph"/>
      </w:pPr>
    </w:p>
    <w:p w14:paraId="2F463572" w14:textId="77777777" w:rsidR="008F19E1" w:rsidRDefault="008F19E1" w:rsidP="008F19E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337D27F0" w14:textId="77777777" w:rsidR="008F19E1" w:rsidRDefault="008F19E1" w:rsidP="008F19E1">
      <w:pPr>
        <w:pStyle w:val="ListParagraph"/>
        <w:numPr>
          <w:ilvl w:val="0"/>
          <w:numId w:val="41"/>
        </w:numPr>
      </w:pPr>
      <w:r>
        <w:lastRenderedPageBreak/>
        <w:t>Do formulára vypíšte Vaše prístupové údaje</w:t>
      </w:r>
    </w:p>
    <w:p w14:paraId="6371EDA3" w14:textId="77777777" w:rsidR="008F19E1" w:rsidRDefault="008F19E1" w:rsidP="008F19E1">
      <w:pPr>
        <w:ind w:left="360"/>
        <w:jc w:val="center"/>
      </w:pPr>
      <w:r>
        <w:rPr>
          <w:noProof/>
        </w:rPr>
        <w:drawing>
          <wp:inline distT="0" distB="0" distL="0" distR="0" wp14:anchorId="53CF41F9" wp14:editId="5122DD19">
            <wp:extent cx="3963342" cy="3912042"/>
            <wp:effectExtent l="0" t="0" r="0" b="0"/>
            <wp:docPr id="117281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5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740" cy="393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830C" w14:textId="77777777" w:rsidR="008F19E1" w:rsidRPr="006F6A35" w:rsidRDefault="008F19E1" w:rsidP="5E03B834">
      <w:pPr>
        <w:pStyle w:val="ListParagraph"/>
        <w:numPr>
          <w:ilvl w:val="0"/>
          <w:numId w:val="41"/>
        </w:numPr>
      </w:pPr>
      <w:r w:rsidRPr="5E03B834">
        <w:t xml:space="preserve">Po ich zadaní, zvoľte tlačidlo </w:t>
      </w:r>
      <w:r w:rsidRPr="5E03B834">
        <w:rPr>
          <w:b/>
          <w:bCs/>
        </w:rPr>
        <w:t>[Prihlásiť sa]</w:t>
      </w:r>
    </w:p>
    <w:p w14:paraId="08CE2E5E" w14:textId="77777777" w:rsidR="008F19E1" w:rsidRDefault="008F19E1" w:rsidP="008F19E1">
      <w:pPr>
        <w:pStyle w:val="ListParagraph"/>
        <w:numPr>
          <w:ilvl w:val="0"/>
          <w:numId w:val="41"/>
        </w:numPr>
        <w:rPr>
          <w:lang w:val="en-US"/>
        </w:rPr>
      </w:pPr>
      <w:proofErr w:type="spellStart"/>
      <w:r>
        <w:rPr>
          <w:lang w:val="en-US"/>
        </w:rPr>
        <w:t>Systém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vykoná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overenie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prihlasovacích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údajov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prihlási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portal extranet, </w:t>
      </w:r>
      <w:proofErr w:type="spellStart"/>
      <w:r>
        <w:rPr>
          <w:lang w:val="en-US"/>
        </w:rPr>
        <w:t>kde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získate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prístup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aplikáciam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ktoré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máte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priradené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oprávnenia</w:t>
      </w:r>
      <w:proofErr w:type="spellEnd"/>
      <w:r>
        <w:rPr>
          <w:lang w:val="en-US"/>
        </w:rPr>
        <w:t xml:space="preserve">. </w:t>
      </w:r>
    </w:p>
    <w:p w14:paraId="68D578CE" w14:textId="77777777" w:rsidR="008F19E1" w:rsidRPr="00882BFC" w:rsidRDefault="008F19E1" w:rsidP="008F19E1">
      <w:pPr>
        <w:ind w:left="360"/>
        <w:jc w:val="center"/>
      </w:pPr>
      <w:r w:rsidRPr="00882BFC">
        <w:rPr>
          <w:noProof/>
        </w:rPr>
        <w:drawing>
          <wp:inline distT="0" distB="0" distL="0" distR="0" wp14:anchorId="4188FAA6" wp14:editId="3F0481BB">
            <wp:extent cx="5731510" cy="2188210"/>
            <wp:effectExtent l="0" t="0" r="2540" b="2540"/>
            <wp:docPr id="1781875466" name="Picture 178187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5A90" w14:textId="77777777" w:rsidR="008F19E1" w:rsidRPr="005E1417" w:rsidRDefault="008F19E1" w:rsidP="008F19E1">
      <w:pPr>
        <w:ind w:left="360"/>
        <w:rPr>
          <w:lang w:val="en-US"/>
        </w:rPr>
      </w:pPr>
    </w:p>
    <w:p w14:paraId="6A073D72" w14:textId="77777777" w:rsidR="008F19E1" w:rsidRDefault="008F19E1" w:rsidP="008F19E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val="en-US" w:eastAsia="sk-SK"/>
        </w:rPr>
      </w:pPr>
      <w:r>
        <w:rPr>
          <w:lang w:val="en-US"/>
        </w:rPr>
        <w:br w:type="page"/>
      </w:r>
    </w:p>
    <w:p w14:paraId="32CD3746" w14:textId="77777777" w:rsidR="008F19E1" w:rsidRDefault="008F19E1" w:rsidP="008F19E1">
      <w:pPr>
        <w:pStyle w:val="Heading3"/>
      </w:pPr>
      <w:r w:rsidRPr="5E03B834">
        <w:lastRenderedPageBreak/>
        <w:t xml:space="preserve">Prihlasovanie </w:t>
      </w:r>
      <w:proofErr w:type="spellStart"/>
      <w:r w:rsidRPr="5E03B834">
        <w:t>protredníctvom</w:t>
      </w:r>
      <w:proofErr w:type="spellEnd"/>
      <w:r w:rsidRPr="5E03B834">
        <w:t xml:space="preserve"> mena, hesla</w:t>
      </w:r>
    </w:p>
    <w:p w14:paraId="05CE51C0" w14:textId="77777777" w:rsidR="008F19E1" w:rsidRPr="00683265" w:rsidRDefault="008F19E1" w:rsidP="008F19E1">
      <w:pPr>
        <w:pStyle w:val="ListParagraph"/>
        <w:numPr>
          <w:ilvl w:val="0"/>
          <w:numId w:val="42"/>
        </w:numPr>
      </w:pPr>
      <w:r w:rsidRPr="5E03B834">
        <w:t xml:space="preserve">V prípade že nemáte povinnosť prihlasovania </w:t>
      </w:r>
      <w:proofErr w:type="spellStart"/>
      <w:r w:rsidRPr="5E03B834">
        <w:t>prostrednícvtom</w:t>
      </w:r>
      <w:proofErr w:type="spellEnd"/>
      <w:r w:rsidRPr="5E03B834">
        <w:t xml:space="preserve"> mena, hesla a certifikátu odpadá z procesu prihlasovania výber certifikátu a ste automaticky presmerovaný na prihlasovaciu stránku, kde zadáte svoje prihlasovacie údaje. </w:t>
      </w:r>
      <w:r>
        <w:br/>
      </w:r>
      <w:r w:rsidRPr="5E03B834">
        <w:t xml:space="preserve">Stránka je vyhotovená v dvoch jazykových mutáciách – Slovenčina a Angličtina. V závislosti od jazykového nastavenia </w:t>
      </w:r>
      <w:proofErr w:type="spellStart"/>
      <w:r w:rsidRPr="5E03B834">
        <w:t>Vašeho</w:t>
      </w:r>
      <w:proofErr w:type="spellEnd"/>
      <w:r w:rsidRPr="5E03B834">
        <w:t xml:space="preserve"> prehliadača je vybraná príslušná jazyková mutácia stránky.</w:t>
      </w:r>
    </w:p>
    <w:p w14:paraId="5722D3A4" w14:textId="77777777" w:rsidR="008F19E1" w:rsidRDefault="008F19E1" w:rsidP="008F19E1">
      <w:pPr>
        <w:pStyle w:val="ListParagraph"/>
        <w:numPr>
          <w:ilvl w:val="0"/>
          <w:numId w:val="42"/>
        </w:numPr>
      </w:pPr>
      <w:r>
        <w:t>Do formulára vypíšte Vaše prístupové údaje</w:t>
      </w:r>
    </w:p>
    <w:p w14:paraId="6E1E30D0" w14:textId="77777777" w:rsidR="008F19E1" w:rsidRDefault="008F19E1" w:rsidP="008F19E1">
      <w:pPr>
        <w:ind w:left="360"/>
      </w:pPr>
    </w:p>
    <w:p w14:paraId="17438D88" w14:textId="77777777" w:rsidR="008F19E1" w:rsidRDefault="008F19E1" w:rsidP="008F19E1">
      <w:pPr>
        <w:ind w:left="360"/>
        <w:jc w:val="center"/>
      </w:pPr>
      <w:r>
        <w:rPr>
          <w:noProof/>
        </w:rPr>
        <w:drawing>
          <wp:inline distT="0" distB="0" distL="0" distR="0" wp14:anchorId="2AF1AB17" wp14:editId="143D6820">
            <wp:extent cx="3147184" cy="3106448"/>
            <wp:effectExtent l="0" t="0" r="0" b="0"/>
            <wp:docPr id="560279803" name="Picture 56027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5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9826" cy="31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5886" w14:textId="77777777" w:rsidR="008F19E1" w:rsidRPr="006F6A35" w:rsidRDefault="008F19E1" w:rsidP="5E03B834">
      <w:pPr>
        <w:pStyle w:val="ListParagraph"/>
        <w:numPr>
          <w:ilvl w:val="0"/>
          <w:numId w:val="42"/>
        </w:numPr>
      </w:pPr>
      <w:r w:rsidRPr="5E03B834">
        <w:t xml:space="preserve">Po ich zadaní, zvoľte tlačidlo </w:t>
      </w:r>
      <w:r w:rsidRPr="5E03B834">
        <w:rPr>
          <w:b/>
          <w:bCs/>
        </w:rPr>
        <w:t>[Prihlásiť sa]</w:t>
      </w:r>
    </w:p>
    <w:p w14:paraId="36E5D669" w14:textId="77777777" w:rsidR="008F19E1" w:rsidRDefault="008F19E1" w:rsidP="008F19E1">
      <w:pPr>
        <w:pStyle w:val="ListParagraph"/>
        <w:numPr>
          <w:ilvl w:val="0"/>
          <w:numId w:val="42"/>
        </w:numPr>
        <w:rPr>
          <w:lang w:val="en-US"/>
        </w:rPr>
      </w:pPr>
      <w:proofErr w:type="spellStart"/>
      <w:r>
        <w:rPr>
          <w:lang w:val="en-US"/>
        </w:rPr>
        <w:t>Systém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vykoná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overenie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prihlasovacích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údajov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prihlási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portal extranet, </w:t>
      </w:r>
      <w:proofErr w:type="spellStart"/>
      <w:r>
        <w:rPr>
          <w:lang w:val="en-US"/>
        </w:rPr>
        <w:t>kde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získate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prístup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aplikáciam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ktoré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máte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priradené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oprávnenia</w:t>
      </w:r>
      <w:proofErr w:type="spellEnd"/>
      <w:r>
        <w:rPr>
          <w:lang w:val="en-US"/>
        </w:rPr>
        <w:t xml:space="preserve">. </w:t>
      </w:r>
    </w:p>
    <w:p w14:paraId="2A5F49CC" w14:textId="77777777" w:rsidR="008F19E1" w:rsidRDefault="008F19E1" w:rsidP="008F19E1">
      <w:pPr>
        <w:pStyle w:val="ListParagraph"/>
      </w:pPr>
      <w:r w:rsidRPr="00882BFC">
        <w:rPr>
          <w:noProof/>
        </w:rPr>
        <w:drawing>
          <wp:inline distT="0" distB="0" distL="0" distR="0" wp14:anchorId="12D05424" wp14:editId="5D38AB9D">
            <wp:extent cx="5731510" cy="2188210"/>
            <wp:effectExtent l="0" t="0" r="2540" b="2540"/>
            <wp:docPr id="1230914633" name="Picture 123091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CDCF" w14:textId="77777777" w:rsidR="008F19E1" w:rsidRDefault="008F19E1" w:rsidP="008F19E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7B4A489A" w14:textId="77777777" w:rsidR="008F19E1" w:rsidRPr="00882BFC" w:rsidRDefault="008F19E1" w:rsidP="5E03B834">
      <w:pPr>
        <w:pStyle w:val="Heading2"/>
      </w:pPr>
      <w:bookmarkStart w:id="26" w:name="_Toc152617389"/>
      <w:bookmarkStart w:id="27" w:name="_Toc152617497"/>
      <w:r w:rsidRPr="5E03B834">
        <w:lastRenderedPageBreak/>
        <w:t xml:space="preserve">Prihlasovanie prostredníctvom </w:t>
      </w:r>
      <w:proofErr w:type="spellStart"/>
      <w:r w:rsidRPr="5E03B834">
        <w:t>eID</w:t>
      </w:r>
      <w:bookmarkEnd w:id="25"/>
      <w:bookmarkEnd w:id="26"/>
      <w:bookmarkEnd w:id="27"/>
      <w:proofErr w:type="spellEnd"/>
    </w:p>
    <w:p w14:paraId="6BD023F2" w14:textId="77777777" w:rsidR="008F19E1" w:rsidRPr="00882BFC" w:rsidRDefault="008F19E1" w:rsidP="008F19E1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 xml:space="preserve">V rámci systému NBS IAM je možné vykonať overovanie používateľských identít voči Ústrednému portálu verejnej správy. </w:t>
      </w:r>
    </w:p>
    <w:p w14:paraId="2AFFD940" w14:textId="77777777" w:rsidR="008F19E1" w:rsidRPr="00882BFC" w:rsidRDefault="008F19E1" w:rsidP="008F19E1">
      <w:pPr>
        <w:jc w:val="both"/>
        <w:rPr>
          <w:sz w:val="22"/>
          <w:szCs w:val="22"/>
        </w:rPr>
      </w:pPr>
    </w:p>
    <w:p w14:paraId="343E3A1A" w14:textId="77777777" w:rsidR="008F19E1" w:rsidRPr="00882BFC" w:rsidRDefault="008F19E1" w:rsidP="008F19E1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 xml:space="preserve">Pre využívanie tejto možnosti prihlasovanie je potrebné: </w:t>
      </w:r>
    </w:p>
    <w:p w14:paraId="5247C6B8" w14:textId="77777777" w:rsidR="008F19E1" w:rsidRPr="00882BFC" w:rsidRDefault="008F19E1" w:rsidP="008F19E1">
      <w:pPr>
        <w:pStyle w:val="ListParagraph"/>
        <w:numPr>
          <w:ilvl w:val="0"/>
          <w:numId w:val="38"/>
        </w:numPr>
        <w:jc w:val="both"/>
      </w:pPr>
      <w:r w:rsidRPr="00882BFC">
        <w:t>mať vytvorenú identitu Zamestnanca externého subjektu v systéme NBS IAM</w:t>
      </w:r>
    </w:p>
    <w:p w14:paraId="269F616E" w14:textId="77777777" w:rsidR="008F19E1" w:rsidRPr="00882BFC" w:rsidRDefault="008F19E1" w:rsidP="008F19E1">
      <w:pPr>
        <w:pStyle w:val="ListParagraph"/>
        <w:numPr>
          <w:ilvl w:val="0"/>
          <w:numId w:val="38"/>
        </w:numPr>
        <w:jc w:val="both"/>
      </w:pPr>
      <w:r w:rsidRPr="00882BFC">
        <w:t>mať vytvorenú identitu na Ústrednom portáli verejnej správy</w:t>
      </w:r>
    </w:p>
    <w:p w14:paraId="4B69719B" w14:textId="77777777" w:rsidR="008F19E1" w:rsidRPr="00882BFC" w:rsidRDefault="008F19E1" w:rsidP="008F19E1">
      <w:pPr>
        <w:pStyle w:val="ListParagraph"/>
        <w:numPr>
          <w:ilvl w:val="0"/>
          <w:numId w:val="38"/>
        </w:numPr>
        <w:jc w:val="both"/>
      </w:pPr>
      <w:r w:rsidRPr="00882BFC">
        <w:t>mať platný občiansky preukaz, vydaný Ministerstvom Vnútra Slovenskej republiky</w:t>
      </w:r>
    </w:p>
    <w:p w14:paraId="27382D70" w14:textId="77777777" w:rsidR="008F19E1" w:rsidRPr="00882BFC" w:rsidRDefault="008F19E1" w:rsidP="008F19E1">
      <w:pPr>
        <w:pStyle w:val="ListParagraph"/>
        <w:numPr>
          <w:ilvl w:val="0"/>
          <w:numId w:val="38"/>
        </w:numPr>
        <w:jc w:val="both"/>
      </w:pPr>
      <w:r w:rsidRPr="5E03B834">
        <w:t>mať PIN k </w:t>
      </w:r>
      <w:proofErr w:type="spellStart"/>
      <w:r w:rsidRPr="5E03B834">
        <w:t>eID</w:t>
      </w:r>
      <w:proofErr w:type="spellEnd"/>
      <w:r w:rsidRPr="5E03B834">
        <w:t xml:space="preserve"> karte pre prihlasovanie do UPVS</w:t>
      </w:r>
    </w:p>
    <w:p w14:paraId="3133EB45" w14:textId="77777777" w:rsidR="008F19E1" w:rsidRPr="00882BFC" w:rsidRDefault="008F19E1" w:rsidP="008F19E1">
      <w:pPr>
        <w:pStyle w:val="ListParagraph"/>
        <w:numPr>
          <w:ilvl w:val="0"/>
          <w:numId w:val="38"/>
        </w:numPr>
        <w:jc w:val="both"/>
      </w:pPr>
      <w:r w:rsidRPr="00882BFC">
        <w:t>mať prihlasovacie údaje identity Zamestnanca externého subjektu</w:t>
      </w:r>
    </w:p>
    <w:p w14:paraId="2FD577C8" w14:textId="77777777" w:rsidR="008F19E1" w:rsidRPr="00882BFC" w:rsidRDefault="008F19E1" w:rsidP="008F19E1">
      <w:pPr>
        <w:pStyle w:val="ListParagraph"/>
        <w:numPr>
          <w:ilvl w:val="0"/>
          <w:numId w:val="38"/>
        </w:numPr>
        <w:jc w:val="both"/>
      </w:pPr>
      <w:r w:rsidRPr="00882BFC">
        <w:t>vykonať stotožnenie identít medzi UPVS a NBS IAM (vykonať prvotné prihlasovanie)</w:t>
      </w:r>
    </w:p>
    <w:p w14:paraId="2B60F299" w14:textId="77777777" w:rsidR="008F19E1" w:rsidRPr="00882BFC" w:rsidRDefault="008F19E1" w:rsidP="5E03B834">
      <w:pPr>
        <w:pStyle w:val="Heading3"/>
      </w:pPr>
      <w:bookmarkStart w:id="28" w:name="_Toc152054261"/>
      <w:r w:rsidRPr="5E03B834">
        <w:t xml:space="preserve">Prvotné prihlasovanie prostredníctvom </w:t>
      </w:r>
      <w:proofErr w:type="spellStart"/>
      <w:r w:rsidRPr="5E03B834">
        <w:t>eID</w:t>
      </w:r>
      <w:bookmarkEnd w:id="28"/>
      <w:proofErr w:type="spellEnd"/>
    </w:p>
    <w:p w14:paraId="4147A13D" w14:textId="77777777" w:rsidR="008F19E1" w:rsidRPr="00882BFC" w:rsidRDefault="008F19E1" w:rsidP="008F19E1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>Nasledujúci postup definuje kroky prvotného prihlasovania Zamestnanca externého subjektu a jeho stotožnenie s identitou v NBS IAM.</w:t>
      </w:r>
    </w:p>
    <w:p w14:paraId="740169D6" w14:textId="77777777" w:rsidR="008F19E1" w:rsidRPr="00882BFC" w:rsidRDefault="008F19E1" w:rsidP="008F19E1">
      <w:pPr>
        <w:jc w:val="both"/>
        <w:rPr>
          <w:sz w:val="22"/>
          <w:szCs w:val="22"/>
        </w:rPr>
      </w:pPr>
    </w:p>
    <w:p w14:paraId="75463E49" w14:textId="77777777" w:rsidR="008F19E1" w:rsidRPr="00882BFC" w:rsidRDefault="008F19E1" w:rsidP="5E03B834">
      <w:pPr>
        <w:jc w:val="both"/>
        <w:rPr>
          <w:sz w:val="22"/>
          <w:szCs w:val="22"/>
        </w:rPr>
      </w:pPr>
      <w:r w:rsidRPr="5E03B834">
        <w:rPr>
          <w:sz w:val="22"/>
          <w:szCs w:val="22"/>
        </w:rPr>
        <w:t xml:space="preserve">Postup prvotného prehlasovania prostredníctvom </w:t>
      </w:r>
      <w:proofErr w:type="spellStart"/>
      <w:r w:rsidRPr="5E03B834">
        <w:rPr>
          <w:sz w:val="22"/>
          <w:szCs w:val="22"/>
        </w:rPr>
        <w:t>eID</w:t>
      </w:r>
      <w:proofErr w:type="spellEnd"/>
      <w:r w:rsidRPr="5E03B834">
        <w:rPr>
          <w:sz w:val="22"/>
          <w:szCs w:val="22"/>
        </w:rPr>
        <w:t xml:space="preserve"> je nasledovný:</w:t>
      </w:r>
    </w:p>
    <w:p w14:paraId="22D066FD" w14:textId="77777777" w:rsidR="008F19E1" w:rsidRPr="00882BFC" w:rsidRDefault="008F19E1" w:rsidP="008F19E1">
      <w:pPr>
        <w:pStyle w:val="ListParagraph"/>
        <w:numPr>
          <w:ilvl w:val="0"/>
          <w:numId w:val="39"/>
        </w:numPr>
        <w:jc w:val="both"/>
      </w:pPr>
      <w:r w:rsidRPr="00882BFC">
        <w:t>Vo Vašom webovom prehliadači pristúpte na stránku portálu NBS IAM</w:t>
      </w:r>
    </w:p>
    <w:p w14:paraId="300BC41D" w14:textId="77777777" w:rsidR="008F19E1" w:rsidRPr="00882BFC" w:rsidRDefault="008F19E1" w:rsidP="008F19E1">
      <w:pPr>
        <w:pStyle w:val="ListParagraph"/>
        <w:jc w:val="both"/>
      </w:pPr>
      <w:r w:rsidRPr="00882BFC">
        <w:t xml:space="preserve">TEST: </w:t>
      </w:r>
      <w:hyperlink r:id="rId14" w:history="1">
        <w:r w:rsidRPr="00882BFC">
          <w:rPr>
            <w:rStyle w:val="Hyperlink"/>
          </w:rPr>
          <w:t>https://extranet-test.nbs.sk</w:t>
        </w:r>
      </w:hyperlink>
      <w:r w:rsidRPr="00882BFC">
        <w:t xml:space="preserve"> </w:t>
      </w:r>
    </w:p>
    <w:p w14:paraId="4E6F5BF5" w14:textId="77777777" w:rsidR="008F19E1" w:rsidRPr="00882BFC" w:rsidRDefault="008F19E1" w:rsidP="008F19E1">
      <w:pPr>
        <w:pStyle w:val="ListParagraph"/>
        <w:jc w:val="both"/>
      </w:pPr>
      <w:r w:rsidRPr="00882BFC">
        <w:t xml:space="preserve">PROD: </w:t>
      </w:r>
      <w:hyperlink r:id="rId15" w:history="1">
        <w:r w:rsidRPr="00882BFC">
          <w:rPr>
            <w:rStyle w:val="Hyperlink"/>
          </w:rPr>
          <w:t>https://extranet.nbs.sk</w:t>
        </w:r>
      </w:hyperlink>
    </w:p>
    <w:p w14:paraId="2127B486" w14:textId="77777777" w:rsidR="008F19E1" w:rsidRPr="00882BFC" w:rsidRDefault="008F19E1" w:rsidP="008F19E1">
      <w:pPr>
        <w:pStyle w:val="ListParagraph"/>
        <w:jc w:val="both"/>
      </w:pPr>
    </w:p>
    <w:p w14:paraId="0B454F73" w14:textId="77777777" w:rsidR="008F19E1" w:rsidRPr="00882BFC" w:rsidRDefault="008F19E1" w:rsidP="008F19E1">
      <w:pPr>
        <w:pStyle w:val="ListParagraph"/>
        <w:numPr>
          <w:ilvl w:val="0"/>
          <w:numId w:val="39"/>
        </w:numPr>
        <w:jc w:val="both"/>
      </w:pPr>
      <w:r w:rsidRPr="00882BFC">
        <w:t>Zobrazí sa Vám prihlasovací formulár</w:t>
      </w:r>
    </w:p>
    <w:p w14:paraId="7D05AF4A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621C8B43" wp14:editId="7C177263">
            <wp:extent cx="3739486" cy="2861159"/>
            <wp:effectExtent l="0" t="0" r="0" b="0"/>
            <wp:docPr id="84610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067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541" cy="28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92C8" w14:textId="12A16C24" w:rsidR="008F19E1" w:rsidRDefault="008F19E1" w:rsidP="008F19E1">
      <w:pPr>
        <w:pStyle w:val="ListParagraph"/>
        <w:numPr>
          <w:ilvl w:val="0"/>
          <w:numId w:val="39"/>
        </w:numPr>
        <w:jc w:val="both"/>
      </w:pPr>
      <w:r w:rsidRPr="00882BFC">
        <w:t>Vyberte tlačidlo [slovensko.sk]</w:t>
      </w:r>
    </w:p>
    <w:p w14:paraId="6F65E7E2" w14:textId="77777777" w:rsidR="008F19E1" w:rsidRPr="00882BFC" w:rsidRDefault="008F19E1" w:rsidP="008F19E1">
      <w:pPr>
        <w:pStyle w:val="ListParagraph"/>
        <w:jc w:val="both"/>
      </w:pPr>
    </w:p>
    <w:p w14:paraId="337DB227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lastRenderedPageBreak/>
        <w:drawing>
          <wp:inline distT="0" distB="0" distL="0" distR="0" wp14:anchorId="2A8C3322" wp14:editId="5F9259DE">
            <wp:extent cx="4089586" cy="3126331"/>
            <wp:effectExtent l="0" t="0" r="6350" b="0"/>
            <wp:docPr id="1322683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05" cy="31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4F1E" w14:textId="058A318D" w:rsidR="008F19E1" w:rsidRDefault="008F19E1" w:rsidP="008F19E1">
      <w:pPr>
        <w:pStyle w:val="ListParagraph"/>
        <w:numPr>
          <w:ilvl w:val="0"/>
          <w:numId w:val="39"/>
        </w:numPr>
        <w:jc w:val="both"/>
      </w:pPr>
      <w:r w:rsidRPr="00882BFC">
        <w:t xml:space="preserve">Po stlačení tlačidla budete presmerovaný na portál slovensko.sk </w:t>
      </w:r>
    </w:p>
    <w:p w14:paraId="3D7020A5" w14:textId="77777777" w:rsidR="008F19E1" w:rsidRPr="00882BFC" w:rsidRDefault="008F19E1" w:rsidP="008F19E1">
      <w:pPr>
        <w:pStyle w:val="ListParagraph"/>
        <w:jc w:val="both"/>
      </w:pPr>
    </w:p>
    <w:p w14:paraId="11A11F67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0C8E9489" wp14:editId="16A63C7B">
            <wp:extent cx="3316406" cy="3967701"/>
            <wp:effectExtent l="0" t="0" r="0" b="0"/>
            <wp:docPr id="1879066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8" cy="39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7481" w14:textId="77777777" w:rsidR="008F19E1" w:rsidRDefault="008F19E1" w:rsidP="008F19E1">
      <w:pPr>
        <w:pStyle w:val="ListParagraph"/>
        <w:numPr>
          <w:ilvl w:val="0"/>
          <w:numId w:val="39"/>
        </w:numPr>
        <w:jc w:val="both"/>
      </w:pPr>
      <w:r w:rsidRPr="5E03B834">
        <w:t xml:space="preserve">Vykonajte prihlásenie prostredníctvom </w:t>
      </w:r>
      <w:proofErr w:type="spellStart"/>
      <w:r w:rsidRPr="5E03B834">
        <w:t>eID</w:t>
      </w:r>
      <w:proofErr w:type="spellEnd"/>
      <w:r w:rsidRPr="5E03B834">
        <w:t xml:space="preserve"> (zadajte svoj BOK)</w:t>
      </w:r>
    </w:p>
    <w:p w14:paraId="10085AA6" w14:textId="77777777" w:rsidR="008F19E1" w:rsidRPr="00882BFC" w:rsidRDefault="008F19E1" w:rsidP="008F19E1">
      <w:pPr>
        <w:pStyle w:val="ListParagraph"/>
        <w:jc w:val="both"/>
      </w:pPr>
    </w:p>
    <w:p w14:paraId="2B8A476E" w14:textId="77777777" w:rsidR="008F19E1" w:rsidRPr="00882BFC" w:rsidRDefault="008F19E1" w:rsidP="008F19E1">
      <w:pPr>
        <w:pStyle w:val="ListParagraph"/>
      </w:pPr>
      <w:r w:rsidRPr="00882BFC">
        <w:rPr>
          <w:noProof/>
        </w:rPr>
        <w:lastRenderedPageBreak/>
        <w:drawing>
          <wp:inline distT="0" distB="0" distL="0" distR="0" wp14:anchorId="6F7FECCC" wp14:editId="19AC4E77">
            <wp:extent cx="5454595" cy="3911418"/>
            <wp:effectExtent l="0" t="0" r="0" b="0"/>
            <wp:docPr id="1399113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35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336" cy="39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187B" w14:textId="77777777" w:rsidR="008F19E1" w:rsidRDefault="008F19E1" w:rsidP="008F19E1">
      <w:pPr>
        <w:pStyle w:val="ListParagraph"/>
        <w:numPr>
          <w:ilvl w:val="0"/>
          <w:numId w:val="39"/>
        </w:numPr>
        <w:jc w:val="both"/>
      </w:pPr>
      <w:r w:rsidRPr="00882BFC">
        <w:t>V prípade že máte nastavené zastupovanie za iné subjekty tieto ignorujte a vyberte Vašu identitu.</w:t>
      </w:r>
    </w:p>
    <w:p w14:paraId="0D2F1881" w14:textId="77777777" w:rsidR="008F19E1" w:rsidRPr="00882BFC" w:rsidRDefault="008F19E1" w:rsidP="008F19E1">
      <w:pPr>
        <w:pStyle w:val="ListParagraph"/>
        <w:jc w:val="both"/>
      </w:pPr>
    </w:p>
    <w:p w14:paraId="62CBBD0A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024AE48E" wp14:editId="0E2ECD57">
            <wp:extent cx="4889133" cy="2754920"/>
            <wp:effectExtent l="0" t="0" r="6985" b="7620"/>
            <wp:docPr id="265443529" name="Picture 26544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16" cy="27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020F8" w14:textId="77777777" w:rsidR="008F19E1" w:rsidRPr="00882BFC" w:rsidRDefault="008F19E1" w:rsidP="008F19E1">
      <w:pPr>
        <w:pStyle w:val="ListParagraph"/>
        <w:numPr>
          <w:ilvl w:val="0"/>
          <w:numId w:val="39"/>
        </w:numPr>
        <w:jc w:val="both"/>
      </w:pPr>
      <w:r w:rsidRPr="00882BFC">
        <w:t>Po stlačení tlačidla [Prihlásiť sa] budete presmerovaný späť na portál NBS IAM, kde je potrebné vykonať stotožnenie Identít medzi portálmi UPVS a NBS IAM.</w:t>
      </w:r>
    </w:p>
    <w:p w14:paraId="149D98FF" w14:textId="77777777" w:rsidR="008F19E1" w:rsidRPr="00882BFC" w:rsidRDefault="008F19E1" w:rsidP="008F19E1">
      <w:pPr>
        <w:pStyle w:val="ListParagraph"/>
        <w:numPr>
          <w:ilvl w:val="0"/>
          <w:numId w:val="39"/>
        </w:numPr>
        <w:jc w:val="both"/>
      </w:pPr>
      <w:r w:rsidRPr="00882BFC">
        <w:t xml:space="preserve">Pre tento krok je potrebné vykonať prihlasovanie prostredníctvom Vám pridelených prístupových údajov (meno/heslo príp. certifikát) </w:t>
      </w:r>
    </w:p>
    <w:p w14:paraId="7D032C60" w14:textId="77777777" w:rsidR="008F19E1" w:rsidRPr="00882BFC" w:rsidRDefault="008F19E1" w:rsidP="008F19E1">
      <w:pPr>
        <w:pStyle w:val="ListParagraph"/>
        <w:jc w:val="both"/>
      </w:pPr>
      <w:r w:rsidRPr="5E03B834">
        <w:rPr>
          <w:b/>
          <w:bCs/>
          <w:color w:val="FF0000"/>
        </w:rPr>
        <w:lastRenderedPageBreak/>
        <w:t xml:space="preserve">Poznámka: </w:t>
      </w:r>
      <w:r w:rsidRPr="5E03B834">
        <w:t xml:space="preserve">Krok stotožnenia identít sa vykoná iba pri prvotnom prihlásení prostredníctvom UPVS. Každé ďalšie prihlasovanie prostredníctvom </w:t>
      </w:r>
      <w:proofErr w:type="spellStart"/>
      <w:r w:rsidRPr="5E03B834">
        <w:t>eID</w:t>
      </w:r>
      <w:proofErr w:type="spellEnd"/>
      <w:r w:rsidRPr="5E03B834">
        <w:t xml:space="preserve"> je už automatické bez potreby opätovného stotožnenia oboch identít.</w:t>
      </w:r>
    </w:p>
    <w:p w14:paraId="7DCA527C" w14:textId="77777777" w:rsidR="008F19E1" w:rsidRDefault="008F19E1" w:rsidP="008F19E1">
      <w:pPr>
        <w:pStyle w:val="ListParagraph"/>
      </w:pPr>
    </w:p>
    <w:p w14:paraId="55CB69BD" w14:textId="77777777" w:rsidR="008F19E1" w:rsidRDefault="008F19E1" w:rsidP="008F19E1">
      <w:pPr>
        <w:pStyle w:val="ListParagraph"/>
        <w:numPr>
          <w:ilvl w:val="0"/>
          <w:numId w:val="39"/>
        </w:numPr>
      </w:pPr>
      <w:r w:rsidRPr="00882BFC">
        <w:t xml:space="preserve">Zadajte </w:t>
      </w:r>
      <w:r w:rsidRPr="00882BFC">
        <w:rPr>
          <w:b/>
          <w:bCs/>
          <w:u w:val="single"/>
        </w:rPr>
        <w:t>svoje prihlasovacie údaje</w:t>
      </w:r>
      <w:r w:rsidRPr="00882BFC">
        <w:t xml:space="preserve"> pre stotožnenie identít a stlačte tlačidlo [Prihlásiť sa]</w:t>
      </w:r>
    </w:p>
    <w:p w14:paraId="77A459E3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34884D76" wp14:editId="6C1083F4">
            <wp:extent cx="4277317" cy="3307742"/>
            <wp:effectExtent l="0" t="0" r="9525" b="6985"/>
            <wp:docPr id="1983744422" name="Picture 198374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8161" cy="33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5EAF" w14:textId="77777777" w:rsidR="008F19E1" w:rsidRDefault="008F19E1" w:rsidP="008F19E1">
      <w:pPr>
        <w:pStyle w:val="ListParagraph"/>
        <w:numPr>
          <w:ilvl w:val="0"/>
          <w:numId w:val="39"/>
        </w:numPr>
      </w:pPr>
      <w:r w:rsidRPr="5E03B834">
        <w:t xml:space="preserve">Systém overení Vašu totožnosti v systéme NBS IAM a sprístupní Vám obsah </w:t>
      </w:r>
      <w:proofErr w:type="spellStart"/>
      <w:r w:rsidRPr="5E03B834">
        <w:t>extranet</w:t>
      </w:r>
      <w:proofErr w:type="spellEnd"/>
      <w:r w:rsidRPr="5E03B834">
        <w:t xml:space="preserve"> portálu.</w:t>
      </w:r>
    </w:p>
    <w:p w14:paraId="23525E48" w14:textId="77777777" w:rsidR="008F19E1" w:rsidRPr="00882BFC" w:rsidRDefault="008F19E1" w:rsidP="008F19E1">
      <w:pPr>
        <w:pStyle w:val="ListParagraph"/>
      </w:pPr>
    </w:p>
    <w:p w14:paraId="29F7A9A1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50A30A8C" wp14:editId="19D86DB6">
            <wp:extent cx="5731510" cy="2188210"/>
            <wp:effectExtent l="0" t="0" r="2540" b="2540"/>
            <wp:docPr id="1757627121" name="Picture 175762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452E" w14:textId="77777777" w:rsidR="008F19E1" w:rsidRPr="00882BFC" w:rsidRDefault="008F19E1" w:rsidP="5E03B834">
      <w:pPr>
        <w:pStyle w:val="Heading3"/>
      </w:pPr>
      <w:bookmarkStart w:id="29" w:name="_Toc152054262"/>
      <w:r w:rsidRPr="5E03B834">
        <w:t xml:space="preserve">Opätovné prihlasovanie prostredníctvom </w:t>
      </w:r>
      <w:proofErr w:type="spellStart"/>
      <w:r w:rsidRPr="5E03B834">
        <w:t>eID</w:t>
      </w:r>
      <w:bookmarkEnd w:id="29"/>
      <w:proofErr w:type="spellEnd"/>
    </w:p>
    <w:p w14:paraId="52F1B852" w14:textId="77777777" w:rsidR="008F19E1" w:rsidRPr="00882BFC" w:rsidRDefault="008F19E1" w:rsidP="008F19E1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>Predpokladom toho scenára je že na strane NBS IAM už došlo k prvotnému prihlasovaniu Zamestnanca externého subjektu prostredníctvom ÚPVS a jeho stotožneniu s identitou v NBS IAM.</w:t>
      </w:r>
    </w:p>
    <w:p w14:paraId="1E390DFD" w14:textId="77777777" w:rsidR="008F19E1" w:rsidRPr="00882BFC" w:rsidRDefault="008F19E1" w:rsidP="008F19E1">
      <w:pPr>
        <w:rPr>
          <w:sz w:val="22"/>
          <w:szCs w:val="22"/>
        </w:rPr>
      </w:pPr>
    </w:p>
    <w:p w14:paraId="0DDA617B" w14:textId="77777777" w:rsidR="008F19E1" w:rsidRPr="00882BFC" w:rsidRDefault="008F19E1" w:rsidP="5E03B834">
      <w:pPr>
        <w:rPr>
          <w:sz w:val="22"/>
          <w:szCs w:val="22"/>
        </w:rPr>
      </w:pPr>
      <w:r w:rsidRPr="5E03B834">
        <w:rPr>
          <w:sz w:val="22"/>
          <w:szCs w:val="22"/>
        </w:rPr>
        <w:t xml:space="preserve">Postup prihlasovania prostredníctvom </w:t>
      </w:r>
      <w:proofErr w:type="spellStart"/>
      <w:r w:rsidRPr="5E03B834">
        <w:rPr>
          <w:sz w:val="22"/>
          <w:szCs w:val="22"/>
        </w:rPr>
        <w:t>eID</w:t>
      </w:r>
      <w:proofErr w:type="spellEnd"/>
      <w:r w:rsidRPr="5E03B834">
        <w:rPr>
          <w:sz w:val="22"/>
          <w:szCs w:val="22"/>
        </w:rPr>
        <w:t xml:space="preserve"> je nasledovný:</w:t>
      </w:r>
    </w:p>
    <w:p w14:paraId="0DDA5280" w14:textId="77777777" w:rsidR="008F19E1" w:rsidRPr="00882BFC" w:rsidRDefault="008F19E1" w:rsidP="008F19E1">
      <w:pPr>
        <w:pStyle w:val="ListParagraph"/>
        <w:numPr>
          <w:ilvl w:val="0"/>
          <w:numId w:val="40"/>
        </w:numPr>
      </w:pPr>
      <w:r w:rsidRPr="00882BFC">
        <w:lastRenderedPageBreak/>
        <w:t>Vo Vašom webovom prehliadači pristúpte na stránku portálu NBS</w:t>
      </w:r>
    </w:p>
    <w:p w14:paraId="0B9BAF6D" w14:textId="77777777" w:rsidR="008F19E1" w:rsidRPr="00882BFC" w:rsidRDefault="008F19E1" w:rsidP="008F19E1">
      <w:pPr>
        <w:pStyle w:val="ListParagraph"/>
      </w:pPr>
      <w:r w:rsidRPr="00882BFC">
        <w:t xml:space="preserve">TEST: </w:t>
      </w:r>
      <w:hyperlink r:id="rId22" w:history="1">
        <w:r w:rsidRPr="00882BFC">
          <w:rPr>
            <w:rStyle w:val="Hyperlink"/>
          </w:rPr>
          <w:t>https://extranet-test.nbs.sk</w:t>
        </w:r>
      </w:hyperlink>
      <w:r w:rsidRPr="00882BFC">
        <w:t xml:space="preserve"> </w:t>
      </w:r>
    </w:p>
    <w:p w14:paraId="6EA5A18A" w14:textId="77777777" w:rsidR="008F19E1" w:rsidRPr="00882BFC" w:rsidRDefault="008F19E1" w:rsidP="008F19E1">
      <w:pPr>
        <w:pStyle w:val="ListParagraph"/>
      </w:pPr>
      <w:r w:rsidRPr="00882BFC">
        <w:t xml:space="preserve">PROD: </w:t>
      </w:r>
      <w:hyperlink r:id="rId23" w:history="1">
        <w:r w:rsidRPr="00882BFC">
          <w:rPr>
            <w:rStyle w:val="Hyperlink"/>
          </w:rPr>
          <w:t>https://extranet.nbs.sk</w:t>
        </w:r>
      </w:hyperlink>
    </w:p>
    <w:p w14:paraId="63332D22" w14:textId="77777777" w:rsidR="008F19E1" w:rsidRDefault="008F19E1" w:rsidP="008F19E1">
      <w:pPr>
        <w:pStyle w:val="ListParagraph"/>
      </w:pPr>
    </w:p>
    <w:p w14:paraId="3D5750E3" w14:textId="77777777" w:rsidR="008F19E1" w:rsidRDefault="008F19E1" w:rsidP="008F19E1">
      <w:pPr>
        <w:pStyle w:val="ListParagraph"/>
      </w:pPr>
      <w:r w:rsidRPr="5E03B834">
        <w:rPr>
          <w:b/>
          <w:bCs/>
          <w:color w:val="FF0000"/>
        </w:rPr>
        <w:t>Poznámka:</w:t>
      </w:r>
      <w:r w:rsidRPr="5E03B834">
        <w:t xml:space="preserve"> pokiaľ sa používateľ chce prihlásiť cez UPVS, tak certifikát nevyberie, ale v prípade prehliadačov EDGE, resp. CHROME zvolí ponuku </w:t>
      </w:r>
      <w:proofErr w:type="spellStart"/>
      <w:r w:rsidRPr="5E03B834">
        <w:t>Cancel</w:t>
      </w:r>
      <w:proofErr w:type="spellEnd"/>
      <w:r w:rsidRPr="5E03B834">
        <w:t xml:space="preserve">(Zrušiť) v prípade FIREFOX ponuku </w:t>
      </w:r>
      <w:proofErr w:type="spellStart"/>
      <w:r w:rsidRPr="5E03B834">
        <w:t>Don’t</w:t>
      </w:r>
      <w:proofErr w:type="spellEnd"/>
      <w:r w:rsidRPr="5E03B834">
        <w:t xml:space="preserve"> </w:t>
      </w:r>
      <w:proofErr w:type="spellStart"/>
      <w:r w:rsidRPr="5E03B834">
        <w:t>sent</w:t>
      </w:r>
      <w:proofErr w:type="spellEnd"/>
      <w:r w:rsidRPr="5E03B834">
        <w:t xml:space="preserve"> </w:t>
      </w:r>
      <w:proofErr w:type="spellStart"/>
      <w:r w:rsidRPr="5E03B834">
        <w:t>certificate</w:t>
      </w:r>
      <w:proofErr w:type="spellEnd"/>
      <w:r w:rsidRPr="5E03B834">
        <w:t xml:space="preserve"> (Neposielaj certifikát).</w:t>
      </w:r>
    </w:p>
    <w:p w14:paraId="59C6DEA5" w14:textId="77777777" w:rsidR="008F19E1" w:rsidRDefault="008F19E1" w:rsidP="008F19E1">
      <w:pPr>
        <w:pStyle w:val="ListParagraph"/>
      </w:pPr>
    </w:p>
    <w:p w14:paraId="3D58330A" w14:textId="77777777" w:rsidR="008F19E1" w:rsidRPr="00882BFC" w:rsidRDefault="008F19E1" w:rsidP="008F19E1">
      <w:pPr>
        <w:pStyle w:val="ListParagraph"/>
        <w:numPr>
          <w:ilvl w:val="0"/>
          <w:numId w:val="40"/>
        </w:numPr>
      </w:pPr>
      <w:r w:rsidRPr="00882BFC">
        <w:t>Zobrazí sa Vám prihlasovací formulár</w:t>
      </w:r>
    </w:p>
    <w:p w14:paraId="7BAACAF7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1EF59238" wp14:editId="4DF74389">
            <wp:extent cx="3380186" cy="2586251"/>
            <wp:effectExtent l="0" t="0" r="0" b="5080"/>
            <wp:docPr id="36893192" name="Picture 3689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067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60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58BE" w14:textId="1DD8D35A" w:rsidR="008F19E1" w:rsidRPr="00882BFC" w:rsidRDefault="008F19E1" w:rsidP="008F19E1">
      <w:pPr>
        <w:pStyle w:val="ListParagraph"/>
        <w:numPr>
          <w:ilvl w:val="0"/>
          <w:numId w:val="40"/>
        </w:numPr>
      </w:pPr>
      <w:r w:rsidRPr="00882BFC">
        <w:t>Vyberte tlačidlo [slovensko.sk]</w:t>
      </w:r>
    </w:p>
    <w:p w14:paraId="4D0E6A55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21E6CCC4" wp14:editId="2E4A478E">
            <wp:extent cx="3641964" cy="2784143"/>
            <wp:effectExtent l="0" t="0" r="0" b="0"/>
            <wp:docPr id="125384562" name="Picture 12538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91" cy="28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1BA4" w14:textId="2230DAD8" w:rsidR="008F19E1" w:rsidRDefault="008F19E1" w:rsidP="008F19E1">
      <w:pPr>
        <w:pStyle w:val="ListParagraph"/>
        <w:numPr>
          <w:ilvl w:val="0"/>
          <w:numId w:val="40"/>
        </w:numPr>
      </w:pPr>
      <w:r w:rsidRPr="00882BFC">
        <w:t xml:space="preserve">Po stlačení tlačidla budete presmerovaný na portál slovensko.sk </w:t>
      </w:r>
    </w:p>
    <w:p w14:paraId="7ABB3778" w14:textId="77777777" w:rsidR="008F19E1" w:rsidRPr="00882BFC" w:rsidRDefault="008F19E1" w:rsidP="008F19E1">
      <w:pPr>
        <w:pStyle w:val="ListParagraph"/>
      </w:pPr>
    </w:p>
    <w:p w14:paraId="7B4BEF13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lastRenderedPageBreak/>
        <w:drawing>
          <wp:inline distT="0" distB="0" distL="0" distR="0" wp14:anchorId="72A7EFF2" wp14:editId="3F4A0B74">
            <wp:extent cx="3570544" cy="4271749"/>
            <wp:effectExtent l="0" t="0" r="0" b="0"/>
            <wp:docPr id="1607847185" name="Picture 160784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21" cy="42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AF1A" w14:textId="77777777" w:rsidR="008F19E1" w:rsidRDefault="008F19E1" w:rsidP="008F19E1">
      <w:pPr>
        <w:pStyle w:val="ListParagraph"/>
        <w:numPr>
          <w:ilvl w:val="0"/>
          <w:numId w:val="40"/>
        </w:numPr>
        <w:jc w:val="both"/>
      </w:pPr>
      <w:r w:rsidRPr="5E03B834">
        <w:t xml:space="preserve">Vykonajte prihlásenie prostredníctvom </w:t>
      </w:r>
      <w:proofErr w:type="spellStart"/>
      <w:r w:rsidRPr="5E03B834">
        <w:t>eID</w:t>
      </w:r>
      <w:proofErr w:type="spellEnd"/>
      <w:r w:rsidRPr="5E03B834">
        <w:t xml:space="preserve"> (zadajte svoj BOK)</w:t>
      </w:r>
    </w:p>
    <w:p w14:paraId="798D5461" w14:textId="77777777" w:rsidR="008F19E1" w:rsidRPr="00882BFC" w:rsidRDefault="008F19E1" w:rsidP="008F19E1">
      <w:pPr>
        <w:pStyle w:val="ListParagraph"/>
        <w:jc w:val="both"/>
      </w:pPr>
    </w:p>
    <w:p w14:paraId="3DEB0892" w14:textId="77777777" w:rsidR="008F19E1" w:rsidRPr="00882BFC" w:rsidRDefault="008F19E1" w:rsidP="008F19E1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1A7A1865" wp14:editId="59069B21">
            <wp:extent cx="4178738" cy="2996518"/>
            <wp:effectExtent l="0" t="0" r="0" b="0"/>
            <wp:docPr id="403847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471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4214" cy="30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246" w14:textId="77777777" w:rsidR="008F19E1" w:rsidRPr="00882BFC" w:rsidRDefault="008F19E1" w:rsidP="008F19E1">
      <w:pPr>
        <w:pStyle w:val="ListParagraph"/>
        <w:numPr>
          <w:ilvl w:val="0"/>
          <w:numId w:val="40"/>
        </w:numPr>
      </w:pPr>
      <w:r w:rsidRPr="00882BFC">
        <w:lastRenderedPageBreak/>
        <w:t xml:space="preserve">V prípade že máte nastavené zastupovanie za iné subjekty tieto ignorujte a vyberte Vašu identitu a vyberte </w:t>
      </w:r>
      <w:r>
        <w:rPr>
          <w:lang w:val="en-US"/>
        </w:rPr>
        <w:t>[</w:t>
      </w:r>
      <w:r>
        <w:t>P</w:t>
      </w:r>
      <w:r w:rsidRPr="00882BFC">
        <w:t>rihlásiť</w:t>
      </w:r>
      <w:r>
        <w:t xml:space="preserve"> sa].</w:t>
      </w:r>
    </w:p>
    <w:p w14:paraId="38C26472" w14:textId="77777777" w:rsidR="008F19E1" w:rsidRPr="00882BFC" w:rsidRDefault="008F19E1" w:rsidP="008F19E1">
      <w:pPr>
        <w:pStyle w:val="ListParagraph"/>
      </w:pPr>
      <w:r w:rsidRPr="00882BFC">
        <w:rPr>
          <w:noProof/>
        </w:rPr>
        <w:drawing>
          <wp:inline distT="0" distB="0" distL="0" distR="0" wp14:anchorId="6D7A22EB" wp14:editId="019A7AB9">
            <wp:extent cx="4009613" cy="2259330"/>
            <wp:effectExtent l="0" t="0" r="0" b="7620"/>
            <wp:docPr id="914347851" name="Picture 91434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13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3D90" w14:textId="77777777" w:rsidR="008F19E1" w:rsidRDefault="008F19E1" w:rsidP="008F19E1">
      <w:pPr>
        <w:pStyle w:val="ListParagraph"/>
        <w:numPr>
          <w:ilvl w:val="0"/>
          <w:numId w:val="40"/>
        </w:numPr>
      </w:pPr>
      <w:r w:rsidRPr="5E03B834">
        <w:t xml:space="preserve">Systém overení Vašu totožnosti v systéme NBS IAM a sprístupní Vám obsah </w:t>
      </w:r>
      <w:proofErr w:type="spellStart"/>
      <w:r w:rsidRPr="5E03B834">
        <w:t>extranet</w:t>
      </w:r>
      <w:proofErr w:type="spellEnd"/>
      <w:r w:rsidRPr="5E03B834">
        <w:t xml:space="preserve"> portálu.</w:t>
      </w:r>
    </w:p>
    <w:p w14:paraId="160A701E" w14:textId="77777777" w:rsidR="008F19E1" w:rsidRPr="00882BFC" w:rsidRDefault="008F19E1" w:rsidP="008F19E1">
      <w:pPr>
        <w:pStyle w:val="ListParagraph"/>
      </w:pPr>
    </w:p>
    <w:p w14:paraId="297BE838" w14:textId="77777777" w:rsidR="008F19E1" w:rsidRDefault="008F19E1" w:rsidP="008F19E1">
      <w:pPr>
        <w:pStyle w:val="ListParagraph"/>
      </w:pPr>
      <w:r w:rsidRPr="00882BFC">
        <w:rPr>
          <w:noProof/>
        </w:rPr>
        <w:drawing>
          <wp:inline distT="0" distB="0" distL="0" distR="0" wp14:anchorId="1E62CDAC" wp14:editId="4F78F762">
            <wp:extent cx="4914900" cy="1876440"/>
            <wp:effectExtent l="0" t="0" r="0" b="9525"/>
            <wp:docPr id="914347853" name="Picture 91434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7996" cy="18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8476" w14:textId="77777777" w:rsidR="008F19E1" w:rsidRDefault="008F19E1" w:rsidP="008F19E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3D4E6DB9" w14:textId="77777777" w:rsidR="00666A7D" w:rsidRPr="0046339A" w:rsidRDefault="00EE0183" w:rsidP="007A32A2">
      <w:pPr>
        <w:pStyle w:val="Heading1"/>
      </w:pPr>
      <w:bookmarkStart w:id="30" w:name="_Toc530725609"/>
      <w:bookmarkStart w:id="31" w:name="_Toc95690452"/>
      <w:bookmarkStart w:id="32" w:name="_Toc357922002"/>
      <w:bookmarkStart w:id="33" w:name="_Toc1463359886"/>
      <w:bookmarkStart w:id="34" w:name="_Toc389230660"/>
      <w:bookmarkStart w:id="35" w:name="_Toc1378235174"/>
      <w:bookmarkStart w:id="36" w:name="_Toc1828489276"/>
      <w:bookmarkStart w:id="37" w:name="_Toc1480754750"/>
      <w:bookmarkStart w:id="38" w:name="_Toc628836915"/>
      <w:bookmarkStart w:id="39" w:name="_Toc113619803"/>
      <w:bookmarkStart w:id="40" w:name="_Toc113619991"/>
      <w:bookmarkStart w:id="41" w:name="_Toc152617498"/>
      <w:r>
        <w:lastRenderedPageBreak/>
        <w:t xml:space="preserve">Popis </w:t>
      </w:r>
      <w:r w:rsidRPr="007A32A2">
        <w:t>p</w:t>
      </w:r>
      <w:r w:rsidR="00666A7D" w:rsidRPr="007A32A2">
        <w:t>oužívate</w:t>
      </w:r>
      <w:r w:rsidR="00666A7D" w:rsidRPr="007A32A2">
        <w:rPr>
          <w:rFonts w:ascii="Calibri" w:hAnsi="Calibri" w:cs="Calibri"/>
        </w:rPr>
        <w:t>ľ</w:t>
      </w:r>
      <w:r w:rsidR="00666A7D" w:rsidRPr="007A32A2">
        <w:t>sk</w:t>
      </w:r>
      <w:r w:rsidR="00666A7D" w:rsidRPr="007A32A2">
        <w:rPr>
          <w:rFonts w:ascii="Helvetica" w:hAnsi="Helvetica" w:cs="Helvetica"/>
        </w:rPr>
        <w:t>é</w:t>
      </w:r>
      <w:r w:rsidRPr="007A32A2">
        <w:t>ho</w:t>
      </w:r>
      <w:r w:rsidR="00666A7D">
        <w:t xml:space="preserve"> rozhrani</w:t>
      </w:r>
      <w:bookmarkEnd w:id="30"/>
      <w:bookmarkEnd w:id="31"/>
      <w:r>
        <w:t>a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04D4174B" w14:textId="77777777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Nasledujúca kapitola popisuje jednotlivé položky používateľského rozhrania. </w:t>
      </w:r>
    </w:p>
    <w:p w14:paraId="578E5DDA" w14:textId="77777777" w:rsidR="00666A7D" w:rsidRPr="0046339A" w:rsidRDefault="00666A7D" w:rsidP="00666A7D">
      <w:pPr>
        <w:pStyle w:val="Heading2"/>
      </w:pPr>
      <w:bookmarkStart w:id="42" w:name="_Toc530725610"/>
      <w:bookmarkStart w:id="43" w:name="_Toc95690453"/>
      <w:bookmarkStart w:id="44" w:name="_Toc1825456020"/>
      <w:bookmarkStart w:id="45" w:name="_Toc1013025921"/>
      <w:bookmarkStart w:id="46" w:name="_Toc1626585878"/>
      <w:bookmarkStart w:id="47" w:name="_Toc2014931338"/>
      <w:bookmarkStart w:id="48" w:name="_Toc1801241899"/>
      <w:bookmarkStart w:id="49" w:name="_Toc738504539"/>
      <w:bookmarkStart w:id="50" w:name="_Toc1352008852"/>
      <w:bookmarkStart w:id="51" w:name="_Toc113619804"/>
      <w:bookmarkStart w:id="52" w:name="_Toc113619992"/>
      <w:bookmarkStart w:id="53" w:name="_Toc152617499"/>
      <w:r>
        <w:t>Domov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0BB36A96" w14:textId="77777777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Na túto obrazovku je používateľ presmerovaný po prihlásení do aplikácie. Obrazovka informuje prihláseného používateľa o jeho aktuálnom nastavení prístupových oprávnení prostredníctvom priradených rolí (v časti </w:t>
      </w:r>
      <w:r w:rsidRPr="002B4BA2">
        <w:rPr>
          <w:b/>
          <w:bCs/>
          <w:noProof/>
          <w:sz w:val="22"/>
          <w:szCs w:val="22"/>
          <w:lang w:eastAsia="cs-CZ"/>
        </w:rPr>
        <w:t>Moje priradenia</w:t>
      </w:r>
      <w:r w:rsidRPr="002B4BA2">
        <w:rPr>
          <w:sz w:val="22"/>
          <w:szCs w:val="22"/>
        </w:rPr>
        <w:t>)</w:t>
      </w:r>
      <w:r w:rsidR="00C07906" w:rsidRPr="002B4BA2">
        <w:rPr>
          <w:sz w:val="22"/>
          <w:szCs w:val="22"/>
        </w:rPr>
        <w:t>.</w:t>
      </w:r>
      <w:r w:rsidR="00F34817" w:rsidRPr="002B4BA2">
        <w:rPr>
          <w:sz w:val="22"/>
          <w:szCs w:val="22"/>
        </w:rPr>
        <w:t xml:space="preserve"> </w:t>
      </w:r>
      <w:r w:rsidR="00C07906" w:rsidRPr="002B4BA2">
        <w:rPr>
          <w:sz w:val="22"/>
          <w:szCs w:val="22"/>
        </w:rPr>
        <w:t>Ď</w:t>
      </w:r>
      <w:r w:rsidRPr="002B4BA2">
        <w:rPr>
          <w:sz w:val="22"/>
          <w:szCs w:val="22"/>
        </w:rPr>
        <w:t xml:space="preserve">alej je k dispozícii informácia o účtoch do koncových systémov (v časti </w:t>
      </w:r>
      <w:r w:rsidRPr="002B4BA2">
        <w:rPr>
          <w:b/>
          <w:bCs/>
          <w:sz w:val="22"/>
          <w:szCs w:val="22"/>
        </w:rPr>
        <w:t>Moje účty</w:t>
      </w:r>
      <w:r w:rsidRPr="002B4BA2">
        <w:rPr>
          <w:sz w:val="22"/>
          <w:szCs w:val="22"/>
        </w:rPr>
        <w:t xml:space="preserve">). </w:t>
      </w:r>
    </w:p>
    <w:p w14:paraId="7D0CAFAA" w14:textId="77777777" w:rsidR="00666A7D" w:rsidRPr="0046339A" w:rsidRDefault="008D1FC4" w:rsidP="00666A7D">
      <w:pPr>
        <w:keepNext/>
        <w:jc w:val="center"/>
        <w:rPr>
          <w:color w:val="000000" w:themeColor="text1"/>
        </w:rPr>
      </w:pPr>
      <w:r w:rsidRPr="00AD16E7">
        <w:rPr>
          <w:noProof/>
          <w:color w:val="000000" w:themeColor="text1"/>
        </w:rPr>
        <w:drawing>
          <wp:inline distT="0" distB="0" distL="0" distR="0" wp14:anchorId="6EB73CE8" wp14:editId="261C7BBE">
            <wp:extent cx="6316988" cy="3901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86" cy="39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0F48" w14:textId="6631846E" w:rsidR="00666A7D" w:rsidRPr="0046339A" w:rsidRDefault="00666A7D" w:rsidP="00666A7D">
      <w:pPr>
        <w:pStyle w:val="Caption"/>
        <w:jc w:val="center"/>
      </w:pPr>
      <w:bookmarkStart w:id="54" w:name="_Toc530725638"/>
      <w:r w:rsidRPr="5E03B834">
        <w:t xml:space="preserve">Obrázok </w:t>
      </w:r>
      <w:r w:rsidRPr="5E03B834">
        <w:rPr>
          <w:noProof/>
        </w:rPr>
        <w:fldChar w:fldCharType="begin"/>
      </w:r>
      <w:r w:rsidRPr="5E03B834">
        <w:rPr>
          <w:noProof/>
        </w:rPr>
        <w:instrText xml:space="preserve"> SEQ Obrázok \* ARABIC </w:instrText>
      </w:r>
      <w:r w:rsidRPr="5E03B834">
        <w:rPr>
          <w:noProof/>
        </w:rPr>
        <w:fldChar w:fldCharType="separate"/>
      </w:r>
      <w:r w:rsidR="009739FB">
        <w:rPr>
          <w:noProof/>
        </w:rPr>
        <w:t>1</w:t>
      </w:r>
      <w:r w:rsidRPr="5E03B834">
        <w:rPr>
          <w:noProof/>
        </w:rPr>
        <w:fldChar w:fldCharType="end"/>
      </w:r>
      <w:r w:rsidRPr="5E03B834">
        <w:t xml:space="preserve"> Používateľský </w:t>
      </w:r>
      <w:proofErr w:type="spellStart"/>
      <w:r w:rsidRPr="5E03B834">
        <w:t>dashboard</w:t>
      </w:r>
      <w:proofErr w:type="spellEnd"/>
      <w:r w:rsidRPr="5E03B834">
        <w:t xml:space="preserve"> – úvodná obrazovka po prihlásení</w:t>
      </w:r>
      <w:bookmarkEnd w:id="54"/>
    </w:p>
    <w:p w14:paraId="4BA3272E" w14:textId="77777777" w:rsidR="007A1BAE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Pravá časť obrazovky slúži pre informácie o aktuálne prihlásenom používateľovi. </w:t>
      </w:r>
    </w:p>
    <w:p w14:paraId="4D22EA60" w14:textId="77777777" w:rsidR="008B13AA" w:rsidRPr="002B4BA2" w:rsidRDefault="008B13AA" w:rsidP="00666A7D">
      <w:pPr>
        <w:jc w:val="both"/>
        <w:rPr>
          <w:sz w:val="22"/>
          <w:szCs w:val="22"/>
        </w:rPr>
      </w:pPr>
    </w:p>
    <w:p w14:paraId="4F863679" w14:textId="77777777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V ľavej časti obrazovky sú ďalšie ovládacie prvky (tlačidlá):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7"/>
        <w:gridCol w:w="6246"/>
      </w:tblGrid>
      <w:tr w:rsidR="00666A7D" w:rsidRPr="002B4BA2" w14:paraId="1ED5F6F3" w14:textId="77777777" w:rsidTr="5E03B834">
        <w:trPr>
          <w:trHeight w:val="473"/>
        </w:trPr>
        <w:tc>
          <w:tcPr>
            <w:tcW w:w="2847" w:type="dxa"/>
          </w:tcPr>
          <w:p w14:paraId="6AE49260" w14:textId="77777777" w:rsidR="00666A7D" w:rsidRPr="002B4BA2" w:rsidRDefault="00C90E4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0BEC9486" wp14:editId="0E0A9261">
                  <wp:extent cx="690543" cy="177800"/>
                  <wp:effectExtent l="0" t="0" r="0" b="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49" cy="18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5DD06595" w14:textId="77777777" w:rsidR="00666A7D" w:rsidRPr="002B4BA2" w:rsidRDefault="00666A7D" w:rsidP="5E03B834">
            <w:pPr>
              <w:jc w:val="both"/>
              <w:rPr>
                <w:sz w:val="22"/>
                <w:szCs w:val="22"/>
              </w:rPr>
            </w:pPr>
            <w:r w:rsidRPr="5E03B834">
              <w:rPr>
                <w:sz w:val="22"/>
                <w:szCs w:val="22"/>
              </w:rPr>
              <w:t xml:space="preserve">Úvodná obrazovka – používateľský </w:t>
            </w:r>
            <w:proofErr w:type="spellStart"/>
            <w:r w:rsidRPr="5E03B834">
              <w:rPr>
                <w:sz w:val="22"/>
                <w:szCs w:val="22"/>
              </w:rPr>
              <w:t>dashboard</w:t>
            </w:r>
            <w:proofErr w:type="spellEnd"/>
          </w:p>
        </w:tc>
      </w:tr>
      <w:tr w:rsidR="00666A7D" w:rsidRPr="002B4BA2" w14:paraId="0C589755" w14:textId="77777777" w:rsidTr="5E03B834">
        <w:trPr>
          <w:trHeight w:val="606"/>
        </w:trPr>
        <w:tc>
          <w:tcPr>
            <w:tcW w:w="2847" w:type="dxa"/>
          </w:tcPr>
          <w:p w14:paraId="116F7862" w14:textId="77777777" w:rsidR="00666A7D" w:rsidRPr="002B4BA2" w:rsidRDefault="00E0396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469E4178" wp14:editId="40427535">
                  <wp:extent cx="1102639" cy="234950"/>
                  <wp:effectExtent l="0" t="0" r="2540" b="0"/>
                  <wp:docPr id="1073741841" name="Picture 107374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05" cy="2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7C6A129A" w14:textId="77777777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Vytvorenie žiadosti o zmenu hesla</w:t>
            </w:r>
          </w:p>
        </w:tc>
      </w:tr>
      <w:tr w:rsidR="00666A7D" w:rsidRPr="002B4BA2" w14:paraId="44A77FE4" w14:textId="77777777" w:rsidTr="5E03B834">
        <w:trPr>
          <w:trHeight w:val="529"/>
        </w:trPr>
        <w:tc>
          <w:tcPr>
            <w:tcW w:w="2847" w:type="dxa"/>
          </w:tcPr>
          <w:p w14:paraId="3DB2553F" w14:textId="77777777" w:rsidR="00666A7D" w:rsidRPr="002B4BA2" w:rsidRDefault="00E0396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50973936" wp14:editId="5058ED54">
                  <wp:extent cx="1122217" cy="274320"/>
                  <wp:effectExtent l="0" t="0" r="0" b="5080"/>
                  <wp:docPr id="1073741842" name="Picture 107374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icture 107374184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44" cy="2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7D7D22A8" w14:textId="77777777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Vytvorenie žiadosti o</w:t>
            </w:r>
            <w:r w:rsidR="00965796" w:rsidRPr="002B4BA2">
              <w:rPr>
                <w:sz w:val="22"/>
                <w:szCs w:val="22"/>
              </w:rPr>
              <w:t> </w:t>
            </w:r>
            <w:r w:rsidRPr="002B4BA2">
              <w:rPr>
                <w:sz w:val="22"/>
                <w:szCs w:val="22"/>
              </w:rPr>
              <w:t>zmenu</w:t>
            </w:r>
            <w:r w:rsidR="00965796" w:rsidRPr="002B4BA2">
              <w:rPr>
                <w:sz w:val="22"/>
                <w:szCs w:val="22"/>
              </w:rPr>
              <w:t xml:space="preserve"> prístupových </w:t>
            </w:r>
            <w:r w:rsidRPr="002B4BA2">
              <w:rPr>
                <w:sz w:val="22"/>
                <w:szCs w:val="22"/>
              </w:rPr>
              <w:t xml:space="preserve"> </w:t>
            </w:r>
            <w:r w:rsidR="00965796" w:rsidRPr="002B4BA2">
              <w:rPr>
                <w:sz w:val="22"/>
                <w:szCs w:val="22"/>
              </w:rPr>
              <w:t>oprávnení do Informačného systému NBS</w:t>
            </w:r>
            <w:r w:rsidRPr="002B4BA2">
              <w:rPr>
                <w:sz w:val="22"/>
                <w:szCs w:val="22"/>
              </w:rPr>
              <w:t xml:space="preserve"> </w:t>
            </w:r>
          </w:p>
        </w:tc>
      </w:tr>
      <w:tr w:rsidR="00666A7D" w:rsidRPr="002B4BA2" w14:paraId="009D75CC" w14:textId="77777777" w:rsidTr="5E03B834">
        <w:trPr>
          <w:trHeight w:val="1627"/>
        </w:trPr>
        <w:tc>
          <w:tcPr>
            <w:tcW w:w="2847" w:type="dxa"/>
          </w:tcPr>
          <w:p w14:paraId="68E22737" w14:textId="77777777" w:rsidR="00666A7D" w:rsidRPr="002B4BA2" w:rsidRDefault="00FB7681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064C746" wp14:editId="353D84F9">
                  <wp:extent cx="1223010" cy="533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78" cy="59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47075D92" w14:textId="77777777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Zobrazenie zoznamu všetkých používateľov vedených v systéme spadajúcich pod</w:t>
            </w:r>
            <w:r w:rsidR="00965796" w:rsidRPr="002B4BA2">
              <w:rPr>
                <w:sz w:val="22"/>
                <w:szCs w:val="22"/>
              </w:rPr>
              <w:t xml:space="preserve"> externý</w:t>
            </w:r>
            <w:r w:rsidRPr="002B4BA2">
              <w:rPr>
                <w:sz w:val="22"/>
                <w:szCs w:val="22"/>
              </w:rPr>
              <w:t xml:space="preserve"> </w:t>
            </w:r>
            <w:r w:rsidR="00C07906" w:rsidRPr="002B4BA2">
              <w:rPr>
                <w:sz w:val="22"/>
                <w:szCs w:val="22"/>
              </w:rPr>
              <w:t>subjekt</w:t>
            </w:r>
            <w:r w:rsidR="00965796" w:rsidRPr="002B4BA2">
              <w:rPr>
                <w:sz w:val="22"/>
                <w:szCs w:val="22"/>
              </w:rPr>
              <w:t xml:space="preserve"> </w:t>
            </w:r>
            <w:r w:rsidRPr="002B4BA2">
              <w:rPr>
                <w:sz w:val="22"/>
                <w:szCs w:val="22"/>
              </w:rPr>
              <w:t>prihláseného správcu. Umožňuje vyhľadať koncového používateľa a zobraziť detail používateľského profilu</w:t>
            </w:r>
          </w:p>
        </w:tc>
      </w:tr>
    </w:tbl>
    <w:p w14:paraId="6A077217" w14:textId="77777777" w:rsidR="00666A7D" w:rsidRPr="0046339A" w:rsidRDefault="00827A40" w:rsidP="00666A7D">
      <w:pPr>
        <w:pStyle w:val="Heading2"/>
      </w:pPr>
      <w:bookmarkStart w:id="55" w:name="_Toc530725612"/>
      <w:bookmarkStart w:id="56" w:name="_Toc95690454"/>
      <w:bookmarkStart w:id="57" w:name="_Toc1872562081"/>
      <w:bookmarkStart w:id="58" w:name="_Toc1532287303"/>
      <w:bookmarkStart w:id="59" w:name="_Toc1888437916"/>
      <w:bookmarkStart w:id="60" w:name="_Toc749405115"/>
      <w:bookmarkStart w:id="61" w:name="_Toc437299097"/>
      <w:bookmarkStart w:id="62" w:name="_Toc1991159738"/>
      <w:bookmarkStart w:id="63" w:name="_Toc1224356260"/>
      <w:bookmarkStart w:id="64" w:name="_Toc113619805"/>
      <w:bookmarkStart w:id="65" w:name="_Toc113619993"/>
      <w:bookmarkStart w:id="66" w:name="_Toc152617500"/>
      <w:r>
        <w:lastRenderedPageBreak/>
        <w:t>Prihlasovacie údaje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AB0BC60" w14:textId="77777777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Po kliknutí položky</w:t>
      </w:r>
      <w:r w:rsidR="00371862">
        <w:rPr>
          <w:sz w:val="22"/>
          <w:szCs w:val="22"/>
        </w:rPr>
        <w:t xml:space="preserve"> </w:t>
      </w:r>
      <w:r w:rsidRPr="002B4BA2">
        <w:rPr>
          <w:b/>
          <w:bCs/>
          <w:noProof/>
          <w:sz w:val="22"/>
          <w:szCs w:val="22"/>
          <w:lang w:eastAsia="cs-CZ"/>
        </w:rPr>
        <w:t>Prihlasovacie údaje</w:t>
      </w:r>
      <w:r w:rsidRPr="002B4BA2">
        <w:rPr>
          <w:sz w:val="22"/>
          <w:szCs w:val="22"/>
        </w:rPr>
        <w:t xml:space="preserve">, zobrazí aplikácia zoznam priradených účtov prihláseného používateľa. </w:t>
      </w:r>
      <w:r w:rsidR="00110924" w:rsidRPr="002B4BA2">
        <w:rPr>
          <w:sz w:val="22"/>
          <w:szCs w:val="22"/>
        </w:rPr>
        <w:t>Na tomto mieste je možné</w:t>
      </w:r>
      <w:r w:rsidRPr="002B4BA2">
        <w:rPr>
          <w:sz w:val="22"/>
          <w:szCs w:val="22"/>
        </w:rPr>
        <w:t xml:space="preserve"> zmen</w:t>
      </w:r>
      <w:r w:rsidR="00110924" w:rsidRPr="002B4BA2">
        <w:rPr>
          <w:sz w:val="22"/>
          <w:szCs w:val="22"/>
        </w:rPr>
        <w:t xml:space="preserve">iť </w:t>
      </w:r>
      <w:r w:rsidRPr="002B4BA2">
        <w:rPr>
          <w:sz w:val="22"/>
          <w:szCs w:val="22"/>
        </w:rPr>
        <w:t>hesl</w:t>
      </w:r>
      <w:r w:rsidR="00110924" w:rsidRPr="002B4BA2">
        <w:rPr>
          <w:sz w:val="22"/>
          <w:szCs w:val="22"/>
        </w:rPr>
        <w:t>o</w:t>
      </w:r>
      <w:r w:rsidRPr="002B4BA2">
        <w:rPr>
          <w:sz w:val="22"/>
          <w:szCs w:val="22"/>
        </w:rPr>
        <w:t>.</w:t>
      </w:r>
    </w:p>
    <w:p w14:paraId="29379321" w14:textId="77777777" w:rsidR="00666A7D" w:rsidRPr="0046339A" w:rsidRDefault="008D1FC4" w:rsidP="00666A7D">
      <w:pPr>
        <w:keepNext/>
        <w:jc w:val="center"/>
      </w:pPr>
      <w:r w:rsidRPr="00AD16E7">
        <w:rPr>
          <w:noProof/>
        </w:rPr>
        <w:drawing>
          <wp:inline distT="0" distB="0" distL="0" distR="0" wp14:anchorId="1423154F" wp14:editId="4887DAED">
            <wp:extent cx="6333437" cy="39116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182" cy="392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342D" w14:textId="13FFFD33" w:rsidR="008D1FC4" w:rsidRDefault="00666A7D" w:rsidP="00666A7D">
      <w:pPr>
        <w:pStyle w:val="Caption"/>
        <w:jc w:val="center"/>
      </w:pPr>
      <w:r w:rsidRPr="0046339A">
        <w:t xml:space="preserve">Obrázok </w:t>
      </w:r>
      <w:r w:rsidRPr="0046339A">
        <w:fldChar w:fldCharType="begin"/>
      </w:r>
      <w:r w:rsidRPr="0046339A">
        <w:instrText>SEQ Obrázok \* ARABIC</w:instrText>
      </w:r>
      <w:r w:rsidRPr="0046339A">
        <w:fldChar w:fldCharType="separate"/>
      </w:r>
      <w:r w:rsidR="009739FB">
        <w:rPr>
          <w:noProof/>
        </w:rPr>
        <w:t>2</w:t>
      </w:r>
      <w:r w:rsidRPr="0046339A">
        <w:fldChar w:fldCharType="end"/>
      </w:r>
      <w:r w:rsidRPr="0046339A">
        <w:t xml:space="preserve"> Zobrazenie formulára pre zmenu hesla</w:t>
      </w:r>
    </w:p>
    <w:p w14:paraId="26227E5D" w14:textId="77777777" w:rsidR="008D1FC4" w:rsidRDefault="008D1FC4">
      <w:pPr>
        <w:rPr>
          <w:b/>
          <w:bCs/>
          <w:color w:val="5B9BD5" w:themeColor="accent1"/>
          <w:sz w:val="18"/>
          <w:szCs w:val="18"/>
        </w:rPr>
      </w:pPr>
    </w:p>
    <w:p w14:paraId="61D8F2C0" w14:textId="77777777" w:rsidR="00AB1A15" w:rsidRDefault="00AB1A15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56D8348" w14:textId="3F169EDA" w:rsidR="00AB1A15" w:rsidRPr="0046339A" w:rsidRDefault="00AB1A15" w:rsidP="00AB1A15">
      <w:pPr>
        <w:pStyle w:val="Heading2"/>
      </w:pPr>
      <w:r>
        <w:lastRenderedPageBreak/>
        <w:t>Požiadať prístup</w:t>
      </w:r>
    </w:p>
    <w:p w14:paraId="55520A37" w14:textId="77777777" w:rsidR="00AB1A15" w:rsidRPr="00EE27D6" w:rsidRDefault="00AB1A15" w:rsidP="00AB1A15">
      <w:pPr>
        <w:jc w:val="both"/>
        <w:rPr>
          <w:szCs w:val="22"/>
        </w:rPr>
      </w:pPr>
      <w:r w:rsidRPr="000B0542">
        <w:rPr>
          <w:szCs w:val="22"/>
        </w:rPr>
        <w:t>Používateľ má pri žiadosti o prístupové oprávnenia (roly) do Informačného systému NBS možnosť výberu na základe katalógu rolí, kde sú jednotlivé prístupové oprávnenia (roly) rozčlenené podľa preddefinovaných kategórií.</w:t>
      </w:r>
      <w:r>
        <w:rPr>
          <w:szCs w:val="22"/>
        </w:rPr>
        <w:t xml:space="preserve"> </w:t>
      </w:r>
      <w:r w:rsidRPr="0009010D">
        <w:rPr>
          <w:szCs w:val="22"/>
        </w:rPr>
        <w:t xml:space="preserve">Používateľ si vyberie, pre koho žiada prístup – či pre seba ("Seba") alebo pre </w:t>
      </w:r>
      <w:r>
        <w:rPr>
          <w:szCs w:val="22"/>
        </w:rPr>
        <w:t>kolegu</w:t>
      </w:r>
      <w:r w:rsidRPr="0009010D">
        <w:rPr>
          <w:szCs w:val="22"/>
        </w:rPr>
        <w:t xml:space="preserve"> ("</w:t>
      </w:r>
      <w:r>
        <w:rPr>
          <w:szCs w:val="22"/>
        </w:rPr>
        <w:t>Pre Kolegu</w:t>
      </w:r>
      <w:r w:rsidRPr="0009010D">
        <w:rPr>
          <w:szCs w:val="22"/>
        </w:rPr>
        <w:t>"). Po výbere pokračuje kliknutím na tlačidlo</w:t>
      </w:r>
      <w:r>
        <w:rPr>
          <w:szCs w:val="22"/>
        </w:rPr>
        <w:t xml:space="preserve"> </w:t>
      </w:r>
      <w:r w:rsidRPr="0009010D">
        <w:rPr>
          <w:szCs w:val="22"/>
        </w:rPr>
        <w:t>"</w:t>
      </w:r>
      <w:r>
        <w:rPr>
          <w:szCs w:val="22"/>
        </w:rPr>
        <w:t>Ďalej: Katalóg Rolí</w:t>
      </w:r>
      <w:r w:rsidRPr="0009010D">
        <w:rPr>
          <w:szCs w:val="22"/>
        </w:rPr>
        <w:t>".</w:t>
      </w:r>
    </w:p>
    <w:p w14:paraId="475ECE80" w14:textId="77777777" w:rsidR="00AB1A15" w:rsidRPr="0046339A" w:rsidRDefault="00AB1A15" w:rsidP="00AB1A15">
      <w:pPr>
        <w:jc w:val="center"/>
      </w:pPr>
      <w:r>
        <w:rPr>
          <w:noProof/>
        </w:rPr>
        <w:drawing>
          <wp:inline distT="0" distB="0" distL="0" distR="0" wp14:anchorId="2C0B8919" wp14:editId="3BAA2E07">
            <wp:extent cx="6771382" cy="4182079"/>
            <wp:effectExtent l="0" t="0" r="0" b="0"/>
            <wp:docPr id="1766053842" name="Picture 176605384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53842" name="Picture 176605384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82" cy="418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DB45" w14:textId="44C250B1" w:rsidR="00AB1A15" w:rsidRDefault="00AB1A15" w:rsidP="00AB1A15">
      <w:pPr>
        <w:pStyle w:val="Caption"/>
        <w:jc w:val="center"/>
      </w:pPr>
      <w:bookmarkStart w:id="67" w:name="_Toc530725644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9739FB">
        <w:rPr>
          <w:noProof/>
        </w:rPr>
        <w:t>3</w:t>
      </w:r>
      <w:r w:rsidRPr="0046339A">
        <w:rPr>
          <w:noProof/>
        </w:rPr>
        <w:fldChar w:fldCharType="end"/>
      </w:r>
      <w:r w:rsidRPr="0046339A">
        <w:t xml:space="preserve"> </w:t>
      </w:r>
      <w:bookmarkEnd w:id="67"/>
      <w:r>
        <w:t>Výber osoby záujmu</w:t>
      </w:r>
    </w:p>
    <w:p w14:paraId="6FFCA694" w14:textId="77777777" w:rsidR="00AB1A15" w:rsidRDefault="00AB1A15" w:rsidP="00AB1A15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4A8F64AA" w14:textId="77777777" w:rsidR="00AB1A15" w:rsidRDefault="00AB1A15" w:rsidP="00AB1A15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B4192C">
        <w:lastRenderedPageBreak/>
        <w:t>Systém zobrazí možnosti typu prístupu. V tomto prípade je k dispozícii možnosť "Predvolené". Používateľ pokračuje kliknutím na zelené tlačidlo "Ďalej: Katalóg rolí".</w:t>
      </w:r>
    </w:p>
    <w:p w14:paraId="523399C5" w14:textId="77777777" w:rsidR="008360F6" w:rsidRDefault="00AB1A15" w:rsidP="008360F6">
      <w:pPr>
        <w:keepNext/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 wp14:anchorId="333AE39A" wp14:editId="753A5FB0">
            <wp:extent cx="6475730" cy="3999230"/>
            <wp:effectExtent l="0" t="0" r="0" b="0"/>
            <wp:docPr id="1053206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06724" name="Picture 1" descr="A screenshot of a computer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B2FC" w14:textId="70801CA2" w:rsidR="00AB1A15" w:rsidRDefault="008360F6" w:rsidP="008360F6">
      <w:pPr>
        <w:pStyle w:val="Caption"/>
        <w:jc w:val="center"/>
      </w:pPr>
      <w:r>
        <w:t xml:space="preserve">Obrázok </w:t>
      </w:r>
      <w:r w:rsidR="009739FB">
        <w:fldChar w:fldCharType="begin"/>
      </w:r>
      <w:r w:rsidR="009739FB">
        <w:instrText xml:space="preserve"> SEQ Obrázok \* ARABIC </w:instrText>
      </w:r>
      <w:r w:rsidR="009739FB">
        <w:fldChar w:fldCharType="separate"/>
      </w:r>
      <w:r w:rsidR="009739FB">
        <w:rPr>
          <w:noProof/>
        </w:rPr>
        <w:t>4</w:t>
      </w:r>
      <w:r w:rsidR="009739FB">
        <w:rPr>
          <w:noProof/>
        </w:rPr>
        <w:fldChar w:fldCharType="end"/>
      </w:r>
      <w:r>
        <w:t xml:space="preserve"> </w:t>
      </w:r>
      <w:r w:rsidRPr="00D02962">
        <w:t>Výber typu prístupu</w:t>
      </w:r>
    </w:p>
    <w:p w14:paraId="2F86F863" w14:textId="77777777" w:rsidR="00AB1A15" w:rsidRDefault="00AB1A15" w:rsidP="00AB1A15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67F3A868" w14:textId="77777777" w:rsidR="00AB1A15" w:rsidRDefault="00AB1A15" w:rsidP="00AB1A15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0F22DB">
        <w:lastRenderedPageBreak/>
        <w:t xml:space="preserve">Systém zobrazí katalóg dostupných rolí, v tomto prípade kategóriu </w:t>
      </w:r>
      <w:r>
        <w:t>Š</w:t>
      </w:r>
      <w:r w:rsidRPr="000F22DB">
        <w:t>ZP</w:t>
      </w:r>
      <w:r>
        <w:t xml:space="preserve">. </w:t>
      </w:r>
      <w:r w:rsidRPr="000F22DB">
        <w:t>Používateľ zaškrtne požadovanú rolu (alebo viaceré roly) a pokračuje kliknutím na zelené tlačidlo "Pridať zvolené do košíka".</w:t>
      </w:r>
    </w:p>
    <w:p w14:paraId="099091B3" w14:textId="77777777" w:rsidR="00AB1A15" w:rsidRDefault="00AB1A15" w:rsidP="00AB1A15">
      <w:pPr>
        <w:keepNext/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 wp14:anchorId="5B75CD7C" wp14:editId="1F82117E">
            <wp:extent cx="6475323" cy="3999230"/>
            <wp:effectExtent l="0" t="0" r="1905" b="1270"/>
            <wp:docPr id="1674556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56969" name="Picture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323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A35C" w14:textId="61C0F74C" w:rsidR="0099558D" w:rsidRDefault="00AB1A15" w:rsidP="0099558D">
      <w:pPr>
        <w:pStyle w:val="Caption"/>
        <w:jc w:val="center"/>
      </w:pPr>
      <w:r>
        <w:t xml:space="preserve">Obrázok </w:t>
      </w:r>
      <w:r w:rsidR="009739FB">
        <w:fldChar w:fldCharType="begin"/>
      </w:r>
      <w:r w:rsidR="009739FB">
        <w:instrText xml:space="preserve"> SEQ Obrázok \* ARABIC </w:instrText>
      </w:r>
      <w:r w:rsidR="009739FB">
        <w:fldChar w:fldCharType="separate"/>
      </w:r>
      <w:r w:rsidR="009739FB">
        <w:rPr>
          <w:noProof/>
        </w:rPr>
        <w:t>5</w:t>
      </w:r>
      <w:r w:rsidR="009739FB">
        <w:rPr>
          <w:noProof/>
        </w:rPr>
        <w:fldChar w:fldCharType="end"/>
      </w:r>
      <w:r>
        <w:t xml:space="preserve"> Výber z katalógu rolí</w:t>
      </w:r>
    </w:p>
    <w:p w14:paraId="4FDC22E4" w14:textId="77777777" w:rsidR="0099558D" w:rsidRPr="0099558D" w:rsidRDefault="0099558D" w:rsidP="0099558D"/>
    <w:p w14:paraId="0CFA5157" w14:textId="77777777" w:rsidR="0099558D" w:rsidRPr="00967DD4" w:rsidRDefault="0099558D" w:rsidP="0099558D">
      <w:pPr>
        <w:spacing w:after="160" w:line="259" w:lineRule="auto"/>
        <w:rPr>
          <w:sz w:val="22"/>
          <w:szCs w:val="22"/>
        </w:rPr>
      </w:pPr>
      <w:r w:rsidRPr="5E03B834">
        <w:rPr>
          <w:sz w:val="22"/>
          <w:szCs w:val="22"/>
        </w:rPr>
        <w:t xml:space="preserve">XBRL-EXT-Editor - Používateľ systému, ktorý vie </w:t>
      </w:r>
      <w:proofErr w:type="spellStart"/>
      <w:r w:rsidRPr="5E03B834">
        <w:rPr>
          <w:sz w:val="22"/>
          <w:szCs w:val="22"/>
        </w:rPr>
        <w:t>vyplňať</w:t>
      </w:r>
      <w:proofErr w:type="spellEnd"/>
      <w:r w:rsidRPr="5E03B834">
        <w:rPr>
          <w:sz w:val="22"/>
          <w:szCs w:val="22"/>
        </w:rPr>
        <w:t xml:space="preserve"> a ukladať moduly výkazov.</w:t>
      </w:r>
    </w:p>
    <w:p w14:paraId="7A0F232F" w14:textId="77777777" w:rsidR="0099558D" w:rsidRPr="00967DD4" w:rsidRDefault="0099558D" w:rsidP="0099558D">
      <w:pPr>
        <w:spacing w:after="160" w:line="259" w:lineRule="auto"/>
        <w:rPr>
          <w:sz w:val="22"/>
          <w:szCs w:val="22"/>
        </w:rPr>
      </w:pPr>
      <w:r w:rsidRPr="5E03B834">
        <w:rPr>
          <w:sz w:val="22"/>
          <w:szCs w:val="22"/>
        </w:rPr>
        <w:t>XBRL-EXT-</w:t>
      </w:r>
      <w:proofErr w:type="spellStart"/>
      <w:r w:rsidRPr="5E03B834">
        <w:rPr>
          <w:sz w:val="22"/>
          <w:szCs w:val="22"/>
        </w:rPr>
        <w:t>Reader</w:t>
      </w:r>
      <w:proofErr w:type="spellEnd"/>
      <w:r w:rsidRPr="5E03B834">
        <w:rPr>
          <w:sz w:val="22"/>
          <w:szCs w:val="22"/>
        </w:rPr>
        <w:t xml:space="preserve"> - Používateľ systému, ktorý má </w:t>
      </w:r>
      <w:proofErr w:type="spellStart"/>
      <w:r w:rsidRPr="5E03B834">
        <w:rPr>
          <w:sz w:val="22"/>
          <w:szCs w:val="22"/>
        </w:rPr>
        <w:t>oprávenenie</w:t>
      </w:r>
      <w:proofErr w:type="spellEnd"/>
      <w:r w:rsidRPr="5E03B834">
        <w:rPr>
          <w:sz w:val="22"/>
          <w:szCs w:val="22"/>
        </w:rPr>
        <w:t xml:space="preserve"> len čítať dáta.</w:t>
      </w:r>
    </w:p>
    <w:p w14:paraId="31C5C533" w14:textId="77777777" w:rsidR="0099558D" w:rsidRDefault="0099558D" w:rsidP="0099558D">
      <w:pPr>
        <w:spacing w:after="160" w:line="259" w:lineRule="auto"/>
      </w:pPr>
      <w:r w:rsidRPr="5E03B834">
        <w:rPr>
          <w:sz w:val="22"/>
          <w:szCs w:val="22"/>
        </w:rPr>
        <w:t>XBRL-EXT-</w:t>
      </w:r>
      <w:proofErr w:type="spellStart"/>
      <w:r w:rsidRPr="5E03B834">
        <w:rPr>
          <w:sz w:val="22"/>
          <w:szCs w:val="22"/>
        </w:rPr>
        <w:t>Responsible</w:t>
      </w:r>
      <w:proofErr w:type="spellEnd"/>
      <w:r w:rsidRPr="5E03B834">
        <w:rPr>
          <w:sz w:val="22"/>
          <w:szCs w:val="22"/>
        </w:rPr>
        <w:t xml:space="preserve"> - používateľ systému s právom podpisovania a odosielania modulov do NBS.</w:t>
      </w:r>
    </w:p>
    <w:p w14:paraId="2830A3C9" w14:textId="77777777" w:rsidR="0099558D" w:rsidRDefault="0099558D" w:rsidP="0099558D">
      <w:pPr>
        <w:jc w:val="both"/>
      </w:pPr>
    </w:p>
    <w:p w14:paraId="3D6BB4EB" w14:textId="77777777" w:rsidR="00AB1A15" w:rsidRDefault="00AB1A15" w:rsidP="00AB1A1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68086AB8" w14:textId="77777777" w:rsidR="00AB1A15" w:rsidRDefault="00AB1A15" w:rsidP="00AB1A15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25F2FC66" w14:textId="77777777" w:rsidR="00AB1A15" w:rsidRDefault="00AB1A15" w:rsidP="00AB1A15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305F10">
        <w:lastRenderedPageBreak/>
        <w:t>V nákupnom košíku sa zobrazia vybrané roly. Systém môže upozorniť na prípadné konflikty (červené varovanie "Otvoriť riešiteľa konfliktov"). Po kontrole a vyriešení prípadných konfliktov používateľ odošle žiadosť kliknutím na zelené tlačidlo "Odoslať moju požiadavku".</w:t>
      </w:r>
    </w:p>
    <w:p w14:paraId="75C98994" w14:textId="77777777" w:rsidR="00AB1A15" w:rsidRDefault="00AB1A15" w:rsidP="00AB1A15">
      <w:pPr>
        <w:keepNext/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 wp14:anchorId="5C73EDBD" wp14:editId="5A066579">
            <wp:extent cx="6475323" cy="3999230"/>
            <wp:effectExtent l="0" t="0" r="1905" b="1270"/>
            <wp:docPr id="10172984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98470" name="Picture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323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D944" w14:textId="3A79B6C5" w:rsidR="00AB1A15" w:rsidRDefault="00AB1A15" w:rsidP="00AB1A15">
      <w:pPr>
        <w:pStyle w:val="Caption"/>
        <w:jc w:val="center"/>
      </w:pPr>
      <w:r>
        <w:t xml:space="preserve">Obrázok </w:t>
      </w:r>
      <w:r w:rsidR="009739FB">
        <w:fldChar w:fldCharType="begin"/>
      </w:r>
      <w:r w:rsidR="009739FB">
        <w:instrText xml:space="preserve"> SEQ Obrázok \* ARABIC </w:instrText>
      </w:r>
      <w:r w:rsidR="009739FB">
        <w:fldChar w:fldCharType="separate"/>
      </w:r>
      <w:r w:rsidR="009739FB">
        <w:rPr>
          <w:noProof/>
        </w:rPr>
        <w:t>6</w:t>
      </w:r>
      <w:r w:rsidR="009739FB">
        <w:rPr>
          <w:noProof/>
        </w:rPr>
        <w:fldChar w:fldCharType="end"/>
      </w:r>
      <w:r>
        <w:t xml:space="preserve"> Nákupný košík a odoslanie žiadosti</w:t>
      </w:r>
    </w:p>
    <w:p w14:paraId="0F28B50A" w14:textId="77777777" w:rsidR="00AB1A15" w:rsidRDefault="00AB1A15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68" w:name="_Toc530725614"/>
      <w:bookmarkStart w:id="69" w:name="_Toc95690456"/>
      <w:bookmarkStart w:id="70" w:name="_Toc113619807"/>
      <w:bookmarkStart w:id="71" w:name="_Toc113619995"/>
      <w:bookmarkStart w:id="72" w:name="_Toc152617502"/>
      <w:bookmarkStart w:id="73" w:name="_Toc2030146168"/>
      <w:bookmarkStart w:id="74" w:name="_Toc671084227"/>
      <w:bookmarkStart w:id="75" w:name="_Toc1084216232"/>
      <w:bookmarkStart w:id="76" w:name="_Toc932658183"/>
      <w:bookmarkStart w:id="77" w:name="_Toc1421883967"/>
      <w:bookmarkStart w:id="78" w:name="_Toc1941991560"/>
      <w:bookmarkStart w:id="79" w:name="_Toc1283053198"/>
      <w:r>
        <w:br w:type="page"/>
      </w:r>
    </w:p>
    <w:p w14:paraId="339BF18A" w14:textId="1847A243" w:rsidR="00003DD5" w:rsidRPr="00003DD5" w:rsidRDefault="00666A7D" w:rsidP="00003DD5">
      <w:pPr>
        <w:pStyle w:val="Heading2"/>
      </w:pPr>
      <w:r>
        <w:lastRenderedPageBreak/>
        <w:t xml:space="preserve">Používatelia </w:t>
      </w:r>
      <w:r w:rsidR="00DF4CF8">
        <w:t>/</w:t>
      </w:r>
      <w:r>
        <w:t xml:space="preserve"> </w:t>
      </w:r>
      <w:r w:rsidR="004074B3">
        <w:t>Používatelia</w:t>
      </w:r>
      <w:r>
        <w:t xml:space="preserve"> subjektu</w:t>
      </w:r>
      <w:bookmarkEnd w:id="68"/>
      <w:bookmarkEnd w:id="69"/>
      <w:bookmarkEnd w:id="70"/>
      <w:bookmarkEnd w:id="71"/>
      <w:bookmarkEnd w:id="72"/>
      <w:r>
        <w:t xml:space="preserve"> </w:t>
      </w:r>
      <w:bookmarkEnd w:id="73"/>
      <w:bookmarkEnd w:id="74"/>
      <w:bookmarkEnd w:id="75"/>
      <w:bookmarkEnd w:id="76"/>
      <w:bookmarkEnd w:id="77"/>
      <w:bookmarkEnd w:id="78"/>
      <w:bookmarkEnd w:id="79"/>
    </w:p>
    <w:p w14:paraId="008DFCB3" w14:textId="77777777" w:rsidR="00003DD5" w:rsidRPr="002B4BA2" w:rsidRDefault="00875463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Zobrazí zoznam používateľov</w:t>
      </w:r>
      <w:r w:rsidR="00666A7D" w:rsidRPr="002B4BA2">
        <w:rPr>
          <w:sz w:val="22"/>
          <w:szCs w:val="22"/>
        </w:rPr>
        <w:t xml:space="preserve"> subjektu. </w:t>
      </w:r>
    </w:p>
    <w:p w14:paraId="62241007" w14:textId="77777777" w:rsidR="004074B3" w:rsidRPr="0046339A" w:rsidRDefault="00003DD5" w:rsidP="00BC6F41">
      <w:pPr>
        <w:jc w:val="center"/>
      </w:pPr>
      <w:r w:rsidRPr="00003DD5">
        <w:rPr>
          <w:noProof/>
        </w:rPr>
        <w:drawing>
          <wp:inline distT="0" distB="0" distL="0" distR="0" wp14:anchorId="1F87D166" wp14:editId="42BAA0D0">
            <wp:extent cx="6579870" cy="22453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71" cy="225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7D4CE" w14:textId="42D8C475" w:rsidR="007951CD" w:rsidRDefault="00666A7D" w:rsidP="004074B3">
      <w:pPr>
        <w:pStyle w:val="Caption"/>
        <w:jc w:val="center"/>
      </w:pPr>
      <w:bookmarkStart w:id="80" w:name="_Toc530725645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9739FB">
        <w:rPr>
          <w:noProof/>
        </w:rPr>
        <w:t>7</w:t>
      </w:r>
      <w:r w:rsidRPr="0046339A">
        <w:rPr>
          <w:noProof/>
        </w:rPr>
        <w:fldChar w:fldCharType="end"/>
      </w:r>
      <w:r w:rsidRPr="0046339A">
        <w:t xml:space="preserve"> Zoznam používateľov</w:t>
      </w:r>
      <w:bookmarkStart w:id="81" w:name="_Toc95690457"/>
      <w:bookmarkEnd w:id="80"/>
    </w:p>
    <w:p w14:paraId="21FBB63C" w14:textId="77777777" w:rsidR="007951CD" w:rsidRDefault="007951CD">
      <w:pPr>
        <w:spacing w:after="160" w:line="259" w:lineRule="auto"/>
        <w:rPr>
          <w:b/>
          <w:bCs/>
          <w:smallCaps/>
          <w:color w:val="A7A7A7" w:themeColor="text2"/>
        </w:rPr>
      </w:pPr>
      <w:bookmarkStart w:id="82" w:name="_Hlk113883079"/>
    </w:p>
    <w:p w14:paraId="508AD5A4" w14:textId="4D502CD5" w:rsidR="004074B3" w:rsidRDefault="004074B3" w:rsidP="004074B3">
      <w:pPr>
        <w:pStyle w:val="Heading3"/>
        <w:rPr>
          <w:rFonts w:asciiTheme="minorHAnsi" w:hAnsiTheme="minorHAnsi" w:cstheme="minorHAnsi"/>
          <w:sz w:val="22"/>
          <w:szCs w:val="22"/>
        </w:rPr>
      </w:pPr>
      <w:bookmarkStart w:id="83" w:name="_Toc113605537"/>
      <w:bookmarkStart w:id="84" w:name="_Toc113619808"/>
      <w:bookmarkStart w:id="85" w:name="_Toc113619996"/>
      <w:bookmarkStart w:id="86" w:name="_Toc1293377810"/>
      <w:bookmarkStart w:id="87" w:name="_Toc1138119744"/>
      <w:bookmarkStart w:id="88" w:name="_Toc1465913658"/>
      <w:bookmarkStart w:id="89" w:name="_Toc271741039"/>
      <w:bookmarkStart w:id="90" w:name="_Toc2145867335"/>
      <w:bookmarkStart w:id="91" w:name="_Toc1660124913"/>
      <w:bookmarkStart w:id="92" w:name="_Toc961421929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bookmarkEnd w:id="83"/>
      <w:bookmarkEnd w:id="84"/>
      <w:bookmarkEnd w:id="85"/>
      <w:r w:rsidR="00C84D6D">
        <w:rPr>
          <w:rFonts w:asciiTheme="minorHAnsi" w:hAnsiTheme="minorHAnsi" w:cstheme="minorHAnsi"/>
          <w:sz w:val="22"/>
          <w:szCs w:val="22"/>
        </w:rPr>
        <w:t>Údaje používateľa</w:t>
      </w:r>
    </w:p>
    <w:p w14:paraId="7932D71B" w14:textId="77777777" w:rsidR="004074B3" w:rsidRPr="001C0719" w:rsidRDefault="004074B3" w:rsidP="004074B3">
      <w:pPr>
        <w:rPr>
          <w:sz w:val="22"/>
          <w:szCs w:val="22"/>
        </w:rPr>
      </w:pPr>
    </w:p>
    <w:p w14:paraId="2E73218B" w14:textId="77777777" w:rsidR="004074B3" w:rsidRPr="001C0719" w:rsidRDefault="00132DEC" w:rsidP="004074B3">
      <w:pPr>
        <w:jc w:val="both"/>
        <w:rPr>
          <w:sz w:val="22"/>
          <w:szCs w:val="22"/>
        </w:rPr>
      </w:pPr>
      <w:r w:rsidRPr="0046339A">
        <w:t>Po kliknutí na konkrétneho používateľa sa otvorí detail používateľa.</w:t>
      </w:r>
      <w:r>
        <w:t xml:space="preserve"> </w:t>
      </w:r>
      <w:r w:rsidR="004074B3" w:rsidRPr="001C0719">
        <w:rPr>
          <w:sz w:val="22"/>
          <w:szCs w:val="22"/>
        </w:rPr>
        <w:t>Pri každom atribúte je ikona</w:t>
      </w:r>
      <w:r w:rsidR="007951CD" w:rsidRPr="001C0719">
        <w:rPr>
          <w:sz w:val="22"/>
          <w:szCs w:val="22"/>
        </w:rPr>
        <w:t xml:space="preserve">, </w:t>
      </w:r>
      <w:bookmarkStart w:id="93" w:name="_Hlk113882713"/>
      <w:r w:rsidR="004074B3" w:rsidRPr="001C0719">
        <w:rPr>
          <w:sz w:val="22"/>
          <w:szCs w:val="22"/>
        </w:rPr>
        <w:t>ktorá popisuje</w:t>
      </w:r>
      <w:r w:rsidR="00003DD5">
        <w:rPr>
          <w:sz w:val="22"/>
          <w:szCs w:val="22"/>
        </w:rPr>
        <w:t xml:space="preserve"> jeho</w:t>
      </w:r>
      <w:r w:rsidR="004074B3" w:rsidRPr="001C0719">
        <w:rPr>
          <w:sz w:val="22"/>
          <w:szCs w:val="22"/>
        </w:rPr>
        <w:t xml:space="preserve"> </w:t>
      </w:r>
      <w:r w:rsidR="007951CD" w:rsidRPr="001C0719">
        <w:rPr>
          <w:sz w:val="22"/>
          <w:szCs w:val="22"/>
        </w:rPr>
        <w:t>význam</w:t>
      </w:r>
      <w:bookmarkEnd w:id="93"/>
      <w:r w:rsidR="004074B3" w:rsidRPr="001C0719">
        <w:rPr>
          <w:sz w:val="22"/>
          <w:szCs w:val="22"/>
        </w:rPr>
        <w:t xml:space="preserve">. </w:t>
      </w:r>
    </w:p>
    <w:p w14:paraId="11DA995B" w14:textId="77777777" w:rsidR="009605E7" w:rsidRDefault="009605E7" w:rsidP="009605E7">
      <w:pPr>
        <w:keepNext/>
      </w:pPr>
      <w:r>
        <w:rPr>
          <w:noProof/>
        </w:rPr>
        <w:drawing>
          <wp:inline distT="0" distB="0" distL="0" distR="0" wp14:anchorId="1452D92C" wp14:editId="36B7CCD5">
            <wp:extent cx="6388014" cy="3543826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014" cy="35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F2F5" w14:textId="453A0EEE" w:rsidR="009605E7" w:rsidRDefault="009605E7" w:rsidP="009605E7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9739FB">
        <w:rPr>
          <w:noProof/>
        </w:rPr>
        <w:t>8</w:t>
      </w:r>
      <w:r>
        <w:fldChar w:fldCharType="end"/>
      </w:r>
      <w:r>
        <w:t xml:space="preserve"> Profil identity</w:t>
      </w:r>
    </w:p>
    <w:p w14:paraId="6C2A4BA3" w14:textId="77777777" w:rsidR="00D86BF4" w:rsidRDefault="00D86BF4" w:rsidP="00D86BF4"/>
    <w:p w14:paraId="2DA4939E" w14:textId="77777777" w:rsidR="00D86BF4" w:rsidRPr="00D86BF4" w:rsidRDefault="00D86BF4" w:rsidP="00D86BF4"/>
    <w:p w14:paraId="1DBFE15A" w14:textId="77777777" w:rsidR="004074B3" w:rsidRDefault="004074B3" w:rsidP="004074B3">
      <w:pPr>
        <w:pStyle w:val="Heading3"/>
        <w:jc w:val="both"/>
        <w:rPr>
          <w:rFonts w:asciiTheme="minorHAnsi" w:hAnsiTheme="minorHAnsi" w:cstheme="minorHAnsi"/>
          <w:sz w:val="22"/>
          <w:szCs w:val="22"/>
        </w:rPr>
      </w:pPr>
      <w:bookmarkStart w:id="94" w:name="_Toc113605538"/>
      <w:bookmarkStart w:id="95" w:name="_Toc113619809"/>
      <w:bookmarkStart w:id="96" w:name="_Toc113619997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Priradenia</w:t>
      </w:r>
      <w:bookmarkEnd w:id="94"/>
      <w:bookmarkEnd w:id="95"/>
      <w:bookmarkEnd w:id="96"/>
    </w:p>
    <w:p w14:paraId="65350213" w14:textId="77777777" w:rsidR="004074B3" w:rsidRPr="001C0719" w:rsidRDefault="004074B3" w:rsidP="004074B3">
      <w:pPr>
        <w:jc w:val="both"/>
        <w:rPr>
          <w:sz w:val="22"/>
          <w:szCs w:val="22"/>
        </w:rPr>
      </w:pPr>
    </w:p>
    <w:p w14:paraId="3D9D7E93" w14:textId="77777777" w:rsidR="004074B3" w:rsidRPr="001C0719" w:rsidRDefault="004074B3" w:rsidP="5E03B834">
      <w:pPr>
        <w:jc w:val="both"/>
        <w:rPr>
          <w:sz w:val="22"/>
          <w:szCs w:val="22"/>
        </w:rPr>
      </w:pPr>
      <w:r w:rsidRPr="5E03B834">
        <w:rPr>
          <w:sz w:val="22"/>
          <w:szCs w:val="22"/>
        </w:rPr>
        <w:t>Dlaždica “</w:t>
      </w:r>
      <w:r w:rsidRPr="5E03B834">
        <w:rPr>
          <w:b/>
          <w:bCs/>
          <w:sz w:val="22"/>
          <w:szCs w:val="22"/>
        </w:rPr>
        <w:t>Všetko</w:t>
      </w:r>
      <w:r w:rsidRPr="5E03B834">
        <w:rPr>
          <w:sz w:val="22"/>
          <w:szCs w:val="22"/>
        </w:rPr>
        <w:t xml:space="preserve">“ Zobrazuje všetky aktíva priradené </w:t>
      </w:r>
      <w:proofErr w:type="spellStart"/>
      <w:r w:rsidRPr="5E03B834">
        <w:rPr>
          <w:sz w:val="22"/>
          <w:szCs w:val="22"/>
        </w:rPr>
        <w:t>použivateľovi</w:t>
      </w:r>
      <w:proofErr w:type="spellEnd"/>
      <w:r w:rsidRPr="5E03B834">
        <w:rPr>
          <w:sz w:val="22"/>
          <w:szCs w:val="22"/>
        </w:rPr>
        <w:t>. Roly a </w:t>
      </w:r>
      <w:proofErr w:type="spellStart"/>
      <w:r w:rsidRPr="5E03B834">
        <w:rPr>
          <w:sz w:val="22"/>
          <w:szCs w:val="22"/>
        </w:rPr>
        <w:t>pris</w:t>
      </w:r>
      <w:r w:rsidR="001D42E0" w:rsidRPr="5E03B834">
        <w:rPr>
          <w:sz w:val="22"/>
          <w:szCs w:val="22"/>
        </w:rPr>
        <w:t>luš</w:t>
      </w:r>
      <w:r w:rsidRPr="5E03B834">
        <w:rPr>
          <w:sz w:val="22"/>
          <w:szCs w:val="22"/>
        </w:rPr>
        <w:t>nosť</w:t>
      </w:r>
      <w:proofErr w:type="spellEnd"/>
      <w:r w:rsidRPr="5E03B834">
        <w:rPr>
          <w:sz w:val="22"/>
          <w:szCs w:val="22"/>
        </w:rPr>
        <w:t xml:space="preserve"> k subjektu. </w:t>
      </w:r>
    </w:p>
    <w:p w14:paraId="5E0DA7EA" w14:textId="77777777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Rola</w:t>
      </w:r>
      <w:r w:rsidRPr="001C0719">
        <w:rPr>
          <w:sz w:val="22"/>
          <w:szCs w:val="22"/>
        </w:rPr>
        <w:t xml:space="preserve">“ Zobrazuje roly priradené používateľovi. </w:t>
      </w:r>
    </w:p>
    <w:p w14:paraId="4CEFA608" w14:textId="77777777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Organizácia</w:t>
      </w:r>
      <w:r w:rsidRPr="001C0719">
        <w:rPr>
          <w:sz w:val="22"/>
          <w:szCs w:val="22"/>
        </w:rPr>
        <w:t>“ Zobrazuje  organizačnú jednotku priradenú používateľovi</w:t>
      </w:r>
      <w:r w:rsidR="00D03ED0">
        <w:rPr>
          <w:sz w:val="22"/>
          <w:szCs w:val="22"/>
        </w:rPr>
        <w:t xml:space="preserve"> </w:t>
      </w:r>
      <w:r w:rsidR="00D03ED0">
        <w:t>(príslušnosť k subjektu).</w:t>
      </w:r>
      <w:r w:rsidRPr="001C0719">
        <w:rPr>
          <w:sz w:val="22"/>
          <w:szCs w:val="22"/>
        </w:rPr>
        <w:t xml:space="preserve"> </w:t>
      </w:r>
    </w:p>
    <w:p w14:paraId="20C15B92" w14:textId="77777777" w:rsidR="009605E7" w:rsidRDefault="009605E7" w:rsidP="009605E7">
      <w:pPr>
        <w:keepNext/>
      </w:pPr>
      <w:r>
        <w:rPr>
          <w:noProof/>
        </w:rPr>
        <w:drawing>
          <wp:inline distT="0" distB="0" distL="0" distR="0" wp14:anchorId="5652EBB7" wp14:editId="39732C5E">
            <wp:extent cx="6120765" cy="2524876"/>
            <wp:effectExtent l="0" t="0" r="63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C1A3" w14:textId="3EE81964" w:rsidR="009605E7" w:rsidRDefault="009605E7" w:rsidP="009605E7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9739FB">
        <w:rPr>
          <w:noProof/>
        </w:rPr>
        <w:t>9</w:t>
      </w:r>
      <w:r>
        <w:fldChar w:fldCharType="end"/>
      </w:r>
      <w:r>
        <w:t xml:space="preserve"> Záložka priradenia</w:t>
      </w:r>
    </w:p>
    <w:p w14:paraId="7A2B5CA2" w14:textId="77777777" w:rsidR="009605E7" w:rsidRDefault="009605E7"/>
    <w:p w14:paraId="34B95490" w14:textId="77777777" w:rsidR="009739FB" w:rsidRDefault="009739FB" w:rsidP="009739FB">
      <w:bookmarkStart w:id="97" w:name="_Toc113619810"/>
      <w:bookmarkStart w:id="98" w:name="_Toc113619998"/>
      <w:bookmarkStart w:id="99" w:name="_Toc152617503"/>
      <w:bookmarkEnd w:id="82"/>
      <w:r>
        <w:br w:type="page"/>
      </w:r>
    </w:p>
    <w:p w14:paraId="44EDEF9B" w14:textId="77777777" w:rsidR="009739FB" w:rsidRDefault="009739FB" w:rsidP="009739FB">
      <w:pPr>
        <w:pStyle w:val="Heading3"/>
        <w:rPr>
          <w:rFonts w:asciiTheme="minorHAnsi" w:hAnsiTheme="minorHAnsi" w:cstheme="minorHAnsi"/>
          <w:sz w:val="22"/>
          <w:szCs w:val="22"/>
        </w:rPr>
      </w:pPr>
      <w:r w:rsidRPr="005372C1">
        <w:rPr>
          <w:rFonts w:asciiTheme="minorHAnsi" w:hAnsiTheme="minorHAnsi" w:cstheme="minorHAnsi"/>
          <w:sz w:val="22"/>
          <w:szCs w:val="22"/>
        </w:rPr>
        <w:lastRenderedPageBreak/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>
        <w:rPr>
          <w:rFonts w:asciiTheme="minorHAnsi" w:hAnsiTheme="minorHAnsi" w:cstheme="minorHAnsi"/>
          <w:sz w:val="22"/>
          <w:szCs w:val="22"/>
        </w:rPr>
        <w:t>Aktivácia</w:t>
      </w:r>
    </w:p>
    <w:p w14:paraId="770DD83C" w14:textId="77777777" w:rsidR="009739FB" w:rsidRPr="0063789D" w:rsidRDefault="009739FB" w:rsidP="009739FB"/>
    <w:p w14:paraId="692D6836" w14:textId="77777777" w:rsidR="009739FB" w:rsidRDefault="009739FB" w:rsidP="009739FB">
      <w:pPr>
        <w:jc w:val="both"/>
      </w:pPr>
      <w:r>
        <w:t>V záložke Aktivácia nájdete základné informácie o stave používateľského účtu:</w:t>
      </w:r>
    </w:p>
    <w:p w14:paraId="0E03C78C" w14:textId="77777777" w:rsidR="009739FB" w:rsidRDefault="009739FB" w:rsidP="009739FB">
      <w:pPr>
        <w:pStyle w:val="ListParagraph"/>
        <w:numPr>
          <w:ilvl w:val="0"/>
          <w:numId w:val="43"/>
        </w:numPr>
        <w:jc w:val="both"/>
      </w:pPr>
      <w:r w:rsidRPr="003E5C9A">
        <w:rPr>
          <w:b/>
          <w:bCs/>
        </w:rPr>
        <w:t>Administratívny stav</w:t>
      </w:r>
      <w:r>
        <w:t xml:space="preserve"> – zobrazuje aktuálny stav účtu (napr. "Povolený"), ktorý určuje, či je účet aktívny a používateľ sa môže prihlásiť do systému</w:t>
      </w:r>
    </w:p>
    <w:p w14:paraId="420AF6DD" w14:textId="77777777" w:rsidR="009739FB" w:rsidRDefault="009739FB" w:rsidP="009739FB">
      <w:pPr>
        <w:pStyle w:val="ListParagraph"/>
        <w:numPr>
          <w:ilvl w:val="0"/>
          <w:numId w:val="43"/>
        </w:numPr>
        <w:jc w:val="both"/>
      </w:pPr>
      <w:r w:rsidRPr="003E5C9A">
        <w:rPr>
          <w:b/>
          <w:bCs/>
        </w:rPr>
        <w:t>Platný od</w:t>
      </w:r>
      <w:r>
        <w:t xml:space="preserve"> – dátum a čas, odkedy je účet platný a aktívny (napr. "nedeľa 16. novembra 2025, 18:47:54")</w:t>
      </w:r>
    </w:p>
    <w:p w14:paraId="39AD4E2F" w14:textId="77777777" w:rsidR="009739FB" w:rsidRDefault="009739FB" w:rsidP="009739FB">
      <w:pPr>
        <w:pStyle w:val="ListParagraph"/>
        <w:numPr>
          <w:ilvl w:val="0"/>
          <w:numId w:val="43"/>
        </w:numPr>
        <w:jc w:val="both"/>
      </w:pPr>
      <w:r w:rsidRPr="003E5C9A">
        <w:rPr>
          <w:b/>
          <w:bCs/>
        </w:rPr>
        <w:t>Stav uzamknutia</w:t>
      </w:r>
      <w:r>
        <w:t xml:space="preserve"> – zobrazuje, či je účet uzamknutý alebo nie (napr. "Normálny" znamená, že účet nie je uzamknutý)</w:t>
      </w:r>
    </w:p>
    <w:p w14:paraId="489D2901" w14:textId="77777777" w:rsidR="009739FB" w:rsidRPr="001C0719" w:rsidRDefault="009739FB" w:rsidP="009739FB">
      <w:pPr>
        <w:jc w:val="both"/>
        <w:rPr>
          <w:sz w:val="22"/>
          <w:szCs w:val="22"/>
        </w:rPr>
      </w:pPr>
      <w:r>
        <w:t xml:space="preserve">V dolnej </w:t>
      </w:r>
      <w:proofErr w:type="spellStart"/>
      <w:r>
        <w:t>části</w:t>
      </w:r>
      <w:proofErr w:type="spellEnd"/>
      <w:r>
        <w:t xml:space="preserve"> je k dispozícii odkaz "Zobraziť prázdne polia" pre zobrazenie všetkých dostupných atribútov.</w:t>
      </w:r>
      <w:r w:rsidRPr="001C0719">
        <w:rPr>
          <w:sz w:val="22"/>
          <w:szCs w:val="22"/>
        </w:rPr>
        <w:t xml:space="preserve"> </w:t>
      </w:r>
    </w:p>
    <w:p w14:paraId="215E627B" w14:textId="77777777" w:rsidR="009739FB" w:rsidRDefault="009739FB" w:rsidP="009739FB">
      <w:pPr>
        <w:keepNext/>
      </w:pPr>
      <w:r>
        <w:rPr>
          <w:noProof/>
        </w:rPr>
        <w:drawing>
          <wp:inline distT="0" distB="0" distL="0" distR="0" wp14:anchorId="4F1E347D" wp14:editId="7DDD8BAC">
            <wp:extent cx="6641002" cy="4101555"/>
            <wp:effectExtent l="0" t="0" r="0" b="635"/>
            <wp:docPr id="1434269911" name="Picture 14342699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69911" name="Picture 1434269911" descr="A screenshot of a computer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02" cy="41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F396" w14:textId="23C11DBB" w:rsidR="009739FB" w:rsidRDefault="009739FB" w:rsidP="009739FB">
      <w:pPr>
        <w:pStyle w:val="Caption"/>
        <w:jc w:val="center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 xml:space="preserve"> </w:t>
      </w:r>
      <w:r w:rsidRPr="00CB62D9">
        <w:t>Záložka aktivácia</w:t>
      </w:r>
    </w:p>
    <w:p w14:paraId="09E551B7" w14:textId="77777777" w:rsidR="009739FB" w:rsidRDefault="009739FB" w:rsidP="009739FB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3D7C7C8C" w14:textId="77777777" w:rsidR="009739FB" w:rsidRDefault="009739FB" w:rsidP="009739FB">
      <w:pPr>
        <w:pStyle w:val="Heading3"/>
        <w:rPr>
          <w:rFonts w:asciiTheme="minorHAnsi" w:hAnsiTheme="minorHAnsi" w:cstheme="minorHAnsi"/>
          <w:sz w:val="22"/>
          <w:szCs w:val="22"/>
        </w:rPr>
      </w:pPr>
      <w:r w:rsidRPr="005372C1">
        <w:rPr>
          <w:rFonts w:asciiTheme="minorHAnsi" w:hAnsiTheme="minorHAnsi" w:cstheme="minorHAnsi"/>
          <w:sz w:val="22"/>
          <w:szCs w:val="22"/>
        </w:rPr>
        <w:lastRenderedPageBreak/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>
        <w:rPr>
          <w:rFonts w:asciiTheme="minorHAnsi" w:hAnsiTheme="minorHAnsi" w:cstheme="minorHAnsi"/>
          <w:sz w:val="22"/>
          <w:szCs w:val="22"/>
        </w:rPr>
        <w:t>Heslo</w:t>
      </w:r>
    </w:p>
    <w:p w14:paraId="6BC2EC7F" w14:textId="77777777" w:rsidR="009739FB" w:rsidRPr="0063789D" w:rsidRDefault="009739FB" w:rsidP="009739FB"/>
    <w:p w14:paraId="2FF7C05E" w14:textId="77777777" w:rsidR="009739FB" w:rsidRDefault="009739FB" w:rsidP="009739FB">
      <w:pPr>
        <w:jc w:val="both"/>
      </w:pPr>
      <w:r>
        <w:t>V záložke Heslo sa nachádza správa hesla používateľa:</w:t>
      </w:r>
    </w:p>
    <w:p w14:paraId="4E9BB622" w14:textId="77777777" w:rsidR="009739FB" w:rsidRDefault="009739FB" w:rsidP="009739FB">
      <w:pPr>
        <w:pStyle w:val="ListParagraph"/>
        <w:numPr>
          <w:ilvl w:val="0"/>
          <w:numId w:val="44"/>
        </w:numPr>
        <w:jc w:val="both"/>
      </w:pPr>
      <w:r w:rsidRPr="003E5C9A">
        <w:rPr>
          <w:b/>
          <w:bCs/>
        </w:rPr>
        <w:t>Hodnota</w:t>
      </w:r>
      <w:r>
        <w:t xml:space="preserve"> – zobrazuje stav hesla ("Heslo je nastavené"), ktorý informuje, či má používateľ nastavené heslo</w:t>
      </w:r>
    </w:p>
    <w:p w14:paraId="46A703FA" w14:textId="77777777" w:rsidR="009739FB" w:rsidRDefault="009739FB" w:rsidP="009739FB">
      <w:pPr>
        <w:pStyle w:val="ListParagraph"/>
        <w:numPr>
          <w:ilvl w:val="0"/>
          <w:numId w:val="44"/>
        </w:numPr>
        <w:jc w:val="both"/>
      </w:pPr>
      <w:r w:rsidRPr="003E5C9A">
        <w:rPr>
          <w:b/>
          <w:bCs/>
        </w:rPr>
        <w:t>Tlačidlo "Zmeniť"</w:t>
      </w:r>
      <w:r>
        <w:t xml:space="preserve"> – modré tlačidlo, ktoré umožňuje zmeniť heslo používateľa</w:t>
      </w:r>
    </w:p>
    <w:p w14:paraId="10506E8E" w14:textId="77777777" w:rsidR="009739FB" w:rsidRPr="001C0719" w:rsidRDefault="009739FB" w:rsidP="009739FB">
      <w:pPr>
        <w:jc w:val="both"/>
        <w:rPr>
          <w:sz w:val="22"/>
          <w:szCs w:val="22"/>
        </w:rPr>
      </w:pPr>
      <w:r>
        <w:t xml:space="preserve">V dolnej </w:t>
      </w:r>
      <w:proofErr w:type="spellStart"/>
      <w:r>
        <w:t>části</w:t>
      </w:r>
      <w:proofErr w:type="spellEnd"/>
      <w:r>
        <w:t xml:space="preserve"> je opäť k dispozícii odkaz "Zobraziť prázdne polia".</w:t>
      </w:r>
    </w:p>
    <w:p w14:paraId="78AE042A" w14:textId="77777777" w:rsidR="009739FB" w:rsidRDefault="009739FB" w:rsidP="009739FB">
      <w:pPr>
        <w:keepNext/>
      </w:pPr>
      <w:r>
        <w:rPr>
          <w:noProof/>
        </w:rPr>
        <w:drawing>
          <wp:inline distT="0" distB="0" distL="0" distR="0" wp14:anchorId="5D74D629" wp14:editId="6648D190">
            <wp:extent cx="6629400" cy="4094389"/>
            <wp:effectExtent l="0" t="0" r="0" b="0"/>
            <wp:docPr id="2013518444" name="Picture 201351844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18444" name="Picture 2013518444" descr="A screenshot of a computer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03" cy="41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C382" w14:textId="4F56A588" w:rsidR="009739FB" w:rsidRDefault="009739FB" w:rsidP="009739FB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Záložka heslo</w:t>
      </w:r>
    </w:p>
    <w:p w14:paraId="04731CA2" w14:textId="77777777" w:rsidR="009739FB" w:rsidRPr="003E5C9A" w:rsidRDefault="009739FB" w:rsidP="009739FB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smallCaps/>
          <w:color w:val="A7A7A7" w:themeColor="text2"/>
        </w:rPr>
      </w:pPr>
      <w:r>
        <w:br w:type="page"/>
      </w:r>
    </w:p>
    <w:p w14:paraId="11FB7EC5" w14:textId="77777777" w:rsidR="00666A7D" w:rsidRPr="0046339A" w:rsidRDefault="00E83CFE" w:rsidP="00C61AC8">
      <w:pPr>
        <w:pStyle w:val="Heading1"/>
      </w:pPr>
      <w:r>
        <w:lastRenderedPageBreak/>
        <w:t>Pracovné postupy</w:t>
      </w:r>
      <w:bookmarkEnd w:id="81"/>
      <w:bookmarkEnd w:id="86"/>
      <w:bookmarkEnd w:id="87"/>
      <w:bookmarkEnd w:id="88"/>
      <w:bookmarkEnd w:id="89"/>
      <w:bookmarkEnd w:id="90"/>
      <w:bookmarkEnd w:id="91"/>
      <w:bookmarkEnd w:id="92"/>
      <w:bookmarkEnd w:id="97"/>
      <w:bookmarkEnd w:id="98"/>
      <w:bookmarkEnd w:id="99"/>
    </w:p>
    <w:p w14:paraId="783AFBBE" w14:textId="77777777" w:rsidR="00666A7D" w:rsidRPr="0046339A" w:rsidRDefault="00666A7D" w:rsidP="00170DE4">
      <w:pPr>
        <w:pStyle w:val="Heading2"/>
      </w:pPr>
      <w:bookmarkStart w:id="100" w:name="_Toc95690459"/>
      <w:bookmarkStart w:id="101" w:name="_Toc892849041"/>
      <w:bookmarkStart w:id="102" w:name="_Toc78855136"/>
      <w:bookmarkStart w:id="103" w:name="_Toc1613565299"/>
      <w:bookmarkStart w:id="104" w:name="_Toc990657636"/>
      <w:bookmarkStart w:id="105" w:name="_Toc635449041"/>
      <w:bookmarkStart w:id="106" w:name="_Toc116646533"/>
      <w:bookmarkStart w:id="107" w:name="_Toc41778292"/>
      <w:bookmarkStart w:id="108" w:name="_Toc113619811"/>
      <w:bookmarkStart w:id="109" w:name="_Toc113619999"/>
      <w:bookmarkStart w:id="110" w:name="_Toc152617504"/>
      <w:r>
        <w:t xml:space="preserve">Vytvorenie </w:t>
      </w:r>
      <w:r w:rsidR="00284644" w:rsidRPr="00170DE4">
        <w:t>používate</w:t>
      </w:r>
      <w:r w:rsidR="00284644" w:rsidRPr="00170DE4">
        <w:rPr>
          <w:rFonts w:ascii="Calibri" w:hAnsi="Calibri" w:cs="Calibri"/>
        </w:rPr>
        <w:t>ľ</w:t>
      </w:r>
      <w:r w:rsidR="00284644" w:rsidRPr="00170DE4">
        <w:t>a</w:t>
      </w:r>
      <w:r>
        <w:t xml:space="preserve"> subjektu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09D8A05D" w14:textId="77777777" w:rsidR="00666A7D" w:rsidRPr="0046339A" w:rsidRDefault="00584A01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 w:rsidRPr="0046339A">
        <w:rPr>
          <w:rFonts w:cstheme="minorHAnsi"/>
        </w:rPr>
        <w:t xml:space="preserve">V používateľskom </w:t>
      </w:r>
      <w:r w:rsidR="0056228C" w:rsidRPr="0046339A">
        <w:rPr>
          <w:rFonts w:cstheme="minorHAnsi"/>
        </w:rPr>
        <w:t xml:space="preserve">rozhraní </w:t>
      </w:r>
      <w:r w:rsidR="00666A7D" w:rsidRPr="0046339A">
        <w:rPr>
          <w:rFonts w:cstheme="minorHAnsi"/>
        </w:rPr>
        <w:t xml:space="preserve">vyberte položku </w:t>
      </w:r>
      <w:r w:rsidR="00666A7D" w:rsidRPr="0046339A">
        <w:rPr>
          <w:rFonts w:cstheme="minorHAnsi"/>
          <w:noProof/>
        </w:rPr>
        <w:drawing>
          <wp:inline distT="0" distB="0" distL="0" distR="0" wp14:anchorId="4AB47E8D" wp14:editId="0967BB72">
            <wp:extent cx="171450" cy="2000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Používatelia</w:t>
      </w:r>
      <w:r w:rsidR="00666A7D" w:rsidRPr="0046339A">
        <w:rPr>
          <w:rFonts w:cstheme="minorHAnsi"/>
        </w:rPr>
        <w:t xml:space="preserve"> </w:t>
      </w:r>
    </w:p>
    <w:p w14:paraId="568CB878" w14:textId="77777777" w:rsidR="00666A7D" w:rsidRPr="0046339A" w:rsidRDefault="00666A7D" w:rsidP="004935F8">
      <w:pPr>
        <w:pStyle w:val="ListParagraph"/>
        <w:numPr>
          <w:ilvl w:val="0"/>
          <w:numId w:val="20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6B8EBE2E" wp14:editId="5E22ECA3">
            <wp:extent cx="209550" cy="209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95F">
        <w:rPr>
          <w:rFonts w:cstheme="minorHAnsi"/>
        </w:rPr>
        <w:t xml:space="preserve"> </w:t>
      </w:r>
      <w:r w:rsidR="00284644"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6F8DC5A2" w14:textId="77777777" w:rsidR="00666A7D" w:rsidRPr="0046339A" w:rsidRDefault="00170DE4" w:rsidP="00B761B4">
      <w:pPr>
        <w:pStyle w:val="ListParagraph"/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>obrazí</w:t>
      </w:r>
      <w:r>
        <w:rPr>
          <w:rFonts w:cstheme="minorHAnsi"/>
        </w:rPr>
        <w:t xml:space="preserve"> sa</w:t>
      </w:r>
      <w:r w:rsidR="00666A7D" w:rsidRPr="0046339A">
        <w:rPr>
          <w:rFonts w:cstheme="minorHAnsi"/>
        </w:rPr>
        <w:t xml:space="preserve"> zoznam existujúcich </w:t>
      </w:r>
      <w:r w:rsidR="00284644">
        <w:rPr>
          <w:rFonts w:cstheme="minorHAnsi"/>
        </w:rPr>
        <w:t>používateľ</w:t>
      </w:r>
      <w:r w:rsidR="00666A7D" w:rsidRPr="0046339A">
        <w:rPr>
          <w:rFonts w:cstheme="minorHAnsi"/>
        </w:rPr>
        <w:t>ov</w:t>
      </w:r>
      <w:r w:rsidR="00B761B4">
        <w:rPr>
          <w:rFonts w:cstheme="minorHAnsi"/>
        </w:rPr>
        <w:t>.</w:t>
      </w:r>
    </w:p>
    <w:p w14:paraId="2CE3C33A" w14:textId="77777777" w:rsidR="00666A7D" w:rsidRPr="0046339A" w:rsidRDefault="00DC63DA" w:rsidP="00666A7D">
      <w:pPr>
        <w:pStyle w:val="ListParagraph"/>
        <w:jc w:val="center"/>
        <w:rPr>
          <w:rFonts w:cstheme="minorHAnsi"/>
        </w:rPr>
      </w:pPr>
      <w:r w:rsidRPr="00003DD5">
        <w:rPr>
          <w:noProof/>
        </w:rPr>
        <w:drawing>
          <wp:inline distT="0" distB="0" distL="0" distR="0" wp14:anchorId="7CDD01DA" wp14:editId="1063C4B0">
            <wp:extent cx="5822950" cy="202184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1" cy="203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546C9" w14:textId="77777777" w:rsidR="00666A7D" w:rsidRPr="0046339A" w:rsidRDefault="00170DE4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Pod zoznamom vľavo dolu v</w:t>
      </w:r>
      <w:r w:rsidR="00666A7D" w:rsidRPr="0046339A">
        <w:rPr>
          <w:rFonts w:cstheme="minorHAnsi"/>
        </w:rPr>
        <w:t xml:space="preserve">yberte voľbu </w:t>
      </w:r>
      <w:r w:rsidR="00666A7D" w:rsidRPr="0046339A">
        <w:rPr>
          <w:rFonts w:cstheme="minorHAnsi"/>
          <w:noProof/>
        </w:rPr>
        <w:drawing>
          <wp:inline distT="0" distB="0" distL="0" distR="0" wp14:anchorId="33A8AAC4" wp14:editId="68ABF75E">
            <wp:extent cx="240641" cy="222130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710" cy="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>, zobrazí sa prázdny formulár pre zadanie údajov</w:t>
      </w:r>
    </w:p>
    <w:p w14:paraId="03396823" w14:textId="77777777" w:rsidR="00666A7D" w:rsidRDefault="00DE70A4" w:rsidP="00666A7D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283DCD02" wp14:editId="684B53D3">
            <wp:extent cx="5709920" cy="3526509"/>
            <wp:effectExtent l="0" t="0" r="508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79" cy="355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B565" w14:textId="77777777" w:rsidR="00D604AD" w:rsidRDefault="00D604AD" w:rsidP="00666A7D">
      <w:pPr>
        <w:pStyle w:val="ListParagraph"/>
        <w:jc w:val="center"/>
        <w:rPr>
          <w:rFonts w:cstheme="minorHAnsi"/>
        </w:rPr>
      </w:pPr>
    </w:p>
    <w:p w14:paraId="1BA7C3C1" w14:textId="77777777" w:rsidR="001676F4" w:rsidRPr="0046339A" w:rsidRDefault="001676F4" w:rsidP="001676F4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je popis jednotlivých volieb možné vyvolať podržaním kurzoru nad voľbou.</w:t>
      </w:r>
    </w:p>
    <w:p w14:paraId="0E0D885A" w14:textId="77777777" w:rsidR="00C66F44" w:rsidRDefault="00C66F44">
      <w:pPr>
        <w:rPr>
          <w:rFonts w:cstheme="minorHAnsi"/>
        </w:rPr>
      </w:pPr>
      <w:r>
        <w:rPr>
          <w:rFonts w:cstheme="minorHAnsi"/>
        </w:rPr>
        <w:br w:type="page"/>
      </w:r>
    </w:p>
    <w:p w14:paraId="383491E1" w14:textId="77777777" w:rsidR="00284644" w:rsidRPr="00E2541F" w:rsidRDefault="00666A7D" w:rsidP="5E03B834">
      <w:pPr>
        <w:pStyle w:val="ListParagraph"/>
        <w:numPr>
          <w:ilvl w:val="0"/>
          <w:numId w:val="20"/>
        </w:numPr>
      </w:pPr>
      <w:r w:rsidRPr="5E03B834">
        <w:lastRenderedPageBreak/>
        <w:t>Vyplňte údaje</w:t>
      </w:r>
      <w:r w:rsidR="00E2541F" w:rsidRPr="5E03B834">
        <w:t xml:space="preserve">. </w:t>
      </w:r>
      <w:r w:rsidR="00284644" w:rsidRPr="5E03B834">
        <w:t xml:space="preserve">V prípade, že pre prihlasovanie nevyužívate dvojfaktorové overovanie, nie je potrebné zadávať atribút “x509 Certifikačný </w:t>
      </w:r>
      <w:proofErr w:type="spellStart"/>
      <w:r w:rsidR="00284644" w:rsidRPr="5E03B834">
        <w:t>request</w:t>
      </w:r>
      <w:proofErr w:type="spellEnd"/>
      <w:r w:rsidR="00284644" w:rsidRPr="5E03B834">
        <w:t>“.</w:t>
      </w:r>
    </w:p>
    <w:p w14:paraId="53CD2C85" w14:textId="77777777" w:rsidR="00666A7D" w:rsidRPr="0046339A" w:rsidRDefault="00236B7F" w:rsidP="00FB69C9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A1F60E2" wp14:editId="062AF372">
            <wp:extent cx="6120765" cy="3114262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C49C" w14:textId="77777777" w:rsidR="1F25D0E3" w:rsidRPr="0046339A" w:rsidRDefault="1F25D0E3" w:rsidP="008801C6">
      <w:pPr>
        <w:pStyle w:val="ListParagraph"/>
        <w:numPr>
          <w:ilvl w:val="0"/>
          <w:numId w:val="20"/>
        </w:numPr>
        <w:jc w:val="both"/>
      </w:pPr>
      <w:r w:rsidRPr="0046339A">
        <w:t>V</w:t>
      </w:r>
      <w:r w:rsidR="00393F99" w:rsidRPr="0046339A">
        <w:t> </w:t>
      </w:r>
      <w:r w:rsidRPr="0046339A">
        <w:t>prípade že máte v</w:t>
      </w:r>
      <w:r w:rsidR="00393F99" w:rsidRPr="0046339A">
        <w:t> </w:t>
      </w:r>
      <w:r w:rsidRPr="0046339A">
        <w:t>systéme IAM priradené role pre správu viacerých subjektov je formulár rozšírený o</w:t>
      </w:r>
      <w:r w:rsidR="00393F99" w:rsidRPr="0046339A">
        <w:t> </w:t>
      </w:r>
      <w:r w:rsidRPr="0046339A">
        <w:t xml:space="preserve">atribút ID Subjektu, ktorý definuje </w:t>
      </w:r>
      <w:r w:rsidR="00A0395F">
        <w:t xml:space="preserve">externý </w:t>
      </w:r>
      <w:r w:rsidRPr="0046339A">
        <w:t>subjekt pre ktorý chcete identitu registrovať.</w:t>
      </w:r>
    </w:p>
    <w:p w14:paraId="6D50436D" w14:textId="1DC81BD9" w:rsidR="00C66F44" w:rsidRDefault="00E94B78" w:rsidP="00BC6F41">
      <w:pPr>
        <w:ind w:left="720"/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11313" wp14:editId="7381C735">
                <wp:simplePos x="0" y="0"/>
                <wp:positionH relativeFrom="column">
                  <wp:posOffset>1938655</wp:posOffset>
                </wp:positionH>
                <wp:positionV relativeFrom="paragraph">
                  <wp:posOffset>2623820</wp:posOffset>
                </wp:positionV>
                <wp:extent cx="4639945" cy="223520"/>
                <wp:effectExtent l="0" t="0" r="8255" b="17780"/>
                <wp:wrapNone/>
                <wp:docPr id="17423435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945" cy="2235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3BDD7" id="Rectangle 1" o:spid="_x0000_s1026" style="position:absolute;margin-left:152.65pt;margin-top:206.6pt;width:365.35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" filled="f" strokecolor="#e00" strokeweight="1pt">
                <v:textbox style="mso-fit-shape-to-text:t" inset="1.27mm,1.27mm,1.27mm,1.27mm"/>
              </v:rect>
            </w:pict>
          </mc:Fallback>
        </mc:AlternateContent>
      </w:r>
      <w:r w:rsidR="00236B7F">
        <w:rPr>
          <w:noProof/>
        </w:rPr>
        <w:drawing>
          <wp:inline distT="0" distB="0" distL="0" distR="0" wp14:anchorId="21D6A3C6" wp14:editId="54C434D0">
            <wp:extent cx="6123365" cy="31155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65" cy="31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93A0" w14:textId="77777777" w:rsidR="00BB01EA" w:rsidRPr="00FB3D24" w:rsidRDefault="00BB01EA" w:rsidP="00BB01EA">
      <w:pPr>
        <w:pStyle w:val="ListParagraph"/>
        <w:numPr>
          <w:ilvl w:val="0"/>
          <w:numId w:val="20"/>
        </w:numPr>
        <w:jc w:val="both"/>
      </w:pPr>
      <w:r>
        <w:t>Uložte formulár</w:t>
      </w:r>
    </w:p>
    <w:p w14:paraId="5E273D36" w14:textId="77777777" w:rsidR="00BB01EA" w:rsidRPr="00CA0AD1" w:rsidRDefault="00BB01EA" w:rsidP="00BB01EA">
      <w:pPr>
        <w:rPr>
          <w:lang w:val="en-US"/>
        </w:rPr>
      </w:pPr>
      <w:r>
        <w:t>Systém vygeneruje unikátne používateľské meno a vytvorí používateľskú identitu. Používateľ je automaticky zakladaný ako aktívny</w:t>
      </w:r>
      <w:r w:rsidR="00B433A7">
        <w:t>.</w:t>
      </w:r>
    </w:p>
    <w:p w14:paraId="22642386" w14:textId="77777777" w:rsidR="1F25D0E3" w:rsidRPr="00FB3D24" w:rsidRDefault="1F25D0E3" w:rsidP="00C66F44">
      <w:pPr>
        <w:rPr>
          <w:color w:val="000000" w:themeColor="text1"/>
          <w:sz w:val="22"/>
          <w:szCs w:val="22"/>
        </w:rPr>
      </w:pPr>
      <w:r w:rsidRPr="00FB3D24">
        <w:rPr>
          <w:b/>
          <w:bCs/>
          <w:color w:val="000000" w:themeColor="text1"/>
          <w:sz w:val="22"/>
          <w:szCs w:val="22"/>
        </w:rPr>
        <w:lastRenderedPageBreak/>
        <w:t xml:space="preserve">Tip: </w:t>
      </w:r>
      <w:r w:rsidRPr="00FB3D24">
        <w:rPr>
          <w:color w:val="000000" w:themeColor="text1"/>
          <w:sz w:val="22"/>
          <w:szCs w:val="22"/>
        </w:rPr>
        <w:t>ID subjektu vyhľadáte na základe mena organizácie. Pri vyhľadaní z</w:t>
      </w:r>
      <w:r w:rsidR="00393F99" w:rsidRPr="00FB3D24">
        <w:rPr>
          <w:color w:val="000000" w:themeColor="text1"/>
          <w:sz w:val="22"/>
          <w:szCs w:val="22"/>
        </w:rPr>
        <w:t> </w:t>
      </w:r>
      <w:r w:rsidRPr="00FB3D24">
        <w:rPr>
          <w:color w:val="000000" w:themeColor="text1"/>
          <w:sz w:val="22"/>
          <w:szCs w:val="22"/>
        </w:rPr>
        <w:t xml:space="preserve">číselníka je potrebné výber potvrdiť kliknutím myšou na danú položku. </w:t>
      </w:r>
    </w:p>
    <w:p w14:paraId="76B39C86" w14:textId="77777777" w:rsidR="1F25D0E3" w:rsidRDefault="1F25D0E3" w:rsidP="002E0689">
      <w:pPr>
        <w:contextualSpacing/>
        <w:jc w:val="both"/>
        <w:rPr>
          <w:i/>
          <w:iCs/>
          <w:color w:val="000000" w:themeColor="text1"/>
          <w:sz w:val="22"/>
          <w:szCs w:val="22"/>
        </w:rPr>
      </w:pPr>
      <w:r w:rsidRPr="00FB3D24">
        <w:rPr>
          <w:color w:val="000000" w:themeColor="text1"/>
          <w:sz w:val="22"/>
          <w:szCs w:val="22"/>
        </w:rPr>
        <w:t>Výber organizácie je pri uložení používateľa systémom validovaný voči oprávneniam prihláseného používateľa. V</w:t>
      </w:r>
      <w:r w:rsidR="00393F99" w:rsidRPr="00FB3D24">
        <w:rPr>
          <w:color w:val="000000" w:themeColor="text1"/>
          <w:sz w:val="22"/>
          <w:szCs w:val="22"/>
        </w:rPr>
        <w:t> </w:t>
      </w:r>
      <w:r w:rsidRPr="00FB3D24">
        <w:rPr>
          <w:color w:val="000000" w:themeColor="text1"/>
          <w:sz w:val="22"/>
          <w:szCs w:val="22"/>
        </w:rPr>
        <w:t>prípade výberu subjektu na ktoré prihlásený používateľ nemá oprávnenie, je systémom upozornený chybovou hláškou</w:t>
      </w:r>
      <w:r w:rsidR="008B13AA">
        <w:rPr>
          <w:color w:val="000000" w:themeColor="text1"/>
          <w:sz w:val="22"/>
          <w:szCs w:val="22"/>
        </w:rPr>
        <w:t xml:space="preserve">: </w:t>
      </w:r>
      <w:r w:rsidR="008B13AA" w:rsidRPr="008B13AA">
        <w:rPr>
          <w:i/>
          <w:iCs/>
          <w:color w:val="000000" w:themeColor="text1"/>
          <w:sz w:val="22"/>
          <w:szCs w:val="22"/>
        </w:rPr>
        <w:t>Nedostatočné oprávnenie pre založenie používateľa vo Vami zadanom subjekte.</w:t>
      </w:r>
    </w:p>
    <w:p w14:paraId="6388C081" w14:textId="77777777" w:rsidR="00F53A5F" w:rsidRDefault="00F53A5F" w:rsidP="00666A7D">
      <w:pPr>
        <w:pStyle w:val="ListParagraph"/>
        <w:jc w:val="center"/>
      </w:pPr>
    </w:p>
    <w:p w14:paraId="104E1093" w14:textId="77777777" w:rsidR="00666A7D" w:rsidRPr="0046339A" w:rsidRDefault="00666A7D" w:rsidP="5E03B834">
      <w:pPr>
        <w:pStyle w:val="Heading2"/>
      </w:pPr>
      <w:bookmarkStart w:id="111" w:name="_Toc95690460"/>
      <w:bookmarkStart w:id="112" w:name="_Toc1402056710"/>
      <w:bookmarkStart w:id="113" w:name="_Toc900914520"/>
      <w:bookmarkStart w:id="114" w:name="_Toc1539709351"/>
      <w:bookmarkStart w:id="115" w:name="_Toc501949428"/>
      <w:bookmarkStart w:id="116" w:name="_Toc945347698"/>
      <w:bookmarkStart w:id="117" w:name="_Toc2089330376"/>
      <w:bookmarkStart w:id="118" w:name="_Toc1038873861"/>
      <w:bookmarkStart w:id="119" w:name="_Toc113619812"/>
      <w:bookmarkStart w:id="120" w:name="_Toc113620000"/>
      <w:bookmarkStart w:id="121" w:name="_Toc152617505"/>
      <w:r w:rsidRPr="5E03B834">
        <w:t>Žiados</w:t>
      </w:r>
      <w:r w:rsidRPr="5E03B834">
        <w:rPr>
          <w:rFonts w:ascii="Calibri" w:hAnsi="Calibri" w:cs="Calibri"/>
        </w:rPr>
        <w:t>ť</w:t>
      </w:r>
      <w:r w:rsidRPr="5E03B834">
        <w:t xml:space="preserve"> o</w:t>
      </w:r>
      <w:r w:rsidR="001B2987" w:rsidRPr="5E03B834">
        <w:t xml:space="preserve"> </w:t>
      </w:r>
      <w:r w:rsidRPr="5E03B834">
        <w:t xml:space="preserve">prístupové oprávnenia do </w:t>
      </w:r>
      <w:bookmarkEnd w:id="111"/>
      <w:r w:rsidR="003A38D0" w:rsidRPr="5E03B834">
        <w:t>ŠZP-</w:t>
      </w:r>
      <w:proofErr w:type="spellStart"/>
      <w:r w:rsidR="003A38D0" w:rsidRPr="5E03B834">
        <w:t>ESAs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proofErr w:type="spellEnd"/>
    </w:p>
    <w:p w14:paraId="7CBE498D" w14:textId="77777777" w:rsidR="000C3C07" w:rsidRPr="0046339A" w:rsidRDefault="000C3C07" w:rsidP="000C3C07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46339A">
        <w:rPr>
          <w:rFonts w:cstheme="minorHAnsi"/>
        </w:rPr>
        <w:t>V používateľskom rozhraní vyberte položku</w:t>
      </w:r>
      <w:r w:rsidRPr="0046339A">
        <w:rPr>
          <w:rFonts w:cstheme="minorHAnsi"/>
          <w:noProof/>
        </w:rPr>
        <w:drawing>
          <wp:inline distT="0" distB="0" distL="0" distR="0" wp14:anchorId="286A4A5E" wp14:editId="10B3D2D1">
            <wp:extent cx="149930" cy="161925"/>
            <wp:effectExtent l="0" t="0" r="254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>
        <w:rPr>
          <w:rFonts w:cstheme="minorHAnsi"/>
          <w:b/>
          <w:bCs/>
        </w:rPr>
        <w:t>Požiadať prístup</w:t>
      </w:r>
      <w:r w:rsidRPr="0046339A">
        <w:rPr>
          <w:rFonts w:cstheme="minorHAnsi"/>
        </w:rPr>
        <w:t xml:space="preserve"> </w:t>
      </w:r>
    </w:p>
    <w:p w14:paraId="2B18B2B7" w14:textId="77777777" w:rsidR="000C3C07" w:rsidRPr="0046339A" w:rsidRDefault="000C3C07" w:rsidP="000C3C07">
      <w:pPr>
        <w:pStyle w:val="ListParagraph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katalóg </w:t>
      </w:r>
      <w:r>
        <w:rPr>
          <w:rFonts w:cstheme="minorHAnsi"/>
        </w:rPr>
        <w:t>rolí,</w:t>
      </w:r>
      <w:r w:rsidRPr="003A075E">
        <w:rPr>
          <w:rFonts w:cstheme="minorHAnsi"/>
        </w:rPr>
        <w:t xml:space="preserve"> </w:t>
      </w:r>
      <w:r w:rsidRPr="0046339A">
        <w:rPr>
          <w:rFonts w:cstheme="minorHAnsi"/>
        </w:rPr>
        <w:t>pre zobrazenie všetkých rolí</w:t>
      </w:r>
    </w:p>
    <w:p w14:paraId="6D8CE022" w14:textId="77777777" w:rsidR="000C3C07" w:rsidRPr="0046339A" w:rsidRDefault="000C3C07" w:rsidP="000C3C07">
      <w:pPr>
        <w:pStyle w:val="ListParagraph"/>
        <w:numPr>
          <w:ilvl w:val="0"/>
          <w:numId w:val="21"/>
        </w:numPr>
        <w:jc w:val="both"/>
      </w:pPr>
      <w:r>
        <w:t xml:space="preserve">Vyberte, pre koho žiada prístup – či pre seba ("Seba") alebo pre kolegu ("Skupina/Ostatné"). Po výbere pokračuje kliknutím na príslušné </w:t>
      </w:r>
      <w:r w:rsidRPr="0009010D">
        <w:t>tlačidlo</w:t>
      </w:r>
      <w:r>
        <w:t xml:space="preserve"> </w:t>
      </w:r>
      <w:r>
        <w:rPr>
          <w:noProof/>
        </w:rPr>
        <w:drawing>
          <wp:inline distT="0" distB="0" distL="0" distR="0" wp14:anchorId="5DAB4728" wp14:editId="625813F9">
            <wp:extent cx="1196110" cy="266700"/>
            <wp:effectExtent l="0" t="0" r="0" b="0"/>
            <wp:docPr id="1120837868" name="Picture 6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37868" name="Picture 6" descr="A blue background with white text&#10;&#10;AI-generated content may be incorrect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667" cy="2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507F6765" w14:textId="77777777" w:rsidR="000C3C07" w:rsidRDefault="000C3C07" w:rsidP="000C3C07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98C6FC6" wp14:editId="68032680">
            <wp:extent cx="6544625" cy="4042031"/>
            <wp:effectExtent l="0" t="0" r="0" b="0"/>
            <wp:docPr id="1073741824" name="Picture 107374182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Picture 107374182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25" cy="40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6EE0" w14:textId="77777777" w:rsidR="000C3C07" w:rsidRDefault="000C3C07" w:rsidP="000C3C07">
      <w:pPr>
        <w:pStyle w:val="ListParagraph"/>
        <w:jc w:val="center"/>
        <w:rPr>
          <w:rFonts w:cstheme="minorHAnsi"/>
        </w:rPr>
      </w:pPr>
    </w:p>
    <w:p w14:paraId="38E05168" w14:textId="77777777" w:rsidR="000C3C07" w:rsidRDefault="000C3C07" w:rsidP="000C3C0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 w:cstheme="minorHAnsi"/>
          <w:sz w:val="22"/>
          <w:szCs w:val="22"/>
          <w:lang w:eastAsia="sk-SK"/>
        </w:rPr>
      </w:pPr>
      <w:r>
        <w:rPr>
          <w:rFonts w:cstheme="minorHAnsi"/>
        </w:rPr>
        <w:br w:type="page"/>
      </w:r>
    </w:p>
    <w:p w14:paraId="109FC7F1" w14:textId="77777777" w:rsidR="000C3C07" w:rsidRDefault="000C3C07" w:rsidP="000C3C07">
      <w:pPr>
        <w:pStyle w:val="ListParagraph"/>
        <w:ind w:left="630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Ak žiadate o prístup pre kolegu, prosím vyberte kolegu z menu pomocou tlačidla </w:t>
      </w:r>
      <w:r>
        <w:t>"Zvoliť manuálne“, spomínané tlačidlo nám nevyskočí, ale budeme presmerovaný na výber používateľa ktorému si želáme požiadať o prístup.</w:t>
      </w:r>
    </w:p>
    <w:p w14:paraId="5CC63520" w14:textId="77777777" w:rsidR="000C3C07" w:rsidRDefault="000C3C07" w:rsidP="000C3C07">
      <w:pPr>
        <w:pStyle w:val="ListParagraph"/>
        <w:ind w:hanging="9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660832" wp14:editId="5BE8DDAE">
            <wp:extent cx="6210060" cy="3835400"/>
            <wp:effectExtent l="0" t="0" r="0" b="0"/>
            <wp:docPr id="1073741825" name="Picture 10737418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0737418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1" cy="38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FEE4" w14:textId="77777777" w:rsidR="000C3C07" w:rsidRDefault="000C3C07" w:rsidP="000C3C07">
      <w:pPr>
        <w:pStyle w:val="ListParagraph"/>
        <w:rPr>
          <w:rFonts w:cstheme="minorHAnsi"/>
          <w:noProof/>
        </w:rPr>
      </w:pPr>
      <w:r w:rsidRPr="001E5CB5">
        <w:rPr>
          <w:rFonts w:cstheme="minorHAnsi"/>
        </w:rPr>
        <w:t>Kliknutím</w:t>
      </w:r>
      <w:r>
        <w:rPr>
          <w:rFonts w:cstheme="minorHAnsi"/>
        </w:rPr>
        <w:t xml:space="preserve"> na </w:t>
      </w:r>
      <w:r w:rsidRPr="001E5CB5">
        <w:rPr>
          <w:rFonts w:cstheme="minorHAnsi"/>
        </w:rPr>
        <w:t xml:space="preserve"> </w:t>
      </w:r>
      <w:r w:rsidRPr="0046339A">
        <w:rPr>
          <w:rFonts w:cstheme="minorHAnsi"/>
          <w:noProof/>
        </w:rPr>
        <w:drawing>
          <wp:inline distT="0" distB="0" distL="0" distR="0" wp14:anchorId="73A9E850" wp14:editId="0F8D4C9B">
            <wp:extent cx="1074645" cy="266700"/>
            <wp:effectExtent l="0" t="0" r="5080" b="0"/>
            <wp:docPr id="372707915" name="Picture 372707915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07915" name="Picture 372707915" descr="A close up of a text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66" cy="2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CB5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>sa zobrazí zoznam používateľov, ktorým môžeme požiadať o priradenie prístupu</w:t>
      </w:r>
      <w:r w:rsidRPr="001E5CB5">
        <w:rPr>
          <w:rFonts w:cstheme="minorHAnsi"/>
          <w:noProof/>
        </w:rPr>
        <w:t xml:space="preserve">. </w:t>
      </w:r>
    </w:p>
    <w:p w14:paraId="4A6F4ABE" w14:textId="77777777" w:rsidR="000C3C07" w:rsidRPr="001E5CB5" w:rsidRDefault="000C3C07" w:rsidP="000C3C07">
      <w:pPr>
        <w:pStyle w:val="ListParagrap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DAADE70" wp14:editId="1F2465AD">
            <wp:extent cx="6475730" cy="2159000"/>
            <wp:effectExtent l="0" t="0" r="0" b="0"/>
            <wp:docPr id="761741591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41591" name="Picture 4" descr="A screenshot of a computer&#10;&#10;AI-generated content may be incorrect.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333AA" w14:textId="77777777" w:rsidR="000C3C07" w:rsidRDefault="000C3C07" w:rsidP="000C3C07">
      <w:pPr>
        <w:pStyle w:val="ListParagraph"/>
        <w:ind w:hanging="90"/>
        <w:rPr>
          <w:rFonts w:cstheme="minorHAnsi"/>
        </w:rPr>
      </w:pPr>
    </w:p>
    <w:p w14:paraId="6C31D606" w14:textId="77777777" w:rsidR="000C3C07" w:rsidRPr="001E5CB5" w:rsidRDefault="000C3C07" w:rsidP="000C3C07">
      <w:pPr>
        <w:pStyle w:val="ListParagraph"/>
        <w:rPr>
          <w:rFonts w:cstheme="minorHAnsi"/>
        </w:rPr>
      </w:pPr>
      <w:r>
        <w:rPr>
          <w:rFonts w:cstheme="minorHAnsi"/>
        </w:rPr>
        <w:t xml:space="preserve">Výber používateľa potvrdíme výber stlačením tlačidla </w:t>
      </w:r>
      <w:r w:rsidRPr="0046339A">
        <w:rPr>
          <w:rFonts w:cstheme="minorHAnsi"/>
          <w:noProof/>
        </w:rPr>
        <w:drawing>
          <wp:inline distT="0" distB="0" distL="0" distR="0" wp14:anchorId="525D6268" wp14:editId="3AC09B78">
            <wp:extent cx="472947" cy="241300"/>
            <wp:effectExtent l="0" t="0" r="0" b="0"/>
            <wp:docPr id="243897861" name="Picture 243897861" descr="A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97861" name="Picture 243897861" descr="A blue sign with white text&#10;&#10;AI-generated content may be incorrec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8" cy="2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CB5">
        <w:rPr>
          <w:rFonts w:cstheme="minorHAnsi"/>
          <w:noProof/>
        </w:rPr>
        <w:t xml:space="preserve"> </w:t>
      </w:r>
    </w:p>
    <w:p w14:paraId="4EEC9924" w14:textId="77777777" w:rsidR="000C3C07" w:rsidRDefault="000C3C07" w:rsidP="000C3C0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 w:cstheme="minorHAnsi"/>
          <w:sz w:val="22"/>
          <w:szCs w:val="22"/>
          <w:lang w:eastAsia="sk-SK"/>
        </w:rPr>
      </w:pPr>
      <w:r>
        <w:rPr>
          <w:rFonts w:cstheme="minorHAnsi"/>
        </w:rPr>
        <w:br w:type="page"/>
      </w:r>
    </w:p>
    <w:p w14:paraId="65BBE8BF" w14:textId="77777777" w:rsidR="000C3C07" w:rsidRDefault="000C3C07" w:rsidP="000C3C07">
      <w:pPr>
        <w:pStyle w:val="ListParagraph"/>
        <w:ind w:hanging="90"/>
        <w:rPr>
          <w:rFonts w:cstheme="minorHAnsi"/>
        </w:rPr>
      </w:pPr>
    </w:p>
    <w:p w14:paraId="74DCCC16" w14:textId="77777777" w:rsidR="000C3C07" w:rsidRPr="001E5CB5" w:rsidRDefault="000C3C07" w:rsidP="000C3C07">
      <w:pPr>
        <w:pStyle w:val="ListParagraph"/>
        <w:numPr>
          <w:ilvl w:val="0"/>
          <w:numId w:val="21"/>
        </w:numPr>
        <w:rPr>
          <w:rFonts w:cstheme="minorHAnsi"/>
        </w:rPr>
      </w:pPr>
      <w:r w:rsidRPr="001E5CB5">
        <w:rPr>
          <w:rFonts w:cstheme="minorHAnsi"/>
        </w:rPr>
        <w:t xml:space="preserve">Kliknutím </w:t>
      </w:r>
      <w:r w:rsidRPr="0046339A">
        <w:rPr>
          <w:rFonts w:cstheme="minorHAnsi"/>
          <w:noProof/>
        </w:rPr>
        <w:drawing>
          <wp:inline distT="0" distB="0" distL="0" distR="0" wp14:anchorId="68C6FD1C" wp14:editId="76308ACF">
            <wp:extent cx="1079500" cy="186510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260" cy="1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CB5">
        <w:rPr>
          <w:rFonts w:cstheme="minorHAnsi"/>
          <w:noProof/>
        </w:rPr>
        <w:t xml:space="preserve"> vyberiete </w:t>
      </w:r>
      <w:r>
        <w:rPr>
          <w:rFonts w:cstheme="minorHAnsi"/>
          <w:noProof/>
        </w:rPr>
        <w:t>vybrané</w:t>
      </w:r>
      <w:r w:rsidRPr="001E5CB5">
        <w:rPr>
          <w:rFonts w:cstheme="minorHAnsi"/>
          <w:noProof/>
        </w:rPr>
        <w:t xml:space="preserve"> rolu na priradenie. Do košíka môžete vložiť niekoľko oprávnení súčasne.</w:t>
      </w:r>
    </w:p>
    <w:p w14:paraId="558E6CFD" w14:textId="77777777" w:rsidR="000C3C07" w:rsidRDefault="000C3C07" w:rsidP="000C3C07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5BE897" wp14:editId="0A19172D">
            <wp:extent cx="6539067" cy="4038600"/>
            <wp:effectExtent l="0" t="0" r="0" b="0"/>
            <wp:docPr id="1073741826" name="Picture 107374182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07374182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2" cy="40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0FA2" w14:textId="77777777" w:rsidR="000C3C07" w:rsidRDefault="000C3C07" w:rsidP="000C3C0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 w:cstheme="minorHAnsi"/>
          <w:sz w:val="22"/>
          <w:szCs w:val="22"/>
          <w:lang w:eastAsia="sk-SK"/>
        </w:rPr>
      </w:pPr>
      <w:r>
        <w:rPr>
          <w:rFonts w:cstheme="minorHAnsi"/>
        </w:rPr>
        <w:br w:type="page"/>
      </w:r>
    </w:p>
    <w:p w14:paraId="6E7C9F01" w14:textId="77777777" w:rsidR="000C3C07" w:rsidRPr="005C727B" w:rsidRDefault="000C3C07" w:rsidP="000C3C07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46339A">
        <w:rPr>
          <w:rFonts w:cstheme="minorHAnsi"/>
        </w:rPr>
        <w:lastRenderedPageBreak/>
        <w:t xml:space="preserve">Po výbere stlačte tlačidlo </w:t>
      </w:r>
      <w:r>
        <w:rPr>
          <w:rFonts w:cstheme="minorHAnsi"/>
          <w:b/>
          <w:bCs/>
          <w:noProof/>
        </w:rPr>
        <w:drawing>
          <wp:inline distT="0" distB="0" distL="0" distR="0" wp14:anchorId="0B9D8C92" wp14:editId="362678C2">
            <wp:extent cx="1086042" cy="215900"/>
            <wp:effectExtent l="0" t="0" r="6350" b="0"/>
            <wp:docPr id="222239213" name="Picture 7" descr="A green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39213" name="Picture 7" descr="A green background with white text&#10;&#10;AI-generated content may b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38" cy="22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>, čím ukončíte výber a</w:t>
      </w:r>
      <w:r>
        <w:rPr>
          <w:rFonts w:cstheme="minorHAnsi"/>
        </w:rPr>
        <w:t> presuniete na sumár nákupného košíka.</w:t>
      </w:r>
    </w:p>
    <w:p w14:paraId="3DECCB72" w14:textId="77777777" w:rsidR="000C3C07" w:rsidRDefault="000C3C07" w:rsidP="000C3C07">
      <w:pPr>
        <w:pStyle w:val="ListParagraph"/>
        <w:ind w:hanging="180"/>
        <w:jc w:val="center"/>
        <w:rPr>
          <w:rFonts w:cstheme="minorHAnsi"/>
        </w:rPr>
      </w:pPr>
      <w:r w:rsidRPr="00C06205">
        <w:rPr>
          <w:rFonts w:cstheme="minorHAnsi"/>
          <w:noProof/>
        </w:rPr>
        <w:drawing>
          <wp:inline distT="0" distB="0" distL="0" distR="0" wp14:anchorId="7CF37B65" wp14:editId="7F9ABEE2">
            <wp:extent cx="6333437" cy="3911600"/>
            <wp:effectExtent l="0" t="0" r="0" b="0"/>
            <wp:docPr id="1240589175" name="Picture 124058917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89175" name="Picture 1240589175" descr="A screenshot of a computer&#10;&#10;AI-generated content may be incorrect.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91" cy="39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A569" w14:textId="77777777" w:rsidR="000C3C07" w:rsidRPr="0046339A" w:rsidRDefault="000C3C07" w:rsidP="000C3C07">
      <w:pPr>
        <w:pStyle w:val="ListParagraph"/>
        <w:rPr>
          <w:rFonts w:cstheme="minorHAnsi"/>
        </w:rPr>
      </w:pPr>
    </w:p>
    <w:p w14:paraId="4AE7948C" w14:textId="77777777" w:rsidR="000C3C07" w:rsidRPr="00067C7B" w:rsidRDefault="000C3C07" w:rsidP="000C3C07">
      <w:pPr>
        <w:pStyle w:val="ListParagraph"/>
        <w:numPr>
          <w:ilvl w:val="0"/>
          <w:numId w:val="21"/>
        </w:numPr>
        <w:jc w:val="both"/>
      </w:pPr>
      <w:r w:rsidRPr="00067C7B">
        <w:t xml:space="preserve">V prípade, že chcete dokončiť žiadosť, stlačte tlačidlo </w:t>
      </w:r>
      <w:r>
        <w:rPr>
          <w:noProof/>
        </w:rPr>
        <w:drawing>
          <wp:inline distT="0" distB="0" distL="0" distR="0" wp14:anchorId="446B048F" wp14:editId="589AB0EC">
            <wp:extent cx="1529462" cy="254000"/>
            <wp:effectExtent l="0" t="0" r="0" b="0"/>
            <wp:docPr id="13682690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69071" name="Picture 1368269071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8" t="2" r="17726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62" cy="29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7C7B">
        <w:t xml:space="preserve">. </w:t>
      </w:r>
    </w:p>
    <w:p w14:paraId="313A8BD0" w14:textId="77777777" w:rsidR="000C3C07" w:rsidRPr="0046339A" w:rsidRDefault="000C3C07" w:rsidP="000C3C07">
      <w:pPr>
        <w:pStyle w:val="ListParagraph"/>
        <w:ind w:left="540"/>
        <w:jc w:val="both"/>
      </w:pPr>
      <w:r w:rsidRPr="00067C7B">
        <w:t xml:space="preserve">(Stlačením tlačidla </w:t>
      </w:r>
      <w:r>
        <w:rPr>
          <w:b/>
          <w:bCs/>
        </w:rPr>
        <w:t>Odoslať moju požiadavku</w:t>
      </w:r>
      <w:r w:rsidRPr="00067C7B">
        <w:t xml:space="preserve"> sa žiadosť o prístupové oprávnenia okamžite realizuje na koncovom systéme)</w:t>
      </w:r>
    </w:p>
    <w:p w14:paraId="2E1272F2" w14:textId="77777777" w:rsidR="000C3C07" w:rsidRDefault="000C3C07" w:rsidP="000C3C07">
      <w:pPr>
        <w:pStyle w:val="ListParagraph"/>
        <w:ind w:left="540"/>
        <w:jc w:val="both"/>
        <w:rPr>
          <w:rFonts w:cstheme="minorHAnsi"/>
        </w:rPr>
      </w:pPr>
      <w:r w:rsidRPr="0046339A">
        <w:rPr>
          <w:rFonts w:cstheme="minorHAnsi"/>
        </w:rPr>
        <w:t xml:space="preserve">Priradenie oprávnení na používateľa je dokončené. </w:t>
      </w:r>
    </w:p>
    <w:p w14:paraId="14D0733A" w14:textId="77777777" w:rsidR="000C3C07" w:rsidRPr="00067C7B" w:rsidRDefault="000C3C07" w:rsidP="000C3C07">
      <w:pPr>
        <w:pStyle w:val="ListParagraph"/>
        <w:numPr>
          <w:ilvl w:val="0"/>
          <w:numId w:val="21"/>
        </w:numPr>
        <w:jc w:val="both"/>
      </w:pPr>
      <w:r w:rsidRPr="00067C7B">
        <w:t xml:space="preserve">V prípade, že </w:t>
      </w:r>
      <w:r>
        <w:t xml:space="preserve">sa nájde konflikt, budete o tom informovaný pomocou žltej chybovej </w:t>
      </w:r>
      <w:proofErr w:type="spellStart"/>
      <w:r>
        <w:t>hlašky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418238CF" wp14:editId="3BCA2654">
            <wp:extent cx="800100" cy="190500"/>
            <wp:effectExtent l="0" t="0" r="0" b="0"/>
            <wp:docPr id="1183487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87904" name="Picture 118348790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v tomto prípade viete </w:t>
      </w:r>
      <w:proofErr w:type="spellStart"/>
      <w:r>
        <w:t>vyriešit</w:t>
      </w:r>
      <w:proofErr w:type="spellEnd"/>
      <w:r>
        <w:t xml:space="preserve"> konflikty</w:t>
      </w:r>
      <w:r w:rsidRPr="00067C7B">
        <w:t xml:space="preserve"> stlač</w:t>
      </w:r>
      <w:r>
        <w:t>ením</w:t>
      </w:r>
      <w:r w:rsidRPr="00067C7B">
        <w:t xml:space="preserve"> tlačidl</w:t>
      </w:r>
      <w:r>
        <w:t>a</w:t>
      </w:r>
      <w:r w:rsidRPr="00067C7B">
        <w:t xml:space="preserve"> </w:t>
      </w:r>
      <w:r>
        <w:rPr>
          <w:noProof/>
        </w:rPr>
        <w:drawing>
          <wp:inline distT="0" distB="0" distL="0" distR="0" wp14:anchorId="552D4925" wp14:editId="6E99E460">
            <wp:extent cx="2082800" cy="295910"/>
            <wp:effectExtent l="0" t="0" r="0" b="0"/>
            <wp:docPr id="1491325902" name="Picture 8" descr="A red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25902" name="Picture 8" descr="A red text on a white background&#10;&#10;AI-generated content may be incorrect.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61" t="1" r="-102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7C7B">
        <w:t xml:space="preserve">. </w:t>
      </w:r>
    </w:p>
    <w:p w14:paraId="1BE12C39" w14:textId="77777777" w:rsidR="000C3C07" w:rsidRPr="00BA02DF" w:rsidRDefault="000C3C07" w:rsidP="000C3C07">
      <w:pPr>
        <w:pStyle w:val="ListParagraph"/>
        <w:ind w:left="540"/>
        <w:jc w:val="both"/>
        <w:rPr>
          <w:rFonts w:cstheme="minorHAnsi"/>
        </w:rPr>
      </w:pPr>
      <w:r w:rsidRPr="00067C7B">
        <w:t xml:space="preserve">(Stlačením tlačidla </w:t>
      </w:r>
      <w:r>
        <w:rPr>
          <w:b/>
          <w:bCs/>
        </w:rPr>
        <w:t>Otvoriť riešiteľa konfliktov</w:t>
      </w:r>
      <w:r w:rsidRPr="00067C7B">
        <w:t xml:space="preserve"> </w:t>
      </w:r>
      <w:r>
        <w:t xml:space="preserve">budete presmerovaný na stránku </w:t>
      </w:r>
      <w:proofErr w:type="spellStart"/>
      <w:r>
        <w:t>riešieteľa</w:t>
      </w:r>
      <w:proofErr w:type="spellEnd"/>
      <w:r>
        <w:t xml:space="preserve"> konfliktov, kde bude popísaný vzniknutý konflikt, aj možnosti na jeho odstránenie</w:t>
      </w:r>
      <w:r w:rsidRPr="00067C7B">
        <w:t>)</w:t>
      </w:r>
      <w:r w:rsidRPr="0046339A">
        <w:rPr>
          <w:rFonts w:cstheme="minorHAnsi"/>
        </w:rPr>
        <w:t xml:space="preserve"> </w:t>
      </w:r>
    </w:p>
    <w:p w14:paraId="2F1B1795" w14:textId="77777777" w:rsidR="00BD665A" w:rsidRDefault="00BD665A">
      <w:r>
        <w:br w:type="page"/>
      </w:r>
    </w:p>
    <w:p w14:paraId="3D648572" w14:textId="77777777" w:rsidR="00666A7D" w:rsidRPr="0046339A" w:rsidRDefault="00666A7D" w:rsidP="00487F2D">
      <w:pPr>
        <w:pStyle w:val="Heading2"/>
      </w:pPr>
      <w:bookmarkStart w:id="122" w:name="_Toc95690461"/>
      <w:bookmarkStart w:id="123" w:name="_Toc835215780"/>
      <w:bookmarkStart w:id="124" w:name="_Toc1651594946"/>
      <w:bookmarkStart w:id="125" w:name="_Toc806274446"/>
      <w:bookmarkStart w:id="126" w:name="_Toc1011159742"/>
      <w:bookmarkStart w:id="127" w:name="_Toc1989600447"/>
      <w:bookmarkStart w:id="128" w:name="_Toc26381410"/>
      <w:bookmarkStart w:id="129" w:name="_Toc739485070"/>
      <w:bookmarkStart w:id="130" w:name="_Toc113619813"/>
      <w:bookmarkStart w:id="131" w:name="_Toc113620001"/>
      <w:bookmarkStart w:id="132" w:name="_Toc152617506"/>
      <w:r>
        <w:lastRenderedPageBreak/>
        <w:t xml:space="preserve">Odobranie oprávnení </w:t>
      </w:r>
      <w:r w:rsidRPr="00487F2D">
        <w:t>používate</w:t>
      </w:r>
      <w:r w:rsidRPr="00487F2D">
        <w:rPr>
          <w:rFonts w:ascii="Calibri" w:hAnsi="Calibri" w:cs="Calibri"/>
        </w:rPr>
        <w:t>ľ</w:t>
      </w:r>
      <w:r w:rsidRPr="00487F2D">
        <w:t>ovi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546049D8" w14:textId="77777777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54112768" wp14:editId="3121A796">
            <wp:extent cx="171450" cy="200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0CFDBEBC" w14:textId="77777777" w:rsidR="00666A7D" w:rsidRPr="0046339A" w:rsidRDefault="00666A7D" w:rsidP="004935F8">
      <w:pPr>
        <w:pStyle w:val="ListParagraph"/>
        <w:numPr>
          <w:ilvl w:val="0"/>
          <w:numId w:val="22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7326E10F" wp14:editId="3594E5CD">
            <wp:extent cx="209550" cy="209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65A"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7D8AEEE9" w14:textId="77777777" w:rsidR="00666A7D" w:rsidRPr="0046339A" w:rsidRDefault="009A7E89" w:rsidP="009A7E89">
      <w:pPr>
        <w:pStyle w:val="ListParagraph"/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 xml:space="preserve">obrazí </w:t>
      </w:r>
      <w:r>
        <w:rPr>
          <w:rFonts w:cstheme="minorHAnsi"/>
        </w:rPr>
        <w:t xml:space="preserve">sa </w:t>
      </w:r>
      <w:r w:rsidR="00666A7D" w:rsidRPr="0046339A">
        <w:rPr>
          <w:rFonts w:cstheme="minorHAnsi"/>
        </w:rPr>
        <w:t xml:space="preserve">zoznam existujúcich </w:t>
      </w:r>
      <w:r w:rsidR="00BD665A">
        <w:rPr>
          <w:rFonts w:cstheme="minorHAnsi"/>
        </w:rPr>
        <w:t>používateľov</w:t>
      </w:r>
      <w:r w:rsidR="00666A7D" w:rsidRPr="0046339A">
        <w:rPr>
          <w:rFonts w:cstheme="minorHAnsi"/>
        </w:rPr>
        <w:t xml:space="preserve"> </w:t>
      </w:r>
    </w:p>
    <w:p w14:paraId="55FC5ED3" w14:textId="77777777" w:rsidR="00666A7D" w:rsidRDefault="00BB01EA" w:rsidP="009C69E4">
      <w:pPr>
        <w:pStyle w:val="ListParagraph"/>
        <w:ind w:left="0" w:firstLine="720"/>
        <w:jc w:val="center"/>
        <w:rPr>
          <w:rFonts w:cstheme="minorHAnsi"/>
        </w:rPr>
      </w:pPr>
      <w:r w:rsidRPr="00003DD5">
        <w:rPr>
          <w:noProof/>
        </w:rPr>
        <w:drawing>
          <wp:inline distT="0" distB="0" distL="0" distR="0" wp14:anchorId="2C40ABF0" wp14:editId="6AF39863">
            <wp:extent cx="6555079" cy="23266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89" cy="235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E99FF" w14:textId="77777777" w:rsidR="00244E2E" w:rsidRPr="0046339A" w:rsidRDefault="00244E2E" w:rsidP="00BD665A">
      <w:pPr>
        <w:pStyle w:val="ListParagraph"/>
        <w:ind w:left="0" w:firstLine="720"/>
        <w:rPr>
          <w:rFonts w:cstheme="minorHAnsi"/>
        </w:rPr>
      </w:pPr>
    </w:p>
    <w:p w14:paraId="09F6A135" w14:textId="77777777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</w:p>
    <w:p w14:paraId="5593325D" w14:textId="77777777" w:rsidR="00666A7D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A045F1">
        <w:rPr>
          <w:rFonts w:cstheme="minorHAnsi"/>
        </w:rPr>
        <w:t xml:space="preserve">Kliknite na záložku </w:t>
      </w:r>
      <w:r w:rsidRPr="00A045F1">
        <w:rPr>
          <w:rFonts w:cstheme="minorHAnsi"/>
          <w:b/>
          <w:bCs/>
        </w:rPr>
        <w:t>Priradenia</w:t>
      </w:r>
      <w:r w:rsidRPr="00A045F1">
        <w:rPr>
          <w:rFonts w:cstheme="minorHAnsi"/>
        </w:rPr>
        <w:t>, aplikácia zobrazí zoznam priradených rolí a</w:t>
      </w:r>
      <w:r w:rsidR="005C5E44" w:rsidRPr="00A045F1">
        <w:rPr>
          <w:rFonts w:cstheme="minorHAnsi"/>
        </w:rPr>
        <w:t> subjektov.</w:t>
      </w:r>
      <w:r w:rsidRPr="00FC7BF8">
        <w:rPr>
          <w:rFonts w:cstheme="minorHAnsi"/>
          <w:highlight w:val="yellow"/>
        </w:rPr>
        <w:t xml:space="preserve"> </w:t>
      </w:r>
    </w:p>
    <w:p w14:paraId="0AFFF7E6" w14:textId="77777777" w:rsidR="009C69E4" w:rsidRDefault="006E2D7E" w:rsidP="009C69E4">
      <w:pPr>
        <w:pStyle w:val="ListParagraph"/>
        <w:jc w:val="center"/>
        <w:rPr>
          <w:rFonts w:cstheme="minorHAnsi"/>
        </w:rPr>
      </w:pPr>
      <w:r w:rsidRPr="006E2D7E">
        <w:rPr>
          <w:rFonts w:cstheme="minorHAnsi"/>
          <w:noProof/>
        </w:rPr>
        <w:lastRenderedPageBreak/>
        <w:drawing>
          <wp:inline distT="0" distB="0" distL="0" distR="0" wp14:anchorId="47BEE8CD" wp14:editId="529C54B9">
            <wp:extent cx="6547295" cy="4043680"/>
            <wp:effectExtent l="0" t="0" r="6350" b="0"/>
            <wp:docPr id="914347843" name="Picture 91434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7843" name="Picture 91434784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169" cy="40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EB6E" w14:textId="77777777" w:rsidR="009C69E4" w:rsidRDefault="009C69E4">
      <w:pPr>
        <w:rPr>
          <w:rFonts w:cstheme="minorHAnsi"/>
        </w:rPr>
      </w:pPr>
      <w:r>
        <w:rPr>
          <w:rFonts w:cstheme="minorHAnsi"/>
        </w:rPr>
        <w:br w:type="page"/>
      </w:r>
    </w:p>
    <w:p w14:paraId="61B58944" w14:textId="77777777" w:rsidR="00666A7D" w:rsidRPr="008B08DA" w:rsidRDefault="00666A7D" w:rsidP="009C69E4">
      <w:pPr>
        <w:pStyle w:val="ListParagraph"/>
        <w:numPr>
          <w:ilvl w:val="0"/>
          <w:numId w:val="22"/>
        </w:numPr>
        <w:rPr>
          <w:rFonts w:cstheme="minorHAnsi"/>
        </w:rPr>
      </w:pPr>
      <w:r w:rsidRPr="008B08DA">
        <w:rPr>
          <w:rFonts w:cstheme="minorHAnsi"/>
        </w:rPr>
        <w:lastRenderedPageBreak/>
        <w:t xml:space="preserve">Označte </w:t>
      </w:r>
      <w:r w:rsidRPr="008B08DA">
        <w:rPr>
          <w:noProof/>
        </w:rPr>
        <w:drawing>
          <wp:inline distT="0" distB="0" distL="0" distR="0" wp14:anchorId="4DC277E2" wp14:editId="387DFB43">
            <wp:extent cx="155275" cy="162669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5947" cy="1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DA">
        <w:rPr>
          <w:rFonts w:cstheme="minorHAnsi"/>
        </w:rPr>
        <w:t xml:space="preserve">role, ktoré chcete používateľovi odobrať a kliknite na tlačidlo </w:t>
      </w:r>
      <w:r w:rsidRPr="008B08DA">
        <w:rPr>
          <w:noProof/>
        </w:rPr>
        <w:drawing>
          <wp:inline distT="0" distB="0" distL="0" distR="0" wp14:anchorId="541D01DF" wp14:editId="77DD9B41">
            <wp:extent cx="161386" cy="1613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2568" cy="1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DA">
        <w:rPr>
          <w:rFonts w:cstheme="minorHAnsi"/>
        </w:rPr>
        <w:t xml:space="preserve"> v pravej hornej časti zoznamu</w:t>
      </w:r>
    </w:p>
    <w:p w14:paraId="0C5FD949" w14:textId="77777777" w:rsidR="00666A7D" w:rsidRPr="008B08DA" w:rsidRDefault="00C5682F" w:rsidP="5E03B834">
      <w:pPr>
        <w:ind w:left="360"/>
        <w:rPr>
          <w:sz w:val="22"/>
          <w:szCs w:val="22"/>
        </w:rPr>
      </w:pPr>
      <w:r w:rsidRPr="5E03B834">
        <w:rPr>
          <w:sz w:val="22"/>
          <w:szCs w:val="22"/>
        </w:rPr>
        <w:t>Odoberané r</w:t>
      </w:r>
      <w:r w:rsidR="00666A7D" w:rsidRPr="5E03B834">
        <w:rPr>
          <w:sz w:val="22"/>
          <w:szCs w:val="22"/>
        </w:rPr>
        <w:t xml:space="preserve">ole sú </w:t>
      </w:r>
      <w:r w:rsidR="009A7E89" w:rsidRPr="5E03B834">
        <w:rPr>
          <w:sz w:val="22"/>
          <w:szCs w:val="22"/>
        </w:rPr>
        <w:t xml:space="preserve">farebne </w:t>
      </w:r>
      <w:proofErr w:type="spellStart"/>
      <w:r w:rsidR="009A7E89" w:rsidRPr="5E03B834">
        <w:rPr>
          <w:sz w:val="22"/>
          <w:szCs w:val="22"/>
        </w:rPr>
        <w:t>oynačené</w:t>
      </w:r>
      <w:proofErr w:type="spellEnd"/>
      <w:r w:rsidR="009A7E89" w:rsidRPr="5E03B834">
        <w:rPr>
          <w:sz w:val="22"/>
          <w:szCs w:val="22"/>
        </w:rPr>
        <w:t>.</w:t>
      </w:r>
    </w:p>
    <w:p w14:paraId="541F885B" w14:textId="77777777" w:rsidR="00666A7D" w:rsidRDefault="00672335" w:rsidP="00A37B2F">
      <w:pPr>
        <w:pStyle w:val="ListParagraph"/>
        <w:rPr>
          <w:rFonts w:cstheme="minorHAnsi"/>
        </w:rPr>
      </w:pPr>
      <w:r w:rsidRPr="00672335">
        <w:rPr>
          <w:rFonts w:cstheme="minorHAnsi"/>
          <w:noProof/>
        </w:rPr>
        <w:drawing>
          <wp:inline distT="0" distB="0" distL="0" distR="0" wp14:anchorId="0B9A0540" wp14:editId="4BA3F767">
            <wp:extent cx="6514393" cy="4023360"/>
            <wp:effectExtent l="0" t="0" r="1270" b="2540"/>
            <wp:docPr id="914347845" name="Picture 91434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7845" name="Picture 914347845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825" cy="40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E5CC" w14:textId="77777777" w:rsidR="00E6364E" w:rsidRPr="0046339A" w:rsidRDefault="00E6364E" w:rsidP="00E6364E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popis jednotlivých volieb je možné vyvolať podržaním kurzoru nad voľbou.</w:t>
      </w:r>
    </w:p>
    <w:p w14:paraId="2E829BAD" w14:textId="77777777" w:rsidR="00E6364E" w:rsidRPr="0046339A" w:rsidRDefault="00E6364E" w:rsidP="00A37B2F">
      <w:pPr>
        <w:pStyle w:val="ListParagraph"/>
        <w:rPr>
          <w:rFonts w:cstheme="minorHAnsi"/>
        </w:rPr>
      </w:pPr>
    </w:p>
    <w:p w14:paraId="639B0A25" w14:textId="77777777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Výberom </w:t>
      </w:r>
      <w:r w:rsidRPr="0046339A">
        <w:rPr>
          <w:rFonts w:cstheme="minorHAnsi"/>
          <w:b/>
          <w:bCs/>
        </w:rPr>
        <w:t>Uložiť</w:t>
      </w:r>
      <w:r w:rsidRPr="0046339A">
        <w:rPr>
          <w:rFonts w:cstheme="minorHAnsi"/>
        </w:rPr>
        <w:t xml:space="preserve"> potvrdíte voľbu. </w:t>
      </w:r>
      <w:r w:rsidR="00F63EB8">
        <w:rPr>
          <w:rFonts w:cstheme="minorHAnsi"/>
        </w:rPr>
        <w:br/>
      </w:r>
      <w:proofErr w:type="spellStart"/>
      <w:r w:rsidR="0047669B">
        <w:rPr>
          <w:rFonts w:cstheme="minorHAnsi"/>
          <w:lang w:val="en-US"/>
        </w:rPr>
        <w:t>Jednotlivé</w:t>
      </w:r>
      <w:proofErr w:type="spellEnd"/>
      <w:r w:rsidR="0047669B">
        <w:rPr>
          <w:rFonts w:cstheme="minorHAnsi"/>
          <w:lang w:val="en-US"/>
        </w:rPr>
        <w:t xml:space="preserve"> </w:t>
      </w:r>
      <w:proofErr w:type="spellStart"/>
      <w:r w:rsidR="0047669B">
        <w:rPr>
          <w:rFonts w:cstheme="minorHAnsi"/>
          <w:lang w:val="en-US"/>
        </w:rPr>
        <w:t>voľby</w:t>
      </w:r>
      <w:proofErr w:type="spellEnd"/>
      <w:r w:rsidR="0047669B">
        <w:rPr>
          <w:rFonts w:cstheme="minorHAnsi"/>
          <w:lang w:val="en-US"/>
        </w:rPr>
        <w:t xml:space="preserve"> v </w:t>
      </w:r>
      <w:proofErr w:type="spellStart"/>
      <w:r w:rsidR="0047669B">
        <w:rPr>
          <w:rFonts w:cstheme="minorHAnsi"/>
          <w:lang w:val="en-US"/>
        </w:rPr>
        <w:t>časti</w:t>
      </w:r>
      <w:proofErr w:type="spellEnd"/>
      <w:r w:rsidR="0047669B">
        <w:rPr>
          <w:rFonts w:cstheme="minorHAnsi"/>
          <w:lang w:val="en-US"/>
        </w:rPr>
        <w:t xml:space="preserve"> </w:t>
      </w:r>
      <w:r w:rsidR="003A1B37" w:rsidRPr="00BF1C47">
        <w:rPr>
          <w:rFonts w:cstheme="minorHAnsi"/>
          <w:b/>
          <w:bCs/>
        </w:rPr>
        <w:t>Možnosti</w:t>
      </w:r>
      <w:r w:rsidR="0047669B">
        <w:rPr>
          <w:rFonts w:cstheme="minorHAnsi"/>
        </w:rPr>
        <w:t xml:space="preserve">, ponechajte </w:t>
      </w:r>
      <w:r w:rsidR="00875500">
        <w:rPr>
          <w:rFonts w:cstheme="minorHAnsi"/>
        </w:rPr>
        <w:t>pred</w:t>
      </w:r>
      <w:r w:rsidR="0047669B">
        <w:rPr>
          <w:rFonts w:cstheme="minorHAnsi"/>
        </w:rPr>
        <w:t>nastavené</w:t>
      </w:r>
      <w:r w:rsidR="00BF1C47">
        <w:rPr>
          <w:rFonts w:cstheme="minorHAnsi"/>
        </w:rPr>
        <w:t xml:space="preserve"> </w:t>
      </w:r>
      <w:r w:rsidR="00875500">
        <w:rPr>
          <w:rFonts w:cstheme="minorHAnsi"/>
        </w:rPr>
        <w:t xml:space="preserve">tak </w:t>
      </w:r>
      <w:r w:rsidR="00BF1C47">
        <w:rPr>
          <w:rFonts w:cstheme="minorHAnsi"/>
        </w:rPr>
        <w:t>s</w:t>
      </w:r>
      <w:r w:rsidR="00875500">
        <w:rPr>
          <w:rFonts w:cstheme="minorHAnsi"/>
        </w:rPr>
        <w:t xml:space="preserve">ú </w:t>
      </w:r>
      <w:r w:rsidR="0067094A">
        <w:rPr>
          <w:rFonts w:cstheme="minorHAnsi"/>
        </w:rPr>
        <w:t>definované na obrázku.</w:t>
      </w:r>
    </w:p>
    <w:p w14:paraId="4DE12686" w14:textId="77777777" w:rsidR="00666A7D" w:rsidRDefault="00666A7D" w:rsidP="00244E2E">
      <w:pPr>
        <w:pStyle w:val="ListParagraph"/>
        <w:rPr>
          <w:rFonts w:cstheme="minorHAnsi"/>
        </w:rPr>
      </w:pPr>
      <w:r w:rsidRPr="0046339A">
        <w:rPr>
          <w:rFonts w:cstheme="minorHAnsi"/>
        </w:rPr>
        <w:t>Role do aplikácií sú používateľovi okamžite odobrané.</w:t>
      </w:r>
    </w:p>
    <w:p w14:paraId="518FD0E6" w14:textId="77777777" w:rsidR="00C87E2E" w:rsidRDefault="00C87E2E">
      <w:pPr>
        <w:rPr>
          <w:rFonts w:cstheme="minorHAnsi"/>
        </w:rPr>
      </w:pPr>
      <w:r>
        <w:rPr>
          <w:rFonts w:cstheme="minorHAnsi"/>
        </w:rPr>
        <w:br w:type="page"/>
      </w:r>
    </w:p>
    <w:p w14:paraId="154DE8D1" w14:textId="77777777" w:rsidR="00666A7D" w:rsidRPr="0046339A" w:rsidRDefault="00666A7D" w:rsidP="00DA3F28">
      <w:pPr>
        <w:pStyle w:val="Heading2"/>
      </w:pPr>
      <w:bookmarkStart w:id="133" w:name="_Toc95690462"/>
      <w:bookmarkStart w:id="134" w:name="_Toc2103361752"/>
      <w:bookmarkStart w:id="135" w:name="_Toc1850997051"/>
      <w:bookmarkStart w:id="136" w:name="_Toc1391057444"/>
      <w:bookmarkStart w:id="137" w:name="_Toc1893804067"/>
      <w:bookmarkStart w:id="138" w:name="_Toc1045489412"/>
      <w:bookmarkStart w:id="139" w:name="_Toc1125323445"/>
      <w:bookmarkStart w:id="140" w:name="_Toc1480171241"/>
      <w:bookmarkStart w:id="141" w:name="_Toc113619814"/>
      <w:bookmarkStart w:id="142" w:name="_Toc113620002"/>
      <w:bookmarkStart w:id="143" w:name="_Toc152617507"/>
      <w:r>
        <w:lastRenderedPageBreak/>
        <w:t xml:space="preserve">Zmena evidovaných údajov o 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r w:rsidR="00292634" w:rsidRPr="00DA3F28">
        <w:t>používate</w:t>
      </w:r>
      <w:r w:rsidR="00292634" w:rsidRPr="00DA3F28">
        <w:rPr>
          <w:rFonts w:ascii="Calibri" w:hAnsi="Calibri" w:cs="Calibri"/>
        </w:rPr>
        <w:t>ľ</w:t>
      </w:r>
      <w:r w:rsidR="00292634" w:rsidRPr="00DA3F28">
        <w:t>ovi</w:t>
      </w:r>
      <w:bookmarkEnd w:id="141"/>
      <w:bookmarkEnd w:id="142"/>
      <w:bookmarkEnd w:id="143"/>
    </w:p>
    <w:p w14:paraId="68E9448F" w14:textId="77777777" w:rsidR="00666A7D" w:rsidRPr="0046339A" w:rsidRDefault="00666A7D" w:rsidP="004935F8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sa do aplikácie IDM pre správu </w:t>
      </w:r>
      <w:r w:rsidR="00292634">
        <w:rPr>
          <w:rFonts w:cstheme="minorHAnsi"/>
        </w:rPr>
        <w:t>používateľov</w:t>
      </w:r>
      <w:r w:rsidRPr="0046339A">
        <w:rPr>
          <w:rFonts w:cstheme="minorHAnsi"/>
        </w:rPr>
        <w:t xml:space="preserve"> subjektu</w:t>
      </w:r>
    </w:p>
    <w:p w14:paraId="57F80959" w14:textId="77777777" w:rsidR="00666A7D" w:rsidRPr="0046339A" w:rsidRDefault="00666A7D" w:rsidP="004935F8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506BE2C1" wp14:editId="55E6F2FC">
            <wp:extent cx="171450" cy="200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618B8EA5" w14:textId="77777777" w:rsidR="00666A7D" w:rsidRPr="0046339A" w:rsidRDefault="00666A7D" w:rsidP="00292634">
      <w:pPr>
        <w:pStyle w:val="ListParagraph"/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18048477" wp14:editId="005A97AF">
            <wp:extent cx="209550" cy="209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E2E"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41EC3EB0" w14:textId="77777777" w:rsidR="00666A7D" w:rsidRDefault="00292634" w:rsidP="00292634">
      <w:pPr>
        <w:pStyle w:val="ListParagraph"/>
        <w:ind w:firstLine="180"/>
        <w:jc w:val="both"/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 xml:space="preserve">obrazí </w:t>
      </w:r>
      <w:r w:rsidR="00B454A6">
        <w:rPr>
          <w:rFonts w:cstheme="minorHAnsi"/>
        </w:rPr>
        <w:t xml:space="preserve">sa </w:t>
      </w:r>
      <w:r w:rsidR="00666A7D" w:rsidRPr="0046339A">
        <w:rPr>
          <w:rFonts w:cstheme="minorHAnsi"/>
        </w:rPr>
        <w:t xml:space="preserve">zoznam existujúcich </w:t>
      </w:r>
      <w:r w:rsidR="00C87E2E">
        <w:rPr>
          <w:rFonts w:cstheme="minorHAnsi"/>
        </w:rPr>
        <w:t>používateľov</w:t>
      </w:r>
      <w:r w:rsidR="00666A7D" w:rsidRPr="0046339A">
        <w:rPr>
          <w:rFonts w:cstheme="minorHAnsi"/>
        </w:rPr>
        <w:t xml:space="preserve"> </w:t>
      </w:r>
    </w:p>
    <w:p w14:paraId="1F2DAB40" w14:textId="77777777" w:rsidR="00666A7D" w:rsidRPr="0046339A" w:rsidRDefault="00666A7D" w:rsidP="00292634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Kliknite na vybraného používateľa ktorého chcete </w:t>
      </w:r>
      <w:r w:rsidR="00292634">
        <w:rPr>
          <w:rFonts w:cstheme="minorHAnsi"/>
        </w:rPr>
        <w:t>editovať</w:t>
      </w:r>
    </w:p>
    <w:p w14:paraId="360F6A67" w14:textId="77777777" w:rsidR="00666A7D" w:rsidRPr="0046339A" w:rsidRDefault="00666A7D" w:rsidP="00292634">
      <w:pPr>
        <w:pStyle w:val="ListParagraph"/>
        <w:ind w:firstLine="18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 w:rsidR="00292634">
        <w:rPr>
          <w:rFonts w:cstheme="minorHAnsi"/>
        </w:rPr>
        <w:t>editácie</w:t>
      </w:r>
      <w:r w:rsidRPr="0046339A">
        <w:rPr>
          <w:rFonts w:cstheme="minorHAnsi"/>
        </w:rPr>
        <w:t xml:space="preserve"> vybraných atribútov</w:t>
      </w:r>
    </w:p>
    <w:p w14:paraId="0871B515" w14:textId="77777777" w:rsidR="00666A7D" w:rsidRPr="0046339A" w:rsidRDefault="00492E7F" w:rsidP="00AD3D8C">
      <w:pPr>
        <w:pStyle w:val="ListParagraph"/>
        <w:ind w:left="567"/>
        <w:jc w:val="center"/>
        <w:rPr>
          <w:rFonts w:cstheme="minorHAnsi"/>
        </w:rPr>
      </w:pPr>
      <w:r w:rsidRPr="00492E7F">
        <w:rPr>
          <w:rFonts w:cstheme="minorHAnsi"/>
          <w:noProof/>
        </w:rPr>
        <w:drawing>
          <wp:inline distT="0" distB="0" distL="0" distR="0" wp14:anchorId="2E79CEDF" wp14:editId="01B48443">
            <wp:extent cx="6374779" cy="3556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t="13840" r="4928" b="1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35" cy="357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C9AEF" w14:textId="77777777" w:rsidR="00666A7D" w:rsidRPr="0046339A" w:rsidRDefault="00666A7D" w:rsidP="004935F8">
      <w:pPr>
        <w:pStyle w:val="ListParagraph"/>
        <w:numPr>
          <w:ilvl w:val="0"/>
          <w:numId w:val="23"/>
        </w:numPr>
        <w:jc w:val="both"/>
      </w:pPr>
      <w:r w:rsidRPr="0046339A">
        <w:t xml:space="preserve">Zmeňte vybrané atribúty (napr. telefónne číslo) a zmeny uložte, stlačením tlačidla </w:t>
      </w:r>
      <w:r w:rsidRPr="0046339A">
        <w:rPr>
          <w:b/>
        </w:rPr>
        <w:t>Uložiť</w:t>
      </w:r>
      <w:r w:rsidRPr="0046339A">
        <w:t xml:space="preserve"> </w:t>
      </w:r>
    </w:p>
    <w:p w14:paraId="69106E0E" w14:textId="77777777" w:rsidR="00666A7D" w:rsidRDefault="00666A7D" w:rsidP="00B454A6">
      <w:pPr>
        <w:pStyle w:val="ListParagraph"/>
        <w:jc w:val="both"/>
        <w:rPr>
          <w:rFonts w:cstheme="minorHAnsi"/>
        </w:rPr>
      </w:pPr>
      <w:r w:rsidRPr="0046339A">
        <w:rPr>
          <w:rFonts w:cstheme="minorHAnsi"/>
        </w:rPr>
        <w:t>Zmeny sú okamžite zapísané do systému.</w:t>
      </w:r>
    </w:p>
    <w:p w14:paraId="365B07DF" w14:textId="77777777" w:rsidR="00A61185" w:rsidRDefault="00B454A6" w:rsidP="00492E7F">
      <w:pPr>
        <w:pStyle w:val="Heading2"/>
      </w:pPr>
      <w:r>
        <w:rPr>
          <w:rFonts w:cstheme="minorHAnsi"/>
        </w:rPr>
        <w:br w:type="page"/>
      </w:r>
      <w:bookmarkStart w:id="144" w:name="_Toc113605543"/>
      <w:bookmarkStart w:id="145" w:name="_Toc152617508"/>
      <w:r w:rsidR="00A61185">
        <w:lastRenderedPageBreak/>
        <w:t xml:space="preserve">Evidencia nového certifikátu pre </w:t>
      </w:r>
      <w:r w:rsidR="00A61185" w:rsidRPr="00492E7F">
        <w:t>používate</w:t>
      </w:r>
      <w:r w:rsidR="00A61185" w:rsidRPr="00492E7F">
        <w:rPr>
          <w:rFonts w:ascii="Calibri" w:hAnsi="Calibri" w:cs="Calibri"/>
        </w:rPr>
        <w:t>ľ</w:t>
      </w:r>
      <w:r w:rsidR="00A61185" w:rsidRPr="00492E7F">
        <w:t>a</w:t>
      </w:r>
      <w:r w:rsidR="00A61185">
        <w:t xml:space="preserve"> externého subjektu</w:t>
      </w:r>
      <w:bookmarkEnd w:id="144"/>
      <w:bookmarkEnd w:id="145"/>
    </w:p>
    <w:p w14:paraId="5D49C85B" w14:textId="77777777" w:rsidR="00A61185" w:rsidRPr="00934172" w:rsidRDefault="00A61185" w:rsidP="00A61185">
      <w:pPr>
        <w:rPr>
          <w:sz w:val="22"/>
          <w:szCs w:val="22"/>
        </w:rPr>
      </w:pPr>
      <w:bookmarkStart w:id="146" w:name="_Hlk116472593"/>
      <w:r w:rsidRPr="00934172">
        <w:rPr>
          <w:sz w:val="22"/>
          <w:szCs w:val="22"/>
        </w:rPr>
        <w:t>Tento postup je len pre používateľov subjektov, ktoré používajú 2FA (dvojfaktorovú autentifikáciu)</w:t>
      </w:r>
    </w:p>
    <w:bookmarkEnd w:id="146"/>
    <w:p w14:paraId="72983CCC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Prihláste</w:t>
      </w:r>
      <w:r w:rsidR="000022C7">
        <w:rPr>
          <w:rFonts w:cstheme="minorHAnsi"/>
        </w:rPr>
        <w:t xml:space="preserve"> </w:t>
      </w:r>
      <w:r w:rsidR="000022C7" w:rsidRPr="0046339A">
        <w:rPr>
          <w:rFonts w:cstheme="minorHAnsi"/>
        </w:rPr>
        <w:t xml:space="preserve">sa do aplikácie </w:t>
      </w:r>
      <w:r w:rsidR="000022C7">
        <w:rPr>
          <w:rFonts w:cstheme="minorHAnsi"/>
        </w:rPr>
        <w:t>p</w:t>
      </w:r>
      <w:r w:rsidR="000022C7" w:rsidRPr="0046339A">
        <w:rPr>
          <w:rFonts w:cstheme="minorHAnsi"/>
        </w:rPr>
        <w:t xml:space="preserve">re správu </w:t>
      </w:r>
      <w:r w:rsidR="000022C7">
        <w:rPr>
          <w:rFonts w:cstheme="minorHAnsi"/>
        </w:rPr>
        <w:t>používateľov</w:t>
      </w:r>
      <w:r w:rsidR="000022C7" w:rsidRPr="0046339A">
        <w:rPr>
          <w:rFonts w:cstheme="minorHAnsi"/>
        </w:rPr>
        <w:t xml:space="preserve"> subjektu</w:t>
      </w:r>
      <w:r w:rsidR="000022C7">
        <w:rPr>
          <w:rFonts w:cstheme="minorHAnsi"/>
        </w:rPr>
        <w:t xml:space="preserve"> </w:t>
      </w:r>
      <w:r w:rsidR="000022C7" w:rsidRPr="008F1AE6">
        <w:rPr>
          <w:rFonts w:cstheme="minorHAnsi"/>
          <w:noProof/>
        </w:rPr>
        <w:drawing>
          <wp:inline distT="0" distB="0" distL="0" distR="0" wp14:anchorId="71DEEA84" wp14:editId="0FD7B57A">
            <wp:extent cx="1132773" cy="2082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2C7" w:rsidRPr="0046339A">
        <w:rPr>
          <w:rFonts w:cstheme="minorHAnsi"/>
        </w:rPr>
        <w:t xml:space="preserve"> </w:t>
      </w:r>
      <w:r w:rsidRPr="0046339A">
        <w:rPr>
          <w:rFonts w:cstheme="minorHAnsi"/>
        </w:rPr>
        <w:t xml:space="preserve"> </w:t>
      </w:r>
    </w:p>
    <w:p w14:paraId="556153F8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159D5F8" wp14:editId="4E728454">
            <wp:extent cx="1714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11DF46A9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1A4B6050" wp14:editId="58BA8FB6">
            <wp:extent cx="2095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3DA674A5" w14:textId="77777777" w:rsidR="00A61185" w:rsidRPr="002D3C1E" w:rsidRDefault="00A61185" w:rsidP="00A61185">
      <w:pPr>
        <w:pStyle w:val="ListParagraph"/>
        <w:ind w:firstLine="180"/>
        <w:jc w:val="both"/>
        <w:rPr>
          <w:rFonts w:cstheme="minorHAnsi"/>
        </w:rPr>
      </w:pPr>
      <w:r w:rsidRPr="002D3C1E">
        <w:rPr>
          <w:rFonts w:cstheme="minorHAnsi"/>
        </w:rPr>
        <w:t xml:space="preserve">Zobrazí sa zoznam existujúcich </w:t>
      </w:r>
      <w:r>
        <w:rPr>
          <w:rFonts w:cstheme="minorHAnsi"/>
        </w:rPr>
        <w:t>používateľov</w:t>
      </w:r>
    </w:p>
    <w:p w14:paraId="35D5C113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>editovať</w:t>
      </w:r>
    </w:p>
    <w:p w14:paraId="645CB54A" w14:textId="77777777" w:rsidR="00A61185" w:rsidRPr="0046339A" w:rsidRDefault="00A61185" w:rsidP="00A61185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>vybraných atribútov</w:t>
      </w:r>
    </w:p>
    <w:p w14:paraId="53A3CB59" w14:textId="77777777" w:rsidR="00A61185" w:rsidRDefault="00A61185" w:rsidP="5E03B834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i/>
          <w:iCs/>
        </w:rPr>
      </w:pPr>
      <w:r w:rsidRPr="5E03B834">
        <w:t xml:space="preserve">V časti </w:t>
      </w:r>
      <w:r w:rsidRPr="5E03B834">
        <w:rPr>
          <w:color w:val="2E74B5" w:themeColor="accent1" w:themeShade="BF"/>
        </w:rPr>
        <w:t>Vlastnosti</w:t>
      </w:r>
      <w:r w:rsidRPr="5E03B834">
        <w:t xml:space="preserve"> kliknite na </w:t>
      </w:r>
      <w:r w:rsidRPr="5E03B834">
        <w:rPr>
          <w:color w:val="2E74B5" w:themeColor="accent1" w:themeShade="BF"/>
        </w:rPr>
        <w:t>Zobraziť prázdne polia</w:t>
      </w:r>
      <w:r w:rsidRPr="5E03B834">
        <w:t xml:space="preserve">. Vyberte </w:t>
      </w:r>
      <w:r w:rsidRPr="5E03B834">
        <w:rPr>
          <w:i/>
          <w:iCs/>
        </w:rPr>
        <w:t xml:space="preserve">x509 Certifikačný </w:t>
      </w:r>
      <w:proofErr w:type="spellStart"/>
      <w:r w:rsidRPr="5E03B834">
        <w:rPr>
          <w:i/>
          <w:iCs/>
        </w:rPr>
        <w:t>request</w:t>
      </w:r>
      <w:proofErr w:type="spellEnd"/>
    </w:p>
    <w:p w14:paraId="4DBCEBA6" w14:textId="77777777" w:rsidR="00A61185" w:rsidRPr="0046339A" w:rsidRDefault="00A61185" w:rsidP="00316BD8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0828313B" wp14:editId="11C47378">
            <wp:extent cx="5600700" cy="5468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22BC" w14:textId="77777777" w:rsidR="00A61185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</w:pPr>
      <w:r w:rsidRPr="101C790C">
        <w:t>Vložte požiadavku na zaevidovanie certifikátu</w:t>
      </w:r>
    </w:p>
    <w:p w14:paraId="6AA6618F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0BF98DEF" w14:textId="77777777" w:rsidR="00A61185" w:rsidRPr="00817C52" w:rsidRDefault="00A61185" w:rsidP="00A61185">
      <w:pPr>
        <w:tabs>
          <w:tab w:val="left" w:pos="900"/>
        </w:tabs>
        <w:spacing w:line="276" w:lineRule="auto"/>
        <w:jc w:val="both"/>
        <w:rPr>
          <w:rFonts w:cstheme="minorHAnsi"/>
          <w:b/>
          <w:bCs/>
        </w:rPr>
      </w:pPr>
    </w:p>
    <w:p w14:paraId="7FC6BB46" w14:textId="77777777" w:rsidR="00A61185" w:rsidRPr="00E6364E" w:rsidRDefault="00A61185" w:rsidP="00492E7F">
      <w:pPr>
        <w:tabs>
          <w:tab w:val="left" w:pos="900"/>
        </w:tabs>
        <w:spacing w:line="276" w:lineRule="auto"/>
        <w:ind w:left="72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b/>
          <w:bCs/>
          <w:color w:val="FF0000"/>
          <w:sz w:val="22"/>
          <w:szCs w:val="22"/>
        </w:rPr>
        <w:t>POZOR</w:t>
      </w:r>
      <w:r w:rsidRPr="00E6364E">
        <w:rPr>
          <w:rFonts w:cstheme="minorHAnsi"/>
          <w:sz w:val="22"/>
          <w:szCs w:val="22"/>
        </w:rPr>
        <w:t xml:space="preserve">: Po stlačení tlačidla </w:t>
      </w:r>
      <w:r w:rsidRPr="00E6364E">
        <w:rPr>
          <w:rFonts w:cstheme="minorHAnsi"/>
          <w:b/>
          <w:bCs/>
          <w:sz w:val="22"/>
          <w:szCs w:val="22"/>
        </w:rPr>
        <w:t>Uložiť</w:t>
      </w:r>
      <w:r w:rsidRPr="00E6364E">
        <w:rPr>
          <w:rFonts w:cstheme="minorHAnsi"/>
          <w:sz w:val="22"/>
          <w:szCs w:val="22"/>
        </w:rPr>
        <w:t xml:space="preserve"> sa vykonáva validácia vloženého súboru. V prípade, že ste vložili nesprávny súbor budete upozornený chybovou správou. (viď kapitola </w:t>
      </w:r>
      <w:r w:rsidRPr="00E6364E">
        <w:rPr>
          <w:rFonts w:cstheme="minorHAnsi"/>
          <w:i/>
          <w:iCs/>
          <w:sz w:val="22"/>
          <w:szCs w:val="22"/>
        </w:rPr>
        <w:t>Známe chyby a ich riešenia</w:t>
      </w:r>
      <w:r w:rsidRPr="00E6364E">
        <w:rPr>
          <w:rFonts w:cstheme="minorHAnsi"/>
          <w:sz w:val="22"/>
          <w:szCs w:val="22"/>
        </w:rPr>
        <w:t>).</w:t>
      </w:r>
    </w:p>
    <w:p w14:paraId="060B6824" w14:textId="77777777" w:rsidR="00A61185" w:rsidRPr="00E6364E" w:rsidRDefault="00A61185" w:rsidP="00492E7F">
      <w:pPr>
        <w:spacing w:line="276" w:lineRule="auto"/>
        <w:ind w:left="72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sz w:val="22"/>
          <w:szCs w:val="22"/>
        </w:rPr>
        <w:t>Systém požiadavku zaeviduje a vygenerovaný certifikát odošle na emailovú adresu identity. Platnosť certifikátu je nastavená na 3 roky.</w:t>
      </w:r>
    </w:p>
    <w:p w14:paraId="541318EC" w14:textId="7A7FA220" w:rsidR="00A61185" w:rsidRDefault="00A61185" w:rsidP="00300C39">
      <w:pPr>
        <w:pStyle w:val="Heading2"/>
        <w:rPr>
          <w:rFonts w:cstheme="minorHAnsi"/>
        </w:rPr>
      </w:pPr>
      <w:r>
        <w:rPr>
          <w:rFonts w:cstheme="minorHAnsi"/>
        </w:rPr>
        <w:lastRenderedPageBreak/>
        <w:br w:type="page"/>
      </w:r>
    </w:p>
    <w:p w14:paraId="7BB0079F" w14:textId="77777777" w:rsidR="00655B06" w:rsidRPr="0046339A" w:rsidRDefault="00655B06" w:rsidP="00683DEC">
      <w:pPr>
        <w:pStyle w:val="Heading2"/>
      </w:pPr>
      <w:bookmarkStart w:id="147" w:name="_Toc113605545"/>
      <w:bookmarkStart w:id="148" w:name="_Toc113619815"/>
      <w:bookmarkStart w:id="149" w:name="_Toc113620003"/>
      <w:bookmarkStart w:id="150" w:name="_Toc152617510"/>
      <w:bookmarkStart w:id="151" w:name="_Toc95690463"/>
      <w:bookmarkStart w:id="152" w:name="_Toc635632789"/>
      <w:bookmarkStart w:id="153" w:name="_Toc1222061986"/>
      <w:bookmarkStart w:id="154" w:name="_Toc698501213"/>
      <w:bookmarkStart w:id="155" w:name="_Toc627252099"/>
      <w:bookmarkStart w:id="156" w:name="_Toc1419242822"/>
      <w:bookmarkStart w:id="157" w:name="_Toc2021442606"/>
      <w:bookmarkStart w:id="158" w:name="_Toc1193709085"/>
      <w:r>
        <w:lastRenderedPageBreak/>
        <w:t xml:space="preserve">Reset hesla pre </w:t>
      </w:r>
      <w:r w:rsidRPr="00683DEC">
        <w:t>používate</w:t>
      </w:r>
      <w:r w:rsidRPr="00683DEC">
        <w:rPr>
          <w:rFonts w:ascii="Calibri" w:hAnsi="Calibri" w:cs="Calibri"/>
        </w:rPr>
        <w:t>ľ</w:t>
      </w:r>
      <w:r w:rsidRPr="00683DEC">
        <w:t>a</w:t>
      </w:r>
      <w:r>
        <w:t xml:space="preserve"> subjektu</w:t>
      </w:r>
      <w:bookmarkEnd w:id="147"/>
      <w:bookmarkEnd w:id="148"/>
      <w:bookmarkEnd w:id="149"/>
      <w:bookmarkEnd w:id="150"/>
    </w:p>
    <w:p w14:paraId="2B216290" w14:textId="77777777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381151" w:rsidRPr="0046339A">
        <w:rPr>
          <w:rFonts w:cstheme="minorHAnsi"/>
        </w:rPr>
        <w:t xml:space="preserve">sa do aplikácie </w:t>
      </w:r>
      <w:r w:rsidR="00381151">
        <w:rPr>
          <w:rFonts w:cstheme="minorHAnsi"/>
        </w:rPr>
        <w:t>p</w:t>
      </w:r>
      <w:r w:rsidR="00381151" w:rsidRPr="0046339A">
        <w:rPr>
          <w:rFonts w:cstheme="minorHAnsi"/>
        </w:rPr>
        <w:t xml:space="preserve">re správu </w:t>
      </w:r>
      <w:r w:rsidR="00381151">
        <w:rPr>
          <w:rFonts w:cstheme="minorHAnsi"/>
        </w:rPr>
        <w:t>používateľov</w:t>
      </w:r>
      <w:r w:rsidR="00381151" w:rsidRPr="0046339A">
        <w:rPr>
          <w:rFonts w:cstheme="minorHAnsi"/>
        </w:rPr>
        <w:t xml:space="preserve"> subjektu</w:t>
      </w:r>
      <w:r w:rsidR="00381151">
        <w:rPr>
          <w:rFonts w:cstheme="minorHAnsi"/>
        </w:rPr>
        <w:t xml:space="preserve"> </w:t>
      </w:r>
      <w:r w:rsidR="00381151" w:rsidRPr="008F1AE6">
        <w:rPr>
          <w:rFonts w:cstheme="minorHAnsi"/>
          <w:noProof/>
        </w:rPr>
        <w:drawing>
          <wp:inline distT="0" distB="0" distL="0" distR="0" wp14:anchorId="009216CF" wp14:editId="7F81C3EF">
            <wp:extent cx="1132773" cy="2082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151" w:rsidRPr="0046339A">
        <w:rPr>
          <w:rFonts w:cstheme="minorHAnsi"/>
        </w:rPr>
        <w:t xml:space="preserve">  </w:t>
      </w:r>
    </w:p>
    <w:p w14:paraId="3ACEF545" w14:textId="77777777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3046A5A2" wp14:editId="214CF5F8">
            <wp:extent cx="171450" cy="200025"/>
            <wp:effectExtent l="0" t="0" r="0" b="9525"/>
            <wp:docPr id="1073741845" name="Pictur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30A4326E" w14:textId="77777777" w:rsidR="00655B06" w:rsidRPr="00BB1A7F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2084F4D3" wp14:editId="27B1124E">
            <wp:extent cx="209550" cy="209550"/>
            <wp:effectExtent l="0" t="0" r="0" b="0"/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262F820D" w14:textId="77777777" w:rsidR="00655B06" w:rsidRPr="0046339A" w:rsidRDefault="00655B06" w:rsidP="00655B06">
      <w:pPr>
        <w:pStyle w:val="ListParagraph"/>
        <w:spacing w:line="276" w:lineRule="auto"/>
        <w:ind w:left="1440" w:hanging="63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079CE945" w14:textId="6CC7354D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</w:pPr>
      <w:r w:rsidRPr="1091120F">
        <w:t>Kliknite na vybraného používateľa ktorému chcete resetovať heslo</w:t>
      </w:r>
    </w:p>
    <w:p w14:paraId="29ADA68D" w14:textId="3154B60C" w:rsidR="00655B06" w:rsidRPr="0046339A" w:rsidRDefault="00300C39" w:rsidP="00655B06">
      <w:pPr>
        <w:pStyle w:val="ListParagraph"/>
        <w:spacing w:line="276" w:lineRule="auto"/>
        <w:ind w:firstLine="90"/>
        <w:jc w:val="both"/>
      </w:pPr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52F52" wp14:editId="5AF9532C">
                <wp:simplePos x="0" y="0"/>
                <wp:positionH relativeFrom="column">
                  <wp:posOffset>5594350</wp:posOffset>
                </wp:positionH>
                <wp:positionV relativeFrom="paragraph">
                  <wp:posOffset>117519</wp:posOffset>
                </wp:positionV>
                <wp:extent cx="95807" cy="377123"/>
                <wp:effectExtent l="38100" t="12700" r="19050" b="29845"/>
                <wp:wrapNone/>
                <wp:docPr id="2000472384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07" cy="377123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04E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440.5pt;margin-top:9.25pt;width:7.55pt;height: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" adj="18856" strokecolor="#70ad47 [3209]" strokeweight="2.25pt">
                <v:textbox inset="1.27mm,1.27mm,1.27mm,1.27mm"/>
              </v:shape>
            </w:pict>
          </mc:Fallback>
        </mc:AlternateContent>
      </w:r>
      <w:r w:rsidR="00655B06" w:rsidRPr="1091120F">
        <w:t xml:space="preserve">Zobrazí sa formulár, kde v dolnej časti nájdete časť pre </w:t>
      </w:r>
      <w:r w:rsidR="00655B06">
        <w:t xml:space="preserve">reset </w:t>
      </w:r>
      <w:r w:rsidR="00655B06" w:rsidRPr="1091120F">
        <w:t>Hesla</w:t>
      </w:r>
    </w:p>
    <w:p w14:paraId="05DB48B1" w14:textId="7027DDE8" w:rsidR="00655B06" w:rsidRPr="0046339A" w:rsidRDefault="00300C39" w:rsidP="00655B06">
      <w:pPr>
        <w:pStyle w:val="ListParagraph"/>
        <w:ind w:left="1440" w:hanging="720"/>
        <w:rPr>
          <w:color w:val="000000" w:themeColor="text1"/>
        </w:rPr>
      </w:pPr>
      <w:r>
        <w:rPr>
          <w:noProof/>
          <w:color w:val="000000" w:themeColor="text1"/>
          <w:bdr w:val="n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EDBAF" wp14:editId="5D30ABB0">
                <wp:simplePos x="0" y="0"/>
                <wp:positionH relativeFrom="column">
                  <wp:posOffset>5480050</wp:posOffset>
                </wp:positionH>
                <wp:positionV relativeFrom="paragraph">
                  <wp:posOffset>294578</wp:posOffset>
                </wp:positionV>
                <wp:extent cx="389299" cy="170180"/>
                <wp:effectExtent l="0" t="0" r="17145" b="7620"/>
                <wp:wrapNone/>
                <wp:docPr id="121084867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99" cy="170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612B0" id="Rectangle 12" o:spid="_x0000_s1026" style="position:absolute;margin-left:431.5pt;margin-top:23.2pt;width:30.65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" filled="f" strokecolor="#70ad47 [3209]" strokeweight="1pt">
                <v:textbox inset="1.27mm,1.27mm,1.27mm,1.27mm"/>
              </v:rect>
            </w:pict>
          </mc:Fallback>
        </mc:AlternateContent>
      </w:r>
      <w:r w:rsidR="0091548C" w:rsidRPr="0091548C">
        <w:rPr>
          <w:noProof/>
          <w:color w:val="000000" w:themeColor="text1"/>
        </w:rPr>
        <w:drawing>
          <wp:inline distT="0" distB="0" distL="0" distR="0" wp14:anchorId="4478FA27" wp14:editId="5D2DEA4F">
            <wp:extent cx="6120765" cy="800735"/>
            <wp:effectExtent l="0" t="0" r="635" b="0"/>
            <wp:docPr id="1574003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03617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5D21" w14:textId="23F26574" w:rsidR="00655B06" w:rsidRPr="00655B06" w:rsidRDefault="00655B06" w:rsidP="00655B06">
      <w:pPr>
        <w:pStyle w:val="ListParagraph"/>
        <w:numPr>
          <w:ilvl w:val="0"/>
          <w:numId w:val="34"/>
        </w:numPr>
        <w:rPr>
          <w:color w:val="000000" w:themeColor="text1"/>
        </w:rPr>
      </w:pPr>
      <w:r w:rsidRPr="00450D4A">
        <w:t xml:space="preserve">Kliknite na tlačidlo </w:t>
      </w:r>
      <w:r w:rsidR="006E557A">
        <w:rPr>
          <w:b/>
          <w:bCs/>
        </w:rPr>
        <w:t>Odstrániť</w:t>
      </w:r>
    </w:p>
    <w:p w14:paraId="7F81A8FB" w14:textId="73D5699E" w:rsidR="006769F1" w:rsidRPr="004B4A23" w:rsidRDefault="006769F1" w:rsidP="5E03B834">
      <w:pPr>
        <w:pStyle w:val="ListParagraph"/>
        <w:rPr>
          <w:color w:val="000000" w:themeColor="text1"/>
        </w:rPr>
      </w:pPr>
      <w:r w:rsidRPr="5E03B834">
        <w:t xml:space="preserve">V časti </w:t>
      </w:r>
      <w:r w:rsidRPr="5E03B834">
        <w:rPr>
          <w:color w:val="2E74B5" w:themeColor="accent1" w:themeShade="BF"/>
        </w:rPr>
        <w:t xml:space="preserve">Heslo </w:t>
      </w:r>
      <w:r w:rsidRPr="5E03B834">
        <w:t xml:space="preserve">sa </w:t>
      </w:r>
      <w:proofErr w:type="spellStart"/>
      <w:r w:rsidRPr="5E03B834">
        <w:t>zmeni</w:t>
      </w:r>
      <w:proofErr w:type="spellEnd"/>
      <w:r w:rsidRPr="5E03B834">
        <w:t xml:space="preserve"> text z ,,heslo je nastavené“ na ,,heslo bude odstránené“</w:t>
      </w:r>
    </w:p>
    <w:p w14:paraId="2C3C97E6" w14:textId="77777777" w:rsidR="00683DEC" w:rsidRPr="00683DEC" w:rsidRDefault="00683DEC" w:rsidP="00683DEC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 w:rsidRPr="000B38E3">
        <w:t xml:space="preserve">Stlačte tlačidlo </w:t>
      </w:r>
      <w:r w:rsidRPr="000B38E3">
        <w:rPr>
          <w:b/>
          <w:bCs/>
        </w:rPr>
        <w:t>Uložiť</w:t>
      </w:r>
      <w:r w:rsidRPr="000B38E3">
        <w:t xml:space="preserve"> </w:t>
      </w:r>
    </w:p>
    <w:p w14:paraId="2B9C2FFE" w14:textId="77777777" w:rsidR="00683DEC" w:rsidRPr="000B38E3" w:rsidRDefault="00683DEC" w:rsidP="00683DEC">
      <w:pPr>
        <w:pStyle w:val="ListParagraph"/>
        <w:jc w:val="both"/>
        <w:rPr>
          <w:color w:val="000000" w:themeColor="text1"/>
        </w:rPr>
      </w:pPr>
    </w:p>
    <w:p w14:paraId="21E9EA28" w14:textId="77777777" w:rsidR="00683DEC" w:rsidRDefault="00683DEC" w:rsidP="00683DEC">
      <w:pPr>
        <w:pStyle w:val="ListParagraph"/>
        <w:jc w:val="both"/>
      </w:pPr>
      <w:r w:rsidRPr="23A5470C">
        <w:t>Systém vygeneruje nové heslo a odosiela notifikáciu na používateľa.</w:t>
      </w:r>
      <w:r>
        <w:t xml:space="preserve"> </w:t>
      </w:r>
      <w:r w:rsidRPr="00953B74">
        <w:t>Zmeny sú okamžite prepísané do systému/všetkých aplikácií, do ktorých má používateľ prístup</w:t>
      </w:r>
      <w:r>
        <w:t>.</w:t>
      </w:r>
    </w:p>
    <w:p w14:paraId="25C8D3EE" w14:textId="77777777" w:rsidR="00655B06" w:rsidRPr="00450D4A" w:rsidRDefault="00655B06" w:rsidP="5E03B834">
      <w:pPr>
        <w:pStyle w:val="ListParagraph"/>
        <w:jc w:val="both"/>
        <w:rPr>
          <w:color w:val="000000" w:themeColor="text1"/>
        </w:rPr>
      </w:pPr>
      <w:r>
        <w:br/>
      </w:r>
      <w:r w:rsidRPr="5E03B834">
        <w:rPr>
          <w:b/>
          <w:bCs/>
        </w:rPr>
        <w:t>Pozor!</w:t>
      </w:r>
      <w:r w:rsidRPr="5E03B834">
        <w:t xml:space="preserve"> V </w:t>
      </w:r>
      <w:proofErr w:type="spellStart"/>
      <w:r w:rsidRPr="5E03B834">
        <w:t>prípade,že</w:t>
      </w:r>
      <w:proofErr w:type="spellEnd"/>
      <w:r w:rsidRPr="5E03B834">
        <w:t xml:space="preserve"> vyberiete tlačidlo </w:t>
      </w:r>
      <w:r w:rsidRPr="5E03B834">
        <w:rPr>
          <w:b/>
          <w:bCs/>
        </w:rPr>
        <w:t>Zmeniť</w:t>
      </w:r>
      <w:r w:rsidRPr="5E03B834">
        <w:t>, systém Vás vyzve na zadanie hesla podľa platnej politiky hesiel. Vami zadané heslo sa používateľovi neukladá, ale rovnako ako v prípade tlačidla Reset Hesla sa vygeneruje nové heslo, ktoré sa zasiela na používateľovu emailovú adresu.</w:t>
      </w:r>
    </w:p>
    <w:p w14:paraId="24770B4F" w14:textId="77777777" w:rsidR="006C48A6" w:rsidRDefault="006C48A6">
      <w:r>
        <w:br w:type="page"/>
      </w:r>
    </w:p>
    <w:p w14:paraId="05F991DF" w14:textId="77777777" w:rsidR="006C48A6" w:rsidRDefault="006C48A6" w:rsidP="00FE1577">
      <w:pPr>
        <w:pStyle w:val="Heading2"/>
      </w:pPr>
      <w:bookmarkStart w:id="159" w:name="_Toc113605546"/>
      <w:bookmarkStart w:id="160" w:name="_Toc113619816"/>
      <w:bookmarkStart w:id="161" w:name="_Toc113620004"/>
      <w:bookmarkStart w:id="162" w:name="_Toc152617511"/>
      <w:proofErr w:type="spellStart"/>
      <w:r w:rsidRPr="5E03B834">
        <w:lastRenderedPageBreak/>
        <w:t>Zneplatnenie</w:t>
      </w:r>
      <w:proofErr w:type="spellEnd"/>
      <w:r w:rsidRPr="5E03B834">
        <w:t xml:space="preserve"> používate</w:t>
      </w:r>
      <w:r w:rsidRPr="5E03B834">
        <w:rPr>
          <w:rFonts w:ascii="Calibri" w:hAnsi="Calibri" w:cs="Calibri"/>
        </w:rPr>
        <w:t>ľ</w:t>
      </w:r>
      <w:r w:rsidRPr="5E03B834">
        <w:t>a subjektu</w:t>
      </w:r>
      <w:bookmarkEnd w:id="159"/>
      <w:bookmarkEnd w:id="160"/>
      <w:bookmarkEnd w:id="161"/>
      <w:bookmarkEnd w:id="162"/>
    </w:p>
    <w:p w14:paraId="525DC604" w14:textId="77777777" w:rsidR="006C48A6" w:rsidRPr="0046339A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381151" w:rsidRPr="0046339A">
        <w:rPr>
          <w:rFonts w:cstheme="minorHAnsi"/>
        </w:rPr>
        <w:t xml:space="preserve">sa do aplikácie </w:t>
      </w:r>
      <w:r w:rsidR="00381151">
        <w:rPr>
          <w:rFonts w:cstheme="minorHAnsi"/>
        </w:rPr>
        <w:t>p</w:t>
      </w:r>
      <w:r w:rsidR="00381151" w:rsidRPr="0046339A">
        <w:rPr>
          <w:rFonts w:cstheme="minorHAnsi"/>
        </w:rPr>
        <w:t xml:space="preserve">re správu </w:t>
      </w:r>
      <w:r w:rsidR="00381151">
        <w:rPr>
          <w:rFonts w:cstheme="minorHAnsi"/>
        </w:rPr>
        <w:t>používateľov</w:t>
      </w:r>
      <w:r w:rsidR="00381151" w:rsidRPr="0046339A">
        <w:rPr>
          <w:rFonts w:cstheme="minorHAnsi"/>
        </w:rPr>
        <w:t xml:space="preserve"> subjektu</w:t>
      </w:r>
      <w:r w:rsidR="00381151">
        <w:rPr>
          <w:rFonts w:cstheme="minorHAnsi"/>
        </w:rPr>
        <w:t xml:space="preserve"> </w:t>
      </w:r>
      <w:r w:rsidR="00381151" w:rsidRPr="008F1AE6">
        <w:rPr>
          <w:rFonts w:cstheme="minorHAnsi"/>
          <w:noProof/>
        </w:rPr>
        <w:drawing>
          <wp:inline distT="0" distB="0" distL="0" distR="0" wp14:anchorId="1E349E7D" wp14:editId="63B0D961">
            <wp:extent cx="1132773" cy="2082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151" w:rsidRPr="0046339A">
        <w:rPr>
          <w:rFonts w:cstheme="minorHAnsi"/>
        </w:rPr>
        <w:t xml:space="preserve">  </w:t>
      </w:r>
    </w:p>
    <w:p w14:paraId="72827585" w14:textId="77777777" w:rsidR="006C48A6" w:rsidRPr="0046339A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12905261" wp14:editId="45B51B8B">
            <wp:extent cx="171450" cy="200025"/>
            <wp:effectExtent l="0" t="0" r="0" b="9525"/>
            <wp:docPr id="1073741847" name="Pictur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</w:p>
    <w:p w14:paraId="11E36901" w14:textId="77777777" w:rsidR="006C48A6" w:rsidRPr="00BB1A7F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4FEE8833" wp14:editId="0CEBEB2A">
            <wp:extent cx="209550" cy="209550"/>
            <wp:effectExtent l="0" t="0" r="0" b="0"/>
            <wp:docPr id="1073741851" name="Picture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5C3FFE3D" w14:textId="77777777" w:rsidR="006C48A6" w:rsidRPr="0046339A" w:rsidRDefault="006C48A6" w:rsidP="006C48A6">
      <w:pPr>
        <w:pStyle w:val="ListParagraph"/>
        <w:spacing w:line="276" w:lineRule="auto"/>
        <w:ind w:left="1440" w:hanging="540"/>
        <w:jc w:val="both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1E0950D0" w14:textId="77777777" w:rsidR="006C48A6" w:rsidRPr="005C7BA6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</w:pPr>
      <w:r w:rsidRPr="5E03B834">
        <w:t xml:space="preserve">Kliknite na vybraného </w:t>
      </w:r>
      <w:proofErr w:type="spellStart"/>
      <w:r w:rsidRPr="5E03B834">
        <w:t>používateľa,ktorého</w:t>
      </w:r>
      <w:proofErr w:type="spellEnd"/>
      <w:r w:rsidRPr="5E03B834">
        <w:t xml:space="preserve"> chcete deaktivovať</w:t>
      </w:r>
    </w:p>
    <w:p w14:paraId="666E0F8E" w14:textId="77777777" w:rsidR="006C48A6" w:rsidRPr="0046339A" w:rsidRDefault="006C48A6" w:rsidP="5E03B834">
      <w:pPr>
        <w:pStyle w:val="ListParagraph"/>
        <w:spacing w:line="276" w:lineRule="auto"/>
        <w:ind w:firstLine="180"/>
        <w:jc w:val="both"/>
        <w:rPr>
          <w:rFonts w:eastAsia="Calibri" w:cs="Calibri"/>
          <w:color w:val="000000" w:themeColor="text1"/>
        </w:rPr>
      </w:pPr>
      <w:r w:rsidRPr="5E03B834">
        <w:rPr>
          <w:rFonts w:ascii="Calibri" w:eastAsia="Calibri" w:hAnsi="Calibri" w:cs="Calibri"/>
        </w:rPr>
        <w:t xml:space="preserve">Zobrazí sa formulár kde v časti </w:t>
      </w:r>
      <w:r w:rsidRPr="5E03B834">
        <w:rPr>
          <w:rFonts w:ascii="Calibri" w:eastAsia="Calibri" w:hAnsi="Calibri" w:cs="Calibri"/>
          <w:color w:val="5B9BD5" w:themeColor="accent1"/>
        </w:rPr>
        <w:t>Aktivácia</w:t>
      </w:r>
      <w:r w:rsidRPr="5E03B834">
        <w:rPr>
          <w:rFonts w:ascii="Calibri" w:eastAsia="Calibri" w:hAnsi="Calibri" w:cs="Calibri"/>
        </w:rPr>
        <w:t xml:space="preserve"> po </w:t>
      </w:r>
      <w:proofErr w:type="spellStart"/>
      <w:r w:rsidRPr="5E03B834">
        <w:rPr>
          <w:rFonts w:ascii="Calibri" w:eastAsia="Calibri" w:hAnsi="Calibri" w:cs="Calibri"/>
        </w:rPr>
        <w:t>rozkliknutí</w:t>
      </w:r>
      <w:proofErr w:type="spellEnd"/>
      <w:r w:rsidRPr="5E03B834">
        <w:rPr>
          <w:rFonts w:ascii="Calibri" w:eastAsia="Calibri" w:hAnsi="Calibri" w:cs="Calibri"/>
        </w:rPr>
        <w:t xml:space="preserve"> </w:t>
      </w:r>
      <w:r w:rsidRPr="5E03B834">
        <w:rPr>
          <w:rFonts w:ascii="Calibri" w:eastAsia="Calibri" w:hAnsi="Calibri" w:cs="Calibri"/>
          <w:color w:val="5B9BD5" w:themeColor="accent1"/>
        </w:rPr>
        <w:t xml:space="preserve">Zobraziť prázdne polia </w:t>
      </w:r>
      <w:r w:rsidRPr="5E03B834">
        <w:rPr>
          <w:rFonts w:ascii="Calibri" w:eastAsia="Calibri" w:hAnsi="Calibri" w:cs="Calibri"/>
        </w:rPr>
        <w:t xml:space="preserve">nájdete časť pre nastavenie platnosti – </w:t>
      </w:r>
      <w:r w:rsidRPr="5E03B834">
        <w:rPr>
          <w:rFonts w:ascii="Calibri" w:eastAsia="Calibri" w:hAnsi="Calibri" w:cs="Calibri"/>
          <w:b/>
          <w:bCs/>
        </w:rPr>
        <w:t>Platnosť do</w:t>
      </w:r>
    </w:p>
    <w:p w14:paraId="2757AC2E" w14:textId="4C602487" w:rsidR="006C48A6" w:rsidRPr="00BA1DEB" w:rsidRDefault="00E40FF3" w:rsidP="006C48A6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62058" wp14:editId="29F444B6">
                <wp:simplePos x="0" y="0"/>
                <wp:positionH relativeFrom="column">
                  <wp:posOffset>1958975</wp:posOffset>
                </wp:positionH>
                <wp:positionV relativeFrom="paragraph">
                  <wp:posOffset>813435</wp:posOffset>
                </wp:positionV>
                <wp:extent cx="4541520" cy="203200"/>
                <wp:effectExtent l="0" t="0" r="17780" b="12700"/>
                <wp:wrapNone/>
                <wp:docPr id="5035517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22EC6" id="Rectangle 2" o:spid="_x0000_s1026" style="position:absolute;margin-left:154.25pt;margin-top:64.05pt;width:357.6pt;height:1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" filled="f" strokecolor="#e00" strokeweight="1pt">
                <v:textbox style="mso-fit-shape-to-text:t" inset="1.27mm,1.27mm,1.27mm,1.27mm"/>
              </v:rect>
            </w:pict>
          </mc:Fallback>
        </mc:AlternateContent>
      </w:r>
      <w:r w:rsidR="005F24A5">
        <w:rPr>
          <w:noProof/>
          <w:color w:val="000000" w:themeColor="text1"/>
        </w:rPr>
        <w:drawing>
          <wp:inline distT="0" distB="0" distL="0" distR="0" wp14:anchorId="51A96D8B" wp14:editId="1AFCD59B">
            <wp:extent cx="6120765" cy="1359582"/>
            <wp:effectExtent l="0" t="0" r="635" b="0"/>
            <wp:docPr id="914347846" name="Picture 91434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7846" name="Picture 91434784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2245" w14:textId="77777777" w:rsidR="006C48A6" w:rsidRPr="0046339A" w:rsidRDefault="006C48A6" w:rsidP="006C48A6">
      <w:pPr>
        <w:pStyle w:val="ListParagraph"/>
        <w:numPr>
          <w:ilvl w:val="0"/>
          <w:numId w:val="35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>Vyplňte dátum, kedy má byť identita deaktivovaná (v prípade okamžitej deaktivácie, vyplňte aktuálny dátum)</w:t>
      </w:r>
    </w:p>
    <w:p w14:paraId="4DB0AECC" w14:textId="77777777" w:rsidR="006C48A6" w:rsidRPr="00CA4015" w:rsidRDefault="006C48A6" w:rsidP="006C48A6">
      <w:pPr>
        <w:pStyle w:val="ListParagraph"/>
        <w:numPr>
          <w:ilvl w:val="0"/>
          <w:numId w:val="35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Stlačte tlačidlo </w:t>
      </w:r>
      <w:r w:rsidRPr="0046339A">
        <w:rPr>
          <w:rFonts w:ascii="Calibri" w:eastAsia="Calibri" w:hAnsi="Calibri" w:cs="Calibri"/>
          <w:b/>
          <w:bCs/>
        </w:rPr>
        <w:t>Uložiť</w:t>
      </w:r>
      <w:r w:rsidRPr="0046339A">
        <w:rPr>
          <w:rFonts w:ascii="Calibri" w:eastAsia="Calibri" w:hAnsi="Calibri" w:cs="Calibri"/>
        </w:rPr>
        <w:t xml:space="preserve"> </w:t>
      </w:r>
    </w:p>
    <w:p w14:paraId="0E2E9A02" w14:textId="77777777" w:rsidR="006C48A6" w:rsidRPr="00D45CCC" w:rsidRDefault="006C48A6" w:rsidP="00555E76">
      <w:pPr>
        <w:pStyle w:val="ListParagraph"/>
        <w:jc w:val="both"/>
        <w:rPr>
          <w:rFonts w:eastAsia="Calibri" w:cs="Calibri"/>
          <w:color w:val="000000" w:themeColor="text1"/>
        </w:rPr>
      </w:pPr>
    </w:p>
    <w:p w14:paraId="2CD706A9" w14:textId="77777777" w:rsidR="004F77A6" w:rsidRPr="00555E76" w:rsidRDefault="006C48A6" w:rsidP="5E03B834">
      <w:pPr>
        <w:pStyle w:val="ListParagraph"/>
        <w:jc w:val="both"/>
        <w:rPr>
          <w:rFonts w:eastAsia="Calibri"/>
          <w:color w:val="000000" w:themeColor="text1"/>
        </w:rPr>
      </w:pPr>
      <w:r w:rsidRPr="5E03B834">
        <w:rPr>
          <w:rFonts w:eastAsia="Calibri"/>
          <w:color w:val="000000" w:themeColor="text1"/>
        </w:rPr>
        <w:t>Deaktivácia identity neznamená jej zmazanie, ale zmenu statusu z </w:t>
      </w:r>
      <w:proofErr w:type="spellStart"/>
      <w:r w:rsidRPr="5E03B834">
        <w:rPr>
          <w:rFonts w:eastAsia="Calibri"/>
          <w:color w:val="000000" w:themeColor="text1"/>
        </w:rPr>
        <w:t>Active</w:t>
      </w:r>
      <w:proofErr w:type="spellEnd"/>
      <w:r w:rsidRPr="5E03B834">
        <w:rPr>
          <w:rFonts w:eastAsia="Calibri"/>
          <w:color w:val="000000" w:themeColor="text1"/>
        </w:rPr>
        <w:t xml:space="preserve"> na </w:t>
      </w:r>
      <w:proofErr w:type="spellStart"/>
      <w:r w:rsidRPr="5E03B834">
        <w:rPr>
          <w:rFonts w:eastAsia="Calibri"/>
          <w:color w:val="000000" w:themeColor="text1"/>
        </w:rPr>
        <w:t>Archived</w:t>
      </w:r>
      <w:proofErr w:type="spellEnd"/>
      <w:r w:rsidRPr="5E03B834">
        <w:rPr>
          <w:rFonts w:eastAsia="Calibri"/>
          <w:color w:val="000000" w:themeColor="text1"/>
        </w:rPr>
        <w:t xml:space="preserve">. Predstavuje neaktívnu identitu. Jej </w:t>
      </w:r>
      <w:proofErr w:type="spellStart"/>
      <w:r w:rsidRPr="5E03B834">
        <w:rPr>
          <w:rFonts w:eastAsia="Calibri"/>
          <w:color w:val="000000" w:themeColor="text1"/>
        </w:rPr>
        <w:t>vlastnik</w:t>
      </w:r>
      <w:proofErr w:type="spellEnd"/>
      <w:r w:rsidRPr="5E03B834">
        <w:rPr>
          <w:rFonts w:eastAsia="Calibri"/>
          <w:color w:val="000000" w:themeColor="text1"/>
        </w:rPr>
        <w:t xml:space="preserve"> tak nie je schopný sa ďalej prihlasovať do koncov</w:t>
      </w:r>
      <w:r w:rsidR="009354C7" w:rsidRPr="5E03B834">
        <w:rPr>
          <w:rFonts w:eastAsia="Calibri"/>
          <w:color w:val="000000" w:themeColor="text1"/>
        </w:rPr>
        <w:t>ý</w:t>
      </w:r>
      <w:r w:rsidRPr="5E03B834">
        <w:rPr>
          <w:rFonts w:eastAsia="Calibri"/>
          <w:color w:val="000000" w:themeColor="text1"/>
        </w:rPr>
        <w:t>ch systémov.</w:t>
      </w:r>
      <w:r w:rsidR="00555E76" w:rsidRPr="5E03B834">
        <w:rPr>
          <w:rFonts w:eastAsia="Calibri"/>
          <w:color w:val="000000" w:themeColor="text1"/>
        </w:rPr>
        <w:t xml:space="preserve"> </w:t>
      </w:r>
      <w:r w:rsidR="005E1DB9" w:rsidRPr="5E03B834">
        <w:rPr>
          <w:rFonts w:eastAsia="Calibri"/>
        </w:rPr>
        <w:t>V prípade,</w:t>
      </w:r>
      <w:r w:rsidR="000C1F48" w:rsidRPr="5E03B834">
        <w:rPr>
          <w:rFonts w:eastAsia="Calibri"/>
        </w:rPr>
        <w:t xml:space="preserve"> </w:t>
      </w:r>
      <w:r w:rsidR="005E1DB9" w:rsidRPr="5E03B834">
        <w:rPr>
          <w:rFonts w:eastAsia="Calibri"/>
        </w:rPr>
        <w:t>že ste nastavili aktuálny dátum, identita sa okamžite deaktivuje.</w:t>
      </w:r>
    </w:p>
    <w:p w14:paraId="50274341" w14:textId="77777777" w:rsidR="004F77A6" w:rsidRDefault="004F77A6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0D4C07DB" w14:textId="77777777" w:rsidR="00760E41" w:rsidRDefault="00760E41" w:rsidP="004F77A6">
      <w:pPr>
        <w:pStyle w:val="Heading1"/>
        <w:sectPr w:rsidR="00760E41" w:rsidSect="00C458DD">
          <w:headerReference w:type="default" r:id="rId70"/>
          <w:footerReference w:type="default" r:id="rId71"/>
          <w:type w:val="continuous"/>
          <w:pgSz w:w="11900" w:h="16840"/>
          <w:pgMar w:top="1815" w:right="1410" w:bottom="2552" w:left="851" w:header="709" w:footer="1018" w:gutter="0"/>
          <w:cols w:space="708"/>
        </w:sectPr>
      </w:pPr>
      <w:bookmarkStart w:id="163" w:name="_Toc597837464"/>
      <w:bookmarkStart w:id="164" w:name="_Toc231785370"/>
      <w:bookmarkStart w:id="165" w:name="_Toc1153979783"/>
      <w:bookmarkStart w:id="166" w:name="_Toc2116995951"/>
      <w:bookmarkStart w:id="167" w:name="_Toc701309854"/>
      <w:bookmarkStart w:id="168" w:name="_Toc1229853926"/>
      <w:bookmarkStart w:id="169" w:name="_Toc542581353"/>
      <w:bookmarkStart w:id="170" w:name="_Toc113619817"/>
      <w:bookmarkStart w:id="171" w:name="_Toc113620005"/>
    </w:p>
    <w:p w14:paraId="38D61DF9" w14:textId="77777777" w:rsidR="004F77A6" w:rsidRPr="0046339A" w:rsidRDefault="004F77A6" w:rsidP="004F77A6">
      <w:pPr>
        <w:pStyle w:val="Heading1"/>
      </w:pPr>
      <w:bookmarkStart w:id="172" w:name="_Toc152617512"/>
      <w:r>
        <w:lastRenderedPageBreak/>
        <w:t>Zasielanie notifikácií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0948A2E4" w14:textId="77777777" w:rsidR="004F77A6" w:rsidRPr="0001196D" w:rsidRDefault="004F77A6" w:rsidP="004F77A6">
      <w:pPr>
        <w:rPr>
          <w:sz w:val="22"/>
          <w:szCs w:val="22"/>
        </w:rPr>
      </w:pPr>
      <w:r w:rsidRPr="0001196D">
        <w:rPr>
          <w:sz w:val="22"/>
          <w:szCs w:val="22"/>
        </w:rPr>
        <w:t>Notifikácie sú zasielané na základe nasledujúcich udalostí:</w:t>
      </w:r>
    </w:p>
    <w:tbl>
      <w:tblPr>
        <w:tblStyle w:val="TableGrid"/>
        <w:tblpPr w:leftFromText="180" w:rightFromText="180" w:vertAnchor="text" w:tblpXSpec="righ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3114"/>
        <w:gridCol w:w="1554"/>
        <w:gridCol w:w="3407"/>
        <w:gridCol w:w="5812"/>
      </w:tblGrid>
      <w:tr w:rsidR="004F77A6" w:rsidRPr="0046339A" w14:paraId="138285DB" w14:textId="77777777" w:rsidTr="5E03B834">
        <w:tc>
          <w:tcPr>
            <w:tcW w:w="3114" w:type="dxa"/>
          </w:tcPr>
          <w:p w14:paraId="429DB89B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Udalosť</w:t>
            </w:r>
          </w:p>
        </w:tc>
        <w:tc>
          <w:tcPr>
            <w:tcW w:w="1554" w:type="dxa"/>
          </w:tcPr>
          <w:p w14:paraId="37BFD97E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Notifikovaný subjekt</w:t>
            </w:r>
          </w:p>
        </w:tc>
        <w:tc>
          <w:tcPr>
            <w:tcW w:w="3407" w:type="dxa"/>
          </w:tcPr>
          <w:p w14:paraId="56077FAD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Subjekt správy</w:t>
            </w:r>
          </w:p>
        </w:tc>
        <w:tc>
          <w:tcPr>
            <w:tcW w:w="5812" w:type="dxa"/>
          </w:tcPr>
          <w:p w14:paraId="78BA05EE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Príklad notifikačnej správy</w:t>
            </w:r>
          </w:p>
        </w:tc>
      </w:tr>
      <w:tr w:rsidR="004F77A6" w:rsidRPr="0046339A" w14:paraId="1E743C05" w14:textId="77777777" w:rsidTr="5E03B834">
        <w:tc>
          <w:tcPr>
            <w:tcW w:w="3114" w:type="dxa"/>
          </w:tcPr>
          <w:p w14:paraId="1155E8EB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Vytvorenie </w:t>
            </w:r>
            <w:r w:rsidR="00DD49D7" w:rsidRPr="0001196D">
              <w:rPr>
                <w:sz w:val="22"/>
                <w:szCs w:val="22"/>
              </w:rPr>
              <w:t xml:space="preserve">používateľa </w:t>
            </w:r>
            <w:r w:rsidRPr="0001196D">
              <w:rPr>
                <w:sz w:val="22"/>
                <w:szCs w:val="22"/>
              </w:rPr>
              <w:t xml:space="preserve"> subjektu</w:t>
            </w:r>
          </w:p>
        </w:tc>
        <w:tc>
          <w:tcPr>
            <w:tcW w:w="1554" w:type="dxa"/>
          </w:tcPr>
          <w:p w14:paraId="27D5485A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Koncový Používateľ </w:t>
            </w:r>
          </w:p>
        </w:tc>
        <w:tc>
          <w:tcPr>
            <w:tcW w:w="3407" w:type="dxa"/>
          </w:tcPr>
          <w:p w14:paraId="3C457B63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Nastavenie hesla v systéme IAM pre používateľa: </w:t>
            </w:r>
            <w:r w:rsidRPr="0001196D">
              <w:rPr>
                <w:i/>
                <w:iCs/>
                <w:sz w:val="22"/>
                <w:szCs w:val="22"/>
              </w:rPr>
              <w:t>titul priezvisko meno</w:t>
            </w:r>
          </w:p>
        </w:tc>
        <w:tc>
          <w:tcPr>
            <w:tcW w:w="5812" w:type="dxa"/>
          </w:tcPr>
          <w:p w14:paraId="509B64DF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7479AC08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 vytvorený používateľ a nastavené iniciálne heslo:</w:t>
            </w:r>
          </w:p>
          <w:p w14:paraId="7AC993C2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22366633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Iniciálne heslo: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 xml:space="preserve"> :^K2fR"w</w:t>
            </w:r>
          </w:p>
          <w:p w14:paraId="1BFB7B96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19C0E0CB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177C812C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 2022-02-12T23:12:46.784+01:00</w:t>
            </w:r>
          </w:p>
        </w:tc>
      </w:tr>
      <w:tr w:rsidR="004F77A6" w:rsidRPr="0046339A" w14:paraId="16B04F68" w14:textId="77777777" w:rsidTr="5E03B834">
        <w:tc>
          <w:tcPr>
            <w:tcW w:w="3114" w:type="dxa"/>
          </w:tcPr>
          <w:p w14:paraId="6C2F46C8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Zmena hesla</w:t>
            </w:r>
          </w:p>
        </w:tc>
        <w:tc>
          <w:tcPr>
            <w:tcW w:w="1554" w:type="dxa"/>
          </w:tcPr>
          <w:p w14:paraId="6CBB64FC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Koncový Používateľ</w:t>
            </w:r>
          </w:p>
        </w:tc>
        <w:tc>
          <w:tcPr>
            <w:tcW w:w="3407" w:type="dxa"/>
          </w:tcPr>
          <w:p w14:paraId="6C1DFAF9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Zmena </w:t>
            </w:r>
            <w:r w:rsidR="00DE60C7" w:rsidRPr="0001196D">
              <w:rPr>
                <w:sz w:val="22"/>
                <w:szCs w:val="22"/>
              </w:rPr>
              <w:t>po</w:t>
            </w:r>
            <w:r w:rsidRPr="0001196D">
              <w:rPr>
                <w:sz w:val="22"/>
                <w:szCs w:val="22"/>
              </w:rPr>
              <w:t>užívateľského hesla:</w:t>
            </w:r>
            <w:r w:rsidRPr="0001196D">
              <w:rPr>
                <w:i/>
                <w:iCs/>
                <w:sz w:val="22"/>
                <w:szCs w:val="22"/>
              </w:rPr>
              <w:t xml:space="preserve"> titul priezvisko meno</w:t>
            </w:r>
          </w:p>
        </w:tc>
        <w:tc>
          <w:tcPr>
            <w:tcW w:w="5812" w:type="dxa"/>
          </w:tcPr>
          <w:p w14:paraId="55322428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7FA1FC8D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bolo zmenené Vaše heslo:</w:t>
            </w:r>
          </w:p>
          <w:p w14:paraId="0462AE41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="00AF55EE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58C39EFF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Nové heslo: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Quz#4"]|</w:t>
            </w:r>
          </w:p>
          <w:p w14:paraId="63B77CFE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11430CBE" w14:textId="77777777" w:rsidR="004F77A6" w:rsidRPr="0001196D" w:rsidRDefault="00DD49D7" w:rsidP="5E03B834">
            <w:pPr>
              <w:rPr>
                <w:sz w:val="22"/>
                <w:szCs w:val="22"/>
              </w:rPr>
            </w:pPr>
            <w:r w:rsidRPr="5E03B834">
              <w:rPr>
                <w:sz w:val="22"/>
                <w:szCs w:val="22"/>
                <w:shd w:val="clear" w:color="auto" w:fill="FFFFFF"/>
              </w:rPr>
              <w:t>V</w:t>
            </w:r>
            <w:r w:rsidR="00FE1577" w:rsidRPr="5E03B834">
              <w:rPr>
                <w:sz w:val="22"/>
                <w:szCs w:val="22"/>
                <w:shd w:val="clear" w:color="auto" w:fill="FFFFFF"/>
              </w:rPr>
              <w:t> </w:t>
            </w:r>
            <w:r w:rsidRPr="5E03B834">
              <w:rPr>
                <w:sz w:val="22"/>
                <w:szCs w:val="22"/>
                <w:shd w:val="clear" w:color="auto" w:fill="FFFFFF"/>
              </w:rPr>
              <w:t>prípade</w:t>
            </w:r>
            <w:r w:rsidR="00FE1577" w:rsidRPr="5E03B834">
              <w:rPr>
                <w:sz w:val="22"/>
                <w:szCs w:val="22"/>
                <w:shd w:val="clear" w:color="auto" w:fill="FFFFFF"/>
              </w:rPr>
              <w:t>,</w:t>
            </w:r>
            <w:r w:rsidRPr="5E03B834">
              <w:rPr>
                <w:sz w:val="22"/>
                <w:szCs w:val="22"/>
                <w:shd w:val="clear" w:color="auto" w:fill="FFFFFF"/>
              </w:rPr>
              <w:t xml:space="preserve"> že ste zmenu hesla nepožadoval</w:t>
            </w:r>
            <w:r w:rsidR="00FE1577" w:rsidRPr="5E03B834">
              <w:rPr>
                <w:sz w:val="22"/>
                <w:szCs w:val="22"/>
                <w:shd w:val="clear" w:color="auto" w:fill="FFFFFF"/>
              </w:rPr>
              <w:t>i</w:t>
            </w:r>
            <w:r w:rsidRPr="5E03B834">
              <w:rPr>
                <w:sz w:val="22"/>
                <w:szCs w:val="22"/>
                <w:shd w:val="clear" w:color="auto" w:fill="FFFFFF"/>
              </w:rPr>
              <w:t>, prosím okamžite kontaktujte pracovníka podpory (</w:t>
            </w:r>
            <w:proofErr w:type="spellStart"/>
            <w:r w:rsidRPr="5E03B834">
              <w:rPr>
                <w:sz w:val="22"/>
                <w:szCs w:val="22"/>
                <w:shd w:val="clear" w:color="auto" w:fill="FFFFFF"/>
              </w:rPr>
              <w:t>tel.číslo</w:t>
            </w:r>
            <w:proofErr w:type="spellEnd"/>
            <w:r w:rsidRPr="5E03B834">
              <w:rPr>
                <w:sz w:val="22"/>
                <w:szCs w:val="22"/>
                <w:shd w:val="clear" w:color="auto" w:fill="FFFFFF"/>
              </w:rPr>
              <w:t>: xxx)</w:t>
            </w:r>
          </w:p>
          <w:p w14:paraId="544CA126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1ACF1DA0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vytvorená:2022-02-13T07:52:54.524+01:00</w:t>
            </w:r>
          </w:p>
        </w:tc>
      </w:tr>
      <w:tr w:rsidR="004F77A6" w:rsidRPr="0046339A" w14:paraId="75714C24" w14:textId="77777777" w:rsidTr="5E03B834">
        <w:tc>
          <w:tcPr>
            <w:tcW w:w="3114" w:type="dxa"/>
          </w:tcPr>
          <w:p w14:paraId="04E2F8D0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Generovanie certifikátu pre koncového používateľa</w:t>
            </w:r>
          </w:p>
        </w:tc>
        <w:tc>
          <w:tcPr>
            <w:tcW w:w="1554" w:type="dxa"/>
          </w:tcPr>
          <w:p w14:paraId="1270079A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Žiadateľ (správca subjektu)</w:t>
            </w:r>
          </w:p>
        </w:tc>
        <w:tc>
          <w:tcPr>
            <w:tcW w:w="3407" w:type="dxa"/>
          </w:tcPr>
          <w:p w14:paraId="6EE04FB9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X509 Certifikát pre koncového používateľa: :</w:t>
            </w:r>
            <w:r w:rsidRPr="0001196D">
              <w:rPr>
                <w:i/>
                <w:iCs/>
                <w:sz w:val="22"/>
                <w:szCs w:val="22"/>
              </w:rPr>
              <w:t xml:space="preserve"> titul priezvisko meno (prihlasovacie meno)</w:t>
            </w:r>
          </w:p>
        </w:tc>
        <w:tc>
          <w:tcPr>
            <w:tcW w:w="5812" w:type="dxa"/>
          </w:tcPr>
          <w:p w14:paraId="2E5F4F90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197C1BC2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 na základe Vašej žiadosti vygenerovaný certifikát pre používateľa:</w:t>
            </w:r>
          </w:p>
          <w:p w14:paraId="4941B027" w14:textId="77777777" w:rsidR="004F77A6" w:rsidRPr="0001196D" w:rsidRDefault="004F77A6" w:rsidP="5E03B834">
            <w:pPr>
              <w:rPr>
                <w:sz w:val="22"/>
                <w:szCs w:val="22"/>
              </w:rPr>
            </w:pPr>
            <w:r w:rsidRPr="5E03B834">
              <w:rPr>
                <w:sz w:val="22"/>
                <w:szCs w:val="22"/>
              </w:rPr>
              <w:t xml:space="preserve">Meno a priezvisko: </w:t>
            </w:r>
            <w:r w:rsidR="00B45BE6" w:rsidRPr="5E03B834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381151" w:rsidRPr="5E03B834">
              <w:rPr>
                <w:b/>
                <w:bCs/>
                <w:i/>
                <w:iCs/>
                <w:sz w:val="22"/>
                <w:szCs w:val="22"/>
              </w:rPr>
              <w:t xml:space="preserve">Janko </w:t>
            </w:r>
            <w:proofErr w:type="spellStart"/>
            <w:r w:rsidR="00381151" w:rsidRPr="5E03B834">
              <w:rPr>
                <w:b/>
                <w:bCs/>
                <w:i/>
                <w:iCs/>
                <w:sz w:val="22"/>
                <w:szCs w:val="22"/>
              </w:rPr>
              <w:t>Hraško</w:t>
            </w:r>
            <w:proofErr w:type="spellEnd"/>
          </w:p>
          <w:p w14:paraId="780F975D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1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0031097</w:t>
            </w:r>
          </w:p>
          <w:p w14:paraId="092ECAC4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lastRenderedPageBreak/>
              <w:t>Vygenerovaný certifikát nájdete ako prílohu tejto správy. Pre dokončenie procesu registrácie používateľa v systéme IAM postupujte podľa príručky Správcu subjektu.</w:t>
            </w:r>
          </w:p>
          <w:p w14:paraId="63257DF8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305E78D9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334EE9EF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vytvorená:2022-02-13T07:52:54.524+01:00</w:t>
            </w:r>
          </w:p>
        </w:tc>
      </w:tr>
    </w:tbl>
    <w:p w14:paraId="1682E483" w14:textId="77777777" w:rsidR="00760E41" w:rsidRDefault="00760E41" w:rsidP="00666A7D">
      <w:pPr>
        <w:pStyle w:val="Heading1"/>
        <w:sectPr w:rsidR="00760E41" w:rsidSect="007D68EB">
          <w:pgSz w:w="16840" w:h="11900" w:orient="landscape"/>
          <w:pgMar w:top="1636" w:right="1701" w:bottom="851" w:left="2552" w:header="709" w:footer="843" w:gutter="0"/>
          <w:cols w:space="708"/>
          <w:docGrid w:linePitch="299"/>
        </w:sectPr>
      </w:pPr>
      <w:bookmarkStart w:id="173" w:name="_Toc95690465"/>
      <w:bookmarkStart w:id="174" w:name="_Toc1772628253"/>
      <w:bookmarkStart w:id="175" w:name="_Toc1020887314"/>
      <w:bookmarkStart w:id="176" w:name="_Toc1661734977"/>
      <w:bookmarkStart w:id="177" w:name="_Toc255758961"/>
      <w:bookmarkStart w:id="178" w:name="_Toc433292727"/>
      <w:bookmarkStart w:id="179" w:name="_Toc833851849"/>
      <w:bookmarkStart w:id="180" w:name="_Toc174948361"/>
      <w:bookmarkStart w:id="181" w:name="_Toc113619818"/>
      <w:bookmarkStart w:id="182" w:name="_Toc113620006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14:paraId="36852A91" w14:textId="77777777" w:rsidR="00666A7D" w:rsidRPr="0046339A" w:rsidRDefault="00666A7D" w:rsidP="00666A7D">
      <w:pPr>
        <w:pStyle w:val="Heading1"/>
      </w:pPr>
      <w:bookmarkStart w:id="183" w:name="_Toc152617513"/>
      <w:r>
        <w:lastRenderedPageBreak/>
        <w:t>Generovanie X509 certifikátu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2DBEC043" w14:textId="77777777" w:rsidR="00933267" w:rsidRDefault="00933267" w:rsidP="5E03B834">
      <w:pPr>
        <w:rPr>
          <w:sz w:val="22"/>
          <w:szCs w:val="22"/>
        </w:rPr>
      </w:pPr>
      <w:r w:rsidRPr="5E03B834">
        <w:rPr>
          <w:sz w:val="22"/>
          <w:szCs w:val="22"/>
        </w:rPr>
        <w:t xml:space="preserve">Pre prihlásenie používateľa do </w:t>
      </w:r>
      <w:r w:rsidR="0074133C" w:rsidRPr="5E03B834">
        <w:rPr>
          <w:sz w:val="22"/>
          <w:szCs w:val="22"/>
        </w:rPr>
        <w:t>ŠZP-</w:t>
      </w:r>
      <w:proofErr w:type="spellStart"/>
      <w:r w:rsidR="0074133C" w:rsidRPr="5E03B834">
        <w:rPr>
          <w:sz w:val="22"/>
          <w:szCs w:val="22"/>
        </w:rPr>
        <w:t>ESAs</w:t>
      </w:r>
      <w:proofErr w:type="spellEnd"/>
      <w:r w:rsidRPr="5E03B834">
        <w:rPr>
          <w:sz w:val="22"/>
          <w:szCs w:val="22"/>
        </w:rPr>
        <w:t xml:space="preserve"> je vyžadovaný prihlasovací certifikát </w:t>
      </w:r>
      <w:r w:rsidR="00482AC6" w:rsidRPr="5E03B834">
        <w:rPr>
          <w:sz w:val="22"/>
          <w:szCs w:val="22"/>
        </w:rPr>
        <w:t>(dvojfaktorová autentifikácia)</w:t>
      </w:r>
      <w:r w:rsidR="001D6A89" w:rsidRPr="5E03B834">
        <w:rPr>
          <w:sz w:val="22"/>
          <w:szCs w:val="22"/>
        </w:rPr>
        <w:t>. Tento certifikát môže byť od verejnej autority</w:t>
      </w:r>
      <w:r w:rsidR="005319C4" w:rsidRPr="5E03B834">
        <w:rPr>
          <w:sz w:val="22"/>
          <w:szCs w:val="22"/>
        </w:rPr>
        <w:t xml:space="preserve">, alebo to môže byť </w:t>
      </w:r>
      <w:r w:rsidR="004D7746" w:rsidRPr="5E03B834">
        <w:rPr>
          <w:sz w:val="22"/>
          <w:szCs w:val="22"/>
        </w:rPr>
        <w:t xml:space="preserve">tzv. </w:t>
      </w:r>
      <w:proofErr w:type="spellStart"/>
      <w:r w:rsidR="004D7746" w:rsidRPr="5E03B834">
        <w:rPr>
          <w:sz w:val="22"/>
          <w:szCs w:val="22"/>
        </w:rPr>
        <w:t>self-signed</w:t>
      </w:r>
      <w:proofErr w:type="spellEnd"/>
      <w:r w:rsidR="004D7746" w:rsidRPr="5E03B834">
        <w:rPr>
          <w:sz w:val="22"/>
          <w:szCs w:val="22"/>
        </w:rPr>
        <w:t xml:space="preserve"> certifikát</w:t>
      </w:r>
      <w:r w:rsidR="00127EC8" w:rsidRPr="5E03B834">
        <w:rPr>
          <w:sz w:val="22"/>
          <w:szCs w:val="22"/>
        </w:rPr>
        <w:t>. V</w:t>
      </w:r>
      <w:r w:rsidR="00213969" w:rsidRPr="5E03B834">
        <w:rPr>
          <w:sz w:val="22"/>
          <w:szCs w:val="22"/>
        </w:rPr>
        <w:t> </w:t>
      </w:r>
      <w:r w:rsidR="00127EC8" w:rsidRPr="5E03B834">
        <w:rPr>
          <w:sz w:val="22"/>
          <w:szCs w:val="22"/>
        </w:rPr>
        <w:t>prípade</w:t>
      </w:r>
      <w:r w:rsidR="00213969" w:rsidRPr="5E03B834">
        <w:rPr>
          <w:sz w:val="22"/>
          <w:szCs w:val="22"/>
        </w:rPr>
        <w:t>, že pre používateľa má byť použitý</w:t>
      </w:r>
      <w:r w:rsidR="00127EC8" w:rsidRPr="5E03B834">
        <w:rPr>
          <w:sz w:val="22"/>
          <w:szCs w:val="22"/>
        </w:rPr>
        <w:t xml:space="preserve"> </w:t>
      </w:r>
      <w:proofErr w:type="spellStart"/>
      <w:r w:rsidR="00127EC8" w:rsidRPr="5E03B834">
        <w:rPr>
          <w:sz w:val="22"/>
          <w:szCs w:val="22"/>
        </w:rPr>
        <w:t>self-signed</w:t>
      </w:r>
      <w:proofErr w:type="spellEnd"/>
      <w:r w:rsidR="00127EC8" w:rsidRPr="5E03B834">
        <w:rPr>
          <w:sz w:val="22"/>
          <w:szCs w:val="22"/>
        </w:rPr>
        <w:t xml:space="preserve"> </w:t>
      </w:r>
      <w:proofErr w:type="spellStart"/>
      <w:r w:rsidR="00127EC8" w:rsidRPr="5E03B834">
        <w:rPr>
          <w:sz w:val="22"/>
          <w:szCs w:val="22"/>
        </w:rPr>
        <w:t>certi</w:t>
      </w:r>
      <w:r w:rsidRPr="5E03B834">
        <w:rPr>
          <w:sz w:val="22"/>
          <w:szCs w:val="22"/>
        </w:rPr>
        <w:t>k</w:t>
      </w:r>
      <w:r w:rsidR="00213969" w:rsidRPr="5E03B834">
        <w:rPr>
          <w:sz w:val="22"/>
          <w:szCs w:val="22"/>
        </w:rPr>
        <w:t>át</w:t>
      </w:r>
      <w:proofErr w:type="spellEnd"/>
      <w:r w:rsidR="00213969" w:rsidRPr="5E03B834">
        <w:rPr>
          <w:sz w:val="22"/>
          <w:szCs w:val="22"/>
        </w:rPr>
        <w:t>,</w:t>
      </w:r>
      <w:r w:rsidRPr="5E03B834">
        <w:rPr>
          <w:sz w:val="22"/>
          <w:szCs w:val="22"/>
        </w:rPr>
        <w:t xml:space="preserve"> je </w:t>
      </w:r>
      <w:r w:rsidR="00213969" w:rsidRPr="5E03B834">
        <w:rPr>
          <w:sz w:val="22"/>
          <w:szCs w:val="22"/>
        </w:rPr>
        <w:t xml:space="preserve">mu </w:t>
      </w:r>
      <w:r w:rsidRPr="5E03B834">
        <w:rPr>
          <w:sz w:val="22"/>
          <w:szCs w:val="22"/>
        </w:rPr>
        <w:t xml:space="preserve">potrebné </w:t>
      </w:r>
      <w:r w:rsidR="00213969" w:rsidRPr="5E03B834">
        <w:rPr>
          <w:sz w:val="22"/>
          <w:szCs w:val="22"/>
        </w:rPr>
        <w:t>takýto certifikát vytvoriť podľa nižšie uvedeného postupu</w:t>
      </w:r>
      <w:r w:rsidRPr="5E03B834">
        <w:rPr>
          <w:sz w:val="22"/>
          <w:szCs w:val="22"/>
        </w:rPr>
        <w:t>.</w:t>
      </w:r>
    </w:p>
    <w:p w14:paraId="09E29E0A" w14:textId="77777777" w:rsidR="007A49F1" w:rsidRPr="00CE78A3" w:rsidRDefault="007A49F1" w:rsidP="00896CBE">
      <w:pPr>
        <w:rPr>
          <w:rFonts w:cstheme="minorHAnsi"/>
          <w:sz w:val="22"/>
          <w:szCs w:val="22"/>
        </w:rPr>
      </w:pPr>
    </w:p>
    <w:p w14:paraId="51774982" w14:textId="6BEBBBAF" w:rsidR="00666A7D" w:rsidRDefault="00666A7D" w:rsidP="00A61185">
      <w:pPr>
        <w:rPr>
          <w:rFonts w:cstheme="minorHAnsi"/>
          <w:b/>
          <w:bCs/>
          <w:sz w:val="22"/>
          <w:szCs w:val="22"/>
        </w:rPr>
      </w:pPr>
      <w:bookmarkStart w:id="184" w:name="_Generovanie_X509_certifikátu"/>
      <w:bookmarkEnd w:id="184"/>
      <w:r w:rsidRPr="00CE78A3">
        <w:rPr>
          <w:rFonts w:cstheme="minorHAnsi"/>
          <w:b/>
          <w:bCs/>
          <w:sz w:val="22"/>
          <w:szCs w:val="22"/>
        </w:rPr>
        <w:t>Parametre ktoré musí splňovať autentifikačný certifikát</w:t>
      </w:r>
      <w:r w:rsidR="00FF23D5" w:rsidRPr="00CE78A3">
        <w:rPr>
          <w:rFonts w:cstheme="minorHAnsi"/>
          <w:b/>
          <w:bCs/>
          <w:sz w:val="22"/>
          <w:szCs w:val="22"/>
        </w:rPr>
        <w:t xml:space="preserve"> </w:t>
      </w:r>
    </w:p>
    <w:p w14:paraId="684BE5D4" w14:textId="77777777" w:rsidR="007A49F1" w:rsidRPr="00CE78A3" w:rsidRDefault="007A49F1" w:rsidP="00A61185">
      <w:pPr>
        <w:rPr>
          <w:rFonts w:cstheme="minorHAnsi"/>
          <w:b/>
          <w:bCs/>
          <w:sz w:val="22"/>
          <w:szCs w:val="22"/>
        </w:rPr>
      </w:pPr>
    </w:p>
    <w:p w14:paraId="42BCDB8B" w14:textId="77777777" w:rsidR="00822F42" w:rsidRDefault="008C1506" w:rsidP="00822F42">
      <w:r w:rsidRPr="5E03B834">
        <w:t xml:space="preserve">Na vytvorenie autentifikačného </w:t>
      </w:r>
      <w:proofErr w:type="spellStart"/>
      <w:r w:rsidRPr="5E03B834">
        <w:t>self-signed</w:t>
      </w:r>
      <w:proofErr w:type="spellEnd"/>
      <w:r w:rsidRPr="5E03B834">
        <w:t xml:space="preserve"> certifikátu použite nástroj Generátor certifikátov, ktorý stiahnete tu: </w:t>
      </w:r>
      <w:r>
        <w:br/>
      </w:r>
      <w:r w:rsidR="00822F42" w:rsidRPr="5E03B834">
        <w:t>https://nbs.sk/dokument/bdd18d5c-29eb-48d5-afdd-e75761226a01/stiahnut/?force=true</w:t>
      </w:r>
    </w:p>
    <w:p w14:paraId="623F420E" w14:textId="4D8C29AD" w:rsidR="00822F42" w:rsidRDefault="00822F42" w:rsidP="00822F42">
      <w:r>
        <w:t>Heslo k súboru je: ?ObUWR0nlb@ow6sW64!C</w:t>
      </w:r>
      <w:r>
        <w:br/>
      </w:r>
    </w:p>
    <w:p w14:paraId="2FD5F5C5" w14:textId="2DC452AE" w:rsidR="008C1506" w:rsidRPr="0046339A" w:rsidRDefault="008C1506" w:rsidP="008C1506">
      <w:pPr>
        <w:rPr>
          <w:rFonts w:ascii="Verdana" w:hAnsi="Verdana" w:cs="Calibri"/>
          <w:sz w:val="20"/>
          <w:szCs w:val="20"/>
        </w:rPr>
      </w:pPr>
      <w:r w:rsidRPr="17AAEA52">
        <w:t>Tento nástroj vyžaduje pre spustenie nainštalovanú Javu min. verzie 8.</w:t>
      </w:r>
      <w:r w:rsidR="00EE0619">
        <w:br/>
        <w:t>Skontrolujete z p</w:t>
      </w:r>
      <w:r w:rsidR="008249D8">
        <w:t>r</w:t>
      </w:r>
      <w:r w:rsidR="00EE0619">
        <w:t>íkazové</w:t>
      </w:r>
      <w:r w:rsidR="008249D8">
        <w:t>ho</w:t>
      </w:r>
      <w:r w:rsidR="00EE0619">
        <w:t xml:space="preserve"> riadk</w:t>
      </w:r>
      <w:r w:rsidR="008249D8">
        <w:t>u</w:t>
      </w:r>
      <w:r w:rsidR="00EE0619">
        <w:t xml:space="preserve"> (CMD)</w:t>
      </w:r>
      <w:r w:rsidR="00EE0619">
        <w:br/>
      </w:r>
      <w:r w:rsidR="00EE0619">
        <w:rPr>
          <w:rFonts w:cstheme="minorHAnsi"/>
          <w:lang w:val="en-US"/>
        </w:rPr>
        <w:t>“</w:t>
      </w:r>
      <w:r w:rsidR="00EE0619" w:rsidRPr="00EE0619">
        <w:rPr>
          <w:rFonts w:cstheme="minorHAnsi"/>
          <w:lang w:val="en-US"/>
        </w:rPr>
        <w:t>java -</w:t>
      </w:r>
      <w:r w:rsidR="00EE0619">
        <w:rPr>
          <w:rFonts w:cstheme="minorHAnsi"/>
          <w:lang w:val="en-US"/>
        </w:rPr>
        <w:t>version”</w:t>
      </w:r>
      <w:r w:rsidR="00EE0619">
        <w:rPr>
          <w:rFonts w:cstheme="minorHAnsi"/>
          <w:lang w:val="en-US"/>
        </w:rPr>
        <w:br/>
      </w:r>
      <w:r w:rsidR="00EE0619" w:rsidRPr="00EE0619">
        <w:rPr>
          <w:noProof/>
        </w:rPr>
        <w:drawing>
          <wp:inline distT="0" distB="0" distL="0" distR="0" wp14:anchorId="7D503869" wp14:editId="09910B0F">
            <wp:extent cx="6475730" cy="938530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619">
        <w:br/>
      </w:r>
    </w:p>
    <w:p w14:paraId="3E424282" w14:textId="77777777" w:rsidR="007A49F1" w:rsidRDefault="007A49F1" w:rsidP="008C1506">
      <w:pPr>
        <w:jc w:val="both"/>
        <w:rPr>
          <w:rFonts w:cstheme="minorHAnsi"/>
          <w:sz w:val="22"/>
          <w:szCs w:val="22"/>
        </w:rPr>
      </w:pPr>
    </w:p>
    <w:p w14:paraId="0EFE5B0F" w14:textId="77777777" w:rsidR="00EE0619" w:rsidRDefault="00EE0619">
      <w:pPr>
        <w:spacing w:after="160" w:line="259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4EF7FC28" w14:textId="77777777" w:rsidR="00A61185" w:rsidRPr="00CE78A3" w:rsidRDefault="00A61185" w:rsidP="008C1506">
      <w:pPr>
        <w:jc w:val="both"/>
        <w:rPr>
          <w:rFonts w:cstheme="minorHAnsi"/>
          <w:sz w:val="22"/>
          <w:szCs w:val="22"/>
        </w:rPr>
      </w:pPr>
      <w:r w:rsidRPr="00CE78A3">
        <w:rPr>
          <w:rFonts w:cstheme="minorHAnsi"/>
          <w:sz w:val="22"/>
          <w:szCs w:val="22"/>
        </w:rPr>
        <w:lastRenderedPageBreak/>
        <w:t>Postup generovania certifikátu je nasledovný:</w:t>
      </w:r>
    </w:p>
    <w:p w14:paraId="1A915CBB" w14:textId="3BFBD228" w:rsidR="00EE0619" w:rsidRPr="00EE0619" w:rsidRDefault="007A49F1" w:rsidP="5E03B834">
      <w:pPr>
        <w:pStyle w:val="ListParagraph"/>
        <w:numPr>
          <w:ilvl w:val="0"/>
          <w:numId w:val="25"/>
        </w:numPr>
        <w:rPr>
          <w:lang w:val="en-US"/>
        </w:rPr>
      </w:pPr>
      <w:proofErr w:type="spellStart"/>
      <w:r w:rsidRPr="5E03B834">
        <w:rPr>
          <w:lang w:val="en-US"/>
        </w:rPr>
        <w:t>Stiahnutý</w:t>
      </w:r>
      <w:proofErr w:type="spellEnd"/>
      <w:r w:rsidRPr="5E03B834">
        <w:rPr>
          <w:lang w:val="en-US"/>
        </w:rPr>
        <w:t xml:space="preserve"> </w:t>
      </w:r>
      <w:proofErr w:type="spellStart"/>
      <w:r w:rsidRPr="5E03B834">
        <w:rPr>
          <w:lang w:val="en-US"/>
        </w:rPr>
        <w:t>súbor</w:t>
      </w:r>
      <w:proofErr w:type="spellEnd"/>
      <w:r w:rsidRPr="5E03B834">
        <w:rPr>
          <w:lang w:val="en-US"/>
        </w:rPr>
        <w:t xml:space="preserve"> </w:t>
      </w:r>
      <w:r w:rsidR="00822F42" w:rsidRPr="5E03B834">
        <w:rPr>
          <w:lang w:val="en-US"/>
        </w:rPr>
        <w:t>certapps</w:t>
      </w:r>
      <w:r w:rsidRPr="5E03B834">
        <w:rPr>
          <w:lang w:val="en-US"/>
        </w:rPr>
        <w:t>.</w:t>
      </w:r>
      <w:r w:rsidR="00822F42" w:rsidRPr="5E03B834">
        <w:rPr>
          <w:lang w:val="en-US"/>
        </w:rPr>
        <w:t>7z</w:t>
      </w:r>
      <w:r w:rsidRPr="5E03B834">
        <w:rPr>
          <w:lang w:val="en-US"/>
        </w:rPr>
        <w:t xml:space="preserve"> </w:t>
      </w:r>
      <w:proofErr w:type="spellStart"/>
      <w:r w:rsidRPr="5E03B834">
        <w:rPr>
          <w:lang w:val="en-US"/>
        </w:rPr>
        <w:t>rozbalíte</w:t>
      </w:r>
      <w:proofErr w:type="spellEnd"/>
      <w:r w:rsidRPr="5E03B834">
        <w:rPr>
          <w:lang w:val="en-US"/>
        </w:rPr>
        <w:t xml:space="preserve"> do </w:t>
      </w:r>
      <w:proofErr w:type="spellStart"/>
      <w:r w:rsidRPr="5E03B834">
        <w:rPr>
          <w:lang w:val="en-US"/>
        </w:rPr>
        <w:t>pracovného</w:t>
      </w:r>
      <w:proofErr w:type="spellEnd"/>
      <w:r w:rsidRPr="5E03B834">
        <w:rPr>
          <w:lang w:val="en-US"/>
        </w:rPr>
        <w:t xml:space="preserve"> </w:t>
      </w:r>
      <w:proofErr w:type="spellStart"/>
      <w:r w:rsidRPr="5E03B834">
        <w:rPr>
          <w:lang w:val="en-US"/>
        </w:rPr>
        <w:t>adresára</w:t>
      </w:r>
      <w:proofErr w:type="spellEnd"/>
      <w:r w:rsidRPr="5E03B834">
        <w:rPr>
          <w:lang w:val="en-US"/>
        </w:rPr>
        <w:t xml:space="preserve"> (</w:t>
      </w:r>
      <w:proofErr w:type="spellStart"/>
      <w:r w:rsidRPr="5E03B834">
        <w:rPr>
          <w:lang w:val="en-US"/>
        </w:rPr>
        <w:t>napr</w:t>
      </w:r>
      <w:proofErr w:type="spellEnd"/>
      <w:r w:rsidRPr="5E03B834">
        <w:rPr>
          <w:lang w:val="en-US"/>
        </w:rPr>
        <w:t>. C:\User</w:t>
      </w:r>
      <w:r w:rsidR="00EE0619" w:rsidRPr="5E03B834">
        <w:rPr>
          <w:lang w:val="en-US"/>
        </w:rPr>
        <w:t>s</w:t>
      </w:r>
      <w:r w:rsidRPr="5E03B834">
        <w:rPr>
          <w:lang w:val="en-US"/>
        </w:rPr>
        <w:t>\VaseUzivatelskeMeno\Downloads\Temp).</w:t>
      </w:r>
      <w:r w:rsidR="00EE0619" w:rsidRPr="5E03B834">
        <w:rPr>
          <w:lang w:val="en-US"/>
        </w:rPr>
        <w:t xml:space="preserve"> </w:t>
      </w:r>
      <w:r>
        <w:br/>
      </w:r>
      <w:proofErr w:type="spellStart"/>
      <w:r w:rsidR="00822F42" w:rsidRPr="5E03B834">
        <w:rPr>
          <w:lang w:val="en-US"/>
        </w:rPr>
        <w:t>Súbor</w:t>
      </w:r>
      <w:proofErr w:type="spellEnd"/>
      <w:r w:rsidR="00822F42" w:rsidRPr="5E03B834">
        <w:rPr>
          <w:lang w:val="en-US"/>
        </w:rPr>
        <w:t xml:space="preserve"> </w:t>
      </w:r>
      <w:proofErr w:type="spellStart"/>
      <w:r w:rsidR="00822F42" w:rsidRPr="5E03B834">
        <w:rPr>
          <w:lang w:val="en-US"/>
        </w:rPr>
        <w:t>obsahuje</w:t>
      </w:r>
      <w:proofErr w:type="spellEnd"/>
      <w:r w:rsidR="00822F42" w:rsidRPr="5E03B834">
        <w:rPr>
          <w:lang w:val="en-US"/>
        </w:rPr>
        <w:t xml:space="preserve"> </w:t>
      </w:r>
      <w:proofErr w:type="spellStart"/>
      <w:r w:rsidR="00822F42" w:rsidRPr="5E03B834">
        <w:rPr>
          <w:lang w:val="en-US"/>
        </w:rPr>
        <w:t>tiež</w:t>
      </w:r>
      <w:proofErr w:type="spellEnd"/>
      <w:r w:rsidR="00822F42" w:rsidRPr="5E03B834">
        <w:rPr>
          <w:lang w:val="en-US"/>
        </w:rPr>
        <w:t xml:space="preserve"> certinfoapp4.exe </w:t>
      </w:r>
      <w:proofErr w:type="spellStart"/>
      <w:r w:rsidR="00822F42" w:rsidRPr="5E03B834">
        <w:rPr>
          <w:lang w:val="en-US"/>
        </w:rPr>
        <w:t>pot</w:t>
      </w:r>
      <w:r w:rsidR="008249D8" w:rsidRPr="5E03B834">
        <w:rPr>
          <w:lang w:val="en-US"/>
        </w:rPr>
        <w:t>r</w:t>
      </w:r>
      <w:r w:rsidR="00822F42" w:rsidRPr="5E03B834">
        <w:rPr>
          <w:lang w:val="en-US"/>
        </w:rPr>
        <w:t>ebný</w:t>
      </w:r>
      <w:proofErr w:type="spellEnd"/>
      <w:r w:rsidR="00822F42" w:rsidRPr="5E03B834">
        <w:rPr>
          <w:lang w:val="en-US"/>
        </w:rPr>
        <w:t xml:space="preserve"> v </w:t>
      </w:r>
      <w:proofErr w:type="spellStart"/>
      <w:r w:rsidR="00822F42" w:rsidRPr="5E03B834">
        <w:rPr>
          <w:lang w:val="en-US"/>
        </w:rPr>
        <w:t>kroku</w:t>
      </w:r>
      <w:proofErr w:type="spellEnd"/>
      <w:r w:rsidR="00822F42" w:rsidRPr="5E03B834">
        <w:rPr>
          <w:lang w:val="en-US"/>
        </w:rPr>
        <w:t xml:space="preserve"> k)</w:t>
      </w:r>
      <w:r>
        <w:br/>
      </w:r>
      <w:proofErr w:type="spellStart"/>
      <w:r w:rsidR="00EE0619" w:rsidRPr="5E03B834">
        <w:rPr>
          <w:lang w:val="en-US"/>
        </w:rPr>
        <w:t>A</w:t>
      </w:r>
      <w:r w:rsidR="00A61185" w:rsidRPr="5E03B834">
        <w:rPr>
          <w:lang w:val="en-US"/>
        </w:rPr>
        <w:t>plikáciu</w:t>
      </w:r>
      <w:proofErr w:type="spellEnd"/>
      <w:r w:rsidR="00A61185" w:rsidRPr="5E03B834">
        <w:rPr>
          <w:lang w:val="en-US"/>
        </w:rPr>
        <w:t xml:space="preserve"> </w:t>
      </w:r>
      <w:proofErr w:type="spellStart"/>
      <w:r w:rsidR="00EE0619" w:rsidRPr="5E03B834">
        <w:rPr>
          <w:lang w:val="en-US"/>
        </w:rPr>
        <w:t>spust</w:t>
      </w:r>
      <w:r w:rsidR="008249D8" w:rsidRPr="5E03B834">
        <w:rPr>
          <w:lang w:val="en-US"/>
        </w:rPr>
        <w:t>í</w:t>
      </w:r>
      <w:r w:rsidR="00EE0619" w:rsidRPr="5E03B834">
        <w:rPr>
          <w:lang w:val="en-US"/>
        </w:rPr>
        <w:t>te</w:t>
      </w:r>
      <w:proofErr w:type="spellEnd"/>
      <w:r w:rsidR="00EE0619" w:rsidRPr="5E03B834">
        <w:rPr>
          <w:lang w:val="en-US"/>
        </w:rPr>
        <w:t xml:space="preserve"> z </w:t>
      </w:r>
      <w:proofErr w:type="spellStart"/>
      <w:r w:rsidR="00EE0619" w:rsidRPr="5E03B834">
        <w:rPr>
          <w:lang w:val="en-US"/>
        </w:rPr>
        <w:t>p</w:t>
      </w:r>
      <w:r w:rsidR="008249D8" w:rsidRPr="5E03B834">
        <w:rPr>
          <w:lang w:val="en-US"/>
        </w:rPr>
        <w:t>r</w:t>
      </w:r>
      <w:r w:rsidR="00EE0619" w:rsidRPr="5E03B834">
        <w:rPr>
          <w:lang w:val="en-US"/>
        </w:rPr>
        <w:t>íkazové</w:t>
      </w:r>
      <w:r w:rsidR="008249D8" w:rsidRPr="5E03B834">
        <w:rPr>
          <w:lang w:val="en-US"/>
        </w:rPr>
        <w:t>ho</w:t>
      </w:r>
      <w:proofErr w:type="spellEnd"/>
      <w:r w:rsidR="00EE0619" w:rsidRPr="5E03B834">
        <w:rPr>
          <w:lang w:val="en-US"/>
        </w:rPr>
        <w:t xml:space="preserve"> </w:t>
      </w:r>
      <w:proofErr w:type="spellStart"/>
      <w:r w:rsidR="00EE0619" w:rsidRPr="5E03B834">
        <w:rPr>
          <w:lang w:val="en-US"/>
        </w:rPr>
        <w:t>riadk</w:t>
      </w:r>
      <w:r w:rsidR="008249D8" w:rsidRPr="5E03B834">
        <w:rPr>
          <w:lang w:val="en-US"/>
        </w:rPr>
        <w:t>u</w:t>
      </w:r>
      <w:proofErr w:type="spellEnd"/>
      <w:r w:rsidR="00EE0619" w:rsidRPr="5E03B834">
        <w:rPr>
          <w:lang w:val="en-US"/>
        </w:rPr>
        <w:t xml:space="preserve"> (CMD) </w:t>
      </w:r>
    </w:p>
    <w:p w14:paraId="559F2F60" w14:textId="46BA20CC" w:rsidR="00A61185" w:rsidRPr="00CE78A3" w:rsidRDefault="00EE0619" w:rsidP="00EE0619">
      <w:pPr>
        <w:pStyle w:val="ListParagraph"/>
        <w:rPr>
          <w:rFonts w:cstheme="minorHAnsi"/>
        </w:rPr>
      </w:pPr>
      <w:r>
        <w:rPr>
          <w:rFonts w:cstheme="minorHAnsi"/>
          <w:lang w:val="en-US"/>
        </w:rPr>
        <w:t>“</w:t>
      </w:r>
      <w:proofErr w:type="gramStart"/>
      <w:r w:rsidRPr="00EE0619">
        <w:rPr>
          <w:rFonts w:cstheme="minorHAnsi"/>
          <w:lang w:val="en-US"/>
        </w:rPr>
        <w:t>java</w:t>
      </w:r>
      <w:proofErr w:type="gramEnd"/>
      <w:r w:rsidRPr="00EE0619">
        <w:rPr>
          <w:rFonts w:cstheme="minorHAnsi"/>
          <w:lang w:val="en-US"/>
        </w:rPr>
        <w:t xml:space="preserve"> -jar .\certgen-1.1.jar</w:t>
      </w:r>
      <w:proofErr w:type="gramStart"/>
      <w:r>
        <w:rPr>
          <w:rFonts w:cstheme="minorHAnsi"/>
          <w:lang w:val="en-US"/>
        </w:rPr>
        <w:t xml:space="preserve">” </w:t>
      </w:r>
      <w:r w:rsidR="00A61185" w:rsidRPr="00CE78A3">
        <w:rPr>
          <w:rFonts w:cstheme="minorHAnsi"/>
        </w:rPr>
        <w:t>.</w:t>
      </w:r>
      <w:proofErr w:type="gramEnd"/>
      <w:r w:rsidR="00A61185" w:rsidRPr="00CE78A3">
        <w:rPr>
          <w:rFonts w:cstheme="minorHAnsi"/>
        </w:rPr>
        <w:t xml:space="preserve"> Otvorí sa </w:t>
      </w:r>
      <w:r w:rsidR="003121E9">
        <w:rPr>
          <w:rFonts w:cstheme="minorHAnsi"/>
        </w:rPr>
        <w:t>v</w:t>
      </w:r>
      <w:r w:rsidR="00A61185" w:rsidRPr="00CE78A3">
        <w:rPr>
          <w:rFonts w:cstheme="minorHAnsi"/>
        </w:rPr>
        <w:t>ám okno s programom</w:t>
      </w:r>
    </w:p>
    <w:p w14:paraId="56E94D9D" w14:textId="77777777" w:rsidR="00A61185" w:rsidRPr="0046339A" w:rsidRDefault="00A61185" w:rsidP="00A61185">
      <w:pPr>
        <w:pStyle w:val="ListParagraph"/>
      </w:pPr>
    </w:p>
    <w:p w14:paraId="4F5374C6" w14:textId="560720D0" w:rsidR="00854304" w:rsidRDefault="007A49F1" w:rsidP="00854304">
      <w:pPr>
        <w:pStyle w:val="ListParagraph"/>
      </w:pPr>
      <w:r w:rsidRPr="007A49F1">
        <w:rPr>
          <w:noProof/>
        </w:rPr>
        <w:drawing>
          <wp:inline distT="0" distB="0" distL="0" distR="0" wp14:anchorId="1C61FC1E" wp14:editId="7611D12E">
            <wp:extent cx="4354848" cy="5572275"/>
            <wp:effectExtent l="0" t="0" r="762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88854" cy="56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A99E" w14:textId="77777777" w:rsidR="00854304" w:rsidRDefault="00854304">
      <w:r>
        <w:br w:type="page"/>
      </w:r>
    </w:p>
    <w:p w14:paraId="3A7EFC7F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lastRenderedPageBreak/>
        <w:t>Vpíšte do prvého okienka používateľské meno (musí byť totožné s tým, ktoré bolo používateľovi pridelené v IAM).</w:t>
      </w:r>
    </w:p>
    <w:p w14:paraId="34A975C5" w14:textId="6A82B06A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V druhom okienku vyberte pracovný adresár (napr. </w:t>
      </w:r>
      <w:r w:rsidR="00EE0619" w:rsidRPr="0046339A">
        <w:rPr>
          <w:rFonts w:cstheme="minorHAnsi"/>
        </w:rPr>
        <w:t>C:\</w:t>
      </w:r>
      <w:r w:rsidR="00EE0619">
        <w:rPr>
          <w:rFonts w:cstheme="minorHAnsi"/>
        </w:rPr>
        <w:t>Users</w:t>
      </w:r>
      <w:r w:rsidR="00EE0619" w:rsidRPr="0046339A">
        <w:rPr>
          <w:rFonts w:cstheme="minorHAnsi"/>
        </w:rPr>
        <w:t>\</w:t>
      </w:r>
      <w:r w:rsidR="00EE0619">
        <w:rPr>
          <w:rFonts w:cstheme="minorHAnsi"/>
        </w:rPr>
        <w:t>VaseUzivatelskeMeno</w:t>
      </w:r>
      <w:r w:rsidR="00EE0619">
        <w:rPr>
          <w:rFonts w:cstheme="minorHAnsi"/>
          <w:lang w:val="en-US"/>
        </w:rPr>
        <w:t>\Downloads\</w:t>
      </w:r>
      <w:r w:rsidR="00EE0619" w:rsidRPr="0046339A">
        <w:rPr>
          <w:rFonts w:cstheme="minorHAnsi"/>
        </w:rPr>
        <w:t>Temp</w:t>
      </w:r>
      <w:r w:rsidR="00EE0619" w:rsidRPr="0046339A" w:rsidDel="00EE0619">
        <w:rPr>
          <w:rFonts w:cstheme="minorHAnsi"/>
        </w:rPr>
        <w:t xml:space="preserve"> </w:t>
      </w:r>
      <w:r w:rsidRPr="0046339A">
        <w:rPr>
          <w:rFonts w:cstheme="minorHAnsi"/>
        </w:rPr>
        <w:t>).</w:t>
      </w:r>
    </w:p>
    <w:p w14:paraId="6417D40A" w14:textId="77777777" w:rsidR="00A61185" w:rsidRPr="0046339A" w:rsidRDefault="00A61185" w:rsidP="5E03B834">
      <w:pPr>
        <w:pStyle w:val="ListParagraph"/>
        <w:numPr>
          <w:ilvl w:val="0"/>
          <w:numId w:val="25"/>
        </w:numPr>
        <w:jc w:val="both"/>
      </w:pPr>
      <w:r w:rsidRPr="5E03B834">
        <w:t xml:space="preserve">Do tretieho okienka vyplňte heslo, ktoré bude použité pre </w:t>
      </w:r>
      <w:proofErr w:type="spellStart"/>
      <w:r w:rsidRPr="5E03B834">
        <w:t>certificate</w:t>
      </w:r>
      <w:proofErr w:type="spellEnd"/>
      <w:r w:rsidRPr="5E03B834">
        <w:t xml:space="preserve"> </w:t>
      </w:r>
      <w:proofErr w:type="spellStart"/>
      <w:r w:rsidRPr="5E03B834">
        <w:t>package</w:t>
      </w:r>
      <w:proofErr w:type="spellEnd"/>
      <w:r w:rsidRPr="5E03B834">
        <w:t xml:space="preserve"> (p12). Môžete využiť aj generátor náhodných hesiel, ktorý spustíte stlčením </w:t>
      </w:r>
      <w:proofErr w:type="spellStart"/>
      <w:r w:rsidRPr="5E03B834">
        <w:t>tlačítka</w:t>
      </w:r>
      <w:proofErr w:type="spellEnd"/>
    </w:p>
    <w:p w14:paraId="012E7CCC" w14:textId="77777777" w:rsidR="00A61185" w:rsidRPr="0046339A" w:rsidRDefault="00954A65" w:rsidP="00A61185">
      <w:pPr>
        <w:pStyle w:val="ListParagrap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636763E" wp14:editId="1262EE96">
            <wp:extent cx="5927090" cy="440690"/>
            <wp:effectExtent l="0" t="0" r="0" b="0"/>
            <wp:docPr id="1073741860" name="Pictur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4691" w14:textId="77777777" w:rsidR="00A61185" w:rsidRPr="0046339A" w:rsidRDefault="00A61185" w:rsidP="00A61185">
      <w:pPr>
        <w:pStyle w:val="ListParagraph"/>
        <w:rPr>
          <w:rFonts w:cstheme="minorHAnsi"/>
        </w:rPr>
      </w:pPr>
    </w:p>
    <w:p w14:paraId="277E2C2E" w14:textId="77777777" w:rsidR="00A61185" w:rsidRPr="0046339A" w:rsidRDefault="00A61185" w:rsidP="5E03B834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5E03B834">
        <w:rPr>
          <w:color w:val="000000" w:themeColor="text1"/>
        </w:rPr>
        <w:t>Stlačte tlačidlo „Vygeneruj certifikát a </w:t>
      </w:r>
      <w:proofErr w:type="spellStart"/>
      <w:r w:rsidRPr="5E03B834">
        <w:rPr>
          <w:color w:val="000000" w:themeColor="text1"/>
        </w:rPr>
        <w:t>csr</w:t>
      </w:r>
      <w:proofErr w:type="spellEnd"/>
      <w:r w:rsidRPr="5E03B834">
        <w:rPr>
          <w:color w:val="000000" w:themeColor="text1"/>
        </w:rPr>
        <w:t>“.</w:t>
      </w:r>
    </w:p>
    <w:p w14:paraId="2E719756" w14:textId="77777777" w:rsidR="00A61185" w:rsidRPr="00ED41B0" w:rsidRDefault="00A61185" w:rsidP="5E03B834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5E03B834">
        <w:t xml:space="preserve">Prihláste sa do </w:t>
      </w:r>
      <w:proofErr w:type="spellStart"/>
      <w:r w:rsidRPr="5E03B834">
        <w:t>ozhrania</w:t>
      </w:r>
      <w:proofErr w:type="spellEnd"/>
      <w:r w:rsidRPr="5E03B834">
        <w:t xml:space="preserve"> pre správu používateľov  kliknite na Používatelia / Používatelia  subjektu, kliknutím vyberte používateľa, pre ktorého generujete X509 certifikát a zaregistrujte </w:t>
      </w:r>
      <w:proofErr w:type="spellStart"/>
      <w:r w:rsidRPr="5E03B834">
        <w:rPr>
          <w:i/>
          <w:iCs/>
        </w:rPr>
        <w:t>csr</w:t>
      </w:r>
      <w:proofErr w:type="spellEnd"/>
      <w:r w:rsidRPr="5E03B834">
        <w:rPr>
          <w:i/>
          <w:iCs/>
        </w:rPr>
        <w:t xml:space="preserve"> súbor</w:t>
      </w:r>
      <w:r w:rsidRPr="5E03B834">
        <w:t xml:space="preserve"> (pokiaľ nevidíte vyznačené pole ako na obrázku nižšie, je potrebné kliknúť na Zobraziť prázdne polia)</w:t>
      </w:r>
    </w:p>
    <w:p w14:paraId="56C781AD" w14:textId="77777777" w:rsidR="00A61185" w:rsidRPr="0046339A" w:rsidRDefault="00D32DE1" w:rsidP="00A61185">
      <w:pPr>
        <w:ind w:left="360"/>
        <w:contextualSpacing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679D99" wp14:editId="3A15DDC2">
            <wp:extent cx="6216281" cy="28998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45" cy="29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B5F8" w14:textId="77777777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</w:pPr>
      <w:r w:rsidRPr="0046339A">
        <w:t xml:space="preserve">Uložte zmeny </w:t>
      </w:r>
    </w:p>
    <w:p w14:paraId="683FC90D" w14:textId="77777777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  <w:jc w:val="both"/>
      </w:pPr>
      <w:r w:rsidRPr="5E03B834">
        <w:t xml:space="preserve">Systém Vašu požiadavku spracuje a na emailovú adresu používateľa bude automaticky odoslaná notifikácia obsahujúca podpísaný certifikát vo formáte </w:t>
      </w:r>
      <w:proofErr w:type="spellStart"/>
      <w:r w:rsidRPr="5E03B834">
        <w:t>pem</w:t>
      </w:r>
      <w:proofErr w:type="spellEnd"/>
      <w:r w:rsidRPr="5E03B834">
        <w:t xml:space="preserve">. (v našom prípade súbor: </w:t>
      </w:r>
      <w:r w:rsidR="00367AC3" w:rsidRPr="5E03B834">
        <w:t>10031097</w:t>
      </w:r>
      <w:r w:rsidRPr="5E03B834">
        <w:rPr>
          <w:i/>
          <w:iCs/>
        </w:rPr>
        <w:t>.pem</w:t>
      </w:r>
      <w:r w:rsidRPr="5E03B834">
        <w:t>). Súbor uložte do pracovného adresára podľa bodu c).</w:t>
      </w:r>
    </w:p>
    <w:p w14:paraId="7210EF61" w14:textId="77777777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  <w:jc w:val="both"/>
      </w:pPr>
      <w:r w:rsidRPr="5E03B834">
        <w:t>V kroku 3. vyberte tento .</w:t>
      </w:r>
      <w:proofErr w:type="spellStart"/>
      <w:r w:rsidRPr="5E03B834">
        <w:t>pem</w:t>
      </w:r>
      <w:proofErr w:type="spellEnd"/>
      <w:r w:rsidRPr="5E03B834">
        <w:t xml:space="preserve"> súbor a kliknite na „Import certifikátu do úložiska“.</w:t>
      </w:r>
    </w:p>
    <w:p w14:paraId="0EBC5F84" w14:textId="77777777" w:rsidR="00A61185" w:rsidRPr="0046339A" w:rsidRDefault="00A61185" w:rsidP="00A61185">
      <w:pPr>
        <w:pStyle w:val="ListParagraph"/>
        <w:jc w:val="both"/>
      </w:pPr>
    </w:p>
    <w:p w14:paraId="6BA9076B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 xml:space="preserve">Vytvorený certifikát si importujte do OS Windows. </w:t>
      </w:r>
    </w:p>
    <w:p w14:paraId="4E8E841D" w14:textId="77777777" w:rsidR="00A61185" w:rsidRDefault="00A61185" w:rsidP="00A61185">
      <w:pPr>
        <w:pStyle w:val="ListParagraph"/>
        <w:jc w:val="both"/>
      </w:pPr>
      <w:r w:rsidRPr="5E03B834">
        <w:t xml:space="preserve">Kliknutím na súbor p12 vytvorený v bode i), ktorý nájdete v pracovnom adresári podľa bodu c), spustíte </w:t>
      </w:r>
      <w:proofErr w:type="spellStart"/>
      <w:r w:rsidRPr="5E03B834">
        <w:t>Certificate</w:t>
      </w:r>
      <w:proofErr w:type="spellEnd"/>
      <w:r w:rsidRPr="5E03B834">
        <w:t xml:space="preserve"> Import </w:t>
      </w:r>
      <w:proofErr w:type="spellStart"/>
      <w:r w:rsidRPr="5E03B834">
        <w:t>Wizard</w:t>
      </w:r>
      <w:proofErr w:type="spellEnd"/>
      <w:r w:rsidRPr="5E03B834">
        <w:t xml:space="preserve"> a stláčaním </w:t>
      </w:r>
      <w:proofErr w:type="spellStart"/>
      <w:r w:rsidRPr="5E03B834">
        <w:t>Next</w:t>
      </w:r>
      <w:proofErr w:type="spellEnd"/>
      <w:r w:rsidRPr="5E03B834">
        <w:t xml:space="preserve"> / Ďalej prejdite všetkými oknami sprievodcu. Vo všetkých dialógových oknách ponechajte predvolené hodnoty. V treťom dialógovom okne je potrebné zadať heslo, ktoré ste si vytvorili v bode d).</w:t>
      </w:r>
    </w:p>
    <w:p w14:paraId="4C6F2A45" w14:textId="77777777" w:rsidR="00EE0619" w:rsidRDefault="00EE0619">
      <w:pPr>
        <w:spacing w:after="160" w:line="259" w:lineRule="auto"/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505C1090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lastRenderedPageBreak/>
        <w:t>Skonvertujte importovaný certifikát do potrebného tvaru pre elektronický podpis.</w:t>
      </w:r>
    </w:p>
    <w:p w14:paraId="76F44604" w14:textId="08A9FC6C" w:rsidR="00A61185" w:rsidRDefault="00A61185" w:rsidP="00A61185">
      <w:pPr>
        <w:pStyle w:val="ListParagraph"/>
        <w:jc w:val="both"/>
      </w:pPr>
      <w:r w:rsidRPr="5E03B834">
        <w:t xml:space="preserve">Na tento účel </w:t>
      </w:r>
      <w:r w:rsidR="00822F42" w:rsidRPr="5E03B834">
        <w:t>je aplikácia certinfoapp4.exe ob</w:t>
      </w:r>
      <w:r w:rsidRPr="5E03B834">
        <w:t>si</w:t>
      </w:r>
      <w:r w:rsidR="00A6205A" w:rsidRPr="5E03B834">
        <w:t>ahnutá v </w:t>
      </w:r>
      <w:proofErr w:type="spellStart"/>
      <w:r w:rsidR="00A6205A" w:rsidRPr="5E03B834">
        <w:t>souboru</w:t>
      </w:r>
      <w:proofErr w:type="spellEnd"/>
      <w:r w:rsidR="00A6205A" w:rsidRPr="5E03B834">
        <w:t xml:space="preserve"> certapps.7z </w:t>
      </w:r>
    </w:p>
    <w:p w14:paraId="295B7D2D" w14:textId="0B311060" w:rsidR="00A61185" w:rsidRPr="00081AF1" w:rsidRDefault="00A6205A" w:rsidP="00081AF1">
      <w:pPr>
        <w:ind w:left="708" w:firstLine="1"/>
        <w:contextualSpacing/>
        <w:rPr>
          <w:sz w:val="22"/>
        </w:rPr>
      </w:pPr>
      <w:r w:rsidRPr="00081AF1">
        <w:rPr>
          <w:rFonts w:cstheme="minorHAnsi"/>
          <w:sz w:val="22"/>
        </w:rPr>
        <w:t xml:space="preserve">certinfoapp4.exe  </w:t>
      </w:r>
      <w:r w:rsidR="00A61185" w:rsidRPr="00081AF1">
        <w:rPr>
          <w:sz w:val="22"/>
        </w:rPr>
        <w:t>je potrebné spustiť bežným kliknutím na súbor.</w:t>
      </w:r>
    </w:p>
    <w:p w14:paraId="35DDE47D" w14:textId="77777777" w:rsidR="00081AF1" w:rsidRPr="0046339A" w:rsidRDefault="00081AF1" w:rsidP="5E03B834">
      <w:pPr>
        <w:ind w:left="708" w:firstLine="1"/>
        <w:contextualSpacing/>
      </w:pPr>
      <w:r w:rsidRPr="5E03B834">
        <w:rPr>
          <w:sz w:val="20"/>
          <w:szCs w:val="20"/>
        </w:rPr>
        <w:t xml:space="preserve">(Vyžaduje .NET </w:t>
      </w:r>
      <w:proofErr w:type="spellStart"/>
      <w:r w:rsidRPr="5E03B834">
        <w:rPr>
          <w:sz w:val="20"/>
          <w:szCs w:val="20"/>
        </w:rPr>
        <w:t>Framework</w:t>
      </w:r>
      <w:proofErr w:type="spellEnd"/>
      <w:r w:rsidRPr="5E03B834">
        <w:rPr>
          <w:sz w:val="20"/>
          <w:szCs w:val="20"/>
        </w:rPr>
        <w:t xml:space="preserve"> 4.0 nebo vyšší)</w:t>
      </w:r>
      <w:r>
        <w:br/>
      </w:r>
    </w:p>
    <w:p w14:paraId="1C9371A5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>Otvorí sa vám dialógové okno, v ktorom vyznačíte importovaný certifikát a stlačíte „Konvertovať certifikát (RSA AES)“.</w:t>
      </w:r>
    </w:p>
    <w:p w14:paraId="5F7B7F70" w14:textId="77777777" w:rsidR="00A61185" w:rsidRPr="0046339A" w:rsidRDefault="00A61185" w:rsidP="00307BF4">
      <w:pPr>
        <w:pStyle w:val="ListParagraph"/>
        <w:ind w:left="0"/>
        <w:jc w:val="center"/>
      </w:pPr>
      <w:r w:rsidRPr="0046339A">
        <w:rPr>
          <w:noProof/>
        </w:rPr>
        <w:drawing>
          <wp:inline distT="0" distB="0" distL="0" distR="0" wp14:anchorId="73E939F5" wp14:editId="55616E14">
            <wp:extent cx="5747022" cy="455925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17" cy="45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C3E1" w14:textId="77777777" w:rsidR="00A61185" w:rsidRDefault="00A61185" w:rsidP="00A61185">
      <w:pPr>
        <w:pStyle w:val="ListParagraph"/>
        <w:numPr>
          <w:ilvl w:val="0"/>
          <w:numId w:val="25"/>
        </w:numPr>
      </w:pPr>
      <w:r w:rsidRPr="004E7B88">
        <w:t>Dialógové okno zatvoríte obvyklým spôsobom. Certifikát je pripravený na použitie v</w:t>
      </w:r>
      <w:r w:rsidR="00565A78">
        <w:t> </w:t>
      </w:r>
      <w:r w:rsidRPr="004E7B88">
        <w:t>ŠZP</w:t>
      </w:r>
      <w:r w:rsidR="00565A78">
        <w:t>-ESA.</w:t>
      </w:r>
    </w:p>
    <w:p w14:paraId="406B608F" w14:textId="77777777" w:rsidR="004404D1" w:rsidRDefault="004404D1">
      <w:r>
        <w:br w:type="page"/>
      </w:r>
    </w:p>
    <w:p w14:paraId="72643546" w14:textId="77777777" w:rsidR="00666A7D" w:rsidRPr="0046339A" w:rsidRDefault="00666A7D" w:rsidP="00666A7D">
      <w:pPr>
        <w:pStyle w:val="Heading1"/>
      </w:pPr>
      <w:bookmarkStart w:id="185" w:name="_Toc95690466"/>
      <w:bookmarkStart w:id="186" w:name="_Toc1919686650"/>
      <w:bookmarkStart w:id="187" w:name="_Toc383246345"/>
      <w:bookmarkStart w:id="188" w:name="_Toc882740505"/>
      <w:bookmarkStart w:id="189" w:name="_Toc444302842"/>
      <w:bookmarkStart w:id="190" w:name="_Toc243166322"/>
      <w:bookmarkStart w:id="191" w:name="_Toc92193192"/>
      <w:bookmarkStart w:id="192" w:name="_Toc1893458458"/>
      <w:bookmarkStart w:id="193" w:name="_Toc113619819"/>
      <w:bookmarkStart w:id="194" w:name="_Toc113620007"/>
      <w:bookmarkStart w:id="195" w:name="_Toc152617514"/>
      <w:r>
        <w:lastRenderedPageBreak/>
        <w:t>Známe chyby a ich riešenie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</w:p>
    <w:p w14:paraId="095CAAC8" w14:textId="77777777" w:rsidR="00666A7D" w:rsidRDefault="00666A7D" w:rsidP="00666A7D">
      <w:pPr>
        <w:rPr>
          <w:sz w:val="22"/>
          <w:szCs w:val="22"/>
        </w:rPr>
      </w:pPr>
      <w:r w:rsidRPr="00CE78A3">
        <w:rPr>
          <w:sz w:val="22"/>
          <w:szCs w:val="22"/>
        </w:rPr>
        <w:t>Nasledujúca kapitola popisuje možné chybové stavy a ich riešenia.</w:t>
      </w:r>
    </w:p>
    <w:p w14:paraId="431060F2" w14:textId="77777777" w:rsidR="0060469F" w:rsidRPr="00CE78A3" w:rsidRDefault="0060469F" w:rsidP="00666A7D">
      <w:pPr>
        <w:rPr>
          <w:sz w:val="22"/>
          <w:szCs w:val="22"/>
        </w:rPr>
      </w:pPr>
    </w:p>
    <w:p w14:paraId="6663F6C8" w14:textId="77777777" w:rsidR="00666A7D" w:rsidRPr="0046339A" w:rsidRDefault="00666A7D" w:rsidP="00666A7D">
      <w:pPr>
        <w:pStyle w:val="Heading2"/>
      </w:pPr>
      <w:bookmarkStart w:id="196" w:name="_Toc95690467"/>
      <w:bookmarkStart w:id="197" w:name="_Toc1628297332"/>
      <w:bookmarkStart w:id="198" w:name="_Toc588692637"/>
      <w:bookmarkStart w:id="199" w:name="_Toc268596816"/>
      <w:bookmarkStart w:id="200" w:name="_Toc1824032265"/>
      <w:bookmarkStart w:id="201" w:name="_Toc1307654236"/>
      <w:bookmarkStart w:id="202" w:name="_Toc297804707"/>
      <w:bookmarkStart w:id="203" w:name="_Toc96535529"/>
      <w:bookmarkStart w:id="204" w:name="_Toc113619820"/>
      <w:bookmarkStart w:id="205" w:name="_Toc113620008"/>
      <w:bookmarkStart w:id="206" w:name="_Toc152617515"/>
      <w:r>
        <w:t>Zadané heslo neodpovedá nastavenej politike hesiel</w:t>
      </w:r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14:paraId="23FF52D1" w14:textId="77777777" w:rsidR="00666A7D" w:rsidRPr="00CE78A3" w:rsidRDefault="00666A7D" w:rsidP="00666A7D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Zadané heslo neodpovedá nastavenej politike hesiel</w:t>
      </w:r>
    </w:p>
    <w:p w14:paraId="1518CE95" w14:textId="77777777" w:rsidR="00666A7D" w:rsidRPr="00CE78A3" w:rsidRDefault="00666A7D" w:rsidP="00666A7D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Riešenie:</w:t>
      </w:r>
      <w:r w:rsidRPr="00CE78A3">
        <w:rPr>
          <w:sz w:val="22"/>
          <w:szCs w:val="22"/>
        </w:rPr>
        <w:t xml:space="preserve"> Opätovne zadajte heslo, zodpovedajúce požadovanej politike hesiel</w:t>
      </w:r>
    </w:p>
    <w:p w14:paraId="73B9D582" w14:textId="77777777" w:rsidR="00860D6A" w:rsidRDefault="00860D6A" w:rsidP="00307BF4">
      <w:pPr>
        <w:jc w:val="center"/>
      </w:pPr>
      <w:r w:rsidRPr="00860D6A">
        <w:rPr>
          <w:noProof/>
        </w:rPr>
        <w:drawing>
          <wp:inline distT="0" distB="0" distL="0" distR="0" wp14:anchorId="15C8DBB2" wp14:editId="55A0FAC1">
            <wp:extent cx="6475730" cy="2225615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87278" cy="22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E2F3" w14:textId="77777777" w:rsidR="0060469F" w:rsidRDefault="0060469F" w:rsidP="00307BF4">
      <w:pPr>
        <w:jc w:val="center"/>
      </w:pPr>
    </w:p>
    <w:p w14:paraId="434F4E88" w14:textId="77777777" w:rsidR="00860D6A" w:rsidRPr="00CE78A3" w:rsidRDefault="00860D6A" w:rsidP="5E03B834">
      <w:pPr>
        <w:jc w:val="both"/>
        <w:rPr>
          <w:sz w:val="22"/>
          <w:szCs w:val="22"/>
        </w:rPr>
      </w:pPr>
      <w:r w:rsidRPr="5E03B834">
        <w:rPr>
          <w:sz w:val="22"/>
          <w:szCs w:val="22"/>
        </w:rPr>
        <w:t xml:space="preserve">Po </w:t>
      </w:r>
      <w:proofErr w:type="spellStart"/>
      <w:r w:rsidRPr="5E03B834">
        <w:rPr>
          <w:sz w:val="22"/>
          <w:szCs w:val="22"/>
        </w:rPr>
        <w:t>zobrazeni</w:t>
      </w:r>
      <w:proofErr w:type="spellEnd"/>
      <w:r w:rsidRPr="5E03B834">
        <w:rPr>
          <w:sz w:val="22"/>
          <w:szCs w:val="22"/>
        </w:rPr>
        <w:t xml:space="preserve"> hlášky kliknete vpravo v stĺpci “Výsledok propagácie“ a zobrazí sa dôvod chyby.</w:t>
      </w:r>
    </w:p>
    <w:p w14:paraId="54849178" w14:textId="77777777" w:rsidR="00860D6A" w:rsidRDefault="00860D6A" w:rsidP="00307BF4">
      <w:pPr>
        <w:jc w:val="center"/>
      </w:pPr>
      <w:r w:rsidRPr="00860D6A">
        <w:rPr>
          <w:noProof/>
        </w:rPr>
        <w:drawing>
          <wp:inline distT="0" distB="0" distL="0" distR="0" wp14:anchorId="1BC095B5" wp14:editId="463C0131">
            <wp:extent cx="6475730" cy="1966823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82428" cy="19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8F2B" w14:textId="77777777" w:rsidR="000D2160" w:rsidRPr="0046339A" w:rsidRDefault="000D2160">
      <w:pPr>
        <w:rPr>
          <w:rFonts w:eastAsia="Calibri" w:cs="Calibri"/>
          <w:b/>
          <w:bCs/>
          <w:color w:val="1F4E79"/>
          <w:u w:color="1F4E79"/>
        </w:rPr>
      </w:pPr>
      <w:bookmarkStart w:id="207" w:name="_Toc95690468"/>
      <w:r w:rsidRPr="0046339A">
        <w:br w:type="page"/>
      </w:r>
    </w:p>
    <w:p w14:paraId="74FA5802" w14:textId="77777777" w:rsidR="00666A7D" w:rsidRPr="0046339A" w:rsidRDefault="00666A7D" w:rsidP="00C33059">
      <w:pPr>
        <w:pStyle w:val="Heading2"/>
      </w:pPr>
      <w:bookmarkStart w:id="208" w:name="_Toc1950335715"/>
      <w:bookmarkStart w:id="209" w:name="_Toc31415150"/>
      <w:bookmarkStart w:id="210" w:name="_Toc79245367"/>
      <w:bookmarkStart w:id="211" w:name="_Toc1457592158"/>
      <w:bookmarkStart w:id="212" w:name="_Toc1551710931"/>
      <w:bookmarkStart w:id="213" w:name="_Toc2050955951"/>
      <w:bookmarkStart w:id="214" w:name="_Toc1674294437"/>
      <w:bookmarkStart w:id="215" w:name="_Toc113619821"/>
      <w:bookmarkStart w:id="216" w:name="_Toc113620009"/>
      <w:bookmarkStart w:id="217" w:name="_Toc152617516"/>
      <w:r>
        <w:lastRenderedPageBreak/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C33059">
        <w:t>oprávnenie</w:t>
      </w:r>
      <w:r>
        <w:t xml:space="preserve"> na vykonanie operácie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14:paraId="430F3A70" w14:textId="77777777" w:rsidR="00666A7D" w:rsidRPr="00CE78A3" w:rsidRDefault="00666A7D" w:rsidP="00666A7D">
      <w:pPr>
        <w:jc w:val="both"/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Nedostatočné oprávnenie na vykonanie operácie</w:t>
      </w:r>
    </w:p>
    <w:p w14:paraId="3A41C250" w14:textId="77777777" w:rsidR="00666A7D" w:rsidRPr="00CE78A3" w:rsidRDefault="00666A7D" w:rsidP="00666A7D">
      <w:pPr>
        <w:jc w:val="both"/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Riešenie: </w:t>
      </w:r>
      <w:r w:rsidRPr="00CE78A3">
        <w:rPr>
          <w:sz w:val="22"/>
          <w:szCs w:val="22"/>
        </w:rPr>
        <w:t>Práva v aplikácii sú obmedzené iba na vybrané prípady ktoré môžete ako správca organizácie vykonávať. Na operáciu ktorú ste sa pokúšal vykonať nemáte dostatočné oprávnenie.</w:t>
      </w:r>
    </w:p>
    <w:p w14:paraId="07C858EC" w14:textId="77777777" w:rsidR="00666A7D" w:rsidRDefault="00DD560A" w:rsidP="00666A7D">
      <w:pPr>
        <w:jc w:val="center"/>
      </w:pPr>
      <w:r w:rsidRPr="00DD560A">
        <w:rPr>
          <w:noProof/>
        </w:rPr>
        <w:drawing>
          <wp:inline distT="0" distB="0" distL="0" distR="0" wp14:anchorId="070696BC" wp14:editId="22D16D49">
            <wp:extent cx="6475730" cy="755650"/>
            <wp:effectExtent l="0" t="0" r="127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11C1" w14:textId="77777777" w:rsidR="0060469F" w:rsidRPr="0046339A" w:rsidRDefault="0060469F" w:rsidP="00666A7D">
      <w:pPr>
        <w:jc w:val="center"/>
      </w:pPr>
    </w:p>
    <w:p w14:paraId="4C9DDF8C" w14:textId="77777777" w:rsidR="00666A7D" w:rsidRPr="0046339A" w:rsidRDefault="00666A7D" w:rsidP="00C33059">
      <w:pPr>
        <w:pStyle w:val="Heading2"/>
      </w:pPr>
      <w:bookmarkStart w:id="218" w:name="_Toc95690469"/>
      <w:bookmarkStart w:id="219" w:name="_Toc113619822"/>
      <w:bookmarkStart w:id="220" w:name="_Toc113620010"/>
      <w:bookmarkStart w:id="221" w:name="_Toc152617517"/>
      <w:bookmarkStart w:id="222" w:name="_Toc1582571126"/>
      <w:bookmarkStart w:id="223" w:name="_Toc1910973353"/>
      <w:bookmarkStart w:id="224" w:name="_Toc2028394673"/>
      <w:bookmarkStart w:id="225" w:name="_Toc618781586"/>
      <w:bookmarkStart w:id="226" w:name="_Toc46661121"/>
      <w:bookmarkStart w:id="227" w:name="_Toc1940965005"/>
      <w:bookmarkStart w:id="228" w:name="_Toc58251862"/>
      <w:r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C33059">
        <w:t>oprávnenie</w:t>
      </w:r>
      <w:bookmarkEnd w:id="218"/>
      <w:bookmarkEnd w:id="219"/>
      <w:bookmarkEnd w:id="220"/>
      <w:bookmarkEnd w:id="221"/>
      <w:r>
        <w:t xml:space="preserve"> </w:t>
      </w:r>
      <w:bookmarkEnd w:id="222"/>
      <w:bookmarkEnd w:id="223"/>
      <w:bookmarkEnd w:id="224"/>
      <w:bookmarkEnd w:id="225"/>
      <w:bookmarkEnd w:id="226"/>
      <w:bookmarkEnd w:id="227"/>
      <w:bookmarkEnd w:id="228"/>
    </w:p>
    <w:p w14:paraId="5F95CDCE" w14:textId="77777777" w:rsidR="00666A7D" w:rsidRPr="00CE78A3" w:rsidRDefault="00666A7D" w:rsidP="00666A7D">
      <w:pPr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Chyba: </w:t>
      </w:r>
      <w:r w:rsidRPr="00CE78A3">
        <w:rPr>
          <w:sz w:val="22"/>
          <w:szCs w:val="22"/>
        </w:rPr>
        <w:t xml:space="preserve">pri kliknutí na položku v menu dostanem </w:t>
      </w:r>
      <w:r w:rsidRPr="00CE78A3">
        <w:rPr>
          <w:i/>
          <w:iCs/>
          <w:sz w:val="22"/>
          <w:szCs w:val="22"/>
        </w:rPr>
        <w:t>chybu 403</w:t>
      </w:r>
    </w:p>
    <w:p w14:paraId="110550C6" w14:textId="77777777" w:rsidR="00666A7D" w:rsidRPr="00CE78A3" w:rsidRDefault="00666A7D" w:rsidP="00307BF4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Riešenie:</w:t>
      </w:r>
      <w:r w:rsidRPr="00CE78A3">
        <w:rPr>
          <w:sz w:val="22"/>
          <w:szCs w:val="22"/>
        </w:rPr>
        <w:t xml:space="preserve"> Nemáte dostatočné oprávnenie na vykonanie požadovanej operácie, alebo táto funkcionalita nie je dostupná pre správcu </w:t>
      </w:r>
      <w:r w:rsidR="00DD560A" w:rsidRPr="00CE78A3">
        <w:rPr>
          <w:sz w:val="22"/>
          <w:szCs w:val="22"/>
        </w:rPr>
        <w:t>subjektu</w:t>
      </w:r>
      <w:r w:rsidRPr="00CE78A3">
        <w:rPr>
          <w:sz w:val="22"/>
          <w:szCs w:val="22"/>
        </w:rPr>
        <w:t>.</w:t>
      </w:r>
    </w:p>
    <w:p w14:paraId="13F875DA" w14:textId="77777777" w:rsidR="00666A7D" w:rsidRPr="0046339A" w:rsidRDefault="00DD560A" w:rsidP="000D2160">
      <w:pPr>
        <w:jc w:val="center"/>
      </w:pPr>
      <w:r w:rsidRPr="00DD560A">
        <w:rPr>
          <w:noProof/>
        </w:rPr>
        <w:drawing>
          <wp:inline distT="0" distB="0" distL="0" distR="0" wp14:anchorId="575A4BD4" wp14:editId="3E1BFAB4">
            <wp:extent cx="6475730" cy="103505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EF55" w14:textId="77777777" w:rsidR="000D2160" w:rsidRPr="0046339A" w:rsidRDefault="000D2160">
      <w:pPr>
        <w:rPr>
          <w:rFonts w:eastAsia="Calibri" w:cs="Calibri"/>
          <w:b/>
          <w:bCs/>
          <w:color w:val="1F4E79"/>
          <w:u w:color="1F4E79"/>
        </w:rPr>
      </w:pPr>
      <w:bookmarkStart w:id="229" w:name="_Toc95690470"/>
      <w:r w:rsidRPr="0046339A">
        <w:br w:type="page"/>
      </w:r>
    </w:p>
    <w:p w14:paraId="20636021" w14:textId="77777777" w:rsidR="00666A7D" w:rsidRPr="0046339A" w:rsidRDefault="00666A7D" w:rsidP="00666A7D">
      <w:pPr>
        <w:pStyle w:val="Heading2"/>
      </w:pPr>
      <w:bookmarkStart w:id="230" w:name="_Toc617042471"/>
      <w:bookmarkStart w:id="231" w:name="_Toc1663397279"/>
      <w:bookmarkStart w:id="232" w:name="_Toc396552800"/>
      <w:bookmarkStart w:id="233" w:name="_Toc1004028189"/>
      <w:bookmarkStart w:id="234" w:name="_Toc1314020208"/>
      <w:bookmarkStart w:id="235" w:name="_Toc1563487794"/>
      <w:bookmarkStart w:id="236" w:name="_Toc1400600420"/>
      <w:bookmarkStart w:id="237" w:name="_Toc113619823"/>
      <w:bookmarkStart w:id="238" w:name="_Toc113620011"/>
      <w:bookmarkStart w:id="239" w:name="_Toc152617518"/>
      <w:r>
        <w:lastRenderedPageBreak/>
        <w:t>Zobrazenie skrytých atribútov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14:paraId="1F6B9A12" w14:textId="77777777" w:rsidR="00666A7D" w:rsidRPr="00251895" w:rsidRDefault="00666A7D" w:rsidP="00666A7D">
      <w:pPr>
        <w:jc w:val="both"/>
        <w:rPr>
          <w:b/>
          <w:bCs/>
          <w:szCs w:val="22"/>
        </w:rPr>
      </w:pPr>
      <w:r w:rsidRPr="00251895">
        <w:rPr>
          <w:b/>
          <w:bCs/>
          <w:szCs w:val="22"/>
        </w:rPr>
        <w:t>Chyba:</w:t>
      </w:r>
      <w:r w:rsidRPr="00251895">
        <w:rPr>
          <w:szCs w:val="22"/>
        </w:rPr>
        <w:t xml:space="preserve"> Po prihlásení nevidím na používateľovi všetky atribúty</w:t>
      </w:r>
    </w:p>
    <w:p w14:paraId="7E027456" w14:textId="77777777" w:rsidR="00666A7D" w:rsidRPr="00251895" w:rsidRDefault="00666A7D" w:rsidP="00666A7D">
      <w:pPr>
        <w:jc w:val="both"/>
        <w:rPr>
          <w:szCs w:val="22"/>
        </w:rPr>
      </w:pPr>
      <w:r w:rsidRPr="00251895">
        <w:rPr>
          <w:b/>
          <w:bCs/>
          <w:szCs w:val="22"/>
        </w:rPr>
        <w:t xml:space="preserve">Riešenie: </w:t>
      </w:r>
      <w:r w:rsidRPr="00251895">
        <w:rPr>
          <w:szCs w:val="22"/>
        </w:rPr>
        <w:t xml:space="preserve">Systém pri modifikácii profilu </w:t>
      </w:r>
      <w:r w:rsidR="00C33059" w:rsidRPr="00251895">
        <w:rPr>
          <w:szCs w:val="22"/>
        </w:rPr>
        <w:t xml:space="preserve">používateľa </w:t>
      </w:r>
      <w:r w:rsidRPr="00251895">
        <w:rPr>
          <w:szCs w:val="22"/>
        </w:rPr>
        <w:t xml:space="preserve">zobrazuje iba atribúty ktoré majú vyplnenú hodnotu. V prípade že atribút hodnotu neobsahuje (atribút nebol zadaný pri založení) systém tento atribút na formulári nezobrazí. Pre zobrazenie prázdnych atribútov kliknite na </w:t>
      </w:r>
      <w:r w:rsidRPr="00251895">
        <w:rPr>
          <w:rFonts w:ascii="Source Sans Pro" w:hAnsi="Source Sans Pro"/>
          <w:color w:val="3C8DBC"/>
          <w:szCs w:val="22"/>
          <w:shd w:val="clear" w:color="auto" w:fill="FFFFFF"/>
        </w:rPr>
        <w:t xml:space="preserve">Zobraziť prázdne polia </w:t>
      </w:r>
      <w:r w:rsidRPr="00251895">
        <w:rPr>
          <w:szCs w:val="22"/>
        </w:rPr>
        <w:t>umiestnený pod zoznamom atribútov.</w:t>
      </w:r>
    </w:p>
    <w:p w14:paraId="3F35F23D" w14:textId="77777777" w:rsidR="00FB3F6C" w:rsidRDefault="00251895" w:rsidP="000D2160">
      <w:pPr>
        <w:jc w:val="center"/>
      </w:pPr>
      <w:r>
        <w:rPr>
          <w:noProof/>
        </w:rPr>
        <w:drawing>
          <wp:inline distT="0" distB="0" distL="0" distR="0" wp14:anchorId="526D9A70" wp14:editId="51CAACBA">
            <wp:extent cx="6113388" cy="3810000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40" cy="38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F6B0" w14:textId="77777777" w:rsidR="00B40018" w:rsidRPr="0046339A" w:rsidRDefault="00B40018" w:rsidP="000D2160">
      <w:pPr>
        <w:jc w:val="center"/>
      </w:pPr>
    </w:p>
    <w:p w14:paraId="3AF68053" w14:textId="77777777" w:rsidR="00666A7D" w:rsidRDefault="00666A7D" w:rsidP="28AE8F20">
      <w:pPr>
        <w:pStyle w:val="Heading2"/>
        <w:spacing w:line="259" w:lineRule="auto"/>
      </w:pPr>
      <w:bookmarkStart w:id="240" w:name="_Toc71828376"/>
      <w:bookmarkStart w:id="241" w:name="_Toc575256893"/>
      <w:bookmarkStart w:id="242" w:name="_Toc2081765205"/>
      <w:bookmarkStart w:id="243" w:name="_Toc1409008612"/>
      <w:bookmarkStart w:id="244" w:name="_Toc54819733"/>
      <w:bookmarkStart w:id="245" w:name="_Toc246196332"/>
      <w:bookmarkStart w:id="246" w:name="_Toc115005296"/>
      <w:bookmarkStart w:id="247" w:name="_Toc113619824"/>
      <w:bookmarkStart w:id="248" w:name="_Toc113620012"/>
      <w:bookmarkStart w:id="249" w:name="_Toc152617519"/>
      <w:r>
        <w:t>Nesprávny formát vloženého CSR súboru</w:t>
      </w:r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p w14:paraId="1DA5C772" w14:textId="77777777" w:rsidR="00666A7D" w:rsidRPr="00251895" w:rsidRDefault="00666A7D" w:rsidP="28AE8F20">
      <w:pPr>
        <w:jc w:val="both"/>
        <w:rPr>
          <w:b/>
          <w:bCs/>
          <w:color w:val="000000" w:themeColor="text1"/>
          <w:szCs w:val="22"/>
        </w:rPr>
      </w:pPr>
      <w:r w:rsidRPr="00251895">
        <w:rPr>
          <w:b/>
          <w:bCs/>
          <w:szCs w:val="22"/>
        </w:rPr>
        <w:t>Chyba:</w:t>
      </w:r>
      <w:r w:rsidRPr="00251895">
        <w:rPr>
          <w:szCs w:val="22"/>
        </w:rPr>
        <w:t xml:space="preserve"> Pri vložení CSR na podpísanie certifikátu systém vyhlási chybu: </w:t>
      </w:r>
      <w:r w:rsidR="28AE8F20" w:rsidRPr="00251895">
        <w:rPr>
          <w:rFonts w:eastAsia="Calibri" w:cs="Calibri"/>
          <w:b/>
          <w:bCs/>
          <w:szCs w:val="22"/>
        </w:rPr>
        <w:t>Nesprávny formát vloženého súboru.</w:t>
      </w:r>
    </w:p>
    <w:p w14:paraId="7BE12B57" w14:textId="77777777" w:rsidR="00666A7D" w:rsidRDefault="00666A7D" w:rsidP="28AE8F20">
      <w:pPr>
        <w:jc w:val="both"/>
        <w:rPr>
          <w:szCs w:val="22"/>
        </w:rPr>
      </w:pPr>
      <w:r w:rsidRPr="00251895">
        <w:rPr>
          <w:b/>
          <w:bCs/>
          <w:szCs w:val="22"/>
        </w:rPr>
        <w:t xml:space="preserve">Riešenie: </w:t>
      </w:r>
      <w:r w:rsidRPr="00251895">
        <w:rPr>
          <w:szCs w:val="22"/>
        </w:rPr>
        <w:t xml:space="preserve">Pri vložení súboru systém validuje samotný súbor, či sa jedná o CSR (súbor s požiadavkou na vygenerovanie a podpísanie certifikátu). Ak ste vložili iný typ súboru ako je predpísané, systém takýto súbor neakceptuje a vyhlási chybu. Overte prosím správnosť vloženého súboru a do systému vložte taký ktorý ste vygenerovali na základe postupu v tejto príručke. </w:t>
      </w:r>
    </w:p>
    <w:p w14:paraId="08489B06" w14:textId="77777777" w:rsidR="0060469F" w:rsidRPr="00251895" w:rsidRDefault="0060469F" w:rsidP="28AE8F20">
      <w:pPr>
        <w:jc w:val="both"/>
        <w:rPr>
          <w:szCs w:val="22"/>
        </w:rPr>
      </w:pPr>
    </w:p>
    <w:p w14:paraId="646FF6BD" w14:textId="77777777" w:rsidR="00B40018" w:rsidRDefault="00DD560A" w:rsidP="000461E2">
      <w:pPr>
        <w:jc w:val="center"/>
        <w:rPr>
          <w:color w:val="000000" w:themeColor="text1"/>
        </w:rPr>
      </w:pPr>
      <w:r w:rsidRPr="00DD560A">
        <w:rPr>
          <w:noProof/>
          <w:color w:val="000000" w:themeColor="text1"/>
        </w:rPr>
        <w:drawing>
          <wp:inline distT="0" distB="0" distL="0" distR="0" wp14:anchorId="675146F1" wp14:editId="341B708E">
            <wp:extent cx="6475730" cy="698500"/>
            <wp:effectExtent l="0" t="0" r="127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AE64" w14:textId="77777777" w:rsidR="00B40018" w:rsidRDefault="00B4001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984043A" w14:textId="77777777" w:rsidR="00666A7D" w:rsidRDefault="00666A7D" w:rsidP="28AE8F20">
      <w:pPr>
        <w:pStyle w:val="Heading2"/>
        <w:spacing w:line="259" w:lineRule="auto"/>
      </w:pPr>
      <w:bookmarkStart w:id="250" w:name="_Toc565398165"/>
      <w:bookmarkStart w:id="251" w:name="_Toc130158234"/>
      <w:bookmarkStart w:id="252" w:name="_Toc2114045710"/>
      <w:bookmarkStart w:id="253" w:name="_Toc622796246"/>
      <w:bookmarkStart w:id="254" w:name="_Toc1220452772"/>
      <w:bookmarkStart w:id="255" w:name="_Toc1619957994"/>
      <w:bookmarkStart w:id="256" w:name="_Toc835751290"/>
      <w:bookmarkStart w:id="257" w:name="_Toc113619826"/>
      <w:bookmarkStart w:id="258" w:name="_Toc113620014"/>
      <w:bookmarkStart w:id="259" w:name="_Toc152617520"/>
      <w:r>
        <w:lastRenderedPageBreak/>
        <w:t>Vložený súbor neprislúcha danej identite (vloženie CSR)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</w:p>
    <w:p w14:paraId="48A2ED00" w14:textId="77777777" w:rsidR="00666A7D" w:rsidRPr="00CE78A3" w:rsidRDefault="00666A7D">
      <w:pPr>
        <w:jc w:val="both"/>
        <w:rPr>
          <w:b/>
          <w:bCs/>
          <w:color w:val="000000" w:themeColor="text1"/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Pri vložení CSR na podpísanie certifikátu systém vyhlási chybu: </w:t>
      </w:r>
      <w:r w:rsidRPr="00CE78A3">
        <w:rPr>
          <w:b/>
          <w:bCs/>
          <w:sz w:val="22"/>
          <w:szCs w:val="22"/>
        </w:rPr>
        <w:t>Vložený súbor neprislúcha danej identite</w:t>
      </w:r>
      <w:r w:rsidR="28AE8F20" w:rsidRPr="00CE78A3">
        <w:rPr>
          <w:rFonts w:eastAsia="Calibri" w:cs="Calibri"/>
          <w:b/>
          <w:bCs/>
          <w:sz w:val="22"/>
          <w:szCs w:val="22"/>
        </w:rPr>
        <w:t>.</w:t>
      </w:r>
    </w:p>
    <w:p w14:paraId="2D6B013A" w14:textId="77777777" w:rsidR="00666A7D" w:rsidRDefault="00666A7D" w:rsidP="28AE8F20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Riešenie: </w:t>
      </w:r>
      <w:r w:rsidRPr="00CE78A3">
        <w:rPr>
          <w:sz w:val="22"/>
          <w:szCs w:val="22"/>
        </w:rPr>
        <w:t>Pri vložení súboru systém validuje samotný súbor, či sa jedná o CSR (súbor s požiadavkou na vygenerovanie a podpísanie certifikátu) a tiež či samotný súbor je určený pre danú identitu. Ak ste vložili omylom súboru ktorý nie je určený danej identite, systém takýto súbor neakceptuje a vyhlási chybu. Overte prosím správnosť vloženého súboru a do systému vložte taký ktorý ste vygenerovali pre danú identitu na základe postupu v tejto príručke.</w:t>
      </w:r>
    </w:p>
    <w:p w14:paraId="7D1ADAF1" w14:textId="77777777" w:rsidR="0060469F" w:rsidRPr="00CE78A3" w:rsidRDefault="0060469F" w:rsidP="28AE8F20">
      <w:pPr>
        <w:jc w:val="both"/>
        <w:rPr>
          <w:sz w:val="22"/>
          <w:szCs w:val="22"/>
        </w:rPr>
      </w:pPr>
    </w:p>
    <w:p w14:paraId="0A4E5DB1" w14:textId="77777777" w:rsidR="28AE8F20" w:rsidRDefault="00B40018" w:rsidP="005E0FBF">
      <w:pPr>
        <w:jc w:val="center"/>
      </w:pPr>
      <w:r w:rsidRPr="00B40018">
        <w:rPr>
          <w:noProof/>
        </w:rPr>
        <w:drawing>
          <wp:inline distT="0" distB="0" distL="0" distR="0" wp14:anchorId="1BB9CBBC" wp14:editId="41C99E19">
            <wp:extent cx="6475730" cy="882650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8AE8F20" w:rsidSect="007F1E8E">
      <w:pgSz w:w="11900" w:h="16840"/>
      <w:pgMar w:top="1701" w:right="851" w:bottom="2552" w:left="851" w:header="709" w:footer="16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DD3E3" w14:textId="77777777" w:rsidR="00084CA0" w:rsidRDefault="00084CA0">
      <w:r>
        <w:separator/>
      </w:r>
    </w:p>
  </w:endnote>
  <w:endnote w:type="continuationSeparator" w:id="0">
    <w:p w14:paraId="20D66941" w14:textId="77777777" w:rsidR="00084CA0" w:rsidRDefault="00084CA0">
      <w:r>
        <w:continuationSeparator/>
      </w:r>
    </w:p>
  </w:endnote>
  <w:endnote w:type="continuationNotice" w:id="1">
    <w:p w14:paraId="3486E340" w14:textId="77777777" w:rsidR="00084CA0" w:rsidRDefault="00084C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"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rtada Tex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ECDCE" w14:textId="77777777" w:rsidR="00CE31DB" w:rsidRDefault="00CE31DB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357A4143" w14:textId="77777777" w:rsidR="00CE31DB" w:rsidRDefault="00CE31DB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2E26709F" w14:textId="77777777" w:rsidR="00CE31DB" w:rsidRDefault="00CE31DB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13BB4FF8" w14:textId="77777777" w:rsidR="00CE31DB" w:rsidRDefault="00CE31DB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13F78628" w14:textId="77777777" w:rsidR="00CE31DB" w:rsidRDefault="00CE31DB" w:rsidP="00B210D6">
    <w:pPr>
      <w:rPr>
        <w:rFonts w:ascii="Verdana" w:hAnsi="Verdana"/>
        <w:color w:val="0660A7"/>
        <w:sz w:val="14"/>
        <w:szCs w:val="14"/>
        <w:lang w:val="en-US"/>
      </w:rPr>
    </w:pP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P</w:t>
    </w:r>
    <w:r>
      <w:rPr>
        <w:rFonts w:ascii="Verdana" w:hAnsi="Verdana"/>
        <w:color w:val="0660A7"/>
        <w:sz w:val="14"/>
        <w:szCs w:val="14"/>
        <w:lang w:val="en-US"/>
      </w:rPr>
      <w:t>ríručka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</w:t>
    </w:r>
    <w:r>
      <w:rPr>
        <w:rFonts w:ascii="Verdana" w:hAnsi="Verdana"/>
        <w:color w:val="0660A7"/>
        <w:sz w:val="14"/>
        <w:szCs w:val="14"/>
        <w:lang w:val="en-US"/>
      </w:rPr>
      <w:t>p</w:t>
    </w:r>
    <w:r w:rsidRPr="00B210D6">
      <w:rPr>
        <w:rFonts w:ascii="Verdana" w:hAnsi="Verdana"/>
        <w:color w:val="0660A7"/>
        <w:sz w:val="14"/>
        <w:szCs w:val="14"/>
        <w:lang w:val="en-US"/>
      </w:rPr>
      <w:t>rávcu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subjektu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ŠZP-ESAS</w:t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sdt>
      <w:sdtPr>
        <w:id w:val="2136666318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0660A7"/>
          <w:sz w:val="14"/>
          <w:szCs w:val="14"/>
          <w:lang w:val="en-US"/>
        </w:rPr>
      </w:sdtEndPr>
      <w:sdtContent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begin"/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instrText xml:space="preserve"> PAGE   \* MERGEFORMAT </w:instrTex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separate"/>
        </w:r>
        <w:r>
          <w:rPr>
            <w:rFonts w:ascii="Verdana" w:hAnsi="Verdana"/>
            <w:color w:val="0660A7"/>
            <w:sz w:val="14"/>
            <w:szCs w:val="14"/>
            <w:lang w:val="en-US"/>
          </w:rPr>
          <w:t>2</w: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74557" w14:textId="77777777" w:rsidR="00084CA0" w:rsidRDefault="00084CA0">
      <w:r>
        <w:separator/>
      </w:r>
    </w:p>
  </w:footnote>
  <w:footnote w:type="continuationSeparator" w:id="0">
    <w:p w14:paraId="13CCC218" w14:textId="77777777" w:rsidR="00084CA0" w:rsidRDefault="00084CA0">
      <w:r>
        <w:continuationSeparator/>
      </w:r>
    </w:p>
  </w:footnote>
  <w:footnote w:type="continuationNotice" w:id="1">
    <w:p w14:paraId="4FE7621A" w14:textId="77777777" w:rsidR="00084CA0" w:rsidRDefault="00084C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AF26" w14:textId="77777777" w:rsidR="00CE31DB" w:rsidRDefault="00CE31DB" w:rsidP="00B210D6">
    <w:pPr>
      <w:pStyle w:val="Header"/>
      <w:tabs>
        <w:tab w:val="left" w:pos="1035"/>
        <w:tab w:val="left" w:pos="2820"/>
      </w:tabs>
    </w:pPr>
    <w:r w:rsidRPr="00CC1F29">
      <w:rPr>
        <w:noProof/>
      </w:rPr>
      <w:drawing>
        <wp:anchor distT="0" distB="0" distL="114300" distR="114300" simplePos="0" relativeHeight="251659264" behindDoc="0" locked="0" layoutInCell="1" allowOverlap="1" wp14:anchorId="58DB9244" wp14:editId="7A87239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75082" cy="419100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8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1599"/>
    <w:multiLevelType w:val="hybridMultilevel"/>
    <w:tmpl w:val="901ADE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098B"/>
    <w:multiLevelType w:val="hybridMultilevel"/>
    <w:tmpl w:val="B5120A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C3901"/>
    <w:multiLevelType w:val="hybridMultilevel"/>
    <w:tmpl w:val="505084CC"/>
    <w:styleLink w:val="Importovanstyl9"/>
    <w:lvl w:ilvl="0" w:tplc="F0E8B798">
      <w:start w:val="1"/>
      <w:numFmt w:val="bullet"/>
      <w:lvlText w:val="•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C4883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80E9A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BA2A2A">
      <w:start w:val="1"/>
      <w:numFmt w:val="bullet"/>
      <w:lvlText w:val="•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251C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D0663A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9E881E">
      <w:start w:val="1"/>
      <w:numFmt w:val="bullet"/>
      <w:lvlText w:val="•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80D374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4B86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2D1754"/>
    <w:multiLevelType w:val="hybridMultilevel"/>
    <w:tmpl w:val="2A1E1386"/>
    <w:styleLink w:val="Importovanstyl6"/>
    <w:lvl w:ilvl="0" w:tplc="80FA6456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F004E6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EA74BC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2227F2">
      <w:start w:val="1"/>
      <w:numFmt w:val="bullet"/>
      <w:lvlText w:val="•"/>
      <w:lvlJc w:val="left"/>
      <w:pPr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34F036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05E78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BEAA96">
      <w:start w:val="1"/>
      <w:numFmt w:val="bullet"/>
      <w:lvlText w:val="•"/>
      <w:lvlJc w:val="left"/>
      <w:pPr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B8B748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76E56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086FAD"/>
    <w:multiLevelType w:val="hybridMultilevel"/>
    <w:tmpl w:val="3F502BE8"/>
    <w:styleLink w:val="Odrky"/>
    <w:lvl w:ilvl="0" w:tplc="C1F803D2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F2C54C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AD10C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8CAB00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70BFEA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E607BC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EA03B2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E4474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8CB22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2A02C9E"/>
    <w:multiLevelType w:val="hybridMultilevel"/>
    <w:tmpl w:val="C820032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5592541E">
      <w:start w:val="1"/>
      <w:numFmt w:val="lowerLetter"/>
      <w:lvlText w:val="%2."/>
      <w:lvlJc w:val="left"/>
      <w:pPr>
        <w:ind w:left="1440" w:hanging="360"/>
      </w:pPr>
    </w:lvl>
    <w:lvl w:ilvl="2" w:tplc="7332CABA">
      <w:start w:val="1"/>
      <w:numFmt w:val="lowerRoman"/>
      <w:lvlText w:val="%3."/>
      <w:lvlJc w:val="right"/>
      <w:pPr>
        <w:ind w:left="2160" w:hanging="180"/>
      </w:pPr>
    </w:lvl>
    <w:lvl w:ilvl="3" w:tplc="BBA680F0">
      <w:start w:val="1"/>
      <w:numFmt w:val="decimal"/>
      <w:lvlText w:val="%4."/>
      <w:lvlJc w:val="left"/>
      <w:pPr>
        <w:ind w:left="2880" w:hanging="360"/>
      </w:pPr>
    </w:lvl>
    <w:lvl w:ilvl="4" w:tplc="E2E29552">
      <w:start w:val="1"/>
      <w:numFmt w:val="lowerLetter"/>
      <w:lvlText w:val="%5."/>
      <w:lvlJc w:val="left"/>
      <w:pPr>
        <w:ind w:left="3600" w:hanging="360"/>
      </w:pPr>
    </w:lvl>
    <w:lvl w:ilvl="5" w:tplc="114C03E6">
      <w:start w:val="1"/>
      <w:numFmt w:val="lowerRoman"/>
      <w:lvlText w:val="%6."/>
      <w:lvlJc w:val="right"/>
      <w:pPr>
        <w:ind w:left="4320" w:hanging="180"/>
      </w:pPr>
    </w:lvl>
    <w:lvl w:ilvl="6" w:tplc="F3E40272">
      <w:start w:val="1"/>
      <w:numFmt w:val="decimal"/>
      <w:lvlText w:val="%7."/>
      <w:lvlJc w:val="left"/>
      <w:pPr>
        <w:ind w:left="5040" w:hanging="360"/>
      </w:pPr>
    </w:lvl>
    <w:lvl w:ilvl="7" w:tplc="4F143842">
      <w:start w:val="1"/>
      <w:numFmt w:val="lowerLetter"/>
      <w:lvlText w:val="%8."/>
      <w:lvlJc w:val="left"/>
      <w:pPr>
        <w:ind w:left="5760" w:hanging="360"/>
      </w:pPr>
    </w:lvl>
    <w:lvl w:ilvl="8" w:tplc="B2CEFC3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0039F"/>
    <w:multiLevelType w:val="hybridMultilevel"/>
    <w:tmpl w:val="35C4FA5E"/>
    <w:styleLink w:val="Importovanstyl13"/>
    <w:lvl w:ilvl="0" w:tplc="93D606F0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84268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090E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2CF65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9C7F02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4F69A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14D466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4A68D8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6C3532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9C5F5C"/>
    <w:multiLevelType w:val="hybridMultilevel"/>
    <w:tmpl w:val="208CF0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13ACA"/>
    <w:multiLevelType w:val="hybridMultilevel"/>
    <w:tmpl w:val="497C80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3DB"/>
    <w:multiLevelType w:val="hybridMultilevel"/>
    <w:tmpl w:val="C0F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869AA"/>
    <w:multiLevelType w:val="hybridMultilevel"/>
    <w:tmpl w:val="D1AC5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70903"/>
    <w:multiLevelType w:val="hybridMultilevel"/>
    <w:tmpl w:val="EC12126C"/>
    <w:styleLink w:val="Importovanstyl10"/>
    <w:lvl w:ilvl="0" w:tplc="25325C24">
      <w:start w:val="1"/>
      <w:numFmt w:val="bullet"/>
      <w:lvlText w:val="•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AA7626">
      <w:start w:val="1"/>
      <w:numFmt w:val="bullet"/>
      <w:lvlText w:val="o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BBAA">
      <w:start w:val="1"/>
      <w:numFmt w:val="bullet"/>
      <w:lvlText w:val="▪"/>
      <w:lvlJc w:val="left"/>
      <w:pPr>
        <w:ind w:left="28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56F9A8">
      <w:start w:val="1"/>
      <w:numFmt w:val="bullet"/>
      <w:lvlText w:val="•"/>
      <w:lvlJc w:val="left"/>
      <w:pPr>
        <w:ind w:left="35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2C4676">
      <w:start w:val="1"/>
      <w:numFmt w:val="bullet"/>
      <w:lvlText w:val="o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A41DD4">
      <w:start w:val="1"/>
      <w:numFmt w:val="bullet"/>
      <w:lvlText w:val="▪"/>
      <w:lvlJc w:val="left"/>
      <w:pPr>
        <w:ind w:left="49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6DC">
      <w:start w:val="1"/>
      <w:numFmt w:val="bullet"/>
      <w:lvlText w:val="•"/>
      <w:lvlJc w:val="left"/>
      <w:pPr>
        <w:ind w:left="568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589370">
      <w:start w:val="1"/>
      <w:numFmt w:val="bullet"/>
      <w:lvlText w:val="o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0E5922">
      <w:start w:val="1"/>
      <w:numFmt w:val="bullet"/>
      <w:lvlText w:val="▪"/>
      <w:lvlJc w:val="left"/>
      <w:pPr>
        <w:ind w:left="71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CC85B58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23582"/>
    <w:multiLevelType w:val="hybridMultilevel"/>
    <w:tmpl w:val="DA0ED8C8"/>
    <w:styleLink w:val="Importovanstyl12"/>
    <w:lvl w:ilvl="0" w:tplc="00EE1832">
      <w:start w:val="1"/>
      <w:numFmt w:val="bullet"/>
      <w:lvlText w:val="•"/>
      <w:lvlJc w:val="left"/>
      <w:pPr>
        <w:ind w:left="17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C4C350">
      <w:start w:val="1"/>
      <w:numFmt w:val="bullet"/>
      <w:lvlText w:val="o"/>
      <w:lvlJc w:val="left"/>
      <w:pPr>
        <w:ind w:left="24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B2AEAC">
      <w:start w:val="1"/>
      <w:numFmt w:val="bullet"/>
      <w:lvlText w:val="▪"/>
      <w:lvlJc w:val="left"/>
      <w:pPr>
        <w:ind w:left="31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C0C936">
      <w:start w:val="1"/>
      <w:numFmt w:val="bullet"/>
      <w:lvlText w:val="•"/>
      <w:lvlJc w:val="left"/>
      <w:pPr>
        <w:ind w:left="38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068A">
      <w:start w:val="1"/>
      <w:numFmt w:val="bullet"/>
      <w:lvlText w:val="o"/>
      <w:lvlJc w:val="left"/>
      <w:pPr>
        <w:ind w:left="45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8AB56">
      <w:start w:val="1"/>
      <w:numFmt w:val="bullet"/>
      <w:lvlText w:val="▪"/>
      <w:lvlJc w:val="left"/>
      <w:pPr>
        <w:ind w:left="53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9A36E2">
      <w:start w:val="1"/>
      <w:numFmt w:val="bullet"/>
      <w:lvlText w:val="•"/>
      <w:lvlJc w:val="left"/>
      <w:pPr>
        <w:ind w:left="60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3E084A">
      <w:start w:val="1"/>
      <w:numFmt w:val="bullet"/>
      <w:lvlText w:val="o"/>
      <w:lvlJc w:val="left"/>
      <w:pPr>
        <w:ind w:left="67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8827B2">
      <w:start w:val="1"/>
      <w:numFmt w:val="bullet"/>
      <w:lvlText w:val="▪"/>
      <w:lvlJc w:val="left"/>
      <w:pPr>
        <w:ind w:left="74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566610B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26894"/>
    <w:multiLevelType w:val="hybridMultilevel"/>
    <w:tmpl w:val="6730F690"/>
    <w:lvl w:ilvl="0" w:tplc="B97C75E6">
      <w:start w:val="1"/>
      <w:numFmt w:val="decimal"/>
      <w:lvlText w:val="%1."/>
      <w:lvlJc w:val="left"/>
      <w:pPr>
        <w:ind w:left="720" w:hanging="360"/>
      </w:pPr>
    </w:lvl>
    <w:lvl w:ilvl="1" w:tplc="94D63ADC">
      <w:start w:val="1"/>
      <w:numFmt w:val="lowerLetter"/>
      <w:lvlText w:val="%2."/>
      <w:lvlJc w:val="left"/>
      <w:pPr>
        <w:ind w:left="1440" w:hanging="360"/>
      </w:pPr>
    </w:lvl>
    <w:lvl w:ilvl="2" w:tplc="5DBED0AE">
      <w:start w:val="1"/>
      <w:numFmt w:val="lowerRoman"/>
      <w:lvlText w:val="%3."/>
      <w:lvlJc w:val="right"/>
      <w:pPr>
        <w:ind w:left="2160" w:hanging="180"/>
      </w:pPr>
    </w:lvl>
    <w:lvl w:ilvl="3" w:tplc="6420BC00">
      <w:start w:val="1"/>
      <w:numFmt w:val="decimal"/>
      <w:lvlText w:val="%4."/>
      <w:lvlJc w:val="left"/>
      <w:pPr>
        <w:ind w:left="2880" w:hanging="360"/>
      </w:pPr>
    </w:lvl>
    <w:lvl w:ilvl="4" w:tplc="F182CC66">
      <w:start w:val="1"/>
      <w:numFmt w:val="lowerLetter"/>
      <w:lvlText w:val="%5."/>
      <w:lvlJc w:val="left"/>
      <w:pPr>
        <w:ind w:left="3600" w:hanging="360"/>
      </w:pPr>
    </w:lvl>
    <w:lvl w:ilvl="5" w:tplc="EF701DEA">
      <w:start w:val="1"/>
      <w:numFmt w:val="lowerRoman"/>
      <w:lvlText w:val="%6."/>
      <w:lvlJc w:val="right"/>
      <w:pPr>
        <w:ind w:left="4320" w:hanging="180"/>
      </w:pPr>
    </w:lvl>
    <w:lvl w:ilvl="6" w:tplc="124EA25E">
      <w:start w:val="1"/>
      <w:numFmt w:val="decimal"/>
      <w:lvlText w:val="%7."/>
      <w:lvlJc w:val="left"/>
      <w:pPr>
        <w:ind w:left="5040" w:hanging="360"/>
      </w:pPr>
    </w:lvl>
    <w:lvl w:ilvl="7" w:tplc="A364BCCA">
      <w:start w:val="1"/>
      <w:numFmt w:val="lowerLetter"/>
      <w:lvlText w:val="%8."/>
      <w:lvlJc w:val="left"/>
      <w:pPr>
        <w:ind w:left="5760" w:hanging="360"/>
      </w:pPr>
    </w:lvl>
    <w:lvl w:ilvl="8" w:tplc="13CA814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884C8C"/>
    <w:multiLevelType w:val="hybridMultilevel"/>
    <w:tmpl w:val="3A5A06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3D5D79"/>
    <w:multiLevelType w:val="hybridMultilevel"/>
    <w:tmpl w:val="3CEA3E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4D2F3C"/>
    <w:multiLevelType w:val="hybridMultilevel"/>
    <w:tmpl w:val="84FAD4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847834"/>
    <w:multiLevelType w:val="hybridMultilevel"/>
    <w:tmpl w:val="7AAA4438"/>
    <w:styleLink w:val="Importovanstyl7"/>
    <w:lvl w:ilvl="0" w:tplc="8B547CA2">
      <w:start w:val="1"/>
      <w:numFmt w:val="bullet"/>
      <w:lvlText w:val="•"/>
      <w:lvlJc w:val="left"/>
      <w:pPr>
        <w:ind w:left="737" w:hanging="4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76934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927C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A0D4D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291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F02E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669B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9CF0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1E0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6982F31"/>
    <w:multiLevelType w:val="hybridMultilevel"/>
    <w:tmpl w:val="1D2ED78A"/>
    <w:lvl w:ilvl="0" w:tplc="558AE53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458C4"/>
    <w:multiLevelType w:val="hybridMultilevel"/>
    <w:tmpl w:val="29F89B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11C14"/>
    <w:multiLevelType w:val="hybridMultilevel"/>
    <w:tmpl w:val="1840D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16643"/>
    <w:multiLevelType w:val="hybridMultilevel"/>
    <w:tmpl w:val="E7B47F4A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F4621"/>
    <w:multiLevelType w:val="hybridMultilevel"/>
    <w:tmpl w:val="6EF88C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13855"/>
    <w:multiLevelType w:val="hybridMultilevel"/>
    <w:tmpl w:val="B39C024A"/>
    <w:styleLink w:val="Importovanstyl15"/>
    <w:lvl w:ilvl="0" w:tplc="0B5ACD5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A425C4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4665C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4190A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6AD894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E030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70056E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149E74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24D340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2FF3695"/>
    <w:multiLevelType w:val="hybridMultilevel"/>
    <w:tmpl w:val="5A6E99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1B7BF2"/>
    <w:multiLevelType w:val="hybridMultilevel"/>
    <w:tmpl w:val="6A129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D5D44"/>
    <w:multiLevelType w:val="multilevel"/>
    <w:tmpl w:val="65945508"/>
    <w:styleLink w:val="WWNum4"/>
    <w:lvl w:ilvl="0">
      <w:numFmt w:val="bullet"/>
      <w:lvlText w:val="-"/>
      <w:lvlJc w:val="left"/>
      <w:pPr>
        <w:ind w:left="720" w:hanging="360"/>
      </w:pPr>
      <w:rPr>
        <w:rFonts w:eastAsia="Aria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9" w15:restartNumberingAfterBreak="0">
    <w:nsid w:val="594A3561"/>
    <w:multiLevelType w:val="hybridMultilevel"/>
    <w:tmpl w:val="0B5ADDA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8A7F3B"/>
    <w:multiLevelType w:val="hybridMultilevel"/>
    <w:tmpl w:val="7F24218A"/>
    <w:styleLink w:val="Importovanstyl3"/>
    <w:lvl w:ilvl="0" w:tplc="F4C0FD14">
      <w:start w:val="1"/>
      <w:numFmt w:val="decimal"/>
      <w:lvlText w:val="%1."/>
      <w:lvlJc w:val="left"/>
      <w:pPr>
        <w:ind w:left="7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9EB4BA">
      <w:start w:val="1"/>
      <w:numFmt w:val="lowerLetter"/>
      <w:lvlText w:val="%2."/>
      <w:lvlJc w:val="left"/>
      <w:pPr>
        <w:ind w:left="1362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61DF0">
      <w:start w:val="1"/>
      <w:numFmt w:val="lowerRoman"/>
      <w:lvlText w:val="%3."/>
      <w:lvlJc w:val="left"/>
      <w:pPr>
        <w:ind w:left="214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0099C">
      <w:start w:val="1"/>
      <w:numFmt w:val="decimal"/>
      <w:lvlText w:val="%4."/>
      <w:lvlJc w:val="left"/>
      <w:pPr>
        <w:ind w:left="28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30D35A">
      <w:start w:val="1"/>
      <w:numFmt w:val="lowerLetter"/>
      <w:lvlText w:val="%5."/>
      <w:lvlJc w:val="left"/>
      <w:pPr>
        <w:ind w:left="35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98B6C4">
      <w:start w:val="1"/>
      <w:numFmt w:val="lowerRoman"/>
      <w:lvlText w:val="%6."/>
      <w:lvlJc w:val="left"/>
      <w:pPr>
        <w:ind w:left="430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4CD054">
      <w:start w:val="1"/>
      <w:numFmt w:val="decimal"/>
      <w:lvlText w:val="%7."/>
      <w:lvlJc w:val="left"/>
      <w:pPr>
        <w:ind w:left="50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862AE0">
      <w:start w:val="1"/>
      <w:numFmt w:val="lowerLetter"/>
      <w:lvlText w:val="%8."/>
      <w:lvlJc w:val="left"/>
      <w:pPr>
        <w:ind w:left="57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CAFF7E">
      <w:start w:val="1"/>
      <w:numFmt w:val="lowerRoman"/>
      <w:lvlText w:val="%9."/>
      <w:lvlJc w:val="left"/>
      <w:pPr>
        <w:ind w:left="646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63C83721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81BF2"/>
    <w:multiLevelType w:val="hybridMultilevel"/>
    <w:tmpl w:val="3A5A06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2B3CCD"/>
    <w:multiLevelType w:val="hybridMultilevel"/>
    <w:tmpl w:val="71D4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475A8A"/>
    <w:multiLevelType w:val="hybridMultilevel"/>
    <w:tmpl w:val="5AACDC84"/>
    <w:styleLink w:val="Importovanstyl5"/>
    <w:lvl w:ilvl="0" w:tplc="68B0A222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2624">
      <w:start w:val="1"/>
      <w:numFmt w:val="bullet"/>
      <w:lvlText w:val="o"/>
      <w:lvlJc w:val="left"/>
      <w:pPr>
        <w:tabs>
          <w:tab w:val="num" w:pos="1157"/>
        </w:tabs>
        <w:ind w:left="87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8C8F5C">
      <w:start w:val="1"/>
      <w:numFmt w:val="bullet"/>
      <w:lvlText w:val="▪"/>
      <w:lvlJc w:val="left"/>
      <w:pPr>
        <w:tabs>
          <w:tab w:val="num" w:pos="1877"/>
        </w:tabs>
        <w:ind w:left="15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1EA52E">
      <w:start w:val="1"/>
      <w:numFmt w:val="bullet"/>
      <w:lvlText w:val="•"/>
      <w:lvlJc w:val="left"/>
      <w:pPr>
        <w:ind w:left="231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7CC9EA">
      <w:start w:val="1"/>
      <w:numFmt w:val="bullet"/>
      <w:lvlText w:val="o"/>
      <w:lvlJc w:val="left"/>
      <w:pPr>
        <w:tabs>
          <w:tab w:val="num" w:pos="3317"/>
        </w:tabs>
        <w:ind w:left="303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0C9A4C">
      <w:start w:val="1"/>
      <w:numFmt w:val="bullet"/>
      <w:lvlText w:val="▪"/>
      <w:lvlJc w:val="left"/>
      <w:pPr>
        <w:tabs>
          <w:tab w:val="num" w:pos="4037"/>
        </w:tabs>
        <w:ind w:left="375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5E0B1A">
      <w:start w:val="1"/>
      <w:numFmt w:val="bullet"/>
      <w:lvlText w:val="•"/>
      <w:lvlJc w:val="left"/>
      <w:pPr>
        <w:ind w:left="447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8ED434">
      <w:start w:val="1"/>
      <w:numFmt w:val="bullet"/>
      <w:lvlText w:val="o"/>
      <w:lvlJc w:val="left"/>
      <w:pPr>
        <w:tabs>
          <w:tab w:val="num" w:pos="5477"/>
        </w:tabs>
        <w:ind w:left="51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A613EC">
      <w:start w:val="1"/>
      <w:numFmt w:val="bullet"/>
      <w:lvlText w:val="▪"/>
      <w:lvlJc w:val="left"/>
      <w:pPr>
        <w:tabs>
          <w:tab w:val="num" w:pos="6197"/>
        </w:tabs>
        <w:ind w:left="591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725E4827"/>
    <w:multiLevelType w:val="hybridMultilevel"/>
    <w:tmpl w:val="90AA4A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8621F5"/>
    <w:multiLevelType w:val="hybridMultilevel"/>
    <w:tmpl w:val="BED6B6C0"/>
    <w:lvl w:ilvl="0" w:tplc="76F88F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E5A70"/>
    <w:multiLevelType w:val="hybridMultilevel"/>
    <w:tmpl w:val="B28EA0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B279A"/>
    <w:multiLevelType w:val="hybridMultilevel"/>
    <w:tmpl w:val="CF58DA28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E0ACC"/>
    <w:multiLevelType w:val="multilevel"/>
    <w:tmpl w:val="D974D988"/>
    <w:styleLink w:val="Importovanstyl1"/>
    <w:lvl w:ilvl="0">
      <w:start w:val="1"/>
      <w:numFmt w:val="decimal"/>
      <w:lvlText w:val="%1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79" w:hanging="4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59" w:hanging="15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7B054840"/>
    <w:multiLevelType w:val="hybridMultilevel"/>
    <w:tmpl w:val="29F89B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42542E"/>
    <w:multiLevelType w:val="hybridMultilevel"/>
    <w:tmpl w:val="4DE6E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9013D"/>
    <w:multiLevelType w:val="hybridMultilevel"/>
    <w:tmpl w:val="4EAEFA7C"/>
    <w:styleLink w:val="Importovanstyl11"/>
    <w:lvl w:ilvl="0" w:tplc="F94A4F7E">
      <w:start w:val="1"/>
      <w:numFmt w:val="bullet"/>
      <w:lvlText w:val="•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8C9AB8">
      <w:start w:val="1"/>
      <w:numFmt w:val="bullet"/>
      <w:lvlText w:val="o"/>
      <w:lvlJc w:val="left"/>
      <w:pPr>
        <w:tabs>
          <w:tab w:val="num" w:pos="2932"/>
        </w:tabs>
        <w:ind w:left="250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161D4A">
      <w:start w:val="1"/>
      <w:numFmt w:val="bullet"/>
      <w:lvlText w:val="▪"/>
      <w:lvlJc w:val="left"/>
      <w:pPr>
        <w:tabs>
          <w:tab w:val="num" w:pos="3652"/>
        </w:tabs>
        <w:ind w:left="32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DCCA8C">
      <w:start w:val="1"/>
      <w:numFmt w:val="bullet"/>
      <w:lvlText w:val="•"/>
      <w:lvlJc w:val="left"/>
      <w:pPr>
        <w:tabs>
          <w:tab w:val="num" w:pos="4372"/>
        </w:tabs>
        <w:ind w:left="394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88BFDC">
      <w:start w:val="1"/>
      <w:numFmt w:val="bullet"/>
      <w:lvlText w:val="o"/>
      <w:lvlJc w:val="left"/>
      <w:pPr>
        <w:tabs>
          <w:tab w:val="num" w:pos="5092"/>
        </w:tabs>
        <w:ind w:left="466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728676">
      <w:start w:val="1"/>
      <w:numFmt w:val="bullet"/>
      <w:lvlText w:val="▪"/>
      <w:lvlJc w:val="left"/>
      <w:pPr>
        <w:tabs>
          <w:tab w:val="num" w:pos="5812"/>
        </w:tabs>
        <w:ind w:left="538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D08AC4">
      <w:start w:val="1"/>
      <w:numFmt w:val="bullet"/>
      <w:lvlText w:val="•"/>
      <w:lvlJc w:val="left"/>
      <w:pPr>
        <w:tabs>
          <w:tab w:val="num" w:pos="6532"/>
        </w:tabs>
        <w:ind w:left="610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50A6D8">
      <w:start w:val="1"/>
      <w:numFmt w:val="bullet"/>
      <w:lvlText w:val="o"/>
      <w:lvlJc w:val="left"/>
      <w:pPr>
        <w:tabs>
          <w:tab w:val="num" w:pos="7252"/>
        </w:tabs>
        <w:ind w:left="68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58A234">
      <w:start w:val="1"/>
      <w:numFmt w:val="bullet"/>
      <w:lvlText w:val="▪"/>
      <w:lvlJc w:val="left"/>
      <w:pPr>
        <w:tabs>
          <w:tab w:val="num" w:pos="7972"/>
        </w:tabs>
        <w:ind w:left="754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7FA362FF"/>
    <w:multiLevelType w:val="hybridMultilevel"/>
    <w:tmpl w:val="582041F6"/>
    <w:styleLink w:val="Importovanstyl8"/>
    <w:lvl w:ilvl="0" w:tplc="03B6AB3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F64390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20AE42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C0FBB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9E2008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4AB53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2A6AA0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445A9A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80F504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988441049">
    <w:abstractNumId w:val="5"/>
  </w:num>
  <w:num w:numId="2" w16cid:durableId="715348184">
    <w:abstractNumId w:val="39"/>
  </w:num>
  <w:num w:numId="3" w16cid:durableId="1521970784">
    <w:abstractNumId w:val="34"/>
  </w:num>
  <w:num w:numId="4" w16cid:durableId="768356697">
    <w:abstractNumId w:val="3"/>
  </w:num>
  <w:num w:numId="5" w16cid:durableId="155652140">
    <w:abstractNumId w:val="19"/>
  </w:num>
  <w:num w:numId="6" w16cid:durableId="163591389">
    <w:abstractNumId w:val="30"/>
  </w:num>
  <w:num w:numId="7" w16cid:durableId="295767808">
    <w:abstractNumId w:val="43"/>
  </w:num>
  <w:num w:numId="8" w16cid:durableId="1169979118">
    <w:abstractNumId w:val="2"/>
  </w:num>
  <w:num w:numId="9" w16cid:durableId="875628002">
    <w:abstractNumId w:val="11"/>
  </w:num>
  <w:num w:numId="10" w16cid:durableId="1825967778">
    <w:abstractNumId w:val="42"/>
  </w:num>
  <w:num w:numId="11" w16cid:durableId="867597231">
    <w:abstractNumId w:val="13"/>
  </w:num>
  <w:num w:numId="12" w16cid:durableId="1558395358">
    <w:abstractNumId w:val="6"/>
  </w:num>
  <w:num w:numId="13" w16cid:durableId="1458990354">
    <w:abstractNumId w:val="25"/>
  </w:num>
  <w:num w:numId="14" w16cid:durableId="1914580485">
    <w:abstractNumId w:val="4"/>
  </w:num>
  <w:num w:numId="15" w16cid:durableId="1907228826">
    <w:abstractNumId w:val="28"/>
  </w:num>
  <w:num w:numId="16" w16cid:durableId="20399925">
    <w:abstractNumId w:val="10"/>
  </w:num>
  <w:num w:numId="17" w16cid:durableId="1955165845">
    <w:abstractNumId w:val="33"/>
  </w:num>
  <w:num w:numId="18" w16cid:durableId="1850370267">
    <w:abstractNumId w:val="9"/>
  </w:num>
  <w:num w:numId="19" w16cid:durableId="1946307764">
    <w:abstractNumId w:val="36"/>
  </w:num>
  <w:num w:numId="20" w16cid:durableId="325743259">
    <w:abstractNumId w:val="37"/>
  </w:num>
  <w:num w:numId="21" w16cid:durableId="595796516">
    <w:abstractNumId w:val="17"/>
  </w:num>
  <w:num w:numId="22" w16cid:durableId="1787506359">
    <w:abstractNumId w:val="7"/>
  </w:num>
  <w:num w:numId="23" w16cid:durableId="1296448245">
    <w:abstractNumId w:val="31"/>
  </w:num>
  <w:num w:numId="24" w16cid:durableId="1860968227">
    <w:abstractNumId w:val="26"/>
  </w:num>
  <w:num w:numId="25" w16cid:durableId="1990012590">
    <w:abstractNumId w:val="24"/>
  </w:num>
  <w:num w:numId="26" w16cid:durableId="1503622922">
    <w:abstractNumId w:val="35"/>
  </w:num>
  <w:num w:numId="27" w16cid:durableId="1003894314">
    <w:abstractNumId w:val="0"/>
  </w:num>
  <w:num w:numId="28" w16cid:durableId="1161850067">
    <w:abstractNumId w:val="20"/>
  </w:num>
  <w:num w:numId="29" w16cid:durableId="1934701853">
    <w:abstractNumId w:val="18"/>
  </w:num>
  <w:num w:numId="30" w16cid:durableId="1271551279">
    <w:abstractNumId w:val="8"/>
  </w:num>
  <w:num w:numId="31" w16cid:durableId="2069761970">
    <w:abstractNumId w:val="22"/>
  </w:num>
  <w:num w:numId="32" w16cid:durableId="2037537144">
    <w:abstractNumId w:val="15"/>
  </w:num>
  <w:num w:numId="33" w16cid:durableId="1950159311">
    <w:abstractNumId w:val="12"/>
  </w:num>
  <w:num w:numId="34" w16cid:durableId="817578303">
    <w:abstractNumId w:val="29"/>
  </w:num>
  <w:num w:numId="35" w16cid:durableId="800194563">
    <w:abstractNumId w:val="38"/>
  </w:num>
  <w:num w:numId="36" w16cid:durableId="1359234274">
    <w:abstractNumId w:val="23"/>
  </w:num>
  <w:num w:numId="37" w16cid:durableId="2108579059">
    <w:abstractNumId w:val="14"/>
  </w:num>
  <w:num w:numId="38" w16cid:durableId="804273787">
    <w:abstractNumId w:val="1"/>
  </w:num>
  <w:num w:numId="39" w16cid:durableId="255094555">
    <w:abstractNumId w:val="16"/>
  </w:num>
  <w:num w:numId="40" w16cid:durableId="1108501044">
    <w:abstractNumId w:val="32"/>
  </w:num>
  <w:num w:numId="41" w16cid:durableId="1745907563">
    <w:abstractNumId w:val="21"/>
  </w:num>
  <w:num w:numId="42" w16cid:durableId="1833451707">
    <w:abstractNumId w:val="40"/>
  </w:num>
  <w:num w:numId="43" w16cid:durableId="658269193">
    <w:abstractNumId w:val="41"/>
  </w:num>
  <w:num w:numId="44" w16cid:durableId="395397293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attachedTemplate r:id="rId1"/>
  <w:linkStyl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ABA"/>
    <w:rsid w:val="000001F7"/>
    <w:rsid w:val="00000E27"/>
    <w:rsid w:val="000022C7"/>
    <w:rsid w:val="0000361A"/>
    <w:rsid w:val="00003DA1"/>
    <w:rsid w:val="00003DD5"/>
    <w:rsid w:val="000046CE"/>
    <w:rsid w:val="000077FE"/>
    <w:rsid w:val="00010349"/>
    <w:rsid w:val="00010AC5"/>
    <w:rsid w:val="0001196D"/>
    <w:rsid w:val="00012939"/>
    <w:rsid w:val="00013840"/>
    <w:rsid w:val="00013B09"/>
    <w:rsid w:val="00013DFB"/>
    <w:rsid w:val="00014F34"/>
    <w:rsid w:val="000167FB"/>
    <w:rsid w:val="00020057"/>
    <w:rsid w:val="000228C3"/>
    <w:rsid w:val="00022F2C"/>
    <w:rsid w:val="00022FC2"/>
    <w:rsid w:val="00034E22"/>
    <w:rsid w:val="00035647"/>
    <w:rsid w:val="00035922"/>
    <w:rsid w:val="000364C1"/>
    <w:rsid w:val="000367ED"/>
    <w:rsid w:val="0003767E"/>
    <w:rsid w:val="00037873"/>
    <w:rsid w:val="000420B4"/>
    <w:rsid w:val="00042563"/>
    <w:rsid w:val="00043A8C"/>
    <w:rsid w:val="00043B33"/>
    <w:rsid w:val="00044135"/>
    <w:rsid w:val="00044682"/>
    <w:rsid w:val="00045A25"/>
    <w:rsid w:val="000461E2"/>
    <w:rsid w:val="00046CAD"/>
    <w:rsid w:val="00046CC5"/>
    <w:rsid w:val="00047CE4"/>
    <w:rsid w:val="00053F36"/>
    <w:rsid w:val="00056803"/>
    <w:rsid w:val="00057619"/>
    <w:rsid w:val="0005795B"/>
    <w:rsid w:val="00060154"/>
    <w:rsid w:val="0006076E"/>
    <w:rsid w:val="00060AB3"/>
    <w:rsid w:val="00060B05"/>
    <w:rsid w:val="00062222"/>
    <w:rsid w:val="00062234"/>
    <w:rsid w:val="0006587D"/>
    <w:rsid w:val="00066CE3"/>
    <w:rsid w:val="0006716C"/>
    <w:rsid w:val="00071BBF"/>
    <w:rsid w:val="00074232"/>
    <w:rsid w:val="00074FDA"/>
    <w:rsid w:val="0007579B"/>
    <w:rsid w:val="00075AFD"/>
    <w:rsid w:val="00075F27"/>
    <w:rsid w:val="00080123"/>
    <w:rsid w:val="00081AF1"/>
    <w:rsid w:val="00082C78"/>
    <w:rsid w:val="0008308B"/>
    <w:rsid w:val="00083701"/>
    <w:rsid w:val="00084CA0"/>
    <w:rsid w:val="00085C1B"/>
    <w:rsid w:val="00086617"/>
    <w:rsid w:val="000875C0"/>
    <w:rsid w:val="00091D70"/>
    <w:rsid w:val="00093A2D"/>
    <w:rsid w:val="0009431F"/>
    <w:rsid w:val="0009453A"/>
    <w:rsid w:val="000949CE"/>
    <w:rsid w:val="00096999"/>
    <w:rsid w:val="000A25E7"/>
    <w:rsid w:val="000A40B2"/>
    <w:rsid w:val="000A4CB4"/>
    <w:rsid w:val="000A58B4"/>
    <w:rsid w:val="000A6CAF"/>
    <w:rsid w:val="000A718F"/>
    <w:rsid w:val="000B035C"/>
    <w:rsid w:val="000B0654"/>
    <w:rsid w:val="000B3322"/>
    <w:rsid w:val="000B4BAF"/>
    <w:rsid w:val="000B5936"/>
    <w:rsid w:val="000B5E5C"/>
    <w:rsid w:val="000B6BDC"/>
    <w:rsid w:val="000B737C"/>
    <w:rsid w:val="000C1223"/>
    <w:rsid w:val="000C180D"/>
    <w:rsid w:val="000C1F48"/>
    <w:rsid w:val="000C3C07"/>
    <w:rsid w:val="000C3C99"/>
    <w:rsid w:val="000C6671"/>
    <w:rsid w:val="000C6FEC"/>
    <w:rsid w:val="000D048B"/>
    <w:rsid w:val="000D1345"/>
    <w:rsid w:val="000D2160"/>
    <w:rsid w:val="000D2975"/>
    <w:rsid w:val="000D3417"/>
    <w:rsid w:val="000D395B"/>
    <w:rsid w:val="000D4666"/>
    <w:rsid w:val="000D6185"/>
    <w:rsid w:val="000D6804"/>
    <w:rsid w:val="000D6838"/>
    <w:rsid w:val="000D7E20"/>
    <w:rsid w:val="000E0FEA"/>
    <w:rsid w:val="000E179A"/>
    <w:rsid w:val="000E2086"/>
    <w:rsid w:val="000E3470"/>
    <w:rsid w:val="000E3B1F"/>
    <w:rsid w:val="000E3BA9"/>
    <w:rsid w:val="000E3D82"/>
    <w:rsid w:val="000E41FD"/>
    <w:rsid w:val="000E5AF0"/>
    <w:rsid w:val="000E7AF6"/>
    <w:rsid w:val="000E7C53"/>
    <w:rsid w:val="000F0C37"/>
    <w:rsid w:val="000F1F1C"/>
    <w:rsid w:val="000F257F"/>
    <w:rsid w:val="000F27FD"/>
    <w:rsid w:val="000F3D41"/>
    <w:rsid w:val="000F45B8"/>
    <w:rsid w:val="000F48BA"/>
    <w:rsid w:val="000F53B2"/>
    <w:rsid w:val="000F5EC4"/>
    <w:rsid w:val="000F7C0C"/>
    <w:rsid w:val="000F7C92"/>
    <w:rsid w:val="000F7DF9"/>
    <w:rsid w:val="001001B4"/>
    <w:rsid w:val="0010406D"/>
    <w:rsid w:val="0010538F"/>
    <w:rsid w:val="001060D3"/>
    <w:rsid w:val="00106BBB"/>
    <w:rsid w:val="001078F7"/>
    <w:rsid w:val="00110924"/>
    <w:rsid w:val="00115724"/>
    <w:rsid w:val="00115FA5"/>
    <w:rsid w:val="001160B0"/>
    <w:rsid w:val="001169D5"/>
    <w:rsid w:val="0011750C"/>
    <w:rsid w:val="00120046"/>
    <w:rsid w:val="001201CF"/>
    <w:rsid w:val="00122513"/>
    <w:rsid w:val="00125111"/>
    <w:rsid w:val="00125510"/>
    <w:rsid w:val="0012595F"/>
    <w:rsid w:val="00125A40"/>
    <w:rsid w:val="00126789"/>
    <w:rsid w:val="00127EC8"/>
    <w:rsid w:val="0013024A"/>
    <w:rsid w:val="00131FA4"/>
    <w:rsid w:val="00132287"/>
    <w:rsid w:val="00132DEC"/>
    <w:rsid w:val="00132E07"/>
    <w:rsid w:val="00133F71"/>
    <w:rsid w:val="001378B1"/>
    <w:rsid w:val="00137B56"/>
    <w:rsid w:val="0014075D"/>
    <w:rsid w:val="00142C4A"/>
    <w:rsid w:val="00143442"/>
    <w:rsid w:val="001471F9"/>
    <w:rsid w:val="001505B9"/>
    <w:rsid w:val="00151956"/>
    <w:rsid w:val="00151BBA"/>
    <w:rsid w:val="00152768"/>
    <w:rsid w:val="00153178"/>
    <w:rsid w:val="001534AD"/>
    <w:rsid w:val="001537CD"/>
    <w:rsid w:val="0015402A"/>
    <w:rsid w:val="001578FC"/>
    <w:rsid w:val="0016184B"/>
    <w:rsid w:val="00163206"/>
    <w:rsid w:val="0016384F"/>
    <w:rsid w:val="001651C9"/>
    <w:rsid w:val="0016584C"/>
    <w:rsid w:val="00166800"/>
    <w:rsid w:val="00167507"/>
    <w:rsid w:val="001676F4"/>
    <w:rsid w:val="00170DE4"/>
    <w:rsid w:val="0017193D"/>
    <w:rsid w:val="00171C44"/>
    <w:rsid w:val="00173634"/>
    <w:rsid w:val="001738A1"/>
    <w:rsid w:val="00173F4E"/>
    <w:rsid w:val="00175A18"/>
    <w:rsid w:val="00175CB1"/>
    <w:rsid w:val="00181424"/>
    <w:rsid w:val="00182122"/>
    <w:rsid w:val="00184370"/>
    <w:rsid w:val="00185C0C"/>
    <w:rsid w:val="00193640"/>
    <w:rsid w:val="00194F16"/>
    <w:rsid w:val="001951C5"/>
    <w:rsid w:val="001966DA"/>
    <w:rsid w:val="001A18C5"/>
    <w:rsid w:val="001A1D75"/>
    <w:rsid w:val="001A28C7"/>
    <w:rsid w:val="001A4449"/>
    <w:rsid w:val="001A5F6D"/>
    <w:rsid w:val="001A6F67"/>
    <w:rsid w:val="001A7714"/>
    <w:rsid w:val="001B2987"/>
    <w:rsid w:val="001C0719"/>
    <w:rsid w:val="001C167A"/>
    <w:rsid w:val="001C1B87"/>
    <w:rsid w:val="001C2A48"/>
    <w:rsid w:val="001C300E"/>
    <w:rsid w:val="001C3CEC"/>
    <w:rsid w:val="001C3E9F"/>
    <w:rsid w:val="001C4374"/>
    <w:rsid w:val="001C7600"/>
    <w:rsid w:val="001D0055"/>
    <w:rsid w:val="001D0D3A"/>
    <w:rsid w:val="001D12C4"/>
    <w:rsid w:val="001D3125"/>
    <w:rsid w:val="001D42E0"/>
    <w:rsid w:val="001D4DD2"/>
    <w:rsid w:val="001D654C"/>
    <w:rsid w:val="001D6A89"/>
    <w:rsid w:val="001D7018"/>
    <w:rsid w:val="001D76BE"/>
    <w:rsid w:val="001E1152"/>
    <w:rsid w:val="001E3F2A"/>
    <w:rsid w:val="001E516B"/>
    <w:rsid w:val="001E6DE9"/>
    <w:rsid w:val="001F00D9"/>
    <w:rsid w:val="001F1196"/>
    <w:rsid w:val="001F1BC0"/>
    <w:rsid w:val="001F1CEC"/>
    <w:rsid w:val="001F20ED"/>
    <w:rsid w:val="001F2561"/>
    <w:rsid w:val="0020323E"/>
    <w:rsid w:val="00203EA7"/>
    <w:rsid w:val="00206E56"/>
    <w:rsid w:val="00207DF1"/>
    <w:rsid w:val="00210360"/>
    <w:rsid w:val="002121B9"/>
    <w:rsid w:val="00213969"/>
    <w:rsid w:val="00213DBE"/>
    <w:rsid w:val="00214469"/>
    <w:rsid w:val="0021530D"/>
    <w:rsid w:val="0021679B"/>
    <w:rsid w:val="00216C31"/>
    <w:rsid w:val="00217482"/>
    <w:rsid w:val="00220EEE"/>
    <w:rsid w:val="00221350"/>
    <w:rsid w:val="00221D8F"/>
    <w:rsid w:val="002222BD"/>
    <w:rsid w:val="00222828"/>
    <w:rsid w:val="00223188"/>
    <w:rsid w:val="00223655"/>
    <w:rsid w:val="00225355"/>
    <w:rsid w:val="002256B1"/>
    <w:rsid w:val="002267DF"/>
    <w:rsid w:val="00231675"/>
    <w:rsid w:val="0023480C"/>
    <w:rsid w:val="00235039"/>
    <w:rsid w:val="002368C7"/>
    <w:rsid w:val="00236A9C"/>
    <w:rsid w:val="00236B7F"/>
    <w:rsid w:val="00237137"/>
    <w:rsid w:val="002371F5"/>
    <w:rsid w:val="00240331"/>
    <w:rsid w:val="00241585"/>
    <w:rsid w:val="00244B47"/>
    <w:rsid w:val="00244E2E"/>
    <w:rsid w:val="00251895"/>
    <w:rsid w:val="00252A97"/>
    <w:rsid w:val="00253DAA"/>
    <w:rsid w:val="0025598A"/>
    <w:rsid w:val="00255996"/>
    <w:rsid w:val="002569F2"/>
    <w:rsid w:val="00257D5B"/>
    <w:rsid w:val="00265BA7"/>
    <w:rsid w:val="0026709E"/>
    <w:rsid w:val="00267801"/>
    <w:rsid w:val="00273187"/>
    <w:rsid w:val="00274919"/>
    <w:rsid w:val="00275C4A"/>
    <w:rsid w:val="00276441"/>
    <w:rsid w:val="002819FD"/>
    <w:rsid w:val="00282123"/>
    <w:rsid w:val="00282203"/>
    <w:rsid w:val="002828E2"/>
    <w:rsid w:val="002839C1"/>
    <w:rsid w:val="00283D30"/>
    <w:rsid w:val="00284644"/>
    <w:rsid w:val="00285A58"/>
    <w:rsid w:val="00286A9D"/>
    <w:rsid w:val="00286C4E"/>
    <w:rsid w:val="002872C3"/>
    <w:rsid w:val="0028788B"/>
    <w:rsid w:val="002925C8"/>
    <w:rsid w:val="00292634"/>
    <w:rsid w:val="00294C7C"/>
    <w:rsid w:val="0029590D"/>
    <w:rsid w:val="00295E16"/>
    <w:rsid w:val="00297EC9"/>
    <w:rsid w:val="002A024B"/>
    <w:rsid w:val="002A0B28"/>
    <w:rsid w:val="002A243A"/>
    <w:rsid w:val="002A32EE"/>
    <w:rsid w:val="002A5DB0"/>
    <w:rsid w:val="002B0DB6"/>
    <w:rsid w:val="002B110A"/>
    <w:rsid w:val="002B1C7A"/>
    <w:rsid w:val="002B28B1"/>
    <w:rsid w:val="002B3FD2"/>
    <w:rsid w:val="002B4BA2"/>
    <w:rsid w:val="002B4EE3"/>
    <w:rsid w:val="002B54DC"/>
    <w:rsid w:val="002B5CC2"/>
    <w:rsid w:val="002C3B2B"/>
    <w:rsid w:val="002C48DF"/>
    <w:rsid w:val="002C4984"/>
    <w:rsid w:val="002C4990"/>
    <w:rsid w:val="002D0892"/>
    <w:rsid w:val="002D1830"/>
    <w:rsid w:val="002D2CE4"/>
    <w:rsid w:val="002D352C"/>
    <w:rsid w:val="002D38CE"/>
    <w:rsid w:val="002D402A"/>
    <w:rsid w:val="002D523B"/>
    <w:rsid w:val="002D57BB"/>
    <w:rsid w:val="002D5955"/>
    <w:rsid w:val="002D7B97"/>
    <w:rsid w:val="002E0689"/>
    <w:rsid w:val="002E15AB"/>
    <w:rsid w:val="002E16E1"/>
    <w:rsid w:val="002E2294"/>
    <w:rsid w:val="002E59E7"/>
    <w:rsid w:val="002E5E29"/>
    <w:rsid w:val="002E64FC"/>
    <w:rsid w:val="002E78E5"/>
    <w:rsid w:val="002E7A7D"/>
    <w:rsid w:val="002F23AB"/>
    <w:rsid w:val="002F2F87"/>
    <w:rsid w:val="002F4019"/>
    <w:rsid w:val="002F4357"/>
    <w:rsid w:val="002F52B8"/>
    <w:rsid w:val="002F6CA3"/>
    <w:rsid w:val="002F79CA"/>
    <w:rsid w:val="00300C39"/>
    <w:rsid w:val="0030113E"/>
    <w:rsid w:val="003015D3"/>
    <w:rsid w:val="0030178C"/>
    <w:rsid w:val="00304A25"/>
    <w:rsid w:val="00307152"/>
    <w:rsid w:val="0030728B"/>
    <w:rsid w:val="003073F3"/>
    <w:rsid w:val="00307BF4"/>
    <w:rsid w:val="003121E9"/>
    <w:rsid w:val="00312F6E"/>
    <w:rsid w:val="00313DBC"/>
    <w:rsid w:val="003145F9"/>
    <w:rsid w:val="00316BD8"/>
    <w:rsid w:val="00316E0B"/>
    <w:rsid w:val="003177EE"/>
    <w:rsid w:val="00317849"/>
    <w:rsid w:val="00320BF7"/>
    <w:rsid w:val="0032143A"/>
    <w:rsid w:val="00326CD0"/>
    <w:rsid w:val="00327196"/>
    <w:rsid w:val="0032733B"/>
    <w:rsid w:val="00327442"/>
    <w:rsid w:val="00327775"/>
    <w:rsid w:val="0033255D"/>
    <w:rsid w:val="003336C7"/>
    <w:rsid w:val="00333DA2"/>
    <w:rsid w:val="00333DB8"/>
    <w:rsid w:val="00334383"/>
    <w:rsid w:val="00334C2E"/>
    <w:rsid w:val="00337814"/>
    <w:rsid w:val="00337988"/>
    <w:rsid w:val="00340FAE"/>
    <w:rsid w:val="00341A18"/>
    <w:rsid w:val="00342D87"/>
    <w:rsid w:val="00345797"/>
    <w:rsid w:val="00346B6D"/>
    <w:rsid w:val="003505E8"/>
    <w:rsid w:val="0035093F"/>
    <w:rsid w:val="00351B8F"/>
    <w:rsid w:val="003556B6"/>
    <w:rsid w:val="003566B6"/>
    <w:rsid w:val="00356AC3"/>
    <w:rsid w:val="0036025B"/>
    <w:rsid w:val="00362B9A"/>
    <w:rsid w:val="00362D49"/>
    <w:rsid w:val="003632D0"/>
    <w:rsid w:val="0036363D"/>
    <w:rsid w:val="00365DAD"/>
    <w:rsid w:val="00367AC3"/>
    <w:rsid w:val="0037038F"/>
    <w:rsid w:val="00370BD8"/>
    <w:rsid w:val="00371862"/>
    <w:rsid w:val="00372306"/>
    <w:rsid w:val="0037289F"/>
    <w:rsid w:val="003757B9"/>
    <w:rsid w:val="00375D31"/>
    <w:rsid w:val="0037671D"/>
    <w:rsid w:val="00381151"/>
    <w:rsid w:val="003918D9"/>
    <w:rsid w:val="0039284A"/>
    <w:rsid w:val="00393E26"/>
    <w:rsid w:val="00393F99"/>
    <w:rsid w:val="0039421B"/>
    <w:rsid w:val="003973F2"/>
    <w:rsid w:val="003A00E1"/>
    <w:rsid w:val="003A069B"/>
    <w:rsid w:val="003A0AEF"/>
    <w:rsid w:val="003A1B37"/>
    <w:rsid w:val="003A38D0"/>
    <w:rsid w:val="003A71DD"/>
    <w:rsid w:val="003B0D37"/>
    <w:rsid w:val="003B1665"/>
    <w:rsid w:val="003B21A5"/>
    <w:rsid w:val="003B2D03"/>
    <w:rsid w:val="003B4F35"/>
    <w:rsid w:val="003B55AE"/>
    <w:rsid w:val="003B7581"/>
    <w:rsid w:val="003C05F9"/>
    <w:rsid w:val="003C15DC"/>
    <w:rsid w:val="003C3506"/>
    <w:rsid w:val="003C4579"/>
    <w:rsid w:val="003C7421"/>
    <w:rsid w:val="003C7EC1"/>
    <w:rsid w:val="003D1E03"/>
    <w:rsid w:val="003D3877"/>
    <w:rsid w:val="003E1722"/>
    <w:rsid w:val="003E4FB5"/>
    <w:rsid w:val="003E5676"/>
    <w:rsid w:val="003E5C1C"/>
    <w:rsid w:val="003E6021"/>
    <w:rsid w:val="003E6B9B"/>
    <w:rsid w:val="003F0BE9"/>
    <w:rsid w:val="003F180E"/>
    <w:rsid w:val="003F2737"/>
    <w:rsid w:val="003F6187"/>
    <w:rsid w:val="003F744A"/>
    <w:rsid w:val="00401DE4"/>
    <w:rsid w:val="004029AF"/>
    <w:rsid w:val="00405ACE"/>
    <w:rsid w:val="004074B3"/>
    <w:rsid w:val="00407936"/>
    <w:rsid w:val="00411870"/>
    <w:rsid w:val="00411C6F"/>
    <w:rsid w:val="00413724"/>
    <w:rsid w:val="00417BB0"/>
    <w:rsid w:val="0042147A"/>
    <w:rsid w:val="004219BA"/>
    <w:rsid w:val="00425ED5"/>
    <w:rsid w:val="004268F9"/>
    <w:rsid w:val="004270B8"/>
    <w:rsid w:val="00435E82"/>
    <w:rsid w:val="00435F8E"/>
    <w:rsid w:val="004404D1"/>
    <w:rsid w:val="00441F2F"/>
    <w:rsid w:val="004426D1"/>
    <w:rsid w:val="00442DC2"/>
    <w:rsid w:val="00444DC9"/>
    <w:rsid w:val="004477E7"/>
    <w:rsid w:val="00451902"/>
    <w:rsid w:val="00453335"/>
    <w:rsid w:val="0045640E"/>
    <w:rsid w:val="00456880"/>
    <w:rsid w:val="004569B6"/>
    <w:rsid w:val="004601CA"/>
    <w:rsid w:val="00460B17"/>
    <w:rsid w:val="00462A24"/>
    <w:rsid w:val="0046339A"/>
    <w:rsid w:val="0046523B"/>
    <w:rsid w:val="0046640F"/>
    <w:rsid w:val="00466881"/>
    <w:rsid w:val="00470DF4"/>
    <w:rsid w:val="00470E4D"/>
    <w:rsid w:val="00471614"/>
    <w:rsid w:val="00471AA0"/>
    <w:rsid w:val="00472C16"/>
    <w:rsid w:val="00474B68"/>
    <w:rsid w:val="00475DF8"/>
    <w:rsid w:val="0047669B"/>
    <w:rsid w:val="00482AC6"/>
    <w:rsid w:val="00484F64"/>
    <w:rsid w:val="00485230"/>
    <w:rsid w:val="0048584C"/>
    <w:rsid w:val="00486EF7"/>
    <w:rsid w:val="00487F2D"/>
    <w:rsid w:val="004902A4"/>
    <w:rsid w:val="004903B2"/>
    <w:rsid w:val="00490B10"/>
    <w:rsid w:val="00490F91"/>
    <w:rsid w:val="00492E7F"/>
    <w:rsid w:val="00492EF9"/>
    <w:rsid w:val="004935F8"/>
    <w:rsid w:val="00494796"/>
    <w:rsid w:val="0049512E"/>
    <w:rsid w:val="004976E3"/>
    <w:rsid w:val="004A085B"/>
    <w:rsid w:val="004A0B2A"/>
    <w:rsid w:val="004A14FD"/>
    <w:rsid w:val="004A1745"/>
    <w:rsid w:val="004A3511"/>
    <w:rsid w:val="004A3813"/>
    <w:rsid w:val="004A3E9A"/>
    <w:rsid w:val="004A491B"/>
    <w:rsid w:val="004A4BC5"/>
    <w:rsid w:val="004A6599"/>
    <w:rsid w:val="004A6626"/>
    <w:rsid w:val="004A67D5"/>
    <w:rsid w:val="004A6A72"/>
    <w:rsid w:val="004B054D"/>
    <w:rsid w:val="004B067A"/>
    <w:rsid w:val="004B273C"/>
    <w:rsid w:val="004B33E7"/>
    <w:rsid w:val="004B47A6"/>
    <w:rsid w:val="004B4E51"/>
    <w:rsid w:val="004B6357"/>
    <w:rsid w:val="004B7BAB"/>
    <w:rsid w:val="004C0FCD"/>
    <w:rsid w:val="004C1ADF"/>
    <w:rsid w:val="004C2342"/>
    <w:rsid w:val="004C2D68"/>
    <w:rsid w:val="004C2FC3"/>
    <w:rsid w:val="004C3A0E"/>
    <w:rsid w:val="004C3A3A"/>
    <w:rsid w:val="004C41DE"/>
    <w:rsid w:val="004C4487"/>
    <w:rsid w:val="004C47E1"/>
    <w:rsid w:val="004C62C3"/>
    <w:rsid w:val="004C67C1"/>
    <w:rsid w:val="004D1FC9"/>
    <w:rsid w:val="004D45DF"/>
    <w:rsid w:val="004D6EEE"/>
    <w:rsid w:val="004D7746"/>
    <w:rsid w:val="004D7E94"/>
    <w:rsid w:val="004E04AA"/>
    <w:rsid w:val="004E2491"/>
    <w:rsid w:val="004E4219"/>
    <w:rsid w:val="004E540D"/>
    <w:rsid w:val="004E650D"/>
    <w:rsid w:val="004F0044"/>
    <w:rsid w:val="004F14C1"/>
    <w:rsid w:val="004F3331"/>
    <w:rsid w:val="004F48B9"/>
    <w:rsid w:val="004F4BEA"/>
    <w:rsid w:val="004F514F"/>
    <w:rsid w:val="004F5302"/>
    <w:rsid w:val="004F618E"/>
    <w:rsid w:val="004F67C0"/>
    <w:rsid w:val="004F6875"/>
    <w:rsid w:val="004F77A6"/>
    <w:rsid w:val="004F7D60"/>
    <w:rsid w:val="00504FB3"/>
    <w:rsid w:val="00506344"/>
    <w:rsid w:val="0051072D"/>
    <w:rsid w:val="00511265"/>
    <w:rsid w:val="0051188A"/>
    <w:rsid w:val="00512263"/>
    <w:rsid w:val="00513366"/>
    <w:rsid w:val="0051595F"/>
    <w:rsid w:val="00515CE4"/>
    <w:rsid w:val="00520B16"/>
    <w:rsid w:val="00522F08"/>
    <w:rsid w:val="0052313C"/>
    <w:rsid w:val="00524E17"/>
    <w:rsid w:val="0052507D"/>
    <w:rsid w:val="00526860"/>
    <w:rsid w:val="0053157A"/>
    <w:rsid w:val="005319C4"/>
    <w:rsid w:val="005324E3"/>
    <w:rsid w:val="00532669"/>
    <w:rsid w:val="00533A57"/>
    <w:rsid w:val="00535110"/>
    <w:rsid w:val="005354C8"/>
    <w:rsid w:val="00541B9E"/>
    <w:rsid w:val="00543927"/>
    <w:rsid w:val="00544763"/>
    <w:rsid w:val="00544959"/>
    <w:rsid w:val="0054546F"/>
    <w:rsid w:val="00545D75"/>
    <w:rsid w:val="00551D45"/>
    <w:rsid w:val="005531BF"/>
    <w:rsid w:val="00553DCD"/>
    <w:rsid w:val="005543B3"/>
    <w:rsid w:val="005551E0"/>
    <w:rsid w:val="00555E76"/>
    <w:rsid w:val="0056228C"/>
    <w:rsid w:val="005627ED"/>
    <w:rsid w:val="0056478E"/>
    <w:rsid w:val="005655EC"/>
    <w:rsid w:val="00565A78"/>
    <w:rsid w:val="0056657E"/>
    <w:rsid w:val="005667A9"/>
    <w:rsid w:val="005701EA"/>
    <w:rsid w:val="00574196"/>
    <w:rsid w:val="00574A41"/>
    <w:rsid w:val="005757B4"/>
    <w:rsid w:val="00575D3D"/>
    <w:rsid w:val="0057615D"/>
    <w:rsid w:val="00577881"/>
    <w:rsid w:val="0058155F"/>
    <w:rsid w:val="005819D4"/>
    <w:rsid w:val="005839A4"/>
    <w:rsid w:val="00583D47"/>
    <w:rsid w:val="005843ED"/>
    <w:rsid w:val="00584A01"/>
    <w:rsid w:val="00585B5C"/>
    <w:rsid w:val="005865D4"/>
    <w:rsid w:val="0058688F"/>
    <w:rsid w:val="00586BD9"/>
    <w:rsid w:val="00587D05"/>
    <w:rsid w:val="005923CC"/>
    <w:rsid w:val="00593738"/>
    <w:rsid w:val="00594CA7"/>
    <w:rsid w:val="005A0F1A"/>
    <w:rsid w:val="005A4986"/>
    <w:rsid w:val="005B07FD"/>
    <w:rsid w:val="005B197D"/>
    <w:rsid w:val="005B1D07"/>
    <w:rsid w:val="005B224B"/>
    <w:rsid w:val="005B2FEA"/>
    <w:rsid w:val="005B3875"/>
    <w:rsid w:val="005B5135"/>
    <w:rsid w:val="005B5E37"/>
    <w:rsid w:val="005B6D4F"/>
    <w:rsid w:val="005C19D9"/>
    <w:rsid w:val="005C4EE1"/>
    <w:rsid w:val="005C5BB7"/>
    <w:rsid w:val="005C5E44"/>
    <w:rsid w:val="005C7432"/>
    <w:rsid w:val="005D1F35"/>
    <w:rsid w:val="005D32A7"/>
    <w:rsid w:val="005D519A"/>
    <w:rsid w:val="005E04E3"/>
    <w:rsid w:val="005E0FBF"/>
    <w:rsid w:val="005E14C8"/>
    <w:rsid w:val="005E1DB9"/>
    <w:rsid w:val="005E1F47"/>
    <w:rsid w:val="005E260F"/>
    <w:rsid w:val="005E3233"/>
    <w:rsid w:val="005E575D"/>
    <w:rsid w:val="005E5B60"/>
    <w:rsid w:val="005E6505"/>
    <w:rsid w:val="005E7C87"/>
    <w:rsid w:val="005F047C"/>
    <w:rsid w:val="005F0529"/>
    <w:rsid w:val="005F197D"/>
    <w:rsid w:val="005F24A5"/>
    <w:rsid w:val="005F522E"/>
    <w:rsid w:val="0060075A"/>
    <w:rsid w:val="00601974"/>
    <w:rsid w:val="00603229"/>
    <w:rsid w:val="0060339E"/>
    <w:rsid w:val="00603D1C"/>
    <w:rsid w:val="00603DFB"/>
    <w:rsid w:val="0060469F"/>
    <w:rsid w:val="0060619E"/>
    <w:rsid w:val="006068B1"/>
    <w:rsid w:val="0061008B"/>
    <w:rsid w:val="00614014"/>
    <w:rsid w:val="00615281"/>
    <w:rsid w:val="0061757A"/>
    <w:rsid w:val="00617CFE"/>
    <w:rsid w:val="00621DB8"/>
    <w:rsid w:val="0062233C"/>
    <w:rsid w:val="006226CF"/>
    <w:rsid w:val="006234BE"/>
    <w:rsid w:val="00624A62"/>
    <w:rsid w:val="006303DD"/>
    <w:rsid w:val="006304C8"/>
    <w:rsid w:val="006305D5"/>
    <w:rsid w:val="0063154A"/>
    <w:rsid w:val="00631601"/>
    <w:rsid w:val="00631C88"/>
    <w:rsid w:val="00632DA2"/>
    <w:rsid w:val="006353C7"/>
    <w:rsid w:val="006363E3"/>
    <w:rsid w:val="0064120D"/>
    <w:rsid w:val="00643674"/>
    <w:rsid w:val="0064503C"/>
    <w:rsid w:val="00647ABA"/>
    <w:rsid w:val="0065089C"/>
    <w:rsid w:val="0065212B"/>
    <w:rsid w:val="00654D2B"/>
    <w:rsid w:val="00655B06"/>
    <w:rsid w:val="00656742"/>
    <w:rsid w:val="0066191B"/>
    <w:rsid w:val="0066211C"/>
    <w:rsid w:val="00662E33"/>
    <w:rsid w:val="00665701"/>
    <w:rsid w:val="00665BBA"/>
    <w:rsid w:val="00666A7D"/>
    <w:rsid w:val="00666D9E"/>
    <w:rsid w:val="00666F8C"/>
    <w:rsid w:val="00667DF1"/>
    <w:rsid w:val="0067094A"/>
    <w:rsid w:val="00670B90"/>
    <w:rsid w:val="00672100"/>
    <w:rsid w:val="00672335"/>
    <w:rsid w:val="00674095"/>
    <w:rsid w:val="006748F7"/>
    <w:rsid w:val="00674D76"/>
    <w:rsid w:val="006760ED"/>
    <w:rsid w:val="00676333"/>
    <w:rsid w:val="006769F1"/>
    <w:rsid w:val="00677B2B"/>
    <w:rsid w:val="00681548"/>
    <w:rsid w:val="00683C7C"/>
    <w:rsid w:val="00683DEC"/>
    <w:rsid w:val="006846D6"/>
    <w:rsid w:val="00684731"/>
    <w:rsid w:val="00684C89"/>
    <w:rsid w:val="006850F3"/>
    <w:rsid w:val="00687CC0"/>
    <w:rsid w:val="006931CC"/>
    <w:rsid w:val="00693D8D"/>
    <w:rsid w:val="00695A02"/>
    <w:rsid w:val="00696986"/>
    <w:rsid w:val="006970C3"/>
    <w:rsid w:val="006A00AF"/>
    <w:rsid w:val="006A505C"/>
    <w:rsid w:val="006A7174"/>
    <w:rsid w:val="006B003A"/>
    <w:rsid w:val="006B0104"/>
    <w:rsid w:val="006B1349"/>
    <w:rsid w:val="006B15A4"/>
    <w:rsid w:val="006B2F33"/>
    <w:rsid w:val="006B3C39"/>
    <w:rsid w:val="006C0204"/>
    <w:rsid w:val="006C12A8"/>
    <w:rsid w:val="006C1AD1"/>
    <w:rsid w:val="006C203D"/>
    <w:rsid w:val="006C21E9"/>
    <w:rsid w:val="006C48A6"/>
    <w:rsid w:val="006C503D"/>
    <w:rsid w:val="006C702B"/>
    <w:rsid w:val="006C7D11"/>
    <w:rsid w:val="006D01EE"/>
    <w:rsid w:val="006D278A"/>
    <w:rsid w:val="006D40FE"/>
    <w:rsid w:val="006E05D5"/>
    <w:rsid w:val="006E2D7E"/>
    <w:rsid w:val="006E3733"/>
    <w:rsid w:val="006E41F4"/>
    <w:rsid w:val="006E557A"/>
    <w:rsid w:val="006E6F18"/>
    <w:rsid w:val="006E77A0"/>
    <w:rsid w:val="006F362F"/>
    <w:rsid w:val="006F7E08"/>
    <w:rsid w:val="00701743"/>
    <w:rsid w:val="00703B51"/>
    <w:rsid w:val="00711C6F"/>
    <w:rsid w:val="00711EFC"/>
    <w:rsid w:val="00712D7D"/>
    <w:rsid w:val="007139A1"/>
    <w:rsid w:val="007147BF"/>
    <w:rsid w:val="0071485E"/>
    <w:rsid w:val="007165DA"/>
    <w:rsid w:val="00716853"/>
    <w:rsid w:val="007174AC"/>
    <w:rsid w:val="00717EAD"/>
    <w:rsid w:val="00717F12"/>
    <w:rsid w:val="00720844"/>
    <w:rsid w:val="0072120F"/>
    <w:rsid w:val="007215D4"/>
    <w:rsid w:val="00721D1E"/>
    <w:rsid w:val="007222A7"/>
    <w:rsid w:val="00722AE5"/>
    <w:rsid w:val="00724AC1"/>
    <w:rsid w:val="00725A0A"/>
    <w:rsid w:val="00725F53"/>
    <w:rsid w:val="00726651"/>
    <w:rsid w:val="00727B59"/>
    <w:rsid w:val="00730E7C"/>
    <w:rsid w:val="00731DDF"/>
    <w:rsid w:val="00731DF7"/>
    <w:rsid w:val="00731E4B"/>
    <w:rsid w:val="00732B69"/>
    <w:rsid w:val="0073389C"/>
    <w:rsid w:val="0073582D"/>
    <w:rsid w:val="00736DA2"/>
    <w:rsid w:val="0074133C"/>
    <w:rsid w:val="00741E68"/>
    <w:rsid w:val="00744AC1"/>
    <w:rsid w:val="00744E80"/>
    <w:rsid w:val="007450C6"/>
    <w:rsid w:val="00746E6E"/>
    <w:rsid w:val="00751A70"/>
    <w:rsid w:val="0075286F"/>
    <w:rsid w:val="00760C6C"/>
    <w:rsid w:val="00760E41"/>
    <w:rsid w:val="00762D81"/>
    <w:rsid w:val="00763C9C"/>
    <w:rsid w:val="0076418E"/>
    <w:rsid w:val="00764326"/>
    <w:rsid w:val="00764E7E"/>
    <w:rsid w:val="00765DED"/>
    <w:rsid w:val="00766243"/>
    <w:rsid w:val="0077040F"/>
    <w:rsid w:val="00770584"/>
    <w:rsid w:val="00770656"/>
    <w:rsid w:val="007712BB"/>
    <w:rsid w:val="007730F7"/>
    <w:rsid w:val="00773B33"/>
    <w:rsid w:val="0077731D"/>
    <w:rsid w:val="00780E6A"/>
    <w:rsid w:val="007817C0"/>
    <w:rsid w:val="0078184A"/>
    <w:rsid w:val="0078569E"/>
    <w:rsid w:val="00785C62"/>
    <w:rsid w:val="007861D0"/>
    <w:rsid w:val="00786F21"/>
    <w:rsid w:val="007879A7"/>
    <w:rsid w:val="00790502"/>
    <w:rsid w:val="00790833"/>
    <w:rsid w:val="007909EB"/>
    <w:rsid w:val="00790A4D"/>
    <w:rsid w:val="00790E9F"/>
    <w:rsid w:val="00791397"/>
    <w:rsid w:val="00794542"/>
    <w:rsid w:val="007951CD"/>
    <w:rsid w:val="0079647A"/>
    <w:rsid w:val="00796789"/>
    <w:rsid w:val="007A1BAE"/>
    <w:rsid w:val="007A32A2"/>
    <w:rsid w:val="007A49F1"/>
    <w:rsid w:val="007A5806"/>
    <w:rsid w:val="007A6A7F"/>
    <w:rsid w:val="007A7594"/>
    <w:rsid w:val="007B01BA"/>
    <w:rsid w:val="007B0FC4"/>
    <w:rsid w:val="007B2131"/>
    <w:rsid w:val="007B41FB"/>
    <w:rsid w:val="007C04FC"/>
    <w:rsid w:val="007C13AA"/>
    <w:rsid w:val="007C1F6D"/>
    <w:rsid w:val="007C62F1"/>
    <w:rsid w:val="007C7E21"/>
    <w:rsid w:val="007D15D8"/>
    <w:rsid w:val="007D1665"/>
    <w:rsid w:val="007D18E9"/>
    <w:rsid w:val="007D42AA"/>
    <w:rsid w:val="007D56F7"/>
    <w:rsid w:val="007D68EB"/>
    <w:rsid w:val="007D7021"/>
    <w:rsid w:val="007E0633"/>
    <w:rsid w:val="007E1E7C"/>
    <w:rsid w:val="007E64BD"/>
    <w:rsid w:val="007E6584"/>
    <w:rsid w:val="007E69B0"/>
    <w:rsid w:val="007F054B"/>
    <w:rsid w:val="007F06A7"/>
    <w:rsid w:val="007F1A9F"/>
    <w:rsid w:val="007F1E8E"/>
    <w:rsid w:val="007F217D"/>
    <w:rsid w:val="007F221C"/>
    <w:rsid w:val="007F269C"/>
    <w:rsid w:val="007F37D2"/>
    <w:rsid w:val="007F556E"/>
    <w:rsid w:val="007F5F30"/>
    <w:rsid w:val="0080039A"/>
    <w:rsid w:val="00800430"/>
    <w:rsid w:val="008025FE"/>
    <w:rsid w:val="008042BB"/>
    <w:rsid w:val="0080499E"/>
    <w:rsid w:val="00805078"/>
    <w:rsid w:val="0080580F"/>
    <w:rsid w:val="00805C5C"/>
    <w:rsid w:val="008071FC"/>
    <w:rsid w:val="00811FDB"/>
    <w:rsid w:val="00812D68"/>
    <w:rsid w:val="00815CC0"/>
    <w:rsid w:val="00817B73"/>
    <w:rsid w:val="00817C52"/>
    <w:rsid w:val="00820272"/>
    <w:rsid w:val="0082122C"/>
    <w:rsid w:val="00821DB9"/>
    <w:rsid w:val="00822F42"/>
    <w:rsid w:val="00823C19"/>
    <w:rsid w:val="00823EA9"/>
    <w:rsid w:val="00823FDD"/>
    <w:rsid w:val="008249D8"/>
    <w:rsid w:val="008268CE"/>
    <w:rsid w:val="00827A40"/>
    <w:rsid w:val="0083146F"/>
    <w:rsid w:val="008316A7"/>
    <w:rsid w:val="00831F2E"/>
    <w:rsid w:val="00835236"/>
    <w:rsid w:val="008360F6"/>
    <w:rsid w:val="00841BA5"/>
    <w:rsid w:val="008429D1"/>
    <w:rsid w:val="00842FAB"/>
    <w:rsid w:val="008436B2"/>
    <w:rsid w:val="00845766"/>
    <w:rsid w:val="0084608C"/>
    <w:rsid w:val="00847AE5"/>
    <w:rsid w:val="00850261"/>
    <w:rsid w:val="008508B5"/>
    <w:rsid w:val="00850D08"/>
    <w:rsid w:val="00851002"/>
    <w:rsid w:val="008518E4"/>
    <w:rsid w:val="00853C7C"/>
    <w:rsid w:val="00854304"/>
    <w:rsid w:val="00854765"/>
    <w:rsid w:val="008549C6"/>
    <w:rsid w:val="00854C69"/>
    <w:rsid w:val="008557C6"/>
    <w:rsid w:val="00855AB0"/>
    <w:rsid w:val="00857566"/>
    <w:rsid w:val="00860587"/>
    <w:rsid w:val="00860D6A"/>
    <w:rsid w:val="00860DD4"/>
    <w:rsid w:val="008627A5"/>
    <w:rsid w:val="00862839"/>
    <w:rsid w:val="008629CD"/>
    <w:rsid w:val="00862B46"/>
    <w:rsid w:val="008634DD"/>
    <w:rsid w:val="0086402C"/>
    <w:rsid w:val="008643EF"/>
    <w:rsid w:val="00867D71"/>
    <w:rsid w:val="00867E8C"/>
    <w:rsid w:val="00870FD6"/>
    <w:rsid w:val="00871197"/>
    <w:rsid w:val="00871908"/>
    <w:rsid w:val="00872A73"/>
    <w:rsid w:val="00875463"/>
    <w:rsid w:val="00875471"/>
    <w:rsid w:val="00875500"/>
    <w:rsid w:val="00875EF6"/>
    <w:rsid w:val="00876A75"/>
    <w:rsid w:val="00876AC7"/>
    <w:rsid w:val="00877BBF"/>
    <w:rsid w:val="008801C6"/>
    <w:rsid w:val="0088084B"/>
    <w:rsid w:val="00883F60"/>
    <w:rsid w:val="0088CA11"/>
    <w:rsid w:val="00892983"/>
    <w:rsid w:val="00892E4E"/>
    <w:rsid w:val="00893546"/>
    <w:rsid w:val="00895519"/>
    <w:rsid w:val="00895907"/>
    <w:rsid w:val="00895C38"/>
    <w:rsid w:val="00895D2F"/>
    <w:rsid w:val="00896B7D"/>
    <w:rsid w:val="00896CBE"/>
    <w:rsid w:val="0089731A"/>
    <w:rsid w:val="008A1D9E"/>
    <w:rsid w:val="008A1F24"/>
    <w:rsid w:val="008A26F4"/>
    <w:rsid w:val="008A2CFA"/>
    <w:rsid w:val="008A3FBF"/>
    <w:rsid w:val="008A4381"/>
    <w:rsid w:val="008A7494"/>
    <w:rsid w:val="008A7E43"/>
    <w:rsid w:val="008B08DA"/>
    <w:rsid w:val="008B13AA"/>
    <w:rsid w:val="008B39C1"/>
    <w:rsid w:val="008B4373"/>
    <w:rsid w:val="008B61FE"/>
    <w:rsid w:val="008B7073"/>
    <w:rsid w:val="008C0584"/>
    <w:rsid w:val="008C11DC"/>
    <w:rsid w:val="008C1506"/>
    <w:rsid w:val="008C220C"/>
    <w:rsid w:val="008C2BD8"/>
    <w:rsid w:val="008C38A2"/>
    <w:rsid w:val="008C39B7"/>
    <w:rsid w:val="008C4825"/>
    <w:rsid w:val="008D0504"/>
    <w:rsid w:val="008D1FC4"/>
    <w:rsid w:val="008D3B2D"/>
    <w:rsid w:val="008D404F"/>
    <w:rsid w:val="008D4967"/>
    <w:rsid w:val="008D7CB5"/>
    <w:rsid w:val="008E231A"/>
    <w:rsid w:val="008E280E"/>
    <w:rsid w:val="008E520E"/>
    <w:rsid w:val="008E5A07"/>
    <w:rsid w:val="008E7C1D"/>
    <w:rsid w:val="008F07AB"/>
    <w:rsid w:val="008F19E1"/>
    <w:rsid w:val="008F2294"/>
    <w:rsid w:val="008F2A50"/>
    <w:rsid w:val="008F32B4"/>
    <w:rsid w:val="008F32FF"/>
    <w:rsid w:val="008F46AB"/>
    <w:rsid w:val="008F4A0B"/>
    <w:rsid w:val="008F51C8"/>
    <w:rsid w:val="008F7C6D"/>
    <w:rsid w:val="00900579"/>
    <w:rsid w:val="00900F1E"/>
    <w:rsid w:val="00902132"/>
    <w:rsid w:val="00902BFC"/>
    <w:rsid w:val="0090301D"/>
    <w:rsid w:val="009032D9"/>
    <w:rsid w:val="009056C5"/>
    <w:rsid w:val="00906A6B"/>
    <w:rsid w:val="0091121D"/>
    <w:rsid w:val="00912E33"/>
    <w:rsid w:val="00913030"/>
    <w:rsid w:val="0091339F"/>
    <w:rsid w:val="0091344D"/>
    <w:rsid w:val="009138DA"/>
    <w:rsid w:val="00913B61"/>
    <w:rsid w:val="00913D5A"/>
    <w:rsid w:val="00914345"/>
    <w:rsid w:val="0091548C"/>
    <w:rsid w:val="00915FD7"/>
    <w:rsid w:val="0092082C"/>
    <w:rsid w:val="009223FE"/>
    <w:rsid w:val="009243D1"/>
    <w:rsid w:val="00930070"/>
    <w:rsid w:val="00930C46"/>
    <w:rsid w:val="00930CD1"/>
    <w:rsid w:val="0093200E"/>
    <w:rsid w:val="00932AC4"/>
    <w:rsid w:val="0093300A"/>
    <w:rsid w:val="00933267"/>
    <w:rsid w:val="009335D2"/>
    <w:rsid w:val="009335DE"/>
    <w:rsid w:val="00933AC0"/>
    <w:rsid w:val="00934172"/>
    <w:rsid w:val="009354C7"/>
    <w:rsid w:val="009447FB"/>
    <w:rsid w:val="0094497C"/>
    <w:rsid w:val="0094705E"/>
    <w:rsid w:val="00950DCC"/>
    <w:rsid w:val="00951A3B"/>
    <w:rsid w:val="00952807"/>
    <w:rsid w:val="00952CE3"/>
    <w:rsid w:val="00953BB5"/>
    <w:rsid w:val="00954590"/>
    <w:rsid w:val="00954A65"/>
    <w:rsid w:val="00954BDF"/>
    <w:rsid w:val="00955CAD"/>
    <w:rsid w:val="00956069"/>
    <w:rsid w:val="00956832"/>
    <w:rsid w:val="0096008A"/>
    <w:rsid w:val="009605E7"/>
    <w:rsid w:val="00960EAB"/>
    <w:rsid w:val="009616DB"/>
    <w:rsid w:val="00961746"/>
    <w:rsid w:val="00963F45"/>
    <w:rsid w:val="009650AA"/>
    <w:rsid w:val="00965796"/>
    <w:rsid w:val="00966225"/>
    <w:rsid w:val="00966DD5"/>
    <w:rsid w:val="00967DD4"/>
    <w:rsid w:val="0097076B"/>
    <w:rsid w:val="00970AAD"/>
    <w:rsid w:val="009711B7"/>
    <w:rsid w:val="0097199C"/>
    <w:rsid w:val="00971B3E"/>
    <w:rsid w:val="00972589"/>
    <w:rsid w:val="0097376A"/>
    <w:rsid w:val="009739FB"/>
    <w:rsid w:val="00976E7E"/>
    <w:rsid w:val="00981BEB"/>
    <w:rsid w:val="00982414"/>
    <w:rsid w:val="009824C6"/>
    <w:rsid w:val="00991E1B"/>
    <w:rsid w:val="00992A7C"/>
    <w:rsid w:val="0099558D"/>
    <w:rsid w:val="00995C6B"/>
    <w:rsid w:val="009968A0"/>
    <w:rsid w:val="009A2FC4"/>
    <w:rsid w:val="009A4795"/>
    <w:rsid w:val="009A56A8"/>
    <w:rsid w:val="009A57D3"/>
    <w:rsid w:val="009A7E89"/>
    <w:rsid w:val="009B33DC"/>
    <w:rsid w:val="009B37ED"/>
    <w:rsid w:val="009B43F0"/>
    <w:rsid w:val="009B46EC"/>
    <w:rsid w:val="009C2EC8"/>
    <w:rsid w:val="009C35CF"/>
    <w:rsid w:val="009C4274"/>
    <w:rsid w:val="009C5D37"/>
    <w:rsid w:val="009C69E4"/>
    <w:rsid w:val="009D0887"/>
    <w:rsid w:val="009D11BC"/>
    <w:rsid w:val="009D1B61"/>
    <w:rsid w:val="009D3EFE"/>
    <w:rsid w:val="009D5E5B"/>
    <w:rsid w:val="009D6FD7"/>
    <w:rsid w:val="009E0B14"/>
    <w:rsid w:val="009E158D"/>
    <w:rsid w:val="009E3020"/>
    <w:rsid w:val="009E3574"/>
    <w:rsid w:val="009E7814"/>
    <w:rsid w:val="009F1323"/>
    <w:rsid w:val="009F162C"/>
    <w:rsid w:val="009F483C"/>
    <w:rsid w:val="009F4AB7"/>
    <w:rsid w:val="009F6483"/>
    <w:rsid w:val="009F7014"/>
    <w:rsid w:val="00A00A60"/>
    <w:rsid w:val="00A0395F"/>
    <w:rsid w:val="00A042DF"/>
    <w:rsid w:val="00A045F1"/>
    <w:rsid w:val="00A079C4"/>
    <w:rsid w:val="00A1053F"/>
    <w:rsid w:val="00A119EA"/>
    <w:rsid w:val="00A12E49"/>
    <w:rsid w:val="00A130D1"/>
    <w:rsid w:val="00A159A3"/>
    <w:rsid w:val="00A17B34"/>
    <w:rsid w:val="00A20AB2"/>
    <w:rsid w:val="00A21371"/>
    <w:rsid w:val="00A2204D"/>
    <w:rsid w:val="00A241CE"/>
    <w:rsid w:val="00A26675"/>
    <w:rsid w:val="00A30084"/>
    <w:rsid w:val="00A301B3"/>
    <w:rsid w:val="00A3259F"/>
    <w:rsid w:val="00A34871"/>
    <w:rsid w:val="00A3506A"/>
    <w:rsid w:val="00A37B2F"/>
    <w:rsid w:val="00A40380"/>
    <w:rsid w:val="00A404DF"/>
    <w:rsid w:val="00A422B1"/>
    <w:rsid w:val="00A424B8"/>
    <w:rsid w:val="00A447FF"/>
    <w:rsid w:val="00A44B4B"/>
    <w:rsid w:val="00A44D7E"/>
    <w:rsid w:val="00A464F2"/>
    <w:rsid w:val="00A46B65"/>
    <w:rsid w:val="00A46FBE"/>
    <w:rsid w:val="00A476E9"/>
    <w:rsid w:val="00A51A96"/>
    <w:rsid w:val="00A54257"/>
    <w:rsid w:val="00A61185"/>
    <w:rsid w:val="00A6205A"/>
    <w:rsid w:val="00A6372B"/>
    <w:rsid w:val="00A640EA"/>
    <w:rsid w:val="00A64EDC"/>
    <w:rsid w:val="00A6658F"/>
    <w:rsid w:val="00A66E04"/>
    <w:rsid w:val="00A72997"/>
    <w:rsid w:val="00A73DAB"/>
    <w:rsid w:val="00A74082"/>
    <w:rsid w:val="00A764BE"/>
    <w:rsid w:val="00A76851"/>
    <w:rsid w:val="00A8043A"/>
    <w:rsid w:val="00A8458F"/>
    <w:rsid w:val="00A8591C"/>
    <w:rsid w:val="00A90A62"/>
    <w:rsid w:val="00A973A4"/>
    <w:rsid w:val="00A978DC"/>
    <w:rsid w:val="00AA0BB6"/>
    <w:rsid w:val="00AA14EB"/>
    <w:rsid w:val="00AA22BA"/>
    <w:rsid w:val="00AA311B"/>
    <w:rsid w:val="00AA3270"/>
    <w:rsid w:val="00AA4BBD"/>
    <w:rsid w:val="00AA50A8"/>
    <w:rsid w:val="00AA631C"/>
    <w:rsid w:val="00AB07D9"/>
    <w:rsid w:val="00AB0B1C"/>
    <w:rsid w:val="00AB0FA9"/>
    <w:rsid w:val="00AB160E"/>
    <w:rsid w:val="00AB1A15"/>
    <w:rsid w:val="00AB3017"/>
    <w:rsid w:val="00AB4739"/>
    <w:rsid w:val="00AB5AA3"/>
    <w:rsid w:val="00AB761D"/>
    <w:rsid w:val="00AB7680"/>
    <w:rsid w:val="00AC00EF"/>
    <w:rsid w:val="00AC427D"/>
    <w:rsid w:val="00AC432D"/>
    <w:rsid w:val="00AC4528"/>
    <w:rsid w:val="00AC66F4"/>
    <w:rsid w:val="00AC6729"/>
    <w:rsid w:val="00AC679B"/>
    <w:rsid w:val="00AC7153"/>
    <w:rsid w:val="00AD0306"/>
    <w:rsid w:val="00AD3D8C"/>
    <w:rsid w:val="00AD4A42"/>
    <w:rsid w:val="00AE1309"/>
    <w:rsid w:val="00AE2B1A"/>
    <w:rsid w:val="00AE45C1"/>
    <w:rsid w:val="00AE5258"/>
    <w:rsid w:val="00AE5A70"/>
    <w:rsid w:val="00AE72CD"/>
    <w:rsid w:val="00AE7F9C"/>
    <w:rsid w:val="00AF1D00"/>
    <w:rsid w:val="00AF26B1"/>
    <w:rsid w:val="00AF3442"/>
    <w:rsid w:val="00AF4573"/>
    <w:rsid w:val="00AF55EE"/>
    <w:rsid w:val="00AF61B2"/>
    <w:rsid w:val="00AF71FC"/>
    <w:rsid w:val="00AF7B25"/>
    <w:rsid w:val="00B00A95"/>
    <w:rsid w:val="00B029F5"/>
    <w:rsid w:val="00B04B93"/>
    <w:rsid w:val="00B05E1E"/>
    <w:rsid w:val="00B1693E"/>
    <w:rsid w:val="00B17F95"/>
    <w:rsid w:val="00B203A4"/>
    <w:rsid w:val="00B206FA"/>
    <w:rsid w:val="00B210D6"/>
    <w:rsid w:val="00B2275D"/>
    <w:rsid w:val="00B238D0"/>
    <w:rsid w:val="00B246B8"/>
    <w:rsid w:val="00B24FC6"/>
    <w:rsid w:val="00B253D8"/>
    <w:rsid w:val="00B258AB"/>
    <w:rsid w:val="00B26800"/>
    <w:rsid w:val="00B26809"/>
    <w:rsid w:val="00B27559"/>
    <w:rsid w:val="00B27DBF"/>
    <w:rsid w:val="00B30299"/>
    <w:rsid w:val="00B31ADF"/>
    <w:rsid w:val="00B335A5"/>
    <w:rsid w:val="00B40018"/>
    <w:rsid w:val="00B402CE"/>
    <w:rsid w:val="00B40CD7"/>
    <w:rsid w:val="00B433A7"/>
    <w:rsid w:val="00B433AF"/>
    <w:rsid w:val="00B450E9"/>
    <w:rsid w:val="00B454A6"/>
    <w:rsid w:val="00B45812"/>
    <w:rsid w:val="00B45BE6"/>
    <w:rsid w:val="00B46B4F"/>
    <w:rsid w:val="00B46E03"/>
    <w:rsid w:val="00B5061A"/>
    <w:rsid w:val="00B507E8"/>
    <w:rsid w:val="00B5222F"/>
    <w:rsid w:val="00B52EB4"/>
    <w:rsid w:val="00B537B2"/>
    <w:rsid w:val="00B54511"/>
    <w:rsid w:val="00B55764"/>
    <w:rsid w:val="00B558E8"/>
    <w:rsid w:val="00B60BCE"/>
    <w:rsid w:val="00B624B1"/>
    <w:rsid w:val="00B66033"/>
    <w:rsid w:val="00B66731"/>
    <w:rsid w:val="00B67169"/>
    <w:rsid w:val="00B70D35"/>
    <w:rsid w:val="00B71264"/>
    <w:rsid w:val="00B719AF"/>
    <w:rsid w:val="00B7207A"/>
    <w:rsid w:val="00B736EF"/>
    <w:rsid w:val="00B74A3F"/>
    <w:rsid w:val="00B761B4"/>
    <w:rsid w:val="00B77674"/>
    <w:rsid w:val="00B77AEB"/>
    <w:rsid w:val="00B80986"/>
    <w:rsid w:val="00B815E4"/>
    <w:rsid w:val="00B83001"/>
    <w:rsid w:val="00B852D4"/>
    <w:rsid w:val="00B86AD1"/>
    <w:rsid w:val="00B87EBD"/>
    <w:rsid w:val="00B90224"/>
    <w:rsid w:val="00B970E6"/>
    <w:rsid w:val="00B979D2"/>
    <w:rsid w:val="00B97DDC"/>
    <w:rsid w:val="00BA00E2"/>
    <w:rsid w:val="00BA116E"/>
    <w:rsid w:val="00BA11B1"/>
    <w:rsid w:val="00BA2D16"/>
    <w:rsid w:val="00BA311F"/>
    <w:rsid w:val="00BA3197"/>
    <w:rsid w:val="00BA3CB6"/>
    <w:rsid w:val="00BA47B8"/>
    <w:rsid w:val="00BB01EA"/>
    <w:rsid w:val="00BB0D7B"/>
    <w:rsid w:val="00BB13D7"/>
    <w:rsid w:val="00BB474F"/>
    <w:rsid w:val="00BB4C49"/>
    <w:rsid w:val="00BB4D95"/>
    <w:rsid w:val="00BB50FA"/>
    <w:rsid w:val="00BB5B10"/>
    <w:rsid w:val="00BB6986"/>
    <w:rsid w:val="00BC1D55"/>
    <w:rsid w:val="00BC329A"/>
    <w:rsid w:val="00BC38A3"/>
    <w:rsid w:val="00BC45D9"/>
    <w:rsid w:val="00BC594D"/>
    <w:rsid w:val="00BC5DAB"/>
    <w:rsid w:val="00BC6807"/>
    <w:rsid w:val="00BC6F41"/>
    <w:rsid w:val="00BD14E8"/>
    <w:rsid w:val="00BD1660"/>
    <w:rsid w:val="00BD2A82"/>
    <w:rsid w:val="00BD2E4D"/>
    <w:rsid w:val="00BD3BAD"/>
    <w:rsid w:val="00BD4017"/>
    <w:rsid w:val="00BD4B5A"/>
    <w:rsid w:val="00BD5082"/>
    <w:rsid w:val="00BD665A"/>
    <w:rsid w:val="00BDE92D"/>
    <w:rsid w:val="00BE0773"/>
    <w:rsid w:val="00BE478E"/>
    <w:rsid w:val="00BE51CD"/>
    <w:rsid w:val="00BE6A9A"/>
    <w:rsid w:val="00BF00A8"/>
    <w:rsid w:val="00BF020C"/>
    <w:rsid w:val="00BF0D15"/>
    <w:rsid w:val="00BF1C47"/>
    <w:rsid w:val="00BF2970"/>
    <w:rsid w:val="00BF5A72"/>
    <w:rsid w:val="00BF6865"/>
    <w:rsid w:val="00BF76C8"/>
    <w:rsid w:val="00C02AEE"/>
    <w:rsid w:val="00C03BDE"/>
    <w:rsid w:val="00C03C50"/>
    <w:rsid w:val="00C045F0"/>
    <w:rsid w:val="00C0619A"/>
    <w:rsid w:val="00C065BF"/>
    <w:rsid w:val="00C06F0B"/>
    <w:rsid w:val="00C078F0"/>
    <w:rsid w:val="00C07906"/>
    <w:rsid w:val="00C07F64"/>
    <w:rsid w:val="00C1036A"/>
    <w:rsid w:val="00C13077"/>
    <w:rsid w:val="00C1489F"/>
    <w:rsid w:val="00C14D32"/>
    <w:rsid w:val="00C15E86"/>
    <w:rsid w:val="00C212FA"/>
    <w:rsid w:val="00C21D5F"/>
    <w:rsid w:val="00C22212"/>
    <w:rsid w:val="00C232C1"/>
    <w:rsid w:val="00C23EF8"/>
    <w:rsid w:val="00C25658"/>
    <w:rsid w:val="00C256E7"/>
    <w:rsid w:val="00C25A2C"/>
    <w:rsid w:val="00C25F5F"/>
    <w:rsid w:val="00C26A81"/>
    <w:rsid w:val="00C2735C"/>
    <w:rsid w:val="00C33059"/>
    <w:rsid w:val="00C33F54"/>
    <w:rsid w:val="00C35C98"/>
    <w:rsid w:val="00C35F1A"/>
    <w:rsid w:val="00C3610B"/>
    <w:rsid w:val="00C45624"/>
    <w:rsid w:val="00C458DD"/>
    <w:rsid w:val="00C45BF8"/>
    <w:rsid w:val="00C46CDD"/>
    <w:rsid w:val="00C473DB"/>
    <w:rsid w:val="00C4796C"/>
    <w:rsid w:val="00C539ED"/>
    <w:rsid w:val="00C53FAD"/>
    <w:rsid w:val="00C5438B"/>
    <w:rsid w:val="00C54F4F"/>
    <w:rsid w:val="00C55786"/>
    <w:rsid w:val="00C5682F"/>
    <w:rsid w:val="00C61AC8"/>
    <w:rsid w:val="00C629FC"/>
    <w:rsid w:val="00C63F0C"/>
    <w:rsid w:val="00C649D6"/>
    <w:rsid w:val="00C658ED"/>
    <w:rsid w:val="00C66113"/>
    <w:rsid w:val="00C66F44"/>
    <w:rsid w:val="00C678A1"/>
    <w:rsid w:val="00C71647"/>
    <w:rsid w:val="00C72146"/>
    <w:rsid w:val="00C72CF1"/>
    <w:rsid w:val="00C75AD7"/>
    <w:rsid w:val="00C775C5"/>
    <w:rsid w:val="00C77B04"/>
    <w:rsid w:val="00C805BE"/>
    <w:rsid w:val="00C8092D"/>
    <w:rsid w:val="00C80D33"/>
    <w:rsid w:val="00C81164"/>
    <w:rsid w:val="00C8310C"/>
    <w:rsid w:val="00C84573"/>
    <w:rsid w:val="00C84D6D"/>
    <w:rsid w:val="00C86833"/>
    <w:rsid w:val="00C87CA8"/>
    <w:rsid w:val="00C87E2E"/>
    <w:rsid w:val="00C903FF"/>
    <w:rsid w:val="00C908D4"/>
    <w:rsid w:val="00C90BC6"/>
    <w:rsid w:val="00C90E47"/>
    <w:rsid w:val="00C91D96"/>
    <w:rsid w:val="00C92E2B"/>
    <w:rsid w:val="00C9304F"/>
    <w:rsid w:val="00C967DB"/>
    <w:rsid w:val="00CA029E"/>
    <w:rsid w:val="00CA0AD1"/>
    <w:rsid w:val="00CA1F43"/>
    <w:rsid w:val="00CA3AB2"/>
    <w:rsid w:val="00CA4A81"/>
    <w:rsid w:val="00CA6512"/>
    <w:rsid w:val="00CB0DE9"/>
    <w:rsid w:val="00CB3A5B"/>
    <w:rsid w:val="00CB54BC"/>
    <w:rsid w:val="00CB54FA"/>
    <w:rsid w:val="00CB6337"/>
    <w:rsid w:val="00CB6D7A"/>
    <w:rsid w:val="00CB6E4C"/>
    <w:rsid w:val="00CB7CD5"/>
    <w:rsid w:val="00CC2086"/>
    <w:rsid w:val="00CC4030"/>
    <w:rsid w:val="00CD070D"/>
    <w:rsid w:val="00CD5919"/>
    <w:rsid w:val="00CD5B93"/>
    <w:rsid w:val="00CD685E"/>
    <w:rsid w:val="00CD6D3E"/>
    <w:rsid w:val="00CD7B76"/>
    <w:rsid w:val="00CE31DB"/>
    <w:rsid w:val="00CE556A"/>
    <w:rsid w:val="00CE5D7D"/>
    <w:rsid w:val="00CE6E04"/>
    <w:rsid w:val="00CE716D"/>
    <w:rsid w:val="00CE765C"/>
    <w:rsid w:val="00CE78A3"/>
    <w:rsid w:val="00CF2C55"/>
    <w:rsid w:val="00CF5054"/>
    <w:rsid w:val="00D014DB"/>
    <w:rsid w:val="00D01FDD"/>
    <w:rsid w:val="00D02933"/>
    <w:rsid w:val="00D02A0E"/>
    <w:rsid w:val="00D03046"/>
    <w:rsid w:val="00D03321"/>
    <w:rsid w:val="00D03ED0"/>
    <w:rsid w:val="00D07DF3"/>
    <w:rsid w:val="00D10072"/>
    <w:rsid w:val="00D107C1"/>
    <w:rsid w:val="00D12B48"/>
    <w:rsid w:val="00D13E82"/>
    <w:rsid w:val="00D1739C"/>
    <w:rsid w:val="00D216F6"/>
    <w:rsid w:val="00D21C6B"/>
    <w:rsid w:val="00D24665"/>
    <w:rsid w:val="00D2650D"/>
    <w:rsid w:val="00D27DFD"/>
    <w:rsid w:val="00D30F7D"/>
    <w:rsid w:val="00D32DE1"/>
    <w:rsid w:val="00D358BD"/>
    <w:rsid w:val="00D361B6"/>
    <w:rsid w:val="00D41310"/>
    <w:rsid w:val="00D4134B"/>
    <w:rsid w:val="00D415C3"/>
    <w:rsid w:val="00D42024"/>
    <w:rsid w:val="00D42CCE"/>
    <w:rsid w:val="00D4787C"/>
    <w:rsid w:val="00D52743"/>
    <w:rsid w:val="00D52999"/>
    <w:rsid w:val="00D534AE"/>
    <w:rsid w:val="00D555DB"/>
    <w:rsid w:val="00D56EBC"/>
    <w:rsid w:val="00D604AD"/>
    <w:rsid w:val="00D6353D"/>
    <w:rsid w:val="00D647D9"/>
    <w:rsid w:val="00D65088"/>
    <w:rsid w:val="00D67DD0"/>
    <w:rsid w:val="00D7067B"/>
    <w:rsid w:val="00D70A0B"/>
    <w:rsid w:val="00D70B78"/>
    <w:rsid w:val="00D71E71"/>
    <w:rsid w:val="00D73EC6"/>
    <w:rsid w:val="00D747F6"/>
    <w:rsid w:val="00D7543F"/>
    <w:rsid w:val="00D75C9A"/>
    <w:rsid w:val="00D8096E"/>
    <w:rsid w:val="00D820AA"/>
    <w:rsid w:val="00D82F91"/>
    <w:rsid w:val="00D861C2"/>
    <w:rsid w:val="00D86BF4"/>
    <w:rsid w:val="00D87ED3"/>
    <w:rsid w:val="00D90854"/>
    <w:rsid w:val="00D910F4"/>
    <w:rsid w:val="00D94970"/>
    <w:rsid w:val="00D959A6"/>
    <w:rsid w:val="00D95AD3"/>
    <w:rsid w:val="00D975BE"/>
    <w:rsid w:val="00D9770B"/>
    <w:rsid w:val="00DA3F28"/>
    <w:rsid w:val="00DA4070"/>
    <w:rsid w:val="00DA4646"/>
    <w:rsid w:val="00DA5A48"/>
    <w:rsid w:val="00DA654E"/>
    <w:rsid w:val="00DB0B70"/>
    <w:rsid w:val="00DB1B55"/>
    <w:rsid w:val="00DB1C25"/>
    <w:rsid w:val="00DB2755"/>
    <w:rsid w:val="00DB2DC2"/>
    <w:rsid w:val="00DB4B53"/>
    <w:rsid w:val="00DB519C"/>
    <w:rsid w:val="00DB5B35"/>
    <w:rsid w:val="00DB5CB0"/>
    <w:rsid w:val="00DB6566"/>
    <w:rsid w:val="00DB6C2E"/>
    <w:rsid w:val="00DC034C"/>
    <w:rsid w:val="00DC1F00"/>
    <w:rsid w:val="00DC23F3"/>
    <w:rsid w:val="00DC3F1C"/>
    <w:rsid w:val="00DC54AE"/>
    <w:rsid w:val="00DC5AB5"/>
    <w:rsid w:val="00DC63DA"/>
    <w:rsid w:val="00DC6908"/>
    <w:rsid w:val="00DD0DE3"/>
    <w:rsid w:val="00DD1418"/>
    <w:rsid w:val="00DD280F"/>
    <w:rsid w:val="00DD3D63"/>
    <w:rsid w:val="00DD49D7"/>
    <w:rsid w:val="00DD560A"/>
    <w:rsid w:val="00DD5665"/>
    <w:rsid w:val="00DE0C96"/>
    <w:rsid w:val="00DE15DD"/>
    <w:rsid w:val="00DE525A"/>
    <w:rsid w:val="00DE60C7"/>
    <w:rsid w:val="00DE6EE0"/>
    <w:rsid w:val="00DE70A4"/>
    <w:rsid w:val="00DE7AF7"/>
    <w:rsid w:val="00DF36F1"/>
    <w:rsid w:val="00DF4CF8"/>
    <w:rsid w:val="00DF5963"/>
    <w:rsid w:val="00E01E63"/>
    <w:rsid w:val="00E02177"/>
    <w:rsid w:val="00E02CF8"/>
    <w:rsid w:val="00E02F1E"/>
    <w:rsid w:val="00E03261"/>
    <w:rsid w:val="00E03892"/>
    <w:rsid w:val="00E03967"/>
    <w:rsid w:val="00E0493E"/>
    <w:rsid w:val="00E05E65"/>
    <w:rsid w:val="00E07C53"/>
    <w:rsid w:val="00E135E9"/>
    <w:rsid w:val="00E13719"/>
    <w:rsid w:val="00E13B68"/>
    <w:rsid w:val="00E151CB"/>
    <w:rsid w:val="00E15534"/>
    <w:rsid w:val="00E1562E"/>
    <w:rsid w:val="00E15FCE"/>
    <w:rsid w:val="00E16E8D"/>
    <w:rsid w:val="00E17241"/>
    <w:rsid w:val="00E20FC3"/>
    <w:rsid w:val="00E21196"/>
    <w:rsid w:val="00E212BF"/>
    <w:rsid w:val="00E22122"/>
    <w:rsid w:val="00E243A2"/>
    <w:rsid w:val="00E2541F"/>
    <w:rsid w:val="00E26871"/>
    <w:rsid w:val="00E273C0"/>
    <w:rsid w:val="00E27C39"/>
    <w:rsid w:val="00E316DB"/>
    <w:rsid w:val="00E3301F"/>
    <w:rsid w:val="00E33EF7"/>
    <w:rsid w:val="00E35F90"/>
    <w:rsid w:val="00E36191"/>
    <w:rsid w:val="00E36965"/>
    <w:rsid w:val="00E37045"/>
    <w:rsid w:val="00E37188"/>
    <w:rsid w:val="00E378FD"/>
    <w:rsid w:val="00E40FF3"/>
    <w:rsid w:val="00E41946"/>
    <w:rsid w:val="00E43751"/>
    <w:rsid w:val="00E437A3"/>
    <w:rsid w:val="00E453D2"/>
    <w:rsid w:val="00E46EB5"/>
    <w:rsid w:val="00E50B2B"/>
    <w:rsid w:val="00E51358"/>
    <w:rsid w:val="00E525F6"/>
    <w:rsid w:val="00E53614"/>
    <w:rsid w:val="00E5595C"/>
    <w:rsid w:val="00E55DC6"/>
    <w:rsid w:val="00E561B8"/>
    <w:rsid w:val="00E57D90"/>
    <w:rsid w:val="00E57FAA"/>
    <w:rsid w:val="00E60337"/>
    <w:rsid w:val="00E62FD9"/>
    <w:rsid w:val="00E6364E"/>
    <w:rsid w:val="00E64F9B"/>
    <w:rsid w:val="00E6583B"/>
    <w:rsid w:val="00E675C3"/>
    <w:rsid w:val="00E67B06"/>
    <w:rsid w:val="00E67C51"/>
    <w:rsid w:val="00E71B1F"/>
    <w:rsid w:val="00E72F30"/>
    <w:rsid w:val="00E736CF"/>
    <w:rsid w:val="00E73CB1"/>
    <w:rsid w:val="00E75441"/>
    <w:rsid w:val="00E75B35"/>
    <w:rsid w:val="00E75F76"/>
    <w:rsid w:val="00E77C94"/>
    <w:rsid w:val="00E77DC7"/>
    <w:rsid w:val="00E82B76"/>
    <w:rsid w:val="00E83CFE"/>
    <w:rsid w:val="00E8517E"/>
    <w:rsid w:val="00E86487"/>
    <w:rsid w:val="00E864AD"/>
    <w:rsid w:val="00E90650"/>
    <w:rsid w:val="00E907BB"/>
    <w:rsid w:val="00E91570"/>
    <w:rsid w:val="00E94B78"/>
    <w:rsid w:val="00E959A4"/>
    <w:rsid w:val="00E95AB2"/>
    <w:rsid w:val="00E9756D"/>
    <w:rsid w:val="00E97B28"/>
    <w:rsid w:val="00EA026E"/>
    <w:rsid w:val="00EA14D5"/>
    <w:rsid w:val="00EA1EC2"/>
    <w:rsid w:val="00EA2CE4"/>
    <w:rsid w:val="00EA5FFC"/>
    <w:rsid w:val="00EB00E3"/>
    <w:rsid w:val="00EB1C21"/>
    <w:rsid w:val="00EB3794"/>
    <w:rsid w:val="00EB41C2"/>
    <w:rsid w:val="00EB4F53"/>
    <w:rsid w:val="00EB565F"/>
    <w:rsid w:val="00EB59D9"/>
    <w:rsid w:val="00EB6E03"/>
    <w:rsid w:val="00EC0210"/>
    <w:rsid w:val="00EC0E5F"/>
    <w:rsid w:val="00EC1346"/>
    <w:rsid w:val="00EC34D9"/>
    <w:rsid w:val="00EC4147"/>
    <w:rsid w:val="00EC50E9"/>
    <w:rsid w:val="00EC7C44"/>
    <w:rsid w:val="00ED0310"/>
    <w:rsid w:val="00ED318F"/>
    <w:rsid w:val="00ED385F"/>
    <w:rsid w:val="00ED3B3B"/>
    <w:rsid w:val="00ED51BB"/>
    <w:rsid w:val="00ED5D42"/>
    <w:rsid w:val="00ED6E90"/>
    <w:rsid w:val="00ED7668"/>
    <w:rsid w:val="00EE0183"/>
    <w:rsid w:val="00EE0619"/>
    <w:rsid w:val="00EE0629"/>
    <w:rsid w:val="00EE3B1B"/>
    <w:rsid w:val="00EE5815"/>
    <w:rsid w:val="00EE6114"/>
    <w:rsid w:val="00EF0037"/>
    <w:rsid w:val="00EF0ED2"/>
    <w:rsid w:val="00EF1483"/>
    <w:rsid w:val="00EF203F"/>
    <w:rsid w:val="00EF5341"/>
    <w:rsid w:val="00EF5C83"/>
    <w:rsid w:val="00F015DD"/>
    <w:rsid w:val="00F02E06"/>
    <w:rsid w:val="00F034A0"/>
    <w:rsid w:val="00F04068"/>
    <w:rsid w:val="00F058D9"/>
    <w:rsid w:val="00F05D9D"/>
    <w:rsid w:val="00F05E09"/>
    <w:rsid w:val="00F06172"/>
    <w:rsid w:val="00F06631"/>
    <w:rsid w:val="00F12406"/>
    <w:rsid w:val="00F1384E"/>
    <w:rsid w:val="00F141D1"/>
    <w:rsid w:val="00F14CE2"/>
    <w:rsid w:val="00F151EA"/>
    <w:rsid w:val="00F17641"/>
    <w:rsid w:val="00F3063D"/>
    <w:rsid w:val="00F32AE0"/>
    <w:rsid w:val="00F343AE"/>
    <w:rsid w:val="00F34817"/>
    <w:rsid w:val="00F368FB"/>
    <w:rsid w:val="00F36AE6"/>
    <w:rsid w:val="00F36D74"/>
    <w:rsid w:val="00F40BF0"/>
    <w:rsid w:val="00F40EAC"/>
    <w:rsid w:val="00F42D64"/>
    <w:rsid w:val="00F43467"/>
    <w:rsid w:val="00F455A1"/>
    <w:rsid w:val="00F464B8"/>
    <w:rsid w:val="00F46D00"/>
    <w:rsid w:val="00F5346C"/>
    <w:rsid w:val="00F53A5F"/>
    <w:rsid w:val="00F54AAC"/>
    <w:rsid w:val="00F54F79"/>
    <w:rsid w:val="00F56785"/>
    <w:rsid w:val="00F568A9"/>
    <w:rsid w:val="00F602B6"/>
    <w:rsid w:val="00F60496"/>
    <w:rsid w:val="00F60705"/>
    <w:rsid w:val="00F622F1"/>
    <w:rsid w:val="00F6312E"/>
    <w:rsid w:val="00F6320E"/>
    <w:rsid w:val="00F63EB8"/>
    <w:rsid w:val="00F64D77"/>
    <w:rsid w:val="00F706DE"/>
    <w:rsid w:val="00F75EFA"/>
    <w:rsid w:val="00F76E08"/>
    <w:rsid w:val="00F77095"/>
    <w:rsid w:val="00F835FC"/>
    <w:rsid w:val="00F83825"/>
    <w:rsid w:val="00F84CF9"/>
    <w:rsid w:val="00F85867"/>
    <w:rsid w:val="00F8614C"/>
    <w:rsid w:val="00F86A04"/>
    <w:rsid w:val="00F86A2B"/>
    <w:rsid w:val="00F8787A"/>
    <w:rsid w:val="00F87BD4"/>
    <w:rsid w:val="00F90A95"/>
    <w:rsid w:val="00F918DA"/>
    <w:rsid w:val="00F9525D"/>
    <w:rsid w:val="00F9553B"/>
    <w:rsid w:val="00F97F42"/>
    <w:rsid w:val="00FA1A8E"/>
    <w:rsid w:val="00FA2BAC"/>
    <w:rsid w:val="00FA54C9"/>
    <w:rsid w:val="00FA7F24"/>
    <w:rsid w:val="00FB019C"/>
    <w:rsid w:val="00FB067C"/>
    <w:rsid w:val="00FB10DD"/>
    <w:rsid w:val="00FB18BC"/>
    <w:rsid w:val="00FB2193"/>
    <w:rsid w:val="00FB32BC"/>
    <w:rsid w:val="00FB3D24"/>
    <w:rsid w:val="00FB3ED7"/>
    <w:rsid w:val="00FB3F6C"/>
    <w:rsid w:val="00FB424F"/>
    <w:rsid w:val="00FB4CB0"/>
    <w:rsid w:val="00FB5CF3"/>
    <w:rsid w:val="00FB69C9"/>
    <w:rsid w:val="00FB7681"/>
    <w:rsid w:val="00FC0191"/>
    <w:rsid w:val="00FC106A"/>
    <w:rsid w:val="00FC1AA2"/>
    <w:rsid w:val="00FC2FF3"/>
    <w:rsid w:val="00FC31C2"/>
    <w:rsid w:val="00FC3F6E"/>
    <w:rsid w:val="00FC4B34"/>
    <w:rsid w:val="00FC5B82"/>
    <w:rsid w:val="00FC7BF8"/>
    <w:rsid w:val="00FD0783"/>
    <w:rsid w:val="00FD1B29"/>
    <w:rsid w:val="00FD5D18"/>
    <w:rsid w:val="00FD68D8"/>
    <w:rsid w:val="00FD6A23"/>
    <w:rsid w:val="00FD6C33"/>
    <w:rsid w:val="00FE0AF7"/>
    <w:rsid w:val="00FE1577"/>
    <w:rsid w:val="00FE1CBD"/>
    <w:rsid w:val="00FE45CB"/>
    <w:rsid w:val="00FE71EC"/>
    <w:rsid w:val="00FE7914"/>
    <w:rsid w:val="00FF23D5"/>
    <w:rsid w:val="00FF241F"/>
    <w:rsid w:val="00FF5C60"/>
    <w:rsid w:val="00FF6A6F"/>
    <w:rsid w:val="00FF78AE"/>
    <w:rsid w:val="019CC46B"/>
    <w:rsid w:val="01D9579B"/>
    <w:rsid w:val="03025682"/>
    <w:rsid w:val="0338E5E9"/>
    <w:rsid w:val="03520E46"/>
    <w:rsid w:val="03F5D480"/>
    <w:rsid w:val="050D00BF"/>
    <w:rsid w:val="08257F69"/>
    <w:rsid w:val="0A1B371A"/>
    <w:rsid w:val="0A82D953"/>
    <w:rsid w:val="0AA6DB54"/>
    <w:rsid w:val="0B4BE554"/>
    <w:rsid w:val="0C3D50B6"/>
    <w:rsid w:val="0D11D169"/>
    <w:rsid w:val="0DD38B22"/>
    <w:rsid w:val="0EE7D3EA"/>
    <w:rsid w:val="0F283AF9"/>
    <w:rsid w:val="0F9795AA"/>
    <w:rsid w:val="12062E00"/>
    <w:rsid w:val="12A6FC45"/>
    <w:rsid w:val="1304A23B"/>
    <w:rsid w:val="15D7FD8E"/>
    <w:rsid w:val="16D69CC9"/>
    <w:rsid w:val="16F2A514"/>
    <w:rsid w:val="175862B4"/>
    <w:rsid w:val="1773CDEF"/>
    <w:rsid w:val="18BB5F2D"/>
    <w:rsid w:val="190F9E50"/>
    <w:rsid w:val="19668A53"/>
    <w:rsid w:val="19D920AD"/>
    <w:rsid w:val="1AA1727C"/>
    <w:rsid w:val="1B025AB4"/>
    <w:rsid w:val="1B8CA8C0"/>
    <w:rsid w:val="1BF0EE2F"/>
    <w:rsid w:val="1C3FA722"/>
    <w:rsid w:val="1C9E2B15"/>
    <w:rsid w:val="1CDE52A9"/>
    <w:rsid w:val="1CE4B122"/>
    <w:rsid w:val="1DD87415"/>
    <w:rsid w:val="1E3ECB44"/>
    <w:rsid w:val="1F25D0E3"/>
    <w:rsid w:val="1F5E2F4D"/>
    <w:rsid w:val="1F857F4D"/>
    <w:rsid w:val="1FAFADA8"/>
    <w:rsid w:val="2073D7A5"/>
    <w:rsid w:val="20AF286C"/>
    <w:rsid w:val="20D9407B"/>
    <w:rsid w:val="21672EE4"/>
    <w:rsid w:val="216742BC"/>
    <w:rsid w:val="2195C831"/>
    <w:rsid w:val="21A5FED9"/>
    <w:rsid w:val="21E82DA6"/>
    <w:rsid w:val="22BD200F"/>
    <w:rsid w:val="23587610"/>
    <w:rsid w:val="23B854B9"/>
    <w:rsid w:val="25649014"/>
    <w:rsid w:val="2707A581"/>
    <w:rsid w:val="27B25566"/>
    <w:rsid w:val="27E0D98E"/>
    <w:rsid w:val="28AE8F20"/>
    <w:rsid w:val="28AF5E57"/>
    <w:rsid w:val="29A01935"/>
    <w:rsid w:val="2B1D0EBB"/>
    <w:rsid w:val="2B215E25"/>
    <w:rsid w:val="2B5D8BD4"/>
    <w:rsid w:val="2C149E58"/>
    <w:rsid w:val="2D080AEA"/>
    <w:rsid w:val="2D9C42E1"/>
    <w:rsid w:val="2EDA6D4C"/>
    <w:rsid w:val="2F01A3CD"/>
    <w:rsid w:val="2F7E3386"/>
    <w:rsid w:val="2FCF72B9"/>
    <w:rsid w:val="31B9A11C"/>
    <w:rsid w:val="31E807A6"/>
    <w:rsid w:val="3239AA90"/>
    <w:rsid w:val="33F7EFDF"/>
    <w:rsid w:val="345DD963"/>
    <w:rsid w:val="3734012E"/>
    <w:rsid w:val="3754838A"/>
    <w:rsid w:val="39B5F9B1"/>
    <w:rsid w:val="39C3523B"/>
    <w:rsid w:val="3A0BE51C"/>
    <w:rsid w:val="3A421D36"/>
    <w:rsid w:val="3AC14BB3"/>
    <w:rsid w:val="3C121C85"/>
    <w:rsid w:val="3C247722"/>
    <w:rsid w:val="3C850D15"/>
    <w:rsid w:val="3CB09AA7"/>
    <w:rsid w:val="3D15B989"/>
    <w:rsid w:val="3D26C8EC"/>
    <w:rsid w:val="3DADECE6"/>
    <w:rsid w:val="3E878D32"/>
    <w:rsid w:val="3E896AD4"/>
    <w:rsid w:val="3EDCA742"/>
    <w:rsid w:val="3EF09116"/>
    <w:rsid w:val="3F2F5C5D"/>
    <w:rsid w:val="4028D1A2"/>
    <w:rsid w:val="40E58DA8"/>
    <w:rsid w:val="40F7E845"/>
    <w:rsid w:val="414B8A55"/>
    <w:rsid w:val="417984F1"/>
    <w:rsid w:val="41C4A203"/>
    <w:rsid w:val="422831D8"/>
    <w:rsid w:val="42683DBB"/>
    <w:rsid w:val="431E1FDA"/>
    <w:rsid w:val="431FDC2B"/>
    <w:rsid w:val="44A9B345"/>
    <w:rsid w:val="44E12E03"/>
    <w:rsid w:val="4573E69A"/>
    <w:rsid w:val="45B80CAA"/>
    <w:rsid w:val="4647C675"/>
    <w:rsid w:val="46F55918"/>
    <w:rsid w:val="470EE2B2"/>
    <w:rsid w:val="476853FD"/>
    <w:rsid w:val="48863885"/>
    <w:rsid w:val="4886D469"/>
    <w:rsid w:val="48912979"/>
    <w:rsid w:val="4943271C"/>
    <w:rsid w:val="4A053315"/>
    <w:rsid w:val="4A4A5F2D"/>
    <w:rsid w:val="4A92450A"/>
    <w:rsid w:val="4C6775C2"/>
    <w:rsid w:val="4D3A22D2"/>
    <w:rsid w:val="4DBA8164"/>
    <w:rsid w:val="4E34443E"/>
    <w:rsid w:val="4F8FAB04"/>
    <w:rsid w:val="4FE93CFC"/>
    <w:rsid w:val="503B36C6"/>
    <w:rsid w:val="50D69F02"/>
    <w:rsid w:val="519C6DF9"/>
    <w:rsid w:val="520D93F5"/>
    <w:rsid w:val="52325954"/>
    <w:rsid w:val="52968FB2"/>
    <w:rsid w:val="52C35FF4"/>
    <w:rsid w:val="52D9E90C"/>
    <w:rsid w:val="53DF0A7D"/>
    <w:rsid w:val="543B3FBA"/>
    <w:rsid w:val="54EF5969"/>
    <w:rsid w:val="566B9297"/>
    <w:rsid w:val="57FBD887"/>
    <w:rsid w:val="58ECA8D9"/>
    <w:rsid w:val="59EB5A2C"/>
    <w:rsid w:val="59EE7C03"/>
    <w:rsid w:val="5A421436"/>
    <w:rsid w:val="5A98AAA3"/>
    <w:rsid w:val="5AB910EB"/>
    <w:rsid w:val="5B6298AD"/>
    <w:rsid w:val="5B7C3C2D"/>
    <w:rsid w:val="5B7D2E4E"/>
    <w:rsid w:val="5CAC2AA5"/>
    <w:rsid w:val="5D180C8E"/>
    <w:rsid w:val="5D6FCD72"/>
    <w:rsid w:val="5E03B834"/>
    <w:rsid w:val="5E0B2373"/>
    <w:rsid w:val="5E47E73C"/>
    <w:rsid w:val="5F7724A1"/>
    <w:rsid w:val="604C1E21"/>
    <w:rsid w:val="61710F92"/>
    <w:rsid w:val="619B3127"/>
    <w:rsid w:val="6247FF68"/>
    <w:rsid w:val="6390E8D8"/>
    <w:rsid w:val="644A95C4"/>
    <w:rsid w:val="64531AC2"/>
    <w:rsid w:val="64D2D1E9"/>
    <w:rsid w:val="6526FC4C"/>
    <w:rsid w:val="6535BBA5"/>
    <w:rsid w:val="65FF75A6"/>
    <w:rsid w:val="66606AE1"/>
    <w:rsid w:val="668A2767"/>
    <w:rsid w:val="6796F861"/>
    <w:rsid w:val="68149E87"/>
    <w:rsid w:val="685ABF35"/>
    <w:rsid w:val="68639EDC"/>
    <w:rsid w:val="693F4D2E"/>
    <w:rsid w:val="69F68F96"/>
    <w:rsid w:val="6A0C9688"/>
    <w:rsid w:val="6A2AF4A7"/>
    <w:rsid w:val="6A51AE07"/>
    <w:rsid w:val="6BB35DE0"/>
    <w:rsid w:val="6C41B624"/>
    <w:rsid w:val="6C7A53F9"/>
    <w:rsid w:val="6CCCA8F7"/>
    <w:rsid w:val="6D835ED6"/>
    <w:rsid w:val="6D9D0CAC"/>
    <w:rsid w:val="6E1B1F10"/>
    <w:rsid w:val="6E3B4905"/>
    <w:rsid w:val="6E892B5B"/>
    <w:rsid w:val="6F715E82"/>
    <w:rsid w:val="704CA8BD"/>
    <w:rsid w:val="70932ECA"/>
    <w:rsid w:val="70A92A74"/>
    <w:rsid w:val="7186F1BD"/>
    <w:rsid w:val="71ADF83B"/>
    <w:rsid w:val="7346DB6F"/>
    <w:rsid w:val="75382E81"/>
    <w:rsid w:val="76080DE2"/>
    <w:rsid w:val="7666C857"/>
    <w:rsid w:val="76C30AD7"/>
    <w:rsid w:val="780326E4"/>
    <w:rsid w:val="7822BBA6"/>
    <w:rsid w:val="788D1BD5"/>
    <w:rsid w:val="799203A2"/>
    <w:rsid w:val="79A33E79"/>
    <w:rsid w:val="79B61CF3"/>
    <w:rsid w:val="79D38246"/>
    <w:rsid w:val="79D3AD13"/>
    <w:rsid w:val="79E671FD"/>
    <w:rsid w:val="7A85C695"/>
    <w:rsid w:val="7B8534B9"/>
    <w:rsid w:val="7BCAFC9E"/>
    <w:rsid w:val="7C98C455"/>
    <w:rsid w:val="7FAE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C711B"/>
  <w15:docId w15:val="{980C01F0-1DDE-4B95-9AB3-A2385DEF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79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10D6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0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0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10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10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10D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10D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0D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0D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5797"/>
    <w:rPr>
      <w:color w:val="0000FF" w:themeColor="hyperlink"/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5797"/>
    <w:pPr>
      <w:tabs>
        <w:tab w:val="center" w:pos="4703"/>
        <w:tab w:val="right" w:pos="9406"/>
      </w:tabs>
    </w:p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apple-converted-space">
    <w:name w:val="apple-converted-spac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45797"/>
    <w:pPr>
      <w:tabs>
        <w:tab w:val="center" w:pos="4703"/>
        <w:tab w:val="right" w:pos="9406"/>
      </w:tabs>
    </w:p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210D6"/>
    <w:pPr>
      <w:outlineLvl w:val="9"/>
    </w:pPr>
  </w:style>
  <w:style w:type="paragraph" w:styleId="TOC1">
    <w:name w:val="toc 1"/>
    <w:uiPriority w:val="39"/>
    <w:pPr>
      <w:spacing w:before="120" w:after="120"/>
    </w:pPr>
    <w:rPr>
      <w:rFonts w:cs="Arial Unicode MS"/>
      <w:b/>
      <w:bCs/>
      <w:caps/>
      <w:color w:val="000000"/>
      <w:u w:color="000000"/>
    </w:rPr>
  </w:style>
  <w:style w:type="paragraph" w:styleId="TOC2">
    <w:name w:val="toc 2"/>
    <w:uiPriority w:val="39"/>
    <w:pPr>
      <w:ind w:left="240"/>
    </w:pPr>
    <w:rPr>
      <w:rFonts w:cs="Arial Unicode MS"/>
      <w:smallCaps/>
      <w:color w:val="000000"/>
      <w:u w:color="000000"/>
    </w:rPr>
  </w:style>
  <w:style w:type="paragraph" w:customStyle="1" w:styleId="Disclaimer">
    <w:name w:val="Disclaimer"/>
    <w:pPr>
      <w:jc w:val="center"/>
    </w:pPr>
    <w:rPr>
      <w:rFonts w:ascii="Calibri" w:hAnsi="Calibri" w:cs="Arial Unicode MS"/>
      <w:color w:val="000000"/>
      <w:u w:color="000000"/>
      <w:lang w:val="en-US"/>
    </w:rPr>
  </w:style>
  <w:style w:type="numbering" w:customStyle="1" w:styleId="Importovanstyl1">
    <w:name w:val="Importovaný styl 1"/>
    <w:pPr>
      <w:numPr>
        <w:numId w:val="2"/>
      </w:numPr>
    </w:pPr>
  </w:style>
  <w:style w:type="character" w:customStyle="1" w:styleId="Odkaz">
    <w:name w:val="Odkaz"/>
    <w:rPr>
      <w:color w:val="0563C1"/>
      <w:u w:val="single" w:color="0563C1"/>
    </w:rPr>
  </w:style>
  <w:style w:type="character" w:customStyle="1" w:styleId="Hyperlink0">
    <w:name w:val="Hyperlink.0"/>
    <w:basedOn w:val="Odkaz"/>
    <w:rPr>
      <w:color w:val="0563C1"/>
      <w:sz w:val="22"/>
      <w:szCs w:val="22"/>
      <w:u w:val="single" w:color="0563C1"/>
    </w:rPr>
  </w:style>
  <w:style w:type="paragraph" w:styleId="Normal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10D6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customStyle="1" w:styleId="Odrky2">
    <w:name w:val="Odrážky2"/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Importovanstyl5">
    <w:name w:val="Importovaný styl 5"/>
    <w:pPr>
      <w:numPr>
        <w:numId w:val="3"/>
      </w:numPr>
    </w:pPr>
  </w:style>
  <w:style w:type="paragraph" w:customStyle="1" w:styleId="odstavec-husty">
    <w:name w:val="odstavec-husty"/>
    <w:pPr>
      <w:widowControl w:val="0"/>
      <w:suppressAutoHyphens/>
      <w:jc w:val="both"/>
    </w:pPr>
    <w:rPr>
      <w:rFonts w:ascii="Calibri" w:hAnsi="Calibri" w:cs="Arial Unicode MS"/>
      <w:b/>
      <w:bCs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numbering" w:customStyle="1" w:styleId="Importovanstyl6">
    <w:name w:val="Importovaný styl 6"/>
    <w:pPr>
      <w:numPr>
        <w:numId w:val="4"/>
      </w:numPr>
    </w:pPr>
  </w:style>
  <w:style w:type="numbering" w:customStyle="1" w:styleId="Importovanstyl7">
    <w:name w:val="Importovaný styl 7"/>
    <w:pPr>
      <w:numPr>
        <w:numId w:val="5"/>
      </w:numPr>
    </w:pPr>
  </w:style>
  <w:style w:type="numbering" w:customStyle="1" w:styleId="Importovanstyl3">
    <w:name w:val="Importovaný styl 3"/>
    <w:pPr>
      <w:numPr>
        <w:numId w:val="6"/>
      </w:numPr>
    </w:pPr>
  </w:style>
  <w:style w:type="paragraph" w:customStyle="1" w:styleId="settingQ">
    <w:name w:val="setting Q"/>
    <w:pPr>
      <w:ind w:left="992"/>
    </w:pPr>
    <w:rPr>
      <w:rFonts w:ascii="Calibri" w:hAnsi="Calibri" w:cs="Arial Unicode MS"/>
      <w:color w:val="000000"/>
      <w:u w:color="000000"/>
    </w:rPr>
  </w:style>
  <w:style w:type="paragraph" w:styleId="BodyText">
    <w:name w:val="Body Text"/>
    <w:pPr>
      <w:spacing w:after="120"/>
    </w:pPr>
    <w:rPr>
      <w:rFonts w:ascii="Calibri" w:hAnsi="Calibri" w:cs="Arial Unicode MS"/>
      <w:color w:val="000000"/>
      <w:sz w:val="24"/>
      <w:szCs w:val="24"/>
      <w:u w:color="000000"/>
      <w:lang w:val="fr-FR"/>
    </w:rPr>
  </w:style>
  <w:style w:type="paragraph" w:customStyle="1" w:styleId="settingQsub">
    <w:name w:val="setting Qsub"/>
    <w:rPr>
      <w:rFonts w:ascii="Calibri" w:hAnsi="Calibri" w:cs="Arial Unicode MS"/>
      <w:color w:val="000000"/>
      <w:u w:color="000000"/>
    </w:rPr>
  </w:style>
  <w:style w:type="numbering" w:customStyle="1" w:styleId="Importovanstyl8">
    <w:name w:val="Importovaný styl 8"/>
    <w:pPr>
      <w:numPr>
        <w:numId w:val="7"/>
      </w:numPr>
    </w:pPr>
  </w:style>
  <w:style w:type="numbering" w:customStyle="1" w:styleId="Importovanstyl9">
    <w:name w:val="Importovaný styl 9"/>
    <w:pPr>
      <w:numPr>
        <w:numId w:val="8"/>
      </w:numPr>
    </w:pPr>
  </w:style>
  <w:style w:type="numbering" w:customStyle="1" w:styleId="Importovanstyl10">
    <w:name w:val="Importovaný styl 10"/>
    <w:pPr>
      <w:numPr>
        <w:numId w:val="9"/>
      </w:numPr>
    </w:pPr>
  </w:style>
  <w:style w:type="paragraph" w:customStyle="1" w:styleId="Normln1">
    <w:name w:val="Normální1"/>
    <w:pPr>
      <w:suppressAutoHyphens/>
      <w:spacing w:after="200" w:line="276" w:lineRule="auto"/>
    </w:pPr>
    <w:rPr>
      <w:rFonts w:ascii="Calibri" w:hAnsi="Calibri" w:cs="Arial Unicode MS"/>
      <w:color w:val="000000"/>
      <w:u w:color="000000"/>
      <w:lang w:val="fr-FR"/>
    </w:rPr>
  </w:style>
  <w:style w:type="paragraph" w:customStyle="1" w:styleId="Odstavecseseznamem1">
    <w:name w:val="Odstavec se seznamem1"/>
    <w:pPr>
      <w:suppressAutoHyphens/>
      <w:spacing w:after="200" w:line="276" w:lineRule="auto"/>
      <w:ind w:left="720"/>
    </w:pPr>
    <w:rPr>
      <w:rFonts w:ascii="Calibri" w:hAnsi="Calibri" w:cs="Arial Unicode MS"/>
      <w:color w:val="000000"/>
      <w:u w:color="000000"/>
    </w:rPr>
  </w:style>
  <w:style w:type="numbering" w:customStyle="1" w:styleId="Importovanstyl11">
    <w:name w:val="Importovaný styl 11"/>
    <w:pPr>
      <w:numPr>
        <w:numId w:val="10"/>
      </w:numPr>
    </w:pPr>
  </w:style>
  <w:style w:type="paragraph" w:customStyle="1" w:styleId="Vchoz">
    <w:name w:val="Výchozí"/>
    <w:rPr>
      <w:rFonts w:ascii="Helvetica" w:eastAsia="Helvetica" w:hAnsi="Helvetica" w:cs="Helvetica"/>
      <w:color w:val="000000"/>
    </w:rPr>
  </w:style>
  <w:style w:type="numbering" w:customStyle="1" w:styleId="Importovanstyl12">
    <w:name w:val="Importovaný styl 12"/>
    <w:pPr>
      <w:numPr>
        <w:numId w:val="11"/>
      </w:numPr>
    </w:pPr>
  </w:style>
  <w:style w:type="numbering" w:customStyle="1" w:styleId="Importovanstyl13">
    <w:name w:val="Importovaný styl 13"/>
    <w:pPr>
      <w:numPr>
        <w:numId w:val="12"/>
      </w:numPr>
    </w:pPr>
  </w:style>
  <w:style w:type="paragraph" w:customStyle="1" w:styleId="bodka">
    <w:name w:val="bodka"/>
    <w:pPr>
      <w:tabs>
        <w:tab w:val="left" w:pos="1080"/>
      </w:tabs>
      <w:jc w:val="both"/>
    </w:pPr>
    <w:rPr>
      <w:rFonts w:ascii="Arial" w:eastAsia="Arial" w:hAnsi="Arial" w:cs="Arial"/>
      <w:color w:val="000000"/>
      <w:u w:color="000000"/>
    </w:rPr>
  </w:style>
  <w:style w:type="numbering" w:customStyle="1" w:styleId="Importovanstyl15">
    <w:name w:val="Importovaný styl 15"/>
    <w:pPr>
      <w:numPr>
        <w:numId w:val="13"/>
      </w:numPr>
    </w:pPr>
  </w:style>
  <w:style w:type="character" w:customStyle="1" w:styleId="Hyperlink1">
    <w:name w:val="Hyperlink.1"/>
    <w:basedOn w:val="Odkaz"/>
    <w:rPr>
      <w:rFonts w:ascii="Calibri" w:eastAsia="Calibri" w:hAnsi="Calibri" w:cs="Calibri"/>
      <w:color w:val="0563C1"/>
      <w:u w:val="single" w:color="0563C1"/>
      <w:shd w:val="clear" w:color="auto" w:fill="FFFFFF"/>
    </w:rPr>
  </w:style>
  <w:style w:type="character" w:customStyle="1" w:styleId="Hyperlink2">
    <w:name w:val="Hyperlink.2"/>
    <w:basedOn w:val="apple-converted-space"/>
    <w:rPr>
      <w:color w:val="1155CC"/>
      <w:u w:val="single" w:color="1155CC"/>
      <w:lang w:val="en-US"/>
    </w:rPr>
  </w:style>
  <w:style w:type="character" w:customStyle="1" w:styleId="Hyperlink3">
    <w:name w:val="Hyperlink.3"/>
    <w:basedOn w:val="Odkaz"/>
    <w:rPr>
      <w:color w:val="0563C1"/>
      <w:u w:val="single" w:color="0563C1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 w:cs="Arial Unicode MS"/>
      <w:color w:val="00000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79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797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BB0"/>
    <w:rPr>
      <w:rFonts w:ascii="Calibri" w:hAnsi="Calibri" w:cs="Arial Unicode MS"/>
      <w:b/>
      <w:bCs/>
      <w:color w:val="000000"/>
      <w:u w:color="000000"/>
    </w:rPr>
  </w:style>
  <w:style w:type="character" w:customStyle="1" w:styleId="Standardnpsmoodstavce1">
    <w:name w:val="Standardní písmo odstavce1"/>
    <w:rsid w:val="00417BB0"/>
  </w:style>
  <w:style w:type="numbering" w:customStyle="1" w:styleId="Odrky">
    <w:name w:val="Odrážky"/>
    <w:rsid w:val="008B7073"/>
    <w:pPr>
      <w:numPr>
        <w:numId w:val="1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B210D6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210D6"/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rsid w:val="0085476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854765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54765"/>
    <w:pPr>
      <w:ind w:left="720"/>
    </w:pPr>
    <w:rPr>
      <w:sz w:val="18"/>
      <w:szCs w:val="18"/>
    </w:rPr>
  </w:style>
  <w:style w:type="paragraph" w:styleId="Caption">
    <w:name w:val="caption"/>
    <w:aliases w:val="legenda"/>
    <w:basedOn w:val="Normal"/>
    <w:next w:val="Normal"/>
    <w:uiPriority w:val="35"/>
    <w:unhideWhenUsed/>
    <w:qFormat/>
    <w:rsid w:val="00B210D6"/>
    <w:rPr>
      <w:b/>
      <w:bCs/>
      <w:smallCaps/>
      <w:color w:val="A7A7A7" w:themeColor="text2"/>
    </w:rPr>
  </w:style>
  <w:style w:type="table" w:customStyle="1" w:styleId="IBMtable">
    <w:name w:val="IBM_table"/>
    <w:basedOn w:val="TableNormal"/>
    <w:rsid w:val="00DD5665"/>
    <w:rPr>
      <w:rFonts w:eastAsia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 w:cs="Times New Roman" w:hint="default"/>
        <w:b/>
        <w:sz w:val="20"/>
        <w:szCs w:val="20"/>
      </w:rPr>
      <w:tblPr/>
      <w:tcPr>
        <w:shd w:val="clear" w:color="auto" w:fill="DFDFDF"/>
      </w:tcPr>
    </w:tblStylePr>
    <w:tblStylePr w:type="lastRow">
      <w:rPr>
        <w:rFonts w:ascii="Times New Roman" w:hAnsi="Times New Roman" w:cs="Times New Roman" w:hint="default"/>
        <w:sz w:val="20"/>
        <w:szCs w:val="20"/>
      </w:rPr>
    </w:tblStylePr>
  </w:style>
  <w:style w:type="character" w:styleId="Strong">
    <w:name w:val="Strong"/>
    <w:basedOn w:val="DefaultParagraphFont"/>
    <w:uiPriority w:val="22"/>
    <w:qFormat/>
    <w:rsid w:val="00B210D6"/>
    <w:rPr>
      <w:b/>
      <w:bCs/>
    </w:rPr>
  </w:style>
  <w:style w:type="paragraph" w:styleId="Revision">
    <w:name w:val="Revision"/>
    <w:hidden/>
    <w:uiPriority w:val="99"/>
    <w:semiHidden/>
    <w:rsid w:val="001F1196"/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rsid w:val="00E03892"/>
    <w:pPr>
      <w:widowControl w:val="0"/>
      <w:autoSpaceDE w:val="0"/>
      <w:autoSpaceDN w:val="0"/>
      <w:adjustRightInd w:val="0"/>
      <w:spacing w:before="240"/>
      <w:jc w:val="both"/>
    </w:pPr>
    <w:rPr>
      <w:lang w:val="en-US"/>
    </w:rPr>
  </w:style>
  <w:style w:type="paragraph" w:customStyle="1" w:styleId="Normal2">
    <w:name w:val="Normal2"/>
    <w:uiPriority w:val="99"/>
    <w:rsid w:val="00E03892"/>
    <w:pPr>
      <w:widowControl w:val="0"/>
      <w:autoSpaceDE w:val="0"/>
      <w:autoSpaceDN w:val="0"/>
      <w:adjustRightInd w:val="0"/>
      <w:spacing w:before="120"/>
    </w:pPr>
    <w:rPr>
      <w:lang w:val="en-US"/>
    </w:rPr>
  </w:style>
  <w:style w:type="character" w:customStyle="1" w:styleId="Popis1">
    <w:name w:val="Popis1"/>
    <w:uiPriority w:val="99"/>
    <w:rsid w:val="00E03892"/>
    <w:rPr>
      <w:rFonts w:ascii="Arial Narrow" w:hAnsi="Arial Narrow" w:cs="Arial Narrow"/>
      <w:b/>
      <w:bCs/>
    </w:rPr>
  </w:style>
  <w:style w:type="paragraph" w:customStyle="1" w:styleId="ANXheading1">
    <w:name w:val="ANX heading 1"/>
    <w:basedOn w:val="Normal"/>
    <w:autoRedefine/>
    <w:rsid w:val="0023480C"/>
    <w:pPr>
      <w:spacing w:before="120" w:after="120" w:line="256" w:lineRule="auto"/>
    </w:pPr>
    <w:rPr>
      <w:rFonts w:ascii="Arial" w:hAnsi="Arial"/>
      <w:color w:val="C00000"/>
      <w:sz w:val="28"/>
    </w:rPr>
  </w:style>
  <w:style w:type="paragraph" w:customStyle="1" w:styleId="ANXHeading4">
    <w:name w:val="ANX Heading 4"/>
    <w:basedOn w:val="Normal"/>
    <w:link w:val="ANXHeading4Char"/>
    <w:autoRedefine/>
    <w:rsid w:val="0023480C"/>
    <w:pPr>
      <w:spacing w:before="200"/>
    </w:pPr>
    <w:rPr>
      <w:rFonts w:ascii="Arial" w:hAnsi="Arial"/>
      <w:i/>
      <w:color w:val="C00000"/>
      <w:u w:val="single"/>
    </w:rPr>
  </w:style>
  <w:style w:type="character" w:customStyle="1" w:styleId="ANXHeading4Char">
    <w:name w:val="ANX Heading 4 Char"/>
    <w:basedOn w:val="DefaultParagraphFont"/>
    <w:link w:val="ANXHeading4"/>
    <w:rsid w:val="0023480C"/>
    <w:rPr>
      <w:rFonts w:ascii="Arial" w:hAnsi="Arial" w:cs="Arial Unicode MS"/>
      <w:i/>
      <w:color w:val="C00000"/>
      <w:sz w:val="24"/>
      <w:szCs w:val="24"/>
      <w:u w:val="single" w:color="000000"/>
      <w:bdr w:val="none" w:sz="0" w:space="0" w:color="auto"/>
    </w:rPr>
  </w:style>
  <w:style w:type="paragraph" w:customStyle="1" w:styleId="Textvtabulce">
    <w:name w:val="Text v tabulce"/>
    <w:basedOn w:val="Normal"/>
    <w:rsid w:val="0023480C"/>
    <w:rPr>
      <w:rFonts w:ascii="Arial" w:eastAsia="Times New Roman" w:hAnsi="Arial" w:cs="Arial"/>
      <w:sz w:val="20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B210D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34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3480C"/>
    <w:rPr>
      <w:rFonts w:ascii="Courier New" w:eastAsia="Times New Roman" w:hAnsi="Courier New" w:cs="Courier New"/>
      <w:u w:color="000000"/>
      <w:bdr w:val="none" w:sz="0" w:space="0" w:color="auto"/>
    </w:rPr>
  </w:style>
  <w:style w:type="character" w:customStyle="1" w:styleId="sc121">
    <w:name w:val="sc12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basedOn w:val="DefaultParagraphFont"/>
    <w:rsid w:val="0023480C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23480C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23480C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23480C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23480C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1">
    <w:name w:val="sc71"/>
    <w:basedOn w:val="DefaultParagraphFont"/>
    <w:rsid w:val="0023480C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5797"/>
    <w:rPr>
      <w:rFonts w:eastAsiaTheme="minorHAns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45797"/>
    <w:rPr>
      <w:rFonts w:eastAsiaTheme="minorHAnsi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3480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3480C"/>
    <w:rPr>
      <w:rFonts w:ascii="Tahoma" w:hAnsi="Tahoma" w:cs="Tahoma"/>
      <w:color w:val="000000"/>
      <w:sz w:val="16"/>
      <w:szCs w:val="16"/>
      <w:u w:color="000000"/>
      <w:bdr w:val="none" w:sz="0" w:space="0" w:color="auto"/>
    </w:rPr>
  </w:style>
  <w:style w:type="paragraph" w:customStyle="1" w:styleId="Textbody">
    <w:name w:val="Text body"/>
    <w:basedOn w:val="Normal"/>
    <w:rsid w:val="00D415C3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Times New Roman"/>
      <w:kern w:val="3"/>
      <w:lang w:eastAsia="cs-CZ"/>
    </w:rPr>
  </w:style>
  <w:style w:type="paragraph" w:customStyle="1" w:styleId="TableContents">
    <w:name w:val="Table Contents"/>
    <w:basedOn w:val="Textbody"/>
    <w:rsid w:val="004C1ADF"/>
    <w:pPr>
      <w:suppressLineNumbers/>
      <w:spacing w:after="0"/>
    </w:pPr>
  </w:style>
  <w:style w:type="paragraph" w:customStyle="1" w:styleId="TableHeading">
    <w:name w:val="Table Heading"/>
    <w:basedOn w:val="TableContents"/>
    <w:rsid w:val="004C1ADF"/>
    <w:pPr>
      <w:jc w:val="center"/>
    </w:pPr>
    <w:rPr>
      <w:rFonts w:ascii="Albany" w:eastAsia="Albany" w:hAnsi="Albany" w:cs="Albany"/>
      <w:b/>
      <w:bCs/>
      <w:i/>
      <w:iCs/>
    </w:rPr>
  </w:style>
  <w:style w:type="paragraph" w:styleId="NoSpacing">
    <w:name w:val="No Spacing"/>
    <w:uiPriority w:val="1"/>
    <w:qFormat/>
    <w:rsid w:val="00B210D6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B210D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B210D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OC5">
    <w:name w:val="toc 5"/>
    <w:basedOn w:val="Normal"/>
    <w:next w:val="Normal"/>
    <w:autoRedefine/>
    <w:uiPriority w:val="39"/>
    <w:unhideWhenUsed/>
    <w:rsid w:val="00327775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27775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27775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27775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27775"/>
    <w:pPr>
      <w:ind w:left="1920"/>
    </w:pPr>
    <w:rPr>
      <w:sz w:val="18"/>
      <w:szCs w:val="18"/>
    </w:rPr>
  </w:style>
  <w:style w:type="paragraph" w:customStyle="1" w:styleId="Obr">
    <w:name w:val="Obr."/>
    <w:basedOn w:val="Caption"/>
    <w:rsid w:val="005839A4"/>
    <w:pPr>
      <w:widowControl w:val="0"/>
      <w:suppressLineNumbers/>
      <w:suppressAutoHyphens/>
      <w:autoSpaceDN w:val="0"/>
      <w:spacing w:before="144" w:after="144"/>
      <w:textAlignment w:val="baseline"/>
    </w:pPr>
    <w:rPr>
      <w:rFonts w:ascii="Times New Roman" w:eastAsia="Times New Roman" w:hAnsi="Times New Roman" w:cs="Times New Roman"/>
      <w:b w:val="0"/>
      <w:bCs w:val="0"/>
      <w:i/>
      <w:iCs/>
      <w:color w:val="auto"/>
      <w:kern w:val="3"/>
    </w:rPr>
  </w:style>
  <w:style w:type="numbering" w:customStyle="1" w:styleId="WWNum4">
    <w:name w:val="WWNum4"/>
    <w:basedOn w:val="NoList"/>
    <w:rsid w:val="005839A4"/>
    <w:pPr>
      <w:numPr>
        <w:numId w:val="1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515CE4"/>
    <w:rPr>
      <w:color w:val="FF00FF" w:themeColor="followedHyperlink"/>
      <w:u w:val="single"/>
    </w:rPr>
  </w:style>
  <w:style w:type="paragraph" w:customStyle="1" w:styleId="Style1CommandSourcecode">
    <w:name w:val="Style1 Command/Source code"/>
    <w:basedOn w:val="Normal"/>
    <w:link w:val="Style1CommandSourcecodeChar"/>
    <w:rsid w:val="00456880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rFonts w:ascii="Consolas" w:hAnsi="Consolas"/>
    </w:rPr>
  </w:style>
  <w:style w:type="character" w:styleId="UnresolvedMention">
    <w:name w:val="Unresolved Mention"/>
    <w:basedOn w:val="DefaultParagraphFont"/>
    <w:uiPriority w:val="99"/>
    <w:semiHidden/>
    <w:unhideWhenUsed/>
    <w:rsid w:val="00345797"/>
    <w:rPr>
      <w:color w:val="605E5C"/>
      <w:shd w:val="clear" w:color="auto" w:fill="E1DFDD"/>
    </w:rPr>
  </w:style>
  <w:style w:type="character" w:customStyle="1" w:styleId="Style1CommandSourcecodeChar">
    <w:name w:val="Style1 Command/Source code Char"/>
    <w:basedOn w:val="DefaultParagraphFont"/>
    <w:link w:val="Style1CommandSourcecode"/>
    <w:rsid w:val="00456880"/>
    <w:rPr>
      <w:rFonts w:ascii="Consolas" w:hAnsi="Consolas" w:cs="Arial Unicode MS"/>
      <w:color w:val="000000"/>
      <w:sz w:val="22"/>
      <w:szCs w:val="24"/>
      <w:u w:color="000000"/>
    </w:rPr>
  </w:style>
  <w:style w:type="character" w:styleId="Emphasis">
    <w:name w:val="Emphasis"/>
    <w:basedOn w:val="DefaultParagraphFont"/>
    <w:uiPriority w:val="20"/>
    <w:qFormat/>
    <w:rsid w:val="00B210D6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B210D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styleId="HTMLCode">
    <w:name w:val="HTML Code"/>
    <w:basedOn w:val="DefaultParagraphFont"/>
    <w:uiPriority w:val="99"/>
    <w:semiHidden/>
    <w:unhideWhenUsed/>
    <w:rsid w:val="00C77B04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lid-translation">
    <w:name w:val="tlid-translation"/>
    <w:basedOn w:val="DefaultParagraphFont"/>
    <w:rsid w:val="00B00A95"/>
  </w:style>
  <w:style w:type="paragraph" w:styleId="TableofFigures">
    <w:name w:val="table of figures"/>
    <w:basedOn w:val="Normal"/>
    <w:next w:val="Normal"/>
    <w:uiPriority w:val="99"/>
    <w:unhideWhenUsed/>
    <w:rsid w:val="009B43F0"/>
  </w:style>
  <w:style w:type="paragraph" w:customStyle="1" w:styleId="BasicParagraph">
    <w:name w:val="[Basic Paragraph]"/>
    <w:basedOn w:val="Normal"/>
    <w:uiPriority w:val="99"/>
    <w:rsid w:val="003457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45797"/>
  </w:style>
  <w:style w:type="character" w:customStyle="1" w:styleId="Heading8Char">
    <w:name w:val="Heading 8 Char"/>
    <w:basedOn w:val="DefaultParagraphFont"/>
    <w:link w:val="Heading8"/>
    <w:uiPriority w:val="9"/>
    <w:semiHidden/>
    <w:rsid w:val="00B210D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0D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11"/>
    <w:rsid w:val="00B210D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10D6"/>
    <w:pPr>
      <w:spacing w:before="120" w:after="120"/>
      <w:ind w:left="720"/>
    </w:pPr>
    <w:rPr>
      <w:color w:val="A7A7A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B210D6"/>
    <w:rPr>
      <w:color w:val="A7A7A7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0D6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0D6"/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210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210D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10D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210D6"/>
    <w:rPr>
      <w:b/>
      <w:bCs/>
      <w:smallCaps/>
      <w:color w:val="A7A7A7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210D6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2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652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72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7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839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14" Type="http://schemas.openxmlformats.org/officeDocument/2006/relationships/hyperlink" Target="https://extranet-test.nbs.sk" TargetMode="External"/><Relationship Id="rId22" Type="http://schemas.openxmlformats.org/officeDocument/2006/relationships/hyperlink" Target="https://extranet-test.nbs.sk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header" Target="header1.xml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xtranet.nbs.sk" TargetMode="External"/><Relationship Id="rId23" Type="http://schemas.openxmlformats.org/officeDocument/2006/relationships/hyperlink" Target="https://extranet.nbs.sk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61" Type="http://schemas.openxmlformats.org/officeDocument/2006/relationships/image" Target="media/image47.png"/><Relationship Id="rId82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.zubor\Documents\Dokument%20zverej&#328;ovan&#253;%20na%20webe.dotx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ff3fc3-fbc9-4487-b792-d30d1a0dc379">
      <Terms xmlns="http://schemas.microsoft.com/office/infopath/2007/PartnerControls"/>
    </lcf76f155ced4ddcb4097134ff3c332f>
    <TaxCatchAll xmlns="ffadb5d6-f08d-40fd-937e-d921fef3d70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DE05F263F26F4A855648AAF214BDDD" ma:contentTypeVersion="15" ma:contentTypeDescription="Umožňuje vytvoriť nový dokument." ma:contentTypeScope="" ma:versionID="09616157ac5a576838fa1acfb51d9eb1">
  <xsd:schema xmlns:xsd="http://www.w3.org/2001/XMLSchema" xmlns:xs="http://www.w3.org/2001/XMLSchema" xmlns:p="http://schemas.microsoft.com/office/2006/metadata/properties" xmlns:ns2="ffadb5d6-f08d-40fd-937e-d921fef3d708" xmlns:ns3="20ff3fc3-fbc9-4487-b792-d30d1a0dc379" targetNamespace="http://schemas.microsoft.com/office/2006/metadata/properties" ma:root="true" ma:fieldsID="787460d33d087b25b9c419ff4cf3b453" ns2:_="" ns3:_="">
    <xsd:import namespace="ffadb5d6-f08d-40fd-937e-d921fef3d708"/>
    <xsd:import namespace="20ff3fc3-fbc9-4487-b792-d30d1a0dc3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db5d6-f08d-40fd-937e-d921fef3d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9a76c1-b676-4d01-bf1f-ca2a93c2fe90}" ma:internalName="TaxCatchAll" ma:showField="CatchAllData" ma:web="ffadb5d6-f08d-40fd-937e-d921fef3d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3fc3-fbc9-4487-b792-d30d1a0dc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eb58eafe-424b-4f3a-a6d8-1a4d4b164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C29525-613C-4E7F-87C5-D88EA4BFC06E}">
  <ds:schemaRefs>
    <ds:schemaRef ds:uri="http://schemas.microsoft.com/office/2006/metadata/properties"/>
    <ds:schemaRef ds:uri="http://schemas.microsoft.com/office/infopath/2007/PartnerControls"/>
    <ds:schemaRef ds:uri="20ff3fc3-fbc9-4487-b792-d30d1a0dc379"/>
    <ds:schemaRef ds:uri="ffadb5d6-f08d-40fd-937e-d921fef3d708"/>
  </ds:schemaRefs>
</ds:datastoreItem>
</file>

<file path=customXml/itemProps2.xml><?xml version="1.0" encoding="utf-8"?>
<ds:datastoreItem xmlns:ds="http://schemas.openxmlformats.org/officeDocument/2006/customXml" ds:itemID="{26331FF7-91E3-4433-ABA5-C67E669EB7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B74D37-28D1-4E02-AF1F-93C6538B1B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FA70EC-E9A1-4695-A445-62A11028B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db5d6-f08d-40fd-937e-d921fef3d708"/>
    <ds:schemaRef ds:uri="20ff3fc3-fbc9-4487-b792-d30d1a0dc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zverejňovaný na webe.dotx</Template>
  <TotalTime>2</TotalTime>
  <Pages>48</Pages>
  <Words>4213</Words>
  <Characters>24016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Žúbor Peter</dc:creator>
  <cp:keywords/>
  <cp:lastModifiedBy>Florián Milan</cp:lastModifiedBy>
  <cp:revision>2</cp:revision>
  <cp:lastPrinted>2016-08-08T16:44:00Z</cp:lastPrinted>
  <dcterms:created xsi:type="dcterms:W3CDTF">2026-04-09T12:05:00Z</dcterms:created>
  <dcterms:modified xsi:type="dcterms:W3CDTF">2026-04-09T12:05:00Z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0x0101007BDE05F263F26F4A855648AAF214BDDD</vt:lpwstr>
  </property>
  <property fmtid="{D5CDD505-2E9C-101B-9397-08002B2CF9AE}" pid="3" name="MediaServiceImageTags">
    <vt:lpwstr/>
  </property>
</Properties>
</file>