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83B156" w14:textId="7777777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  <w:bookmarkStart w:id="0" w:name="_Toc470686031"/>
      <w:bookmarkEnd w:id="0"/>
    </w:p>
    <w:p w14:paraId="3B070ABA" w14:textId="7777777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2D4A1777" w14:textId="7777777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5CEA9DAE" w14:textId="7777777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6332E6EC" w14:textId="7777777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33A87E55" w14:textId="3EE6232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68117902" w14:textId="3EE62327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5E79004B" w14:textId="1EDF1466" w:rsidR="00253DAA" w:rsidRPr="0046339A" w:rsidRDefault="00253DAA" w:rsidP="00854765">
      <w:pPr>
        <w:pStyle w:val="TOC1"/>
        <w:tabs>
          <w:tab w:val="right" w:leader="dot" w:pos="9062"/>
        </w:tabs>
        <w:rPr>
          <w:rFonts w:eastAsiaTheme="minorHAnsi" w:cstheme="minorBidi"/>
          <w:color w:val="auto"/>
        </w:rPr>
      </w:pPr>
    </w:p>
    <w:p w14:paraId="09210D51" w14:textId="0C2BE108" w:rsidR="00253DAA" w:rsidRPr="0046339A" w:rsidRDefault="00751A70" w:rsidP="0023480C">
      <w:pPr>
        <w:jc w:val="center"/>
        <w:rPr>
          <w:b/>
          <w:bCs/>
          <w:caps/>
          <w:sz w:val="32"/>
        </w:rPr>
      </w:pPr>
      <w:r w:rsidRPr="0046339A">
        <w:rPr>
          <w:b/>
          <w:bCs/>
          <w:caps/>
          <w:sz w:val="32"/>
        </w:rPr>
        <w:t>P</w:t>
      </w:r>
      <w:r w:rsidR="002256B1" w:rsidRPr="0046339A">
        <w:rPr>
          <w:b/>
          <w:bCs/>
          <w:caps/>
          <w:sz w:val="32"/>
        </w:rPr>
        <w:t>r</w:t>
      </w:r>
      <w:r w:rsidRPr="0046339A">
        <w:rPr>
          <w:b/>
          <w:bCs/>
          <w:caps/>
          <w:sz w:val="32"/>
        </w:rPr>
        <w:t>ÍRUČKA</w:t>
      </w:r>
      <w:r w:rsidR="00A079C4" w:rsidRPr="0046339A">
        <w:rPr>
          <w:b/>
          <w:bCs/>
          <w:caps/>
          <w:sz w:val="32"/>
        </w:rPr>
        <w:t xml:space="preserve"> </w:t>
      </w:r>
      <w:r w:rsidR="002256B1" w:rsidRPr="0046339A">
        <w:rPr>
          <w:b/>
          <w:bCs/>
          <w:caps/>
          <w:sz w:val="32"/>
        </w:rPr>
        <w:t>SPrávcu subjektu</w:t>
      </w:r>
      <w:r w:rsidR="00F54F79" w:rsidRPr="0046339A">
        <w:rPr>
          <w:b/>
          <w:bCs/>
          <w:caps/>
          <w:sz w:val="32"/>
        </w:rPr>
        <w:t xml:space="preserve"> </w:t>
      </w:r>
      <w:r w:rsidR="005E1F47" w:rsidRPr="0046339A">
        <w:rPr>
          <w:b/>
          <w:bCs/>
          <w:caps/>
          <w:sz w:val="32"/>
        </w:rPr>
        <w:t>ŠZP-ESA</w:t>
      </w:r>
      <w:r w:rsidR="005E1F47" w:rsidRPr="0046339A">
        <w:rPr>
          <w:b/>
          <w:bCs/>
          <w:caps/>
          <w:sz w:val="28"/>
        </w:rPr>
        <w:t>S</w:t>
      </w:r>
    </w:p>
    <w:p w14:paraId="3687D32F" w14:textId="3B1EFE5F" w:rsidR="00B210D6" w:rsidRDefault="00727B59" w:rsidP="00AB3017">
      <w:pPr>
        <w:jc w:val="center"/>
        <w:rPr>
          <w:b/>
          <w:bCs/>
          <w:caps/>
          <w:sz w:val="32"/>
        </w:rPr>
      </w:pPr>
      <w:r w:rsidRPr="0046339A">
        <w:rPr>
          <w:b/>
          <w:bCs/>
          <w:caps/>
          <w:sz w:val="32"/>
        </w:rPr>
        <w:t>správa pouŽívateľov</w:t>
      </w:r>
    </w:p>
    <w:p w14:paraId="537BE56E" w14:textId="77777777" w:rsidR="007450C6" w:rsidRDefault="007450C6">
      <w:pPr>
        <w:rPr>
          <w:b/>
          <w:bCs/>
          <w:caps/>
          <w:sz w:val="32"/>
        </w:rPr>
      </w:pPr>
    </w:p>
    <w:p w14:paraId="30924395" w14:textId="64636AFD" w:rsidR="007450C6" w:rsidRDefault="007450C6">
      <w:pPr>
        <w:rPr>
          <w:b/>
          <w:bCs/>
          <w:caps/>
          <w:sz w:val="32"/>
        </w:rPr>
      </w:pPr>
    </w:p>
    <w:p w14:paraId="550C6452" w14:textId="577173A8" w:rsidR="007450C6" w:rsidRDefault="007450C6">
      <w:pPr>
        <w:rPr>
          <w:b/>
          <w:bCs/>
          <w:caps/>
          <w:sz w:val="32"/>
        </w:rPr>
      </w:pPr>
    </w:p>
    <w:p w14:paraId="366ED404" w14:textId="17E81F29" w:rsidR="007450C6" w:rsidRDefault="007450C6">
      <w:pPr>
        <w:rPr>
          <w:b/>
          <w:bCs/>
          <w:caps/>
          <w:sz w:val="32"/>
        </w:rPr>
      </w:pPr>
    </w:p>
    <w:p w14:paraId="3F003020" w14:textId="3B6FC49F" w:rsidR="00E01E63" w:rsidRDefault="00E01E63">
      <w:pPr>
        <w:rPr>
          <w:b/>
          <w:bCs/>
          <w:caps/>
          <w:sz w:val="32"/>
        </w:rPr>
      </w:pPr>
    </w:p>
    <w:p w14:paraId="49D6E98B" w14:textId="2F27291A" w:rsidR="00E01E63" w:rsidRDefault="00E01E63">
      <w:pPr>
        <w:rPr>
          <w:b/>
          <w:bCs/>
          <w:caps/>
          <w:sz w:val="32"/>
        </w:rPr>
      </w:pPr>
    </w:p>
    <w:p w14:paraId="0C60A0B1" w14:textId="72015C65" w:rsidR="00E01E63" w:rsidRDefault="00E01E63">
      <w:pPr>
        <w:rPr>
          <w:b/>
          <w:bCs/>
          <w:caps/>
          <w:sz w:val="32"/>
        </w:rPr>
      </w:pPr>
    </w:p>
    <w:p w14:paraId="39429470" w14:textId="4A456F5E" w:rsidR="00E01E63" w:rsidRDefault="00E01E63">
      <w:pPr>
        <w:rPr>
          <w:b/>
          <w:bCs/>
          <w:caps/>
          <w:sz w:val="32"/>
        </w:rPr>
      </w:pPr>
    </w:p>
    <w:p w14:paraId="64CE4B74" w14:textId="77777777" w:rsidR="00E01E63" w:rsidRDefault="00E01E63">
      <w:pPr>
        <w:rPr>
          <w:b/>
          <w:bCs/>
          <w:caps/>
          <w:sz w:val="32"/>
        </w:rPr>
      </w:pPr>
    </w:p>
    <w:p w14:paraId="71283932" w14:textId="77777777" w:rsidR="00E01E63" w:rsidRDefault="00E01E63">
      <w:pPr>
        <w:rPr>
          <w:b/>
          <w:bCs/>
          <w:caps/>
          <w:sz w:val="32"/>
        </w:rPr>
      </w:pPr>
    </w:p>
    <w:p w14:paraId="3247A900" w14:textId="77777777" w:rsidR="007450C6" w:rsidRDefault="007450C6" w:rsidP="007450C6">
      <w:pPr>
        <w:autoSpaceDE w:val="0"/>
        <w:autoSpaceDN w:val="0"/>
        <w:adjustRightInd w:val="0"/>
        <w:spacing w:line="288" w:lineRule="auto"/>
        <w:ind w:left="1548" w:hanging="378"/>
        <w:textAlignment w:val="center"/>
        <w:rPr>
          <w:rFonts w:ascii="Verdana" w:hAnsi="Verdana" w:cs="Verdana"/>
          <w:color w:val="0068AC"/>
          <w:sz w:val="20"/>
          <w:szCs w:val="20"/>
          <w:lang w:val="en-US"/>
        </w:rPr>
      </w:pPr>
      <w:proofErr w:type="spellStart"/>
      <w:r w:rsidRPr="0089746F">
        <w:rPr>
          <w:rFonts w:ascii="Verdana" w:hAnsi="Verdana" w:cs="Verdana"/>
          <w:color w:val="0068AC"/>
          <w:sz w:val="20"/>
          <w:szCs w:val="20"/>
          <w:lang w:val="en-US"/>
        </w:rPr>
        <w:t>Vydavateľ</w:t>
      </w:r>
      <w:proofErr w:type="spellEnd"/>
    </w:p>
    <w:p w14:paraId="022B2DC2" w14:textId="6EB16849" w:rsidR="007450C6" w:rsidRDefault="007450C6" w:rsidP="007450C6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Cambria" w:hAnsi="Cambria" w:cs="Cambria"/>
          <w:color w:val="000000" w:themeColor="text1"/>
          <w:sz w:val="20"/>
          <w:szCs w:val="20"/>
        </w:rPr>
      </w:pPr>
      <w:r w:rsidRPr="00FD291C">
        <w:rPr>
          <w:rFonts w:ascii="Cambria" w:hAnsi="Cambria" w:cs="Portada Text"/>
          <w:color w:val="000000"/>
          <w:sz w:val="20"/>
          <w:szCs w:val="20"/>
          <w:lang w:val="en-US"/>
        </w:rPr>
        <w:t xml:space="preserve">© </w:t>
      </w:r>
      <w:proofErr w:type="spellStart"/>
      <w:r w:rsidRPr="00FD291C">
        <w:rPr>
          <w:rFonts w:ascii="Cambria" w:hAnsi="Cambria" w:cs="Portada Text"/>
          <w:color w:val="000000"/>
          <w:sz w:val="20"/>
          <w:szCs w:val="20"/>
          <w:lang w:val="en-US"/>
        </w:rPr>
        <w:t>Národná</w:t>
      </w:r>
      <w:proofErr w:type="spellEnd"/>
      <w:r w:rsidRPr="00FD291C">
        <w:rPr>
          <w:rFonts w:ascii="Cambria" w:hAnsi="Cambria" w:cs="Portada Text"/>
          <w:color w:val="000000"/>
          <w:sz w:val="20"/>
          <w:szCs w:val="20"/>
          <w:lang w:val="en-US"/>
        </w:rPr>
        <w:t xml:space="preserve"> </w:t>
      </w:r>
      <w:proofErr w:type="spellStart"/>
      <w:r w:rsidRPr="00FD291C">
        <w:rPr>
          <w:rFonts w:ascii="Cambria" w:hAnsi="Cambria" w:cs="Portada Text"/>
          <w:color w:val="000000"/>
          <w:sz w:val="20"/>
          <w:szCs w:val="20"/>
          <w:lang w:val="en-US"/>
        </w:rPr>
        <w:t>banka</w:t>
      </w:r>
      <w:proofErr w:type="spellEnd"/>
      <w:r w:rsidRPr="00FD291C">
        <w:rPr>
          <w:rFonts w:ascii="Cambria" w:hAnsi="Cambria" w:cs="Portada Text"/>
          <w:color w:val="000000"/>
          <w:sz w:val="20"/>
          <w:szCs w:val="20"/>
          <w:lang w:val="en-US"/>
        </w:rPr>
        <w:t xml:space="preserve"> </w:t>
      </w:r>
      <w:proofErr w:type="spellStart"/>
      <w:r w:rsidRPr="00FD291C">
        <w:rPr>
          <w:rFonts w:ascii="Cambria" w:hAnsi="Cambria" w:cs="Portada Text"/>
          <w:color w:val="000000"/>
          <w:sz w:val="20"/>
          <w:szCs w:val="20"/>
          <w:lang w:val="en-US"/>
        </w:rPr>
        <w:t>Slovenska</w:t>
      </w:r>
      <w:proofErr w:type="spellEnd"/>
      <w:r>
        <w:rPr>
          <w:rFonts w:ascii="Cambria" w:hAnsi="Cambria" w:cs="Portada Text"/>
          <w:color w:val="000000"/>
          <w:sz w:val="20"/>
          <w:szCs w:val="20"/>
          <w:lang w:val="en-US"/>
        </w:rPr>
        <w:t xml:space="preserve"> 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RRRR alebo Mesiac RRRR 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A0395F">
        <w:rPr>
          <w:rFonts w:ascii="Cambria" w:hAnsi="Cambria" w:cs="Cambria"/>
          <w:noProof/>
          <w:color w:val="000000" w:themeColor="text1"/>
          <w:sz w:val="20"/>
          <w:szCs w:val="20"/>
        </w:rPr>
        <w:t xml:space="preserve">RRRR alebo Mesiac RRRR 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195B1693" w14:textId="78A7C451" w:rsidR="007450C6" w:rsidRDefault="007450C6" w:rsidP="007450C6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Verdana" w:hAnsi="Verdana" w:cs="Verdana"/>
          <w:color w:val="0068AC"/>
          <w:sz w:val="20"/>
          <w:szCs w:val="20"/>
          <w:lang w:val="en-US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Názov odboru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A0395F">
        <w:rPr>
          <w:rFonts w:ascii="Cambria" w:hAnsi="Cambria" w:cs="Cambria"/>
          <w:noProof/>
          <w:color w:val="000000" w:themeColor="text1"/>
          <w:sz w:val="20"/>
          <w:szCs w:val="20"/>
        </w:rPr>
        <w:t>Názov odboru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567DC564" w14:textId="77777777" w:rsidR="007450C6" w:rsidRPr="0089746F" w:rsidRDefault="007450C6" w:rsidP="007450C6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/>
          <w:sz w:val="20"/>
          <w:szCs w:val="20"/>
          <w:lang w:val="en-US"/>
        </w:rPr>
      </w:pPr>
      <w:r w:rsidRPr="0089746F">
        <w:rPr>
          <w:rFonts w:ascii="Verdana" w:hAnsi="Verdana" w:cs="Verdana"/>
          <w:color w:val="0068AC"/>
          <w:sz w:val="20"/>
          <w:szCs w:val="20"/>
          <w:lang w:val="en-US"/>
        </w:rPr>
        <w:t>Adresa</w:t>
      </w:r>
    </w:p>
    <w:p w14:paraId="320A6BD0" w14:textId="013BF4CB" w:rsidR="007450C6" w:rsidRPr="00AB1528" w:rsidRDefault="007450C6" w:rsidP="007450C6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 w:themeColor="text1"/>
          <w:sz w:val="20"/>
          <w:szCs w:val="20"/>
          <w:lang w:val="en-US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Národná banka Slovenska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A0395F">
        <w:rPr>
          <w:rFonts w:ascii="Cambria" w:hAnsi="Cambria" w:cs="Cambria"/>
          <w:noProof/>
          <w:color w:val="000000" w:themeColor="text1"/>
          <w:sz w:val="20"/>
          <w:szCs w:val="20"/>
        </w:rPr>
        <w:t>Národná banka Slovenska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54D6E646" w14:textId="29703DC9" w:rsidR="007450C6" w:rsidRPr="00AB1528" w:rsidRDefault="007450C6" w:rsidP="007450C6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 w:themeColor="text1"/>
          <w:sz w:val="20"/>
          <w:szCs w:val="20"/>
          <w:lang w:val="en-US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Imricha Karvaša 1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A0395F">
        <w:rPr>
          <w:rFonts w:ascii="Cambria" w:hAnsi="Cambria" w:cs="Cambria"/>
          <w:noProof/>
          <w:color w:val="000000" w:themeColor="text1"/>
          <w:sz w:val="20"/>
          <w:szCs w:val="20"/>
        </w:rPr>
        <w:t>Imricha Karvaša 1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534CF1DB" w14:textId="40087188" w:rsidR="007450C6" w:rsidRDefault="007450C6" w:rsidP="007450C6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Cambria" w:hAnsi="Cambria" w:cs="Cambria"/>
          <w:color w:val="000000" w:themeColor="text1"/>
          <w:sz w:val="20"/>
          <w:szCs w:val="20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813 25 Bratislava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A0395F">
        <w:rPr>
          <w:rFonts w:ascii="Cambria" w:hAnsi="Cambria" w:cs="Cambria"/>
          <w:noProof/>
          <w:color w:val="000000" w:themeColor="text1"/>
          <w:sz w:val="20"/>
          <w:szCs w:val="20"/>
        </w:rPr>
        <w:t>813 25 Bratislava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49E74403" w14:textId="33F8C194" w:rsidR="007450C6" w:rsidRPr="00AB1528" w:rsidRDefault="007450C6" w:rsidP="007450C6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 w:themeColor="text1"/>
          <w:sz w:val="20"/>
          <w:szCs w:val="20"/>
          <w:lang w:val="en-US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generická e-mailová adresa  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A0395F">
        <w:rPr>
          <w:rFonts w:ascii="Cambria" w:hAnsi="Cambria" w:cs="Cambria"/>
          <w:noProof/>
          <w:color w:val="000000" w:themeColor="text1"/>
          <w:sz w:val="20"/>
          <w:szCs w:val="20"/>
        </w:rPr>
        <w:t xml:space="preserve">generická e-mailová adresa  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4828FEAE" w14:textId="77777777" w:rsidR="007450C6" w:rsidRPr="00AB1528" w:rsidRDefault="007450C6" w:rsidP="007450C6">
      <w:pPr>
        <w:autoSpaceDE w:val="0"/>
        <w:autoSpaceDN w:val="0"/>
        <w:adjustRightInd w:val="0"/>
        <w:spacing w:line="288" w:lineRule="auto"/>
        <w:ind w:left="2268" w:hanging="1098"/>
        <w:textAlignment w:val="center"/>
        <w:rPr>
          <w:rFonts w:ascii="Portada Text" w:hAnsi="Portada Text" w:cs="Portada Text"/>
          <w:color w:val="000000" w:themeColor="text1"/>
          <w:sz w:val="20"/>
          <w:szCs w:val="20"/>
          <w:lang w:val="en-US"/>
        </w:rPr>
      </w:pPr>
    </w:p>
    <w:p w14:paraId="67BF4003" w14:textId="1E5518BE" w:rsidR="00235039" w:rsidRDefault="007450C6" w:rsidP="007450C6">
      <w:pPr>
        <w:autoSpaceDE w:val="0"/>
        <w:autoSpaceDN w:val="0"/>
        <w:adjustRightInd w:val="0"/>
        <w:spacing w:line="288" w:lineRule="auto"/>
        <w:ind w:left="1548" w:hanging="378"/>
        <w:textAlignment w:val="center"/>
        <w:rPr>
          <w:rFonts w:ascii="Cambria" w:hAnsi="Cambria" w:cs="Cambria"/>
          <w:color w:val="000000" w:themeColor="text1"/>
          <w:sz w:val="20"/>
          <w:szCs w:val="20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Publikácia neprešla jazykovou úpravou."/>
              <w:maxLength w:val="10000"/>
            </w:textInput>
          </w:ffData>
        </w:fldChar>
      </w:r>
      <w:r>
        <w:rPr>
          <w:rFonts w:ascii="Cambria" w:hAnsi="Cambria" w:cs="Cambria"/>
          <w:color w:val="000000" w:themeColor="text1"/>
          <w:sz w:val="20"/>
          <w:szCs w:val="20"/>
        </w:rPr>
        <w:instrText xml:space="preserve"> FORMTEXT </w:instrText>
      </w:r>
      <w:r>
        <w:rPr>
          <w:rFonts w:ascii="Cambria" w:hAnsi="Cambria" w:cs="Cambria"/>
          <w:color w:val="000000" w:themeColor="text1"/>
          <w:sz w:val="20"/>
          <w:szCs w:val="20"/>
        </w:rPr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separate"/>
      </w:r>
      <w:r w:rsidR="00A0395F">
        <w:rPr>
          <w:rFonts w:ascii="Cambria" w:hAnsi="Cambria" w:cs="Cambria"/>
          <w:noProof/>
          <w:color w:val="000000" w:themeColor="text1"/>
          <w:sz w:val="20"/>
          <w:szCs w:val="20"/>
        </w:rPr>
        <w:t>Publikácia neprešla jazykovou úpravou.</w:t>
      </w:r>
      <w:r>
        <w:rPr>
          <w:rFonts w:ascii="Cambria" w:hAnsi="Cambria" w:cs="Cambria"/>
          <w:color w:val="000000" w:themeColor="text1"/>
          <w:sz w:val="20"/>
          <w:szCs w:val="20"/>
        </w:rPr>
        <w:fldChar w:fldCharType="end"/>
      </w:r>
    </w:p>
    <w:p w14:paraId="1A05CDF0" w14:textId="75BA140E" w:rsidR="00E01E63" w:rsidRDefault="00235039">
      <w:pPr>
        <w:rPr>
          <w:rFonts w:ascii="Cambria" w:hAnsi="Cambria" w:cs="Cambria"/>
          <w:color w:val="000000" w:themeColor="text1"/>
          <w:sz w:val="20"/>
          <w:szCs w:val="20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br w:type="page"/>
      </w:r>
    </w:p>
    <w:p w14:paraId="06E376BF" w14:textId="77777777" w:rsidR="00E01E63" w:rsidRPr="002B4BA2" w:rsidRDefault="00E01E63" w:rsidP="00E01E63">
      <w:pPr>
        <w:pStyle w:val="Normal1"/>
        <w:rPr>
          <w:rFonts w:ascii="Arial" w:eastAsia="Times New Roman" w:hAnsi="Arial" w:cs="Arial"/>
          <w:color w:val="000000"/>
          <w:lang w:val="sk-SK"/>
        </w:rPr>
      </w:pPr>
      <w:r w:rsidRPr="002B4BA2">
        <w:rPr>
          <w:rFonts w:ascii="Arial" w:eastAsia="Times New Roman" w:hAnsi="Arial" w:cs="Arial"/>
          <w:b/>
          <w:color w:val="000000"/>
          <w:lang w:val="sk-SK"/>
        </w:rPr>
        <w:lastRenderedPageBreak/>
        <w:t>História dokumentu:</w:t>
      </w:r>
    </w:p>
    <w:tbl>
      <w:tblPr>
        <w:tblW w:w="9246" w:type="dxa"/>
        <w:tblInd w:w="60" w:type="dxa"/>
        <w:tblLayout w:type="fixed"/>
        <w:tblLook w:val="0000" w:firstRow="0" w:lastRow="0" w:firstColumn="0" w:lastColumn="0" w:noHBand="0" w:noVBand="0"/>
      </w:tblPr>
      <w:tblGrid>
        <w:gridCol w:w="1384"/>
        <w:gridCol w:w="791"/>
        <w:gridCol w:w="5290"/>
        <w:gridCol w:w="1781"/>
      </w:tblGrid>
      <w:tr w:rsidR="00E01E63" w:rsidRPr="002B4BA2" w14:paraId="3A8F6323" w14:textId="77777777" w:rsidTr="00956832">
        <w:trPr>
          <w:trHeight w:val="223"/>
        </w:trPr>
        <w:tc>
          <w:tcPr>
            <w:tcW w:w="138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5F4F3A01" w14:textId="77777777" w:rsidR="00E01E63" w:rsidRPr="002B4BA2" w:rsidRDefault="00E01E63" w:rsidP="00F34817">
            <w:pPr>
              <w:pStyle w:val="Normal2"/>
              <w:widowControl/>
              <w:tabs>
                <w:tab w:val="left" w:pos="992"/>
              </w:tabs>
              <w:jc w:val="both"/>
              <w:rPr>
                <w:rFonts w:ascii="Arial" w:eastAsia="Times New Roman" w:hAnsi="Arial" w:cs="Arial"/>
                <w:color w:val="000000"/>
                <w:lang w:val="sk-SK"/>
              </w:rPr>
            </w:pPr>
            <w:r w:rsidRPr="002B4BA2">
              <w:rPr>
                <w:rStyle w:val="Popis1"/>
                <w:rFonts w:ascii="Arial" w:eastAsia="Times New Roman" w:hAnsi="Arial" w:cs="Arial"/>
                <w:lang w:val="sk-SK"/>
              </w:rPr>
              <w:t>Dátum</w:t>
            </w:r>
          </w:p>
        </w:tc>
        <w:tc>
          <w:tcPr>
            <w:tcW w:w="79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7D711BAD" w14:textId="06F62B15" w:rsidR="00E01E63" w:rsidRPr="002B4BA2" w:rsidRDefault="00E67C51" w:rsidP="00F34817">
            <w:pPr>
              <w:pStyle w:val="Normal2"/>
              <w:widowControl/>
              <w:tabs>
                <w:tab w:val="left" w:pos="992"/>
              </w:tabs>
              <w:ind w:left="-57" w:right="-57"/>
              <w:jc w:val="both"/>
              <w:rPr>
                <w:rFonts w:ascii="Arial" w:eastAsia="Times New Roman" w:hAnsi="Arial" w:cs="Arial"/>
                <w:color w:val="000000"/>
                <w:lang w:val="sk-SK"/>
              </w:rPr>
            </w:pPr>
            <w:r>
              <w:rPr>
                <w:rStyle w:val="Popis1"/>
                <w:rFonts w:ascii="Arial" w:eastAsia="Times New Roman" w:hAnsi="Arial" w:cs="Arial"/>
                <w:lang w:val="sk-SK"/>
              </w:rPr>
              <w:t xml:space="preserve"> </w:t>
            </w:r>
            <w:r w:rsidR="00E01E63" w:rsidRPr="002B4BA2">
              <w:rPr>
                <w:rStyle w:val="Popis1"/>
                <w:rFonts w:ascii="Arial" w:eastAsia="Times New Roman" w:hAnsi="Arial" w:cs="Arial"/>
                <w:lang w:val="sk-SK"/>
              </w:rPr>
              <w:t>Verzia</w:t>
            </w:r>
          </w:p>
        </w:tc>
        <w:tc>
          <w:tcPr>
            <w:tcW w:w="52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773FC62A" w14:textId="77777777" w:rsidR="00E01E63" w:rsidRPr="002B4BA2" w:rsidRDefault="00E01E63" w:rsidP="00F34817">
            <w:pPr>
              <w:pStyle w:val="Normal2"/>
              <w:widowControl/>
              <w:tabs>
                <w:tab w:val="left" w:pos="992"/>
              </w:tabs>
              <w:jc w:val="both"/>
              <w:rPr>
                <w:rFonts w:ascii="Arial" w:eastAsia="Times New Roman" w:hAnsi="Arial" w:cs="Arial"/>
                <w:color w:val="000000"/>
                <w:lang w:val="sk-SK"/>
              </w:rPr>
            </w:pPr>
            <w:r w:rsidRPr="002B4BA2">
              <w:rPr>
                <w:rStyle w:val="Popis1"/>
                <w:rFonts w:ascii="Arial" w:eastAsia="Times New Roman" w:hAnsi="Arial" w:cs="Arial"/>
                <w:lang w:val="sk-SK"/>
              </w:rPr>
              <w:t>Popis verzie a zmien</w:t>
            </w:r>
          </w:p>
        </w:tc>
        <w:tc>
          <w:tcPr>
            <w:tcW w:w="17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64A21F15" w14:textId="77777777" w:rsidR="00E01E63" w:rsidRPr="002B4BA2" w:rsidRDefault="00E01E63" w:rsidP="00F34817">
            <w:pPr>
              <w:pStyle w:val="Normal2"/>
              <w:widowControl/>
              <w:tabs>
                <w:tab w:val="left" w:pos="992"/>
              </w:tabs>
              <w:jc w:val="both"/>
              <w:rPr>
                <w:rFonts w:ascii="Arial" w:eastAsia="Times New Roman" w:hAnsi="Arial" w:cs="Arial"/>
                <w:color w:val="000000"/>
                <w:lang w:val="sk-SK"/>
              </w:rPr>
            </w:pPr>
            <w:r w:rsidRPr="002B4BA2">
              <w:rPr>
                <w:rStyle w:val="Popis1"/>
                <w:rFonts w:ascii="Arial" w:eastAsia="Times New Roman" w:hAnsi="Arial" w:cs="Arial"/>
                <w:lang w:val="sk-SK"/>
              </w:rPr>
              <w:t>Autor zmeny</w:t>
            </w:r>
          </w:p>
        </w:tc>
      </w:tr>
      <w:tr w:rsidR="00E01E63" w:rsidRPr="002B4BA2" w14:paraId="3C869162" w14:textId="77777777" w:rsidTr="00956832">
        <w:trPr>
          <w:trHeight w:val="429"/>
        </w:trPr>
        <w:tc>
          <w:tcPr>
            <w:tcW w:w="138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29DB0EE2" w14:textId="77777777" w:rsidR="00E01E63" w:rsidRPr="002B4BA2" w:rsidRDefault="00E01E63" w:rsidP="00F34817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13.02.2022</w:t>
            </w:r>
          </w:p>
        </w:tc>
        <w:tc>
          <w:tcPr>
            <w:tcW w:w="79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53D6AD6C" w14:textId="77777777" w:rsidR="00E01E63" w:rsidRPr="002B4BA2" w:rsidRDefault="00E01E63" w:rsidP="00F34817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01</w:t>
            </w:r>
          </w:p>
        </w:tc>
        <w:tc>
          <w:tcPr>
            <w:tcW w:w="52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6DC7E059" w14:textId="77777777" w:rsidR="00E01E63" w:rsidRPr="002B4BA2" w:rsidRDefault="00E01E63" w:rsidP="00F34817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Iniciálna verzia dokumentu</w:t>
            </w:r>
          </w:p>
        </w:tc>
        <w:tc>
          <w:tcPr>
            <w:tcW w:w="17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27F6A78D" w14:textId="77777777" w:rsidR="00E01E63" w:rsidRPr="002B4BA2" w:rsidRDefault="00E01E63" w:rsidP="00F34817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Peter Holeš</w:t>
            </w:r>
          </w:p>
        </w:tc>
      </w:tr>
      <w:tr w:rsidR="00E01E63" w:rsidRPr="002B4BA2" w14:paraId="09544DF2" w14:textId="77777777" w:rsidTr="00956832">
        <w:trPr>
          <w:trHeight w:val="1309"/>
        </w:trPr>
        <w:tc>
          <w:tcPr>
            <w:tcW w:w="138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1184292E" w14:textId="77777777" w:rsidR="00E01E63" w:rsidRPr="002B4BA2" w:rsidRDefault="00E01E63" w:rsidP="00F34817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18.02.2022</w:t>
            </w:r>
          </w:p>
        </w:tc>
        <w:tc>
          <w:tcPr>
            <w:tcW w:w="79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162C959E" w14:textId="77777777" w:rsidR="00E01E63" w:rsidRPr="002B4BA2" w:rsidRDefault="00E01E63" w:rsidP="00F34817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02</w:t>
            </w:r>
          </w:p>
        </w:tc>
        <w:tc>
          <w:tcPr>
            <w:tcW w:w="52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477481F3" w14:textId="77777777" w:rsidR="00E01E63" w:rsidRPr="002B4BA2" w:rsidRDefault="00E01E63" w:rsidP="00F34817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Úprava procesu generovania certifikátu pre podpísanie CA</w:t>
            </w:r>
          </w:p>
          <w:p w14:paraId="5BAA1FEB" w14:textId="77777777" w:rsidR="00E01E63" w:rsidRPr="002B4BA2" w:rsidRDefault="00E01E63" w:rsidP="00F34817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 xml:space="preserve">Doplnenie kapitoly pre registrovanie </w:t>
            </w:r>
            <w:proofErr w:type="spellStart"/>
            <w:r w:rsidRPr="002B4BA2">
              <w:rPr>
                <w:sz w:val="22"/>
                <w:szCs w:val="22"/>
              </w:rPr>
              <w:t>csr</w:t>
            </w:r>
            <w:proofErr w:type="spellEnd"/>
            <w:r w:rsidRPr="002B4BA2">
              <w:rPr>
                <w:sz w:val="22"/>
                <w:szCs w:val="22"/>
              </w:rPr>
              <w:t xml:space="preserve"> do IAM</w:t>
            </w:r>
          </w:p>
          <w:p w14:paraId="28974FA4" w14:textId="77777777" w:rsidR="00E01E63" w:rsidRPr="002B4BA2" w:rsidRDefault="00E01E63" w:rsidP="00F34817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Doplnenie notifikácie o vygenerovaní certifikátu</w:t>
            </w:r>
          </w:p>
        </w:tc>
        <w:tc>
          <w:tcPr>
            <w:tcW w:w="17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4FD7152D" w14:textId="77777777" w:rsidR="00E01E63" w:rsidRPr="002B4BA2" w:rsidRDefault="00E01E63" w:rsidP="00F34817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Peter Holeš</w:t>
            </w:r>
          </w:p>
        </w:tc>
      </w:tr>
      <w:tr w:rsidR="00E01E63" w:rsidRPr="002B4BA2" w14:paraId="430D03D3" w14:textId="77777777" w:rsidTr="00956832">
        <w:trPr>
          <w:trHeight w:val="718"/>
        </w:trPr>
        <w:tc>
          <w:tcPr>
            <w:tcW w:w="138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023EF44A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31.03.2022</w:t>
            </w:r>
          </w:p>
        </w:tc>
        <w:tc>
          <w:tcPr>
            <w:tcW w:w="79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442E7746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03</w:t>
            </w:r>
          </w:p>
        </w:tc>
        <w:tc>
          <w:tcPr>
            <w:tcW w:w="52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45A2A1B5" w14:textId="21B7C6DD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 xml:space="preserve">Doplnenie postupu založenia zamestnanca externého správcu v prípade správy viacerých </w:t>
            </w:r>
            <w:proofErr w:type="spellStart"/>
            <w:r w:rsidRPr="002B4BA2">
              <w:rPr>
                <w:color w:val="000000" w:themeColor="text1"/>
                <w:sz w:val="22"/>
                <w:szCs w:val="22"/>
              </w:rPr>
              <w:t>organizícií</w:t>
            </w:r>
            <w:proofErr w:type="spellEnd"/>
          </w:p>
        </w:tc>
        <w:tc>
          <w:tcPr>
            <w:tcW w:w="17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0B226F1B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Peter Holeš</w:t>
            </w:r>
          </w:p>
        </w:tc>
      </w:tr>
      <w:tr w:rsidR="00E01E63" w:rsidRPr="002B4BA2" w14:paraId="6B690DA4" w14:textId="77777777" w:rsidTr="00956832">
        <w:trPr>
          <w:trHeight w:val="429"/>
        </w:trPr>
        <w:tc>
          <w:tcPr>
            <w:tcW w:w="138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65588526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07.07.2022</w:t>
            </w:r>
          </w:p>
        </w:tc>
        <w:tc>
          <w:tcPr>
            <w:tcW w:w="79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0FF8F84C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04</w:t>
            </w:r>
          </w:p>
        </w:tc>
        <w:tc>
          <w:tcPr>
            <w:tcW w:w="52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5D5A27E4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 xml:space="preserve">Revízia pripomienok, úprava </w:t>
            </w:r>
            <w:proofErr w:type="spellStart"/>
            <w:r w:rsidRPr="002B4BA2">
              <w:rPr>
                <w:color w:val="000000" w:themeColor="text1"/>
                <w:sz w:val="22"/>
                <w:szCs w:val="22"/>
              </w:rPr>
              <w:t>printscreen</w:t>
            </w:r>
            <w:proofErr w:type="spellEnd"/>
            <w:r w:rsidRPr="002B4BA2">
              <w:rPr>
                <w:color w:val="000000" w:themeColor="text1"/>
                <w:sz w:val="22"/>
                <w:szCs w:val="22"/>
              </w:rPr>
              <w:t>, doplnenie textov</w:t>
            </w:r>
          </w:p>
        </w:tc>
        <w:tc>
          <w:tcPr>
            <w:tcW w:w="17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66B93D14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Peter Holeš</w:t>
            </w:r>
          </w:p>
        </w:tc>
      </w:tr>
      <w:tr w:rsidR="00E01E63" w:rsidRPr="002B4BA2" w14:paraId="41FCFBAB" w14:textId="77777777" w:rsidTr="00956832">
        <w:trPr>
          <w:trHeight w:val="546"/>
        </w:trPr>
        <w:tc>
          <w:tcPr>
            <w:tcW w:w="138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383D4391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15.07.2022</w:t>
            </w:r>
          </w:p>
        </w:tc>
        <w:tc>
          <w:tcPr>
            <w:tcW w:w="79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2155D63D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05</w:t>
            </w:r>
          </w:p>
        </w:tc>
        <w:tc>
          <w:tcPr>
            <w:tcW w:w="52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75089D5A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Doplnenie známe chyby a ich riešenia - validácia certifikátov</w:t>
            </w:r>
          </w:p>
        </w:tc>
        <w:tc>
          <w:tcPr>
            <w:tcW w:w="17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66897290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Peter Holeš</w:t>
            </w:r>
          </w:p>
        </w:tc>
      </w:tr>
      <w:tr w:rsidR="00E01E63" w:rsidRPr="002B4BA2" w14:paraId="020696C4" w14:textId="77777777" w:rsidTr="00956832">
        <w:trPr>
          <w:trHeight w:val="546"/>
        </w:trPr>
        <w:tc>
          <w:tcPr>
            <w:tcW w:w="1384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214FA48B" w14:textId="34D64480" w:rsidR="00E01E63" w:rsidRPr="002B4BA2" w:rsidRDefault="00F9553B" w:rsidP="00F34817">
            <w:pPr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</w:t>
            </w:r>
            <w:r w:rsidR="00DA3F28">
              <w:rPr>
                <w:color w:val="000000" w:themeColor="text1"/>
                <w:sz w:val="22"/>
                <w:szCs w:val="22"/>
              </w:rPr>
              <w:t>8</w:t>
            </w:r>
            <w:r w:rsidR="00E01E63" w:rsidRPr="002B4BA2">
              <w:rPr>
                <w:color w:val="000000" w:themeColor="text1"/>
                <w:sz w:val="22"/>
                <w:szCs w:val="22"/>
              </w:rPr>
              <w:t>.</w:t>
            </w:r>
            <w:r>
              <w:rPr>
                <w:color w:val="000000" w:themeColor="text1"/>
                <w:sz w:val="22"/>
                <w:szCs w:val="22"/>
              </w:rPr>
              <w:t>10</w:t>
            </w:r>
            <w:r w:rsidR="00E01E63" w:rsidRPr="002B4BA2">
              <w:rPr>
                <w:color w:val="000000" w:themeColor="text1"/>
                <w:sz w:val="22"/>
                <w:szCs w:val="22"/>
              </w:rPr>
              <w:t>.2022</w:t>
            </w:r>
          </w:p>
        </w:tc>
        <w:tc>
          <w:tcPr>
            <w:tcW w:w="79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07681EAC" w14:textId="62C92443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0</w:t>
            </w:r>
            <w:r w:rsidR="00F9553B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52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406D6C79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Revízia dokumentu</w:t>
            </w:r>
          </w:p>
        </w:tc>
        <w:tc>
          <w:tcPr>
            <w:tcW w:w="1781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tcMar>
              <w:top w:w="108" w:type="dxa"/>
              <w:left w:w="60" w:type="dxa"/>
              <w:bottom w:w="0" w:type="dxa"/>
              <w:right w:w="60" w:type="dxa"/>
            </w:tcMar>
          </w:tcPr>
          <w:p w14:paraId="40E73C71" w14:textId="77777777" w:rsidR="00E01E63" w:rsidRPr="002B4BA2" w:rsidRDefault="00E01E63" w:rsidP="00F34817">
            <w:pPr>
              <w:rPr>
                <w:color w:val="000000" w:themeColor="text1"/>
                <w:sz w:val="22"/>
                <w:szCs w:val="22"/>
              </w:rPr>
            </w:pPr>
            <w:r w:rsidRPr="002B4BA2">
              <w:rPr>
                <w:color w:val="000000" w:themeColor="text1"/>
                <w:sz w:val="22"/>
                <w:szCs w:val="22"/>
              </w:rPr>
              <w:t>Peter Žúbor</w:t>
            </w:r>
          </w:p>
        </w:tc>
      </w:tr>
    </w:tbl>
    <w:p w14:paraId="7EA060F5" w14:textId="77777777" w:rsidR="00E01E63" w:rsidRDefault="00E01E63">
      <w:pPr>
        <w:spacing w:after="160" w:line="259" w:lineRule="auto"/>
        <w:rPr>
          <w:rFonts w:ascii="Cambria" w:hAnsi="Cambria" w:cs="Cambria"/>
          <w:color w:val="000000" w:themeColor="text1"/>
          <w:sz w:val="20"/>
          <w:szCs w:val="20"/>
        </w:rPr>
      </w:pPr>
      <w:r>
        <w:rPr>
          <w:rFonts w:ascii="Cambria" w:hAnsi="Cambria" w:cs="Cambria"/>
          <w:color w:val="000000" w:themeColor="text1"/>
          <w:sz w:val="20"/>
          <w:szCs w:val="20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2016883025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noProof/>
          <w:sz w:val="20"/>
          <w:szCs w:val="20"/>
        </w:rPr>
      </w:sdtEndPr>
      <w:sdtContent>
        <w:p w14:paraId="03D0B4E9" w14:textId="4ADBBB44" w:rsidR="00244E2E" w:rsidRPr="00235039" w:rsidRDefault="00244E2E" w:rsidP="00E01E63">
          <w:pPr>
            <w:pStyle w:val="TOCHeading"/>
            <w:rPr>
              <w:sz w:val="28"/>
              <w:szCs w:val="28"/>
            </w:rPr>
          </w:pPr>
          <w:r w:rsidRPr="00235039">
            <w:rPr>
              <w:sz w:val="28"/>
              <w:szCs w:val="28"/>
            </w:rPr>
            <w:t>Obsah</w:t>
          </w:r>
        </w:p>
        <w:p w14:paraId="07D1F566" w14:textId="1EC37336" w:rsidR="001A6F67" w:rsidRDefault="00912E33">
          <w:pPr>
            <w:pStyle w:val="TOC1"/>
            <w:tabs>
              <w:tab w:val="right" w:leader="dot" w:pos="9629"/>
            </w:tabs>
            <w:rPr>
              <w:rFonts w:cstheme="minorBidi"/>
              <w:b w:val="0"/>
              <w:bCs w:val="0"/>
              <w:caps w:val="0"/>
              <w:noProof/>
              <w:color w:val="auto"/>
              <w:lang w:val="en-US" w:eastAsia="en-US"/>
            </w:rPr>
          </w:pPr>
          <w:r>
            <w:rPr>
              <w:b w:val="0"/>
              <w:bCs w:val="0"/>
              <w:caps w:val="0"/>
            </w:rPr>
            <w:fldChar w:fldCharType="begin"/>
          </w:r>
          <w:r>
            <w:rPr>
              <w:b w:val="0"/>
              <w:bCs w:val="0"/>
              <w:caps w:val="0"/>
            </w:rPr>
            <w:instrText xml:space="preserve"> TOC \o "1-2" \h \z \u </w:instrText>
          </w:r>
          <w:r>
            <w:rPr>
              <w:b w:val="0"/>
              <w:bCs w:val="0"/>
              <w:caps w:val="0"/>
            </w:rPr>
            <w:fldChar w:fldCharType="separate"/>
          </w:r>
          <w:hyperlink w:anchor="_Toc116984498" w:history="1">
            <w:r w:rsidR="001A6F67" w:rsidRPr="00D46DE6">
              <w:rPr>
                <w:rStyle w:val="Hyperlink"/>
                <w:noProof/>
              </w:rPr>
              <w:t>Úvod</w:t>
            </w:r>
            <w:r w:rsidR="001A6F67">
              <w:rPr>
                <w:noProof/>
                <w:webHidden/>
              </w:rPr>
              <w:tab/>
            </w:r>
            <w:r w:rsidR="001A6F67">
              <w:rPr>
                <w:noProof/>
                <w:webHidden/>
              </w:rPr>
              <w:fldChar w:fldCharType="begin"/>
            </w:r>
            <w:r w:rsidR="001A6F67">
              <w:rPr>
                <w:noProof/>
                <w:webHidden/>
              </w:rPr>
              <w:instrText xml:space="preserve"> PAGEREF _Toc116984498 \h </w:instrText>
            </w:r>
            <w:r w:rsidR="001A6F67">
              <w:rPr>
                <w:noProof/>
                <w:webHidden/>
              </w:rPr>
            </w:r>
            <w:r w:rsidR="001A6F67">
              <w:rPr>
                <w:noProof/>
                <w:webHidden/>
              </w:rPr>
              <w:fldChar w:fldCharType="separate"/>
            </w:r>
            <w:r w:rsidR="001A6F67">
              <w:rPr>
                <w:noProof/>
                <w:webHidden/>
              </w:rPr>
              <w:t>4</w:t>
            </w:r>
            <w:r w:rsidR="001A6F67">
              <w:rPr>
                <w:noProof/>
                <w:webHidden/>
              </w:rPr>
              <w:fldChar w:fldCharType="end"/>
            </w:r>
          </w:hyperlink>
        </w:p>
        <w:p w14:paraId="1CBFFA29" w14:textId="16D0CF5B" w:rsidR="001A6F67" w:rsidRDefault="001A6F67">
          <w:pPr>
            <w:pStyle w:val="TOC1"/>
            <w:tabs>
              <w:tab w:val="right" w:leader="dot" w:pos="9629"/>
            </w:tabs>
            <w:rPr>
              <w:rFonts w:cstheme="minorBidi"/>
              <w:b w:val="0"/>
              <w:bCs w:val="0"/>
              <w:caps w:val="0"/>
              <w:noProof/>
              <w:color w:val="auto"/>
              <w:lang w:val="en-US" w:eastAsia="en-US"/>
            </w:rPr>
          </w:pPr>
          <w:hyperlink w:anchor="_Toc116984499" w:history="1">
            <w:r w:rsidRPr="00D46DE6">
              <w:rPr>
                <w:rStyle w:val="Hyperlink"/>
                <w:noProof/>
              </w:rPr>
              <w:t>Zoznam použitých skratiek a pojmov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_Toc116984499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ECC1E7" w14:textId="4C371087" w:rsidR="001A6F67" w:rsidRDefault="001A6F67">
          <w:pPr>
            <w:pStyle w:val="TOC1"/>
            <w:tabs>
              <w:tab w:val="right" w:leader="dot" w:pos="9629"/>
            </w:tabs>
            <w:rPr>
              <w:rFonts w:cstheme="minorBidi"/>
              <w:b w:val="0"/>
              <w:bCs w:val="0"/>
              <w:caps w:val="0"/>
              <w:noProof/>
              <w:color w:val="auto"/>
              <w:lang w:val="en-US" w:eastAsia="en-US"/>
            </w:rPr>
          </w:pPr>
          <w:hyperlink w:anchor="_Toc116984500" w:history="1">
            <w:r w:rsidRPr="00D46DE6">
              <w:rPr>
                <w:rStyle w:val="Hyperlink"/>
                <w:noProof/>
              </w:rPr>
              <w:t>Prihlásenie sa do používate</w:t>
            </w:r>
            <w:r w:rsidRPr="00D46DE6">
              <w:rPr>
                <w:rStyle w:val="Hyperlink"/>
                <w:rFonts w:ascii="Calibri" w:hAnsi="Calibri" w:cs="Calibri"/>
                <w:noProof/>
              </w:rPr>
              <w:t>ľ</w:t>
            </w:r>
            <w:r w:rsidRPr="00D46DE6">
              <w:rPr>
                <w:rStyle w:val="Hyperlink"/>
                <w:noProof/>
              </w:rPr>
              <w:t>sk</w:t>
            </w:r>
            <w:r w:rsidRPr="00D46DE6">
              <w:rPr>
                <w:rStyle w:val="Hyperlink"/>
                <w:rFonts w:ascii="Helvetica" w:hAnsi="Helvetica" w:cs="Helvetica"/>
                <w:noProof/>
              </w:rPr>
              <w:t>é</w:t>
            </w:r>
            <w:r w:rsidRPr="00D46DE6">
              <w:rPr>
                <w:rStyle w:val="Hyperlink"/>
                <w:noProof/>
              </w:rPr>
              <w:t>ho rozhrania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_Toc116984500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D76794" w14:textId="609BAB30" w:rsidR="001A6F67" w:rsidRDefault="001A6F67">
          <w:pPr>
            <w:pStyle w:val="TOC1"/>
            <w:tabs>
              <w:tab w:val="right" w:leader="dot" w:pos="9629"/>
            </w:tabs>
            <w:rPr>
              <w:rFonts w:cstheme="minorBidi"/>
              <w:b w:val="0"/>
              <w:bCs w:val="0"/>
              <w:caps w:val="0"/>
              <w:noProof/>
              <w:color w:val="auto"/>
              <w:lang w:val="en-US" w:eastAsia="en-US"/>
            </w:rPr>
          </w:pPr>
          <w:hyperlink w:anchor="_Toc116984501" w:history="1">
            <w:r w:rsidRPr="00D46DE6">
              <w:rPr>
                <w:rStyle w:val="Hyperlink"/>
                <w:noProof/>
              </w:rPr>
              <w:t>Popis používate</w:t>
            </w:r>
            <w:r w:rsidRPr="00D46DE6">
              <w:rPr>
                <w:rStyle w:val="Hyperlink"/>
                <w:rFonts w:ascii="Calibri" w:hAnsi="Calibri" w:cs="Calibri"/>
                <w:noProof/>
              </w:rPr>
              <w:t>ľ</w:t>
            </w:r>
            <w:r w:rsidRPr="00D46DE6">
              <w:rPr>
                <w:rStyle w:val="Hyperlink"/>
                <w:noProof/>
              </w:rPr>
              <w:t>sk</w:t>
            </w:r>
            <w:r w:rsidRPr="00D46DE6">
              <w:rPr>
                <w:rStyle w:val="Hyperlink"/>
                <w:rFonts w:ascii="Helvetica" w:hAnsi="Helvetica" w:cs="Helvetica"/>
                <w:noProof/>
              </w:rPr>
              <w:t>é</w:t>
            </w:r>
            <w:r w:rsidRPr="00D46DE6">
              <w:rPr>
                <w:rStyle w:val="Hyperlink"/>
                <w:noProof/>
              </w:rPr>
              <w:t>ho rozhrania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_Toc116984501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AD5622" w14:textId="0C0EE1CC" w:rsidR="001A6F67" w:rsidRDefault="001A6F67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02" w:history="1">
            <w:r w:rsidRPr="00D46DE6">
              <w:rPr>
                <w:rStyle w:val="Hyperlink"/>
                <w:noProof/>
              </w:rPr>
              <w:t>Domov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_Toc116984502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CE271F" w14:textId="3744E0D6" w:rsidR="001A6F67" w:rsidRDefault="001A6F67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03" w:history="1">
            <w:r w:rsidRPr="00D46DE6">
              <w:rPr>
                <w:rStyle w:val="Hyperlink"/>
                <w:noProof/>
              </w:rPr>
              <w:t>Prihlasovacie údaje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_Toc116984503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BFC920" w14:textId="7388091B" w:rsidR="001A6F67" w:rsidRDefault="001A6F67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04" w:history="1">
            <w:r w:rsidRPr="00D46DE6">
              <w:rPr>
                <w:rStyle w:val="Hyperlink"/>
                <w:noProof/>
              </w:rPr>
              <w:t>Žiada</w:t>
            </w:r>
            <w:r w:rsidRPr="00D46DE6">
              <w:rPr>
                <w:rStyle w:val="Hyperlink"/>
                <w:rFonts w:ascii="Calibri" w:hAnsi="Calibri" w:cs="Calibri"/>
                <w:noProof/>
              </w:rPr>
              <w:t>ť</w:t>
            </w:r>
            <w:r w:rsidRPr="00D46DE6">
              <w:rPr>
                <w:rStyle w:val="Hyperlink"/>
                <w:noProof/>
              </w:rPr>
              <w:t xml:space="preserve"> o rolu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_Toc116984504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938393" w14:textId="531C1BFE" w:rsidR="001A6F67" w:rsidRDefault="001A6F67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05" w:history="1">
            <w:r w:rsidRPr="00D46DE6">
              <w:rPr>
                <w:rStyle w:val="Hyperlink"/>
                <w:noProof/>
              </w:rPr>
              <w:t>Používatelia / Používatelia subjektu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_Toc116984505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2B8C06" w14:textId="2F1BF17F" w:rsidR="001A6F67" w:rsidRDefault="001A6F67">
          <w:pPr>
            <w:pStyle w:val="TOC1"/>
            <w:tabs>
              <w:tab w:val="right" w:leader="dot" w:pos="9629"/>
            </w:tabs>
            <w:rPr>
              <w:rFonts w:cstheme="minorBidi"/>
              <w:b w:val="0"/>
              <w:bCs w:val="0"/>
              <w:caps w:val="0"/>
              <w:noProof/>
              <w:color w:val="auto"/>
              <w:lang w:val="en-US" w:eastAsia="en-US"/>
            </w:rPr>
          </w:pPr>
          <w:hyperlink w:anchor="_Toc116984506" w:history="1">
            <w:r w:rsidRPr="00D46DE6">
              <w:rPr>
                <w:rStyle w:val="Hyperlink"/>
                <w:noProof/>
              </w:rPr>
              <w:t>Pracovné postupy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_Toc116984506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A79221" w14:textId="67E76A5C" w:rsidR="001A6F67" w:rsidRDefault="001A6F67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07" w:history="1">
            <w:r w:rsidRPr="00D46DE6">
              <w:rPr>
                <w:rStyle w:val="Hyperlink"/>
                <w:noProof/>
              </w:rPr>
              <w:t>Vytvorenie používate</w:t>
            </w:r>
            <w:r w:rsidRPr="00D46DE6">
              <w:rPr>
                <w:rStyle w:val="Hyperlink"/>
                <w:rFonts w:ascii="Calibri" w:hAnsi="Calibri" w:cs="Calibri"/>
                <w:noProof/>
              </w:rPr>
              <w:t>ľ</w:t>
            </w:r>
            <w:r w:rsidRPr="00D46DE6">
              <w:rPr>
                <w:rStyle w:val="Hyperlink"/>
                <w:noProof/>
              </w:rPr>
              <w:t>a subjektu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_Toc116984507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9DCE8F" w14:textId="4EB811E1" w:rsidR="001A6F67" w:rsidRDefault="001A6F67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08" w:history="1">
            <w:r w:rsidRPr="00D46DE6">
              <w:rPr>
                <w:rStyle w:val="Hyperlink"/>
                <w:noProof/>
              </w:rPr>
              <w:t>Žiados</w:t>
            </w:r>
            <w:r w:rsidRPr="00D46DE6">
              <w:rPr>
                <w:rStyle w:val="Hyperlink"/>
                <w:rFonts w:ascii="Calibri" w:hAnsi="Calibri" w:cs="Calibri"/>
                <w:noProof/>
              </w:rPr>
              <w:t>ť</w:t>
            </w:r>
            <w:r w:rsidRPr="00D46DE6">
              <w:rPr>
                <w:rStyle w:val="Hyperlink"/>
                <w:noProof/>
              </w:rPr>
              <w:t xml:space="preserve"> o prístupové oprávnenia do ŠZP-ESAs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_Toc116984508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0A243C" w14:textId="09E044E9" w:rsidR="001A6F67" w:rsidRDefault="001A6F67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09" w:history="1">
            <w:r w:rsidRPr="00D46DE6">
              <w:rPr>
                <w:rStyle w:val="Hyperlink"/>
                <w:noProof/>
              </w:rPr>
              <w:t>Odobranie oprávnení používate</w:t>
            </w:r>
            <w:r w:rsidRPr="00D46DE6">
              <w:rPr>
                <w:rStyle w:val="Hyperlink"/>
                <w:rFonts w:ascii="Calibri" w:hAnsi="Calibri" w:cs="Calibri"/>
                <w:noProof/>
              </w:rPr>
              <w:t>ľ</w:t>
            </w:r>
            <w:r w:rsidRPr="00D46DE6">
              <w:rPr>
                <w:rStyle w:val="Hyperlink"/>
                <w:noProof/>
              </w:rPr>
              <w:t>ovi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_Toc116984509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1CD4F0" w14:textId="53BBA657" w:rsidR="001A6F67" w:rsidRDefault="001A6F67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10" w:history="1">
            <w:r w:rsidRPr="00D46DE6">
              <w:rPr>
                <w:rStyle w:val="Hyperlink"/>
                <w:noProof/>
              </w:rPr>
              <w:t>Zmena evidovaných údajov o používate</w:t>
            </w:r>
            <w:r w:rsidRPr="00D46DE6">
              <w:rPr>
                <w:rStyle w:val="Hyperlink"/>
                <w:rFonts w:ascii="Calibri" w:hAnsi="Calibri" w:cs="Calibri"/>
                <w:noProof/>
              </w:rPr>
              <w:t>ľ</w:t>
            </w:r>
            <w:r w:rsidRPr="00D46DE6">
              <w:rPr>
                <w:rStyle w:val="Hyperlink"/>
                <w:noProof/>
              </w:rPr>
              <w:t>ovi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_Toc116984510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21A513" w14:textId="368FE4C8" w:rsidR="001A6F67" w:rsidRDefault="001A6F67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11" w:history="1">
            <w:r w:rsidRPr="00D46DE6">
              <w:rPr>
                <w:rStyle w:val="Hyperlink"/>
                <w:noProof/>
              </w:rPr>
              <w:t>Evidencia nového certifikátu pre používate</w:t>
            </w:r>
            <w:r w:rsidRPr="00D46DE6">
              <w:rPr>
                <w:rStyle w:val="Hyperlink"/>
                <w:rFonts w:ascii="Calibri" w:hAnsi="Calibri" w:cs="Calibri"/>
                <w:noProof/>
              </w:rPr>
              <w:t>ľ</w:t>
            </w:r>
            <w:r w:rsidRPr="00D46DE6">
              <w:rPr>
                <w:rStyle w:val="Hyperlink"/>
                <w:noProof/>
              </w:rPr>
              <w:t>a externého subjektu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_Toc116984511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C691FC" w14:textId="6F58B5E3" w:rsidR="001A6F67" w:rsidRDefault="001A6F67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12" w:history="1">
            <w:r w:rsidRPr="00D46DE6">
              <w:rPr>
                <w:rStyle w:val="Hyperlink"/>
                <w:noProof/>
              </w:rPr>
              <w:t>Evidencia existujúceho certifikátu pre používate</w:t>
            </w:r>
            <w:r w:rsidRPr="00D46DE6">
              <w:rPr>
                <w:rStyle w:val="Hyperlink"/>
                <w:rFonts w:ascii="Calibri" w:hAnsi="Calibri" w:cs="Calibri"/>
                <w:noProof/>
              </w:rPr>
              <w:t>ľ</w:t>
            </w:r>
            <w:r w:rsidRPr="00D46DE6">
              <w:rPr>
                <w:rStyle w:val="Hyperlink"/>
                <w:noProof/>
              </w:rPr>
              <w:t>a extern</w:t>
            </w:r>
            <w:r w:rsidRPr="00D46DE6">
              <w:rPr>
                <w:rStyle w:val="Hyperlink"/>
                <w:rFonts w:ascii="Helvetica" w:hAnsi="Helvetica" w:cs="Helvetica"/>
                <w:noProof/>
              </w:rPr>
              <w:t>é</w:t>
            </w:r>
            <w:r w:rsidRPr="00D46DE6">
              <w:rPr>
                <w:rStyle w:val="Hyperlink"/>
                <w:noProof/>
              </w:rPr>
              <w:t>ho subjektu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_Toc116984512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DB4059" w14:textId="07E0BFCD" w:rsidR="001A6F67" w:rsidRDefault="001A6F67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13" w:history="1">
            <w:r w:rsidRPr="00D46DE6">
              <w:rPr>
                <w:rStyle w:val="Hyperlink"/>
                <w:noProof/>
              </w:rPr>
              <w:t>Reset hesla pre používate</w:t>
            </w:r>
            <w:r w:rsidRPr="00D46DE6">
              <w:rPr>
                <w:rStyle w:val="Hyperlink"/>
                <w:rFonts w:ascii="Calibri" w:hAnsi="Calibri" w:cs="Calibri"/>
                <w:noProof/>
              </w:rPr>
              <w:t>ľ</w:t>
            </w:r>
            <w:r w:rsidRPr="00D46DE6">
              <w:rPr>
                <w:rStyle w:val="Hyperlink"/>
                <w:noProof/>
              </w:rPr>
              <w:t>a subjektu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_Toc116984513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405AF8" w14:textId="17AAD838" w:rsidR="001A6F67" w:rsidRDefault="001A6F67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14" w:history="1">
            <w:r w:rsidRPr="00D46DE6">
              <w:rPr>
                <w:rStyle w:val="Hyperlink"/>
                <w:noProof/>
              </w:rPr>
              <w:t>Zneplatnenie používate</w:t>
            </w:r>
            <w:r w:rsidRPr="00D46DE6">
              <w:rPr>
                <w:rStyle w:val="Hyperlink"/>
                <w:rFonts w:ascii="Calibri" w:hAnsi="Calibri" w:cs="Calibri"/>
                <w:noProof/>
              </w:rPr>
              <w:t>ľ</w:t>
            </w:r>
            <w:r w:rsidRPr="00D46DE6">
              <w:rPr>
                <w:rStyle w:val="Hyperlink"/>
                <w:noProof/>
              </w:rPr>
              <w:t>a subjektu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_Toc116984514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EE9E41" w14:textId="5758C5B8" w:rsidR="001A6F67" w:rsidRDefault="001A6F67">
          <w:pPr>
            <w:pStyle w:val="TOC1"/>
            <w:tabs>
              <w:tab w:val="right" w:leader="dot" w:pos="9629"/>
            </w:tabs>
            <w:rPr>
              <w:rFonts w:cstheme="minorBidi"/>
              <w:b w:val="0"/>
              <w:bCs w:val="0"/>
              <w:caps w:val="0"/>
              <w:noProof/>
              <w:color w:val="auto"/>
              <w:lang w:val="en-US" w:eastAsia="en-US"/>
            </w:rPr>
          </w:pPr>
          <w:hyperlink w:anchor="_Toc116984515" w:history="1">
            <w:r w:rsidRPr="00D46DE6">
              <w:rPr>
                <w:rStyle w:val="Hyperlink"/>
                <w:noProof/>
              </w:rPr>
              <w:t>Zasielanie notifikácií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_Toc116984515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3A0C5D" w14:textId="7251EDA0" w:rsidR="001A6F67" w:rsidRDefault="001A6F67">
          <w:pPr>
            <w:pStyle w:val="TOC1"/>
            <w:tabs>
              <w:tab w:val="right" w:leader="dot" w:pos="9629"/>
            </w:tabs>
            <w:rPr>
              <w:rFonts w:cstheme="minorBidi"/>
              <w:b w:val="0"/>
              <w:bCs w:val="0"/>
              <w:caps w:val="0"/>
              <w:noProof/>
              <w:color w:val="auto"/>
              <w:lang w:val="en-US" w:eastAsia="en-US"/>
            </w:rPr>
          </w:pPr>
          <w:hyperlink w:anchor="_Toc116984516" w:history="1">
            <w:r w:rsidRPr="00D46DE6">
              <w:rPr>
                <w:rStyle w:val="Hyperlink"/>
                <w:noProof/>
              </w:rPr>
              <w:t>Generovanie X509 certifikátu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_Toc116984516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F92314" w14:textId="5DCED9C1" w:rsidR="001A6F67" w:rsidRDefault="001A6F67">
          <w:pPr>
            <w:pStyle w:val="TOC1"/>
            <w:tabs>
              <w:tab w:val="right" w:leader="dot" w:pos="9629"/>
            </w:tabs>
            <w:rPr>
              <w:rFonts w:cstheme="minorBidi"/>
              <w:b w:val="0"/>
              <w:bCs w:val="0"/>
              <w:caps w:val="0"/>
              <w:noProof/>
              <w:color w:val="auto"/>
              <w:lang w:val="en-US" w:eastAsia="en-US"/>
            </w:rPr>
          </w:pPr>
          <w:hyperlink w:anchor="_Toc116984517" w:history="1">
            <w:r w:rsidRPr="00D46DE6">
              <w:rPr>
                <w:rStyle w:val="Hyperlink"/>
                <w:noProof/>
              </w:rPr>
              <w:t>Známe chyby a ich riešenie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_Toc116984517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C38132" w14:textId="396C2DFE" w:rsidR="001A6F67" w:rsidRDefault="001A6F67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18" w:history="1">
            <w:r w:rsidRPr="00D46DE6">
              <w:rPr>
                <w:rStyle w:val="Hyperlink"/>
                <w:noProof/>
              </w:rPr>
              <w:t>Zadané heslo neodpovedá nastavenej politike hesiel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_Toc116984518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402737" w14:textId="316AA2FB" w:rsidR="001A6F67" w:rsidRDefault="001A6F67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19" w:history="1">
            <w:r w:rsidRPr="00D46DE6">
              <w:rPr>
                <w:rStyle w:val="Hyperlink"/>
                <w:noProof/>
              </w:rPr>
              <w:t>Nedostato</w:t>
            </w:r>
            <w:r w:rsidRPr="00D46DE6">
              <w:rPr>
                <w:rStyle w:val="Hyperlink"/>
                <w:rFonts w:ascii="Calibri" w:hAnsi="Calibri" w:cs="Calibri"/>
                <w:noProof/>
              </w:rPr>
              <w:t>č</w:t>
            </w:r>
            <w:r w:rsidRPr="00D46DE6">
              <w:rPr>
                <w:rStyle w:val="Hyperlink"/>
                <w:noProof/>
              </w:rPr>
              <w:t>n</w:t>
            </w:r>
            <w:r w:rsidRPr="00D46DE6">
              <w:rPr>
                <w:rStyle w:val="Hyperlink"/>
                <w:rFonts w:ascii="Helvetica" w:hAnsi="Helvetica" w:cs="Helvetica"/>
                <w:noProof/>
              </w:rPr>
              <w:t>é</w:t>
            </w:r>
            <w:r w:rsidRPr="00D46DE6">
              <w:rPr>
                <w:rStyle w:val="Hyperlink"/>
                <w:noProof/>
              </w:rPr>
              <w:t xml:space="preserve"> oprávnenie na vykonanie operácie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_Toc116984519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2D50D4" w14:textId="1705CE65" w:rsidR="001A6F67" w:rsidRDefault="001A6F67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20" w:history="1">
            <w:r w:rsidRPr="00D46DE6">
              <w:rPr>
                <w:rStyle w:val="Hyperlink"/>
                <w:noProof/>
              </w:rPr>
              <w:t>Nedostato</w:t>
            </w:r>
            <w:r w:rsidRPr="00D46DE6">
              <w:rPr>
                <w:rStyle w:val="Hyperlink"/>
                <w:rFonts w:ascii="Calibri" w:hAnsi="Calibri" w:cs="Calibri"/>
                <w:noProof/>
              </w:rPr>
              <w:t>č</w:t>
            </w:r>
            <w:r w:rsidRPr="00D46DE6">
              <w:rPr>
                <w:rStyle w:val="Hyperlink"/>
                <w:noProof/>
              </w:rPr>
              <w:t>n</w:t>
            </w:r>
            <w:r w:rsidRPr="00D46DE6">
              <w:rPr>
                <w:rStyle w:val="Hyperlink"/>
                <w:rFonts w:ascii="Helvetica" w:hAnsi="Helvetica" w:cs="Helvetica"/>
                <w:noProof/>
              </w:rPr>
              <w:t>é</w:t>
            </w:r>
            <w:r w:rsidRPr="00D46DE6">
              <w:rPr>
                <w:rStyle w:val="Hyperlink"/>
                <w:noProof/>
              </w:rPr>
              <w:t xml:space="preserve"> oprávnenie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_Toc116984520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82CBEE" w14:textId="22DBD6CA" w:rsidR="001A6F67" w:rsidRDefault="001A6F67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21" w:history="1">
            <w:r w:rsidRPr="00D46DE6">
              <w:rPr>
                <w:rStyle w:val="Hyperlink"/>
                <w:noProof/>
              </w:rPr>
              <w:t>Zobrazenie skrytých atribútov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_Toc116984521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D62720" w14:textId="2D604D69" w:rsidR="001A6F67" w:rsidRDefault="001A6F67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22" w:history="1">
            <w:r w:rsidRPr="00D46DE6">
              <w:rPr>
                <w:rStyle w:val="Hyperlink"/>
                <w:noProof/>
              </w:rPr>
              <w:t>Nesprávny formát vloženého CSR súboru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_Toc116984522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A7E346" w14:textId="004FBB76" w:rsidR="001A6F67" w:rsidRDefault="001A6F67">
          <w:pPr>
            <w:pStyle w:val="TOC2"/>
            <w:tabs>
              <w:tab w:val="right" w:leader="dot" w:pos="9629"/>
            </w:tabs>
            <w:rPr>
              <w:rFonts w:cstheme="minorBidi"/>
              <w:smallCaps w:val="0"/>
              <w:noProof/>
              <w:color w:val="auto"/>
              <w:lang w:val="en-US" w:eastAsia="en-US"/>
            </w:rPr>
          </w:pPr>
          <w:hyperlink w:anchor="_Toc116984523" w:history="1">
            <w:r w:rsidRPr="00D46DE6">
              <w:rPr>
                <w:rStyle w:val="Hyperlink"/>
                <w:noProof/>
              </w:rPr>
              <w:t>Vložený súbor neprislúcha danej identite (vloženie CSR)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_Toc116984523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B90B09" w14:textId="4DB730A4" w:rsidR="00244E2E" w:rsidRPr="00811FDB" w:rsidRDefault="00912E33" w:rsidP="00FE71EC">
          <w:pPr>
            <w:rPr>
              <w:sz w:val="20"/>
              <w:szCs w:val="20"/>
            </w:rPr>
          </w:pPr>
          <w:r>
            <w:rPr>
              <w:rFonts w:eastAsiaTheme="minorEastAsia" w:cs="Arial Unicode MS"/>
              <w:b/>
              <w:bCs/>
              <w:caps/>
              <w:color w:val="000000"/>
              <w:sz w:val="22"/>
              <w:szCs w:val="22"/>
              <w:u w:color="000000"/>
              <w:lang w:eastAsia="sk-SK"/>
            </w:rPr>
            <w:fldChar w:fldCharType="end"/>
          </w:r>
        </w:p>
      </w:sdtContent>
    </w:sdt>
    <w:p w14:paraId="005FD25B" w14:textId="6DE6D3FE" w:rsidR="00666A7D" w:rsidRPr="0046339A" w:rsidRDefault="00372306" w:rsidP="00666A7D">
      <w:pPr>
        <w:pStyle w:val="Heading1"/>
      </w:pPr>
      <w:bookmarkStart w:id="1" w:name="_Toc108088656"/>
      <w:bookmarkStart w:id="2" w:name="_Toc959062660"/>
      <w:bookmarkStart w:id="3" w:name="_Toc2134112773"/>
      <w:bookmarkStart w:id="4" w:name="_Toc2022724288"/>
      <w:bookmarkStart w:id="5" w:name="_Toc1709487448"/>
      <w:bookmarkStart w:id="6" w:name="_Toc804269209"/>
      <w:bookmarkStart w:id="7" w:name="_Toc1319667106"/>
      <w:bookmarkStart w:id="8" w:name="_Toc113619800"/>
      <w:bookmarkStart w:id="9" w:name="_Toc113619988"/>
      <w:bookmarkStart w:id="10" w:name="_Toc116984498"/>
      <w:r>
        <w:lastRenderedPageBreak/>
        <w:t>Úvod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7715A69A" w14:textId="5B9797FE" w:rsidR="00666A7D" w:rsidRPr="002B4BA2" w:rsidRDefault="008C39B7" w:rsidP="00666A7D">
      <w:pPr>
        <w:jc w:val="both"/>
        <w:rPr>
          <w:sz w:val="22"/>
          <w:szCs w:val="22"/>
        </w:rPr>
      </w:pPr>
      <w:r w:rsidRPr="5A98AAA3">
        <w:rPr>
          <w:sz w:val="22"/>
          <w:szCs w:val="22"/>
        </w:rPr>
        <w:t>V tejto príručke nájdete informácie o</w:t>
      </w:r>
      <w:r w:rsidR="0008308B" w:rsidRPr="5A98AAA3">
        <w:rPr>
          <w:sz w:val="22"/>
          <w:szCs w:val="22"/>
        </w:rPr>
        <w:t> tom, ako spravovať</w:t>
      </w:r>
      <w:r w:rsidRPr="5A98AAA3">
        <w:rPr>
          <w:sz w:val="22"/>
          <w:szCs w:val="22"/>
        </w:rPr>
        <w:t xml:space="preserve"> používateľov v</w:t>
      </w:r>
      <w:r w:rsidR="00CB54FA" w:rsidRPr="5A98AAA3">
        <w:rPr>
          <w:sz w:val="22"/>
          <w:szCs w:val="22"/>
        </w:rPr>
        <w:t xml:space="preserve"> informačnom </w:t>
      </w:r>
      <w:r w:rsidRPr="5A98AAA3">
        <w:rPr>
          <w:sz w:val="22"/>
          <w:szCs w:val="22"/>
        </w:rPr>
        <w:t xml:space="preserve">systéme </w:t>
      </w:r>
      <w:r w:rsidR="0010538F" w:rsidRPr="5A98AAA3">
        <w:rPr>
          <w:sz w:val="22"/>
          <w:szCs w:val="22"/>
        </w:rPr>
        <w:t>ŠZP-ESAs</w:t>
      </w:r>
      <w:r w:rsidR="00370BD8" w:rsidRPr="5A98AAA3">
        <w:rPr>
          <w:sz w:val="22"/>
          <w:szCs w:val="22"/>
        </w:rPr>
        <w:t>.</w:t>
      </w:r>
      <w:r w:rsidR="00666A7D" w:rsidRPr="5A98AAA3">
        <w:rPr>
          <w:sz w:val="22"/>
          <w:szCs w:val="22"/>
        </w:rPr>
        <w:t xml:space="preserve"> </w:t>
      </w:r>
      <w:r w:rsidR="0097376A" w:rsidRPr="5A98AAA3">
        <w:rPr>
          <w:sz w:val="22"/>
          <w:szCs w:val="22"/>
        </w:rPr>
        <w:t xml:space="preserve">Správa sa vykonáva </w:t>
      </w:r>
      <w:r w:rsidR="004B6357" w:rsidRPr="5A98AAA3">
        <w:rPr>
          <w:sz w:val="22"/>
          <w:szCs w:val="22"/>
        </w:rPr>
        <w:t xml:space="preserve">v používateľskom </w:t>
      </w:r>
      <w:r w:rsidR="00A00A60" w:rsidRPr="5A98AAA3">
        <w:rPr>
          <w:sz w:val="22"/>
          <w:szCs w:val="22"/>
        </w:rPr>
        <w:t>rozhraní pre správcov subjektu (</w:t>
      </w:r>
      <w:r w:rsidR="00FD6A23" w:rsidRPr="5A98AAA3">
        <w:rPr>
          <w:sz w:val="22"/>
          <w:szCs w:val="22"/>
        </w:rPr>
        <w:t>ďalej len „</w:t>
      </w:r>
      <w:r w:rsidR="004C2D68" w:rsidRPr="5A98AAA3">
        <w:rPr>
          <w:sz w:val="22"/>
          <w:szCs w:val="22"/>
        </w:rPr>
        <w:t>používateľské rozhranie“).</w:t>
      </w:r>
    </w:p>
    <w:p w14:paraId="14A54EF8" w14:textId="72425749" w:rsidR="00666A7D" w:rsidRPr="002B4BA2" w:rsidRDefault="008F51C8" w:rsidP="00666A7D">
      <w:pPr>
        <w:jc w:val="both"/>
        <w:rPr>
          <w:sz w:val="22"/>
          <w:szCs w:val="22"/>
        </w:rPr>
      </w:pPr>
      <w:r w:rsidRPr="002B4BA2">
        <w:rPr>
          <w:sz w:val="22"/>
          <w:szCs w:val="22"/>
        </w:rPr>
        <w:t>Pre správne pochopenie i</w:t>
      </w:r>
      <w:r w:rsidR="00817B73" w:rsidRPr="002B4BA2">
        <w:rPr>
          <w:sz w:val="22"/>
          <w:szCs w:val="22"/>
        </w:rPr>
        <w:t>nformáci</w:t>
      </w:r>
      <w:r w:rsidRPr="002B4BA2">
        <w:rPr>
          <w:sz w:val="22"/>
          <w:szCs w:val="22"/>
        </w:rPr>
        <w:t>í</w:t>
      </w:r>
      <w:r w:rsidR="00817B73" w:rsidRPr="002B4BA2">
        <w:rPr>
          <w:sz w:val="22"/>
          <w:szCs w:val="22"/>
        </w:rPr>
        <w:t xml:space="preserve"> </w:t>
      </w:r>
      <w:r w:rsidR="00453335" w:rsidRPr="002B4BA2">
        <w:rPr>
          <w:sz w:val="22"/>
          <w:szCs w:val="22"/>
        </w:rPr>
        <w:t>uveden</w:t>
      </w:r>
      <w:r w:rsidRPr="002B4BA2">
        <w:rPr>
          <w:sz w:val="22"/>
          <w:szCs w:val="22"/>
        </w:rPr>
        <w:t>ých</w:t>
      </w:r>
      <w:r w:rsidR="00453335" w:rsidRPr="002B4BA2">
        <w:rPr>
          <w:sz w:val="22"/>
          <w:szCs w:val="22"/>
        </w:rPr>
        <w:t xml:space="preserve"> v príručke </w:t>
      </w:r>
      <w:r w:rsidRPr="002B4BA2">
        <w:rPr>
          <w:sz w:val="22"/>
          <w:szCs w:val="22"/>
        </w:rPr>
        <w:t xml:space="preserve">je </w:t>
      </w:r>
      <w:r w:rsidR="00E75441" w:rsidRPr="002B4BA2">
        <w:rPr>
          <w:sz w:val="22"/>
          <w:szCs w:val="22"/>
        </w:rPr>
        <w:t>potrebná</w:t>
      </w:r>
      <w:r w:rsidR="003177EE" w:rsidRPr="002B4BA2">
        <w:rPr>
          <w:sz w:val="22"/>
          <w:szCs w:val="22"/>
        </w:rPr>
        <w:t xml:space="preserve"> znalos</w:t>
      </w:r>
      <w:r w:rsidR="008436B2" w:rsidRPr="002B4BA2">
        <w:rPr>
          <w:sz w:val="22"/>
          <w:szCs w:val="22"/>
        </w:rPr>
        <w:t>ť</w:t>
      </w:r>
      <w:r w:rsidR="00666A7D" w:rsidRPr="002B4BA2">
        <w:rPr>
          <w:sz w:val="22"/>
          <w:szCs w:val="22"/>
        </w:rPr>
        <w:t xml:space="preserve"> pr</w:t>
      </w:r>
      <w:r w:rsidR="003177EE" w:rsidRPr="002B4BA2">
        <w:rPr>
          <w:sz w:val="22"/>
          <w:szCs w:val="22"/>
        </w:rPr>
        <w:t>á</w:t>
      </w:r>
      <w:r w:rsidR="00666A7D" w:rsidRPr="002B4BA2">
        <w:rPr>
          <w:sz w:val="22"/>
          <w:szCs w:val="22"/>
        </w:rPr>
        <w:t>c</w:t>
      </w:r>
      <w:r w:rsidR="003177EE" w:rsidRPr="002B4BA2">
        <w:rPr>
          <w:sz w:val="22"/>
          <w:szCs w:val="22"/>
        </w:rPr>
        <w:t>e</w:t>
      </w:r>
      <w:r w:rsidR="00666A7D" w:rsidRPr="002B4BA2">
        <w:rPr>
          <w:sz w:val="22"/>
          <w:szCs w:val="22"/>
        </w:rPr>
        <w:t xml:space="preserve"> s operačným systémom MS Windows a</w:t>
      </w:r>
      <w:r w:rsidR="00C25A2C" w:rsidRPr="002B4BA2">
        <w:rPr>
          <w:sz w:val="22"/>
          <w:szCs w:val="22"/>
        </w:rPr>
        <w:t> </w:t>
      </w:r>
      <w:r w:rsidR="008436B2" w:rsidRPr="002B4BA2">
        <w:rPr>
          <w:sz w:val="22"/>
          <w:szCs w:val="22"/>
        </w:rPr>
        <w:t>t</w:t>
      </w:r>
      <w:r w:rsidR="00C25A2C" w:rsidRPr="002B4BA2">
        <w:rPr>
          <w:sz w:val="22"/>
          <w:szCs w:val="22"/>
        </w:rPr>
        <w:t xml:space="preserve">iež znalosť </w:t>
      </w:r>
      <w:r w:rsidR="00666A7D" w:rsidRPr="002B4BA2">
        <w:rPr>
          <w:sz w:val="22"/>
          <w:szCs w:val="22"/>
        </w:rPr>
        <w:t>základn</w:t>
      </w:r>
      <w:r w:rsidR="00C25A2C" w:rsidRPr="002B4BA2">
        <w:rPr>
          <w:sz w:val="22"/>
          <w:szCs w:val="22"/>
        </w:rPr>
        <w:t>ej</w:t>
      </w:r>
      <w:r w:rsidR="00666A7D" w:rsidRPr="002B4BA2">
        <w:rPr>
          <w:sz w:val="22"/>
          <w:szCs w:val="22"/>
        </w:rPr>
        <w:t xml:space="preserve"> terminológi</w:t>
      </w:r>
      <w:r w:rsidR="00C25A2C" w:rsidRPr="002B4BA2">
        <w:rPr>
          <w:sz w:val="22"/>
          <w:szCs w:val="22"/>
        </w:rPr>
        <w:t>e</w:t>
      </w:r>
      <w:r w:rsidR="00666A7D" w:rsidRPr="002B4BA2">
        <w:rPr>
          <w:sz w:val="22"/>
          <w:szCs w:val="22"/>
        </w:rPr>
        <w:t xml:space="preserve"> webových prehliadačov. </w:t>
      </w:r>
    </w:p>
    <w:p w14:paraId="4A20338B" w14:textId="351F2444" w:rsidR="0008308B" w:rsidRPr="002B4BA2" w:rsidRDefault="0008308B" w:rsidP="00666A7D">
      <w:pPr>
        <w:jc w:val="both"/>
        <w:rPr>
          <w:b/>
          <w:bCs/>
          <w:sz w:val="22"/>
          <w:szCs w:val="22"/>
          <w:highlight w:val="yellow"/>
        </w:rPr>
      </w:pPr>
    </w:p>
    <w:p w14:paraId="6AEFC417" w14:textId="77777777" w:rsidR="00FB7681" w:rsidRDefault="00FB7681" w:rsidP="00FB7681">
      <w:pPr>
        <w:pStyle w:val="Heading1"/>
      </w:pPr>
      <w:bookmarkStart w:id="11" w:name="_Toc113432058"/>
      <w:bookmarkStart w:id="12" w:name="_Toc113543389"/>
      <w:bookmarkStart w:id="13" w:name="_Toc113619801"/>
      <w:bookmarkStart w:id="14" w:name="_Toc113619989"/>
      <w:bookmarkStart w:id="15" w:name="_Toc116984499"/>
      <w:r>
        <w:t>Zoznam použitých skratiek</w:t>
      </w:r>
      <w:bookmarkEnd w:id="11"/>
      <w:r>
        <w:t xml:space="preserve"> a pojmov</w:t>
      </w:r>
      <w:bookmarkEnd w:id="12"/>
      <w:bookmarkEnd w:id="13"/>
      <w:bookmarkEnd w:id="14"/>
      <w:bookmarkEnd w:id="1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1"/>
        <w:gridCol w:w="4818"/>
      </w:tblGrid>
      <w:tr w:rsidR="00CE78A3" w:rsidRPr="002B4BA2" w14:paraId="5C4A87EA" w14:textId="77777777" w:rsidTr="00235039">
        <w:tc>
          <w:tcPr>
            <w:tcW w:w="4865" w:type="dxa"/>
          </w:tcPr>
          <w:p w14:paraId="0B42A13E" w14:textId="777777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Názov</w:t>
            </w:r>
          </w:p>
        </w:tc>
        <w:tc>
          <w:tcPr>
            <w:tcW w:w="4865" w:type="dxa"/>
          </w:tcPr>
          <w:p w14:paraId="163076CE" w14:textId="777777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Význam</w:t>
            </w:r>
          </w:p>
        </w:tc>
      </w:tr>
      <w:tr w:rsidR="00CE78A3" w:rsidRPr="002B4BA2" w14:paraId="2C369D09" w14:textId="77777777" w:rsidTr="00235039">
        <w:tc>
          <w:tcPr>
            <w:tcW w:w="4865" w:type="dxa"/>
          </w:tcPr>
          <w:p w14:paraId="324CF5FF" w14:textId="777777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IAM</w:t>
            </w:r>
          </w:p>
        </w:tc>
        <w:tc>
          <w:tcPr>
            <w:tcW w:w="4865" w:type="dxa"/>
          </w:tcPr>
          <w:p w14:paraId="4D86173F" w14:textId="777777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 xml:space="preserve">Identity and </w:t>
            </w:r>
            <w:proofErr w:type="spellStart"/>
            <w:r w:rsidRPr="002B4BA2">
              <w:rPr>
                <w:sz w:val="22"/>
                <w:szCs w:val="22"/>
              </w:rPr>
              <w:t>access</w:t>
            </w:r>
            <w:proofErr w:type="spellEnd"/>
            <w:r w:rsidRPr="002B4BA2">
              <w:rPr>
                <w:sz w:val="22"/>
                <w:szCs w:val="22"/>
              </w:rPr>
              <w:t xml:space="preserve"> management</w:t>
            </w:r>
          </w:p>
        </w:tc>
      </w:tr>
      <w:tr w:rsidR="00CE78A3" w:rsidRPr="002B4BA2" w14:paraId="367170B7" w14:textId="77777777" w:rsidTr="00235039">
        <w:tc>
          <w:tcPr>
            <w:tcW w:w="4865" w:type="dxa"/>
          </w:tcPr>
          <w:p w14:paraId="4633313E" w14:textId="777777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IDM</w:t>
            </w:r>
          </w:p>
        </w:tc>
        <w:tc>
          <w:tcPr>
            <w:tcW w:w="4865" w:type="dxa"/>
          </w:tcPr>
          <w:p w14:paraId="34F50299" w14:textId="777777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Identity management</w:t>
            </w:r>
          </w:p>
        </w:tc>
      </w:tr>
      <w:tr w:rsidR="00CE78A3" w:rsidRPr="002B4BA2" w14:paraId="700B457D" w14:textId="77777777" w:rsidTr="00235039">
        <w:tc>
          <w:tcPr>
            <w:tcW w:w="4865" w:type="dxa"/>
          </w:tcPr>
          <w:p w14:paraId="38FDDABF" w14:textId="777777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Identita</w:t>
            </w:r>
          </w:p>
        </w:tc>
        <w:tc>
          <w:tcPr>
            <w:tcW w:w="4865" w:type="dxa"/>
          </w:tcPr>
          <w:p w14:paraId="7DBDA90D" w14:textId="777777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Predstavuje fyzickú osobu (používateľa v IDM systéme). Identita vzniká vložením nového používateľa do IDM systému.</w:t>
            </w:r>
          </w:p>
        </w:tc>
      </w:tr>
      <w:tr w:rsidR="00CE78A3" w:rsidRPr="002B4BA2" w14:paraId="3A62532F" w14:textId="77777777" w:rsidTr="00235039">
        <w:tc>
          <w:tcPr>
            <w:tcW w:w="4865" w:type="dxa"/>
          </w:tcPr>
          <w:p w14:paraId="7B75D0A8" w14:textId="777777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Účet</w:t>
            </w:r>
          </w:p>
        </w:tc>
        <w:tc>
          <w:tcPr>
            <w:tcW w:w="4865" w:type="dxa"/>
          </w:tcPr>
          <w:p w14:paraId="71D2ADCC" w14:textId="3814C77D" w:rsidR="00FB7681" w:rsidRPr="002B4BA2" w:rsidRDefault="005B1D07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r</w:t>
            </w:r>
            <w:r w:rsidR="00FB7681" w:rsidRPr="002B4BA2">
              <w:rPr>
                <w:sz w:val="22"/>
                <w:szCs w:val="22"/>
              </w:rPr>
              <w:t>eprezentácia používateľa v aplikácii</w:t>
            </w:r>
          </w:p>
        </w:tc>
      </w:tr>
      <w:tr w:rsidR="00CE78A3" w:rsidRPr="002B4BA2" w14:paraId="59295CC3" w14:textId="77777777" w:rsidTr="00235039">
        <w:tc>
          <w:tcPr>
            <w:tcW w:w="4865" w:type="dxa"/>
          </w:tcPr>
          <w:p w14:paraId="691E1773" w14:textId="254E70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Koncový systém</w:t>
            </w:r>
          </w:p>
        </w:tc>
        <w:tc>
          <w:tcPr>
            <w:tcW w:w="4865" w:type="dxa"/>
          </w:tcPr>
          <w:p w14:paraId="42768DC3" w14:textId="1F2139F5" w:rsidR="00FB7681" w:rsidRPr="002B4BA2" w:rsidRDefault="00870FD6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 xml:space="preserve">informačný systém </w:t>
            </w:r>
            <w:r w:rsidRPr="002B4BA2">
              <w:rPr>
                <w:sz w:val="22"/>
                <w:szCs w:val="22"/>
                <w:lang w:val="en-US"/>
              </w:rPr>
              <w:t>(a</w:t>
            </w:r>
            <w:proofErr w:type="spellStart"/>
            <w:r w:rsidR="00FB7681" w:rsidRPr="002B4BA2">
              <w:rPr>
                <w:sz w:val="22"/>
                <w:szCs w:val="22"/>
              </w:rPr>
              <w:t>plikáci</w:t>
            </w:r>
            <w:r w:rsidRPr="002B4BA2">
              <w:rPr>
                <w:sz w:val="22"/>
                <w:szCs w:val="22"/>
              </w:rPr>
              <w:t>a</w:t>
            </w:r>
            <w:proofErr w:type="spellEnd"/>
            <w:r w:rsidRPr="002B4BA2">
              <w:rPr>
                <w:sz w:val="22"/>
                <w:szCs w:val="22"/>
              </w:rPr>
              <w:t>) NBS</w:t>
            </w:r>
          </w:p>
        </w:tc>
      </w:tr>
      <w:tr w:rsidR="00CE78A3" w:rsidRPr="002B4BA2" w14:paraId="4F7D143B" w14:textId="77777777" w:rsidTr="00235039">
        <w:trPr>
          <w:trHeight w:val="647"/>
        </w:trPr>
        <w:tc>
          <w:tcPr>
            <w:tcW w:w="4865" w:type="dxa"/>
          </w:tcPr>
          <w:p w14:paraId="22D88666" w14:textId="777777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2FA</w:t>
            </w:r>
          </w:p>
        </w:tc>
        <w:tc>
          <w:tcPr>
            <w:tcW w:w="4865" w:type="dxa"/>
          </w:tcPr>
          <w:p w14:paraId="67A8BD8F" w14:textId="77777777" w:rsidR="00FB7681" w:rsidRPr="002B4BA2" w:rsidRDefault="00FB7681" w:rsidP="008D1FC4">
            <w:pPr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dvojfaktorová autentifikácia</w:t>
            </w:r>
          </w:p>
        </w:tc>
      </w:tr>
    </w:tbl>
    <w:p w14:paraId="6CF3B51A" w14:textId="5F1FB493" w:rsidR="008D1FC4" w:rsidRDefault="008D1FC4">
      <w:pPr>
        <w:rPr>
          <w:b/>
          <w:bCs/>
          <w:highlight w:val="yellow"/>
        </w:rPr>
      </w:pPr>
      <w:r>
        <w:rPr>
          <w:b/>
          <w:bCs/>
          <w:highlight w:val="yellow"/>
        </w:rPr>
        <w:br w:type="page"/>
      </w:r>
    </w:p>
    <w:p w14:paraId="0980D30F" w14:textId="7A202980" w:rsidR="00E37188" w:rsidRPr="0046339A" w:rsidRDefault="00E37188" w:rsidP="007A32A2">
      <w:pPr>
        <w:pStyle w:val="Heading1"/>
        <w:rPr>
          <w:b/>
          <w:bCs/>
          <w:highlight w:val="yellow"/>
        </w:rPr>
      </w:pPr>
      <w:bookmarkStart w:id="16" w:name="_Toc963897454"/>
      <w:bookmarkStart w:id="17" w:name="_Toc2044020091"/>
      <w:bookmarkStart w:id="18" w:name="_Toc1696616957"/>
      <w:bookmarkStart w:id="19" w:name="_Toc1746893946"/>
      <w:bookmarkStart w:id="20" w:name="_Toc1964164436"/>
      <w:bookmarkStart w:id="21" w:name="_Toc204113951"/>
      <w:bookmarkStart w:id="22" w:name="_Toc684278634"/>
      <w:bookmarkStart w:id="23" w:name="_Toc113619802"/>
      <w:bookmarkStart w:id="24" w:name="_Toc113619990"/>
      <w:bookmarkStart w:id="25" w:name="_Toc116984500"/>
      <w:r>
        <w:lastRenderedPageBreak/>
        <w:t xml:space="preserve">Prihlásenie sa do </w:t>
      </w:r>
      <w:r w:rsidR="00B40CD7" w:rsidRPr="007A32A2">
        <w:t>používate</w:t>
      </w:r>
      <w:r w:rsidR="00B40CD7" w:rsidRPr="007A32A2">
        <w:rPr>
          <w:rFonts w:ascii="Calibri" w:hAnsi="Calibri" w:cs="Calibri"/>
        </w:rPr>
        <w:t>ľ</w:t>
      </w:r>
      <w:r w:rsidR="00B40CD7" w:rsidRPr="007A32A2">
        <w:t>sk</w:t>
      </w:r>
      <w:r w:rsidR="00B40CD7" w:rsidRPr="007A32A2">
        <w:rPr>
          <w:rFonts w:ascii="Helvetica" w:hAnsi="Helvetica" w:cs="Helvetica"/>
        </w:rPr>
        <w:t>é</w:t>
      </w:r>
      <w:r w:rsidR="00B40CD7" w:rsidRPr="007A32A2">
        <w:t>ho</w:t>
      </w:r>
      <w:r w:rsidR="00B40CD7">
        <w:t xml:space="preserve"> rozhrania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79B9BE68" w14:textId="1B801FAA" w:rsidR="00E37188" w:rsidRPr="002B4BA2" w:rsidRDefault="00524E17" w:rsidP="00666A7D">
      <w:pPr>
        <w:jc w:val="both"/>
        <w:rPr>
          <w:sz w:val="22"/>
          <w:szCs w:val="22"/>
        </w:rPr>
      </w:pPr>
      <w:r w:rsidRPr="002B4BA2">
        <w:rPr>
          <w:sz w:val="22"/>
          <w:szCs w:val="22"/>
        </w:rPr>
        <w:t xml:space="preserve">Pre prihlásenie sa do používateľského rozhrania je potrebné prihlásiť sa do </w:t>
      </w:r>
      <w:proofErr w:type="spellStart"/>
      <w:r w:rsidR="00E13B68" w:rsidRPr="002B4BA2">
        <w:rPr>
          <w:sz w:val="22"/>
          <w:szCs w:val="22"/>
        </w:rPr>
        <w:t>extranet</w:t>
      </w:r>
      <w:proofErr w:type="spellEnd"/>
      <w:r w:rsidR="00E13B68" w:rsidRPr="002B4BA2">
        <w:rPr>
          <w:sz w:val="22"/>
          <w:szCs w:val="22"/>
        </w:rPr>
        <w:t xml:space="preserve"> portálu NBS</w:t>
      </w:r>
      <w:r w:rsidR="005F0529" w:rsidRPr="002B4BA2">
        <w:rPr>
          <w:sz w:val="22"/>
          <w:szCs w:val="22"/>
        </w:rPr>
        <w:t xml:space="preserve"> </w:t>
      </w:r>
    </w:p>
    <w:p w14:paraId="3FDD2B4D" w14:textId="1E2E442F" w:rsidR="003D3877" w:rsidRPr="002B4BA2" w:rsidRDefault="00A72997" w:rsidP="00A72997">
      <w:pPr>
        <w:pStyle w:val="NoSpacing"/>
        <w:numPr>
          <w:ilvl w:val="0"/>
          <w:numId w:val="31"/>
        </w:numPr>
      </w:pPr>
      <w:r w:rsidRPr="002B4BA2">
        <w:t>e</w:t>
      </w:r>
      <w:r w:rsidR="00F60496" w:rsidRPr="002B4BA2">
        <w:t>xtranet.nbs.sk (produkčné prostredie)</w:t>
      </w:r>
    </w:p>
    <w:p w14:paraId="12DC0F74" w14:textId="79733594" w:rsidR="00F60496" w:rsidRPr="002B4BA2" w:rsidRDefault="00A72997" w:rsidP="00A72997">
      <w:pPr>
        <w:pStyle w:val="NoSpacing"/>
        <w:numPr>
          <w:ilvl w:val="0"/>
          <w:numId w:val="31"/>
        </w:numPr>
      </w:pPr>
      <w:r w:rsidRPr="002B4BA2">
        <w:t>e</w:t>
      </w:r>
      <w:r w:rsidR="00F60496" w:rsidRPr="002B4BA2">
        <w:t>xtranet-test.nbs.sk (testovacie prostredie)</w:t>
      </w:r>
    </w:p>
    <w:p w14:paraId="676E4B87" w14:textId="35795FEA" w:rsidR="008643EF" w:rsidRPr="00CE716D" w:rsidRDefault="00C678A1" w:rsidP="008E231A">
      <w:pPr>
        <w:spacing w:before="120"/>
        <w:jc w:val="both"/>
        <w:rPr>
          <w:sz w:val="22"/>
          <w:szCs w:val="22"/>
        </w:rPr>
      </w:pPr>
      <w:r w:rsidRPr="002B4BA2">
        <w:rPr>
          <w:sz w:val="22"/>
          <w:szCs w:val="22"/>
        </w:rPr>
        <w:t>a</w:t>
      </w:r>
      <w:r w:rsidR="008D3B2D" w:rsidRPr="002B4BA2">
        <w:rPr>
          <w:sz w:val="22"/>
          <w:szCs w:val="22"/>
        </w:rPr>
        <w:t xml:space="preserve"> spustiť </w:t>
      </w:r>
      <w:proofErr w:type="spellStart"/>
      <w:r w:rsidR="008D3B2D" w:rsidRPr="002B4BA2">
        <w:rPr>
          <w:sz w:val="22"/>
          <w:szCs w:val="22"/>
        </w:rPr>
        <w:t>aplikácu</w:t>
      </w:r>
      <w:proofErr w:type="spellEnd"/>
      <w:r w:rsidR="008D3B2D" w:rsidRPr="002B4BA2">
        <w:rPr>
          <w:sz w:val="22"/>
          <w:szCs w:val="22"/>
        </w:rPr>
        <w:t xml:space="preserve"> </w:t>
      </w:r>
      <w:r w:rsidR="008D1FC4" w:rsidRPr="002B4BA2">
        <w:rPr>
          <w:sz w:val="22"/>
          <w:szCs w:val="22"/>
        </w:rPr>
        <w:t>“</w:t>
      </w:r>
      <w:r w:rsidR="008E231A" w:rsidRPr="002B4BA2">
        <w:rPr>
          <w:sz w:val="22"/>
          <w:szCs w:val="22"/>
        </w:rPr>
        <w:t>Správa používateľov</w:t>
      </w:r>
      <w:r w:rsidR="00C07906" w:rsidRPr="002B4BA2">
        <w:rPr>
          <w:sz w:val="22"/>
          <w:szCs w:val="22"/>
        </w:rPr>
        <w:t>“</w:t>
      </w:r>
      <w:r w:rsidR="008E231A" w:rsidRPr="002B4BA2">
        <w:rPr>
          <w:sz w:val="22"/>
          <w:szCs w:val="22"/>
        </w:rPr>
        <w:t xml:space="preserve"> </w:t>
      </w:r>
    </w:p>
    <w:p w14:paraId="78C2E604" w14:textId="69DDC40A" w:rsidR="00666A7D" w:rsidRPr="0046339A" w:rsidRDefault="00EE0183" w:rsidP="007A32A2">
      <w:pPr>
        <w:pStyle w:val="Heading1"/>
      </w:pPr>
      <w:bookmarkStart w:id="26" w:name="_Toc530725609"/>
      <w:bookmarkStart w:id="27" w:name="_Toc95690452"/>
      <w:bookmarkStart w:id="28" w:name="_Toc357922002"/>
      <w:bookmarkStart w:id="29" w:name="_Toc1463359886"/>
      <w:bookmarkStart w:id="30" w:name="_Toc389230660"/>
      <w:bookmarkStart w:id="31" w:name="_Toc1378235174"/>
      <w:bookmarkStart w:id="32" w:name="_Toc1828489276"/>
      <w:bookmarkStart w:id="33" w:name="_Toc1480754750"/>
      <w:bookmarkStart w:id="34" w:name="_Toc628836915"/>
      <w:bookmarkStart w:id="35" w:name="_Toc113619803"/>
      <w:bookmarkStart w:id="36" w:name="_Toc113619991"/>
      <w:bookmarkStart w:id="37" w:name="_Toc116984501"/>
      <w:r>
        <w:t xml:space="preserve">Popis </w:t>
      </w:r>
      <w:r w:rsidRPr="007A32A2">
        <w:t>p</w:t>
      </w:r>
      <w:r w:rsidR="00666A7D" w:rsidRPr="007A32A2">
        <w:t>oužívate</w:t>
      </w:r>
      <w:r w:rsidR="00666A7D" w:rsidRPr="007A32A2">
        <w:rPr>
          <w:rFonts w:ascii="Calibri" w:hAnsi="Calibri" w:cs="Calibri"/>
        </w:rPr>
        <w:t>ľ</w:t>
      </w:r>
      <w:r w:rsidR="00666A7D" w:rsidRPr="007A32A2">
        <w:t>sk</w:t>
      </w:r>
      <w:r w:rsidR="00666A7D" w:rsidRPr="007A32A2">
        <w:rPr>
          <w:rFonts w:ascii="Helvetica" w:hAnsi="Helvetica" w:cs="Helvetica"/>
        </w:rPr>
        <w:t>é</w:t>
      </w:r>
      <w:r w:rsidRPr="007A32A2">
        <w:t>ho</w:t>
      </w:r>
      <w:r w:rsidR="00666A7D">
        <w:t xml:space="preserve"> rozhrani</w:t>
      </w:r>
      <w:bookmarkEnd w:id="26"/>
      <w:bookmarkEnd w:id="27"/>
      <w:r>
        <w:t>a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14:paraId="67FF203C" w14:textId="6428E202" w:rsidR="00666A7D" w:rsidRPr="002B4BA2" w:rsidRDefault="00666A7D" w:rsidP="00666A7D">
      <w:pPr>
        <w:jc w:val="both"/>
        <w:rPr>
          <w:sz w:val="22"/>
          <w:szCs w:val="22"/>
        </w:rPr>
      </w:pPr>
      <w:r w:rsidRPr="002B4BA2">
        <w:rPr>
          <w:sz w:val="22"/>
          <w:szCs w:val="22"/>
        </w:rPr>
        <w:t xml:space="preserve">Nasledujúca kapitola popisuje jednotlivé položky používateľského rozhrania. </w:t>
      </w:r>
    </w:p>
    <w:p w14:paraId="41849682" w14:textId="77777777" w:rsidR="00666A7D" w:rsidRPr="0046339A" w:rsidRDefault="00666A7D" w:rsidP="00666A7D">
      <w:pPr>
        <w:pStyle w:val="Heading2"/>
      </w:pPr>
      <w:bookmarkStart w:id="38" w:name="_Toc530725610"/>
      <w:bookmarkStart w:id="39" w:name="_Toc95690453"/>
      <w:bookmarkStart w:id="40" w:name="_Toc1825456020"/>
      <w:bookmarkStart w:id="41" w:name="_Toc1013025921"/>
      <w:bookmarkStart w:id="42" w:name="_Toc1626585878"/>
      <w:bookmarkStart w:id="43" w:name="_Toc2014931338"/>
      <w:bookmarkStart w:id="44" w:name="_Toc1801241899"/>
      <w:bookmarkStart w:id="45" w:name="_Toc738504539"/>
      <w:bookmarkStart w:id="46" w:name="_Toc1352008852"/>
      <w:bookmarkStart w:id="47" w:name="_Toc113619804"/>
      <w:bookmarkStart w:id="48" w:name="_Toc113619992"/>
      <w:bookmarkStart w:id="49" w:name="_Toc116984502"/>
      <w:r>
        <w:t>Domov</w:t>
      </w:r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14:paraId="168EC49B" w14:textId="2F8B1A01" w:rsidR="00666A7D" w:rsidRPr="002B4BA2" w:rsidRDefault="00666A7D" w:rsidP="00666A7D">
      <w:pPr>
        <w:jc w:val="both"/>
        <w:rPr>
          <w:sz w:val="22"/>
          <w:szCs w:val="22"/>
        </w:rPr>
      </w:pPr>
      <w:r w:rsidRPr="002B4BA2">
        <w:rPr>
          <w:sz w:val="22"/>
          <w:szCs w:val="22"/>
        </w:rPr>
        <w:t xml:space="preserve">Na túto obrazovku je používateľ presmerovaný po prihlásení do aplikácie. Obrazovka informuje prihláseného používateľa o jeho aktuálnom nastavení prístupových oprávnení prostredníctvom priradených rolí (v časti </w:t>
      </w:r>
      <w:r w:rsidRPr="002B4BA2">
        <w:rPr>
          <w:b/>
          <w:bCs/>
          <w:noProof/>
          <w:sz w:val="22"/>
          <w:szCs w:val="22"/>
          <w:lang w:eastAsia="cs-CZ"/>
        </w:rPr>
        <w:t>Moje priradenia</w:t>
      </w:r>
      <w:r w:rsidRPr="002B4BA2">
        <w:rPr>
          <w:sz w:val="22"/>
          <w:szCs w:val="22"/>
        </w:rPr>
        <w:t>)</w:t>
      </w:r>
      <w:r w:rsidR="00C07906" w:rsidRPr="002B4BA2">
        <w:rPr>
          <w:sz w:val="22"/>
          <w:szCs w:val="22"/>
        </w:rPr>
        <w:t>.</w:t>
      </w:r>
      <w:r w:rsidR="00F34817" w:rsidRPr="002B4BA2">
        <w:rPr>
          <w:sz w:val="22"/>
          <w:szCs w:val="22"/>
        </w:rPr>
        <w:t xml:space="preserve"> </w:t>
      </w:r>
      <w:r w:rsidR="00C07906" w:rsidRPr="002B4BA2">
        <w:rPr>
          <w:sz w:val="22"/>
          <w:szCs w:val="22"/>
        </w:rPr>
        <w:t>Ď</w:t>
      </w:r>
      <w:r w:rsidRPr="002B4BA2">
        <w:rPr>
          <w:sz w:val="22"/>
          <w:szCs w:val="22"/>
        </w:rPr>
        <w:t xml:space="preserve">alej je k dispozícii informácia o účtoch do koncových systémov (v časti </w:t>
      </w:r>
      <w:r w:rsidRPr="002B4BA2">
        <w:rPr>
          <w:b/>
          <w:bCs/>
          <w:sz w:val="22"/>
          <w:szCs w:val="22"/>
        </w:rPr>
        <w:t>Moje účty</w:t>
      </w:r>
      <w:r w:rsidRPr="002B4BA2">
        <w:rPr>
          <w:sz w:val="22"/>
          <w:szCs w:val="22"/>
        </w:rPr>
        <w:t xml:space="preserve">). </w:t>
      </w:r>
    </w:p>
    <w:p w14:paraId="7E193DCE" w14:textId="1ABD767A" w:rsidR="00666A7D" w:rsidRPr="0046339A" w:rsidRDefault="008D1FC4" w:rsidP="00666A7D">
      <w:pPr>
        <w:keepNext/>
        <w:jc w:val="center"/>
        <w:rPr>
          <w:color w:val="000000" w:themeColor="text1"/>
        </w:rPr>
      </w:pPr>
      <w:r w:rsidRPr="00AD16E7">
        <w:rPr>
          <w:noProof/>
          <w:color w:val="000000" w:themeColor="text1"/>
        </w:rPr>
        <w:drawing>
          <wp:inline distT="0" distB="0" distL="0" distR="0" wp14:anchorId="7176DEF7" wp14:editId="085CCA84">
            <wp:extent cx="6027420" cy="19367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4FD53" w14:textId="21FFC1A1" w:rsidR="00666A7D" w:rsidRPr="0046339A" w:rsidRDefault="00666A7D" w:rsidP="00666A7D">
      <w:pPr>
        <w:pStyle w:val="Caption"/>
        <w:jc w:val="center"/>
      </w:pPr>
      <w:bookmarkStart w:id="50" w:name="_Toc530725638"/>
      <w:r w:rsidRPr="0046339A">
        <w:t xml:space="preserve">Obrázok </w:t>
      </w:r>
      <w:r w:rsidRPr="0046339A">
        <w:rPr>
          <w:noProof/>
        </w:rPr>
        <w:fldChar w:fldCharType="begin"/>
      </w:r>
      <w:r w:rsidRPr="0046339A">
        <w:rPr>
          <w:noProof/>
        </w:rPr>
        <w:instrText xml:space="preserve"> SEQ Obrázok \* ARABIC </w:instrText>
      </w:r>
      <w:r w:rsidRPr="0046339A">
        <w:rPr>
          <w:noProof/>
        </w:rPr>
        <w:fldChar w:fldCharType="separate"/>
      </w:r>
      <w:r w:rsidR="00A0395F">
        <w:rPr>
          <w:noProof/>
        </w:rPr>
        <w:t>1</w:t>
      </w:r>
      <w:r w:rsidRPr="0046339A">
        <w:rPr>
          <w:noProof/>
        </w:rPr>
        <w:fldChar w:fldCharType="end"/>
      </w:r>
      <w:r w:rsidRPr="0046339A">
        <w:t xml:space="preserve"> Používateľský </w:t>
      </w:r>
      <w:proofErr w:type="spellStart"/>
      <w:r w:rsidRPr="0046339A">
        <w:t>dashboard</w:t>
      </w:r>
      <w:proofErr w:type="spellEnd"/>
      <w:r w:rsidRPr="0046339A">
        <w:t xml:space="preserve"> – úvodná obrazovka po prihlásení</w:t>
      </w:r>
      <w:bookmarkEnd w:id="50"/>
    </w:p>
    <w:p w14:paraId="0A26D77D" w14:textId="0792CA2A" w:rsidR="007A1BAE" w:rsidRDefault="00666A7D" w:rsidP="00666A7D">
      <w:pPr>
        <w:jc w:val="both"/>
        <w:rPr>
          <w:sz w:val="22"/>
          <w:szCs w:val="22"/>
        </w:rPr>
      </w:pPr>
      <w:r w:rsidRPr="002B4BA2">
        <w:rPr>
          <w:sz w:val="22"/>
          <w:szCs w:val="22"/>
        </w:rPr>
        <w:t xml:space="preserve">Pravá časť obrazovky slúži pre informácie o aktuálne prihlásenom používateľovi. </w:t>
      </w:r>
    </w:p>
    <w:p w14:paraId="2562672E" w14:textId="77777777" w:rsidR="008B13AA" w:rsidRPr="002B4BA2" w:rsidRDefault="008B13AA" w:rsidP="00666A7D">
      <w:pPr>
        <w:jc w:val="both"/>
        <w:rPr>
          <w:sz w:val="22"/>
          <w:szCs w:val="22"/>
        </w:rPr>
      </w:pPr>
    </w:p>
    <w:p w14:paraId="22572BCD" w14:textId="0F2582C5" w:rsidR="00666A7D" w:rsidRPr="002B4BA2" w:rsidRDefault="00666A7D" w:rsidP="00666A7D">
      <w:pPr>
        <w:jc w:val="both"/>
        <w:rPr>
          <w:sz w:val="22"/>
          <w:szCs w:val="22"/>
        </w:rPr>
      </w:pPr>
      <w:r w:rsidRPr="002B4BA2">
        <w:rPr>
          <w:sz w:val="22"/>
          <w:szCs w:val="22"/>
        </w:rPr>
        <w:t>V ľavej časti obrazovky sú ďalšie ovládacie prvky (tlačidlá):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7"/>
        <w:gridCol w:w="6246"/>
      </w:tblGrid>
      <w:tr w:rsidR="00666A7D" w:rsidRPr="002B4BA2" w14:paraId="54739718" w14:textId="77777777" w:rsidTr="00F34817">
        <w:trPr>
          <w:trHeight w:val="473"/>
        </w:trPr>
        <w:tc>
          <w:tcPr>
            <w:tcW w:w="2847" w:type="dxa"/>
          </w:tcPr>
          <w:p w14:paraId="0538185D" w14:textId="2F576B67" w:rsidR="00666A7D" w:rsidRPr="002B4BA2" w:rsidRDefault="00C90E47" w:rsidP="00665701">
            <w:pPr>
              <w:jc w:val="both"/>
              <w:rPr>
                <w:b/>
                <w:sz w:val="22"/>
                <w:szCs w:val="22"/>
                <w:highlight w:val="yellow"/>
              </w:rPr>
            </w:pPr>
            <w:r w:rsidRPr="002B4BA2">
              <w:rPr>
                <w:noProof/>
                <w:sz w:val="22"/>
                <w:szCs w:val="22"/>
              </w:rPr>
              <w:drawing>
                <wp:inline distT="0" distB="0" distL="0" distR="0" wp14:anchorId="034E3126" wp14:editId="71277BA5">
                  <wp:extent cx="690543" cy="177800"/>
                  <wp:effectExtent l="0" t="0" r="0" b="0"/>
                  <wp:docPr id="1073741838" name="Picture 1073741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349" cy="183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</w:tcPr>
          <w:p w14:paraId="540B66CD" w14:textId="77777777" w:rsidR="00666A7D" w:rsidRPr="002B4BA2" w:rsidRDefault="00666A7D" w:rsidP="008D1FC4">
            <w:pPr>
              <w:jc w:val="both"/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 xml:space="preserve">Úvodná obrazovka – používateľský </w:t>
            </w:r>
            <w:proofErr w:type="spellStart"/>
            <w:r w:rsidRPr="002B4BA2">
              <w:rPr>
                <w:sz w:val="22"/>
                <w:szCs w:val="22"/>
              </w:rPr>
              <w:t>dashboard</w:t>
            </w:r>
            <w:proofErr w:type="spellEnd"/>
          </w:p>
        </w:tc>
      </w:tr>
      <w:tr w:rsidR="00666A7D" w:rsidRPr="002B4BA2" w14:paraId="1DF35460" w14:textId="77777777" w:rsidTr="00F34817">
        <w:trPr>
          <w:trHeight w:val="606"/>
        </w:trPr>
        <w:tc>
          <w:tcPr>
            <w:tcW w:w="2847" w:type="dxa"/>
          </w:tcPr>
          <w:p w14:paraId="71785EA4" w14:textId="0B982FD2" w:rsidR="00666A7D" w:rsidRPr="002B4BA2" w:rsidRDefault="00E03967" w:rsidP="00665701">
            <w:pPr>
              <w:jc w:val="both"/>
              <w:rPr>
                <w:b/>
                <w:sz w:val="22"/>
                <w:szCs w:val="22"/>
                <w:highlight w:val="yellow"/>
              </w:rPr>
            </w:pPr>
            <w:r w:rsidRPr="002B4BA2">
              <w:rPr>
                <w:noProof/>
                <w:sz w:val="22"/>
                <w:szCs w:val="22"/>
              </w:rPr>
              <w:drawing>
                <wp:inline distT="0" distB="0" distL="0" distR="0" wp14:anchorId="686F4DC0" wp14:editId="5B0CB30B">
                  <wp:extent cx="1102639" cy="234950"/>
                  <wp:effectExtent l="0" t="0" r="2540" b="0"/>
                  <wp:docPr id="1073741841" name="Picture 1073741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05" cy="24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</w:tcPr>
          <w:p w14:paraId="31D39B23" w14:textId="77777777" w:rsidR="00666A7D" w:rsidRPr="002B4BA2" w:rsidRDefault="00666A7D" w:rsidP="008D1FC4">
            <w:pPr>
              <w:jc w:val="both"/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Vytvorenie žiadosti o zmenu hesla</w:t>
            </w:r>
          </w:p>
        </w:tc>
      </w:tr>
      <w:tr w:rsidR="00666A7D" w:rsidRPr="002B4BA2" w14:paraId="4A8EFD77" w14:textId="77777777" w:rsidTr="00F34817">
        <w:trPr>
          <w:trHeight w:val="529"/>
        </w:trPr>
        <w:tc>
          <w:tcPr>
            <w:tcW w:w="2847" w:type="dxa"/>
          </w:tcPr>
          <w:p w14:paraId="1AF8A55E" w14:textId="3D81BF73" w:rsidR="00666A7D" w:rsidRPr="002B4BA2" w:rsidRDefault="00E03967" w:rsidP="00665701">
            <w:pPr>
              <w:jc w:val="both"/>
              <w:rPr>
                <w:b/>
                <w:sz w:val="22"/>
                <w:szCs w:val="22"/>
                <w:highlight w:val="yellow"/>
              </w:rPr>
            </w:pPr>
            <w:r w:rsidRPr="002B4BA2">
              <w:rPr>
                <w:noProof/>
                <w:sz w:val="22"/>
                <w:szCs w:val="22"/>
              </w:rPr>
              <w:drawing>
                <wp:inline distT="0" distB="0" distL="0" distR="0" wp14:anchorId="359A6D14" wp14:editId="7389D5B8">
                  <wp:extent cx="1040130" cy="196850"/>
                  <wp:effectExtent l="0" t="0" r="7620" b="0"/>
                  <wp:docPr id="1073741842" name="Picture 1073741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1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</w:tcPr>
          <w:p w14:paraId="4FECCD5B" w14:textId="6FEE0FE0" w:rsidR="00666A7D" w:rsidRPr="002B4BA2" w:rsidRDefault="00666A7D" w:rsidP="008D1FC4">
            <w:pPr>
              <w:jc w:val="both"/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Vytvorenie žiadosti o</w:t>
            </w:r>
            <w:r w:rsidR="00965796" w:rsidRPr="002B4BA2">
              <w:rPr>
                <w:sz w:val="22"/>
                <w:szCs w:val="22"/>
              </w:rPr>
              <w:t> </w:t>
            </w:r>
            <w:r w:rsidRPr="002B4BA2">
              <w:rPr>
                <w:sz w:val="22"/>
                <w:szCs w:val="22"/>
              </w:rPr>
              <w:t>zmenu</w:t>
            </w:r>
            <w:r w:rsidR="00965796" w:rsidRPr="002B4BA2">
              <w:rPr>
                <w:sz w:val="22"/>
                <w:szCs w:val="22"/>
              </w:rPr>
              <w:t xml:space="preserve"> prístupových </w:t>
            </w:r>
            <w:r w:rsidRPr="002B4BA2">
              <w:rPr>
                <w:sz w:val="22"/>
                <w:szCs w:val="22"/>
              </w:rPr>
              <w:t xml:space="preserve"> </w:t>
            </w:r>
            <w:r w:rsidR="00965796" w:rsidRPr="002B4BA2">
              <w:rPr>
                <w:sz w:val="22"/>
                <w:szCs w:val="22"/>
              </w:rPr>
              <w:t>oprávnení do Informačného systému NBS</w:t>
            </w:r>
            <w:r w:rsidRPr="002B4BA2">
              <w:rPr>
                <w:sz w:val="22"/>
                <w:szCs w:val="22"/>
              </w:rPr>
              <w:t xml:space="preserve"> </w:t>
            </w:r>
          </w:p>
        </w:tc>
      </w:tr>
      <w:tr w:rsidR="00666A7D" w:rsidRPr="002B4BA2" w14:paraId="3CC15D92" w14:textId="77777777" w:rsidTr="00F34817">
        <w:trPr>
          <w:trHeight w:val="1627"/>
        </w:trPr>
        <w:tc>
          <w:tcPr>
            <w:tcW w:w="2847" w:type="dxa"/>
          </w:tcPr>
          <w:p w14:paraId="6A9E9D2A" w14:textId="7C5CF208" w:rsidR="00666A7D" w:rsidRPr="002B4BA2" w:rsidRDefault="00FB7681" w:rsidP="00665701">
            <w:pPr>
              <w:jc w:val="both"/>
              <w:rPr>
                <w:b/>
                <w:sz w:val="22"/>
                <w:szCs w:val="22"/>
                <w:highlight w:val="yellow"/>
              </w:rPr>
            </w:pPr>
            <w:r w:rsidRPr="002B4BA2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14BE2A4D" wp14:editId="0E51587E">
                  <wp:extent cx="1223010" cy="533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878" cy="597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6" w:type="dxa"/>
          </w:tcPr>
          <w:p w14:paraId="6200336A" w14:textId="7E08EC9F" w:rsidR="00666A7D" w:rsidRPr="002B4BA2" w:rsidRDefault="00666A7D" w:rsidP="008D1FC4">
            <w:pPr>
              <w:jc w:val="both"/>
              <w:rPr>
                <w:sz w:val="22"/>
                <w:szCs w:val="22"/>
              </w:rPr>
            </w:pPr>
            <w:r w:rsidRPr="002B4BA2">
              <w:rPr>
                <w:sz w:val="22"/>
                <w:szCs w:val="22"/>
              </w:rPr>
              <w:t>Zobrazenie zoznamu všetkých používateľov vedených v systéme spadajúcich pod</w:t>
            </w:r>
            <w:r w:rsidR="00965796" w:rsidRPr="002B4BA2">
              <w:rPr>
                <w:sz w:val="22"/>
                <w:szCs w:val="22"/>
              </w:rPr>
              <w:t xml:space="preserve"> externý</w:t>
            </w:r>
            <w:r w:rsidRPr="002B4BA2">
              <w:rPr>
                <w:sz w:val="22"/>
                <w:szCs w:val="22"/>
              </w:rPr>
              <w:t xml:space="preserve"> </w:t>
            </w:r>
            <w:r w:rsidR="00C07906" w:rsidRPr="002B4BA2">
              <w:rPr>
                <w:sz w:val="22"/>
                <w:szCs w:val="22"/>
              </w:rPr>
              <w:t>subjekt</w:t>
            </w:r>
            <w:r w:rsidR="00965796" w:rsidRPr="002B4BA2">
              <w:rPr>
                <w:sz w:val="22"/>
                <w:szCs w:val="22"/>
              </w:rPr>
              <w:t xml:space="preserve"> </w:t>
            </w:r>
            <w:r w:rsidRPr="002B4BA2">
              <w:rPr>
                <w:sz w:val="22"/>
                <w:szCs w:val="22"/>
              </w:rPr>
              <w:t>prihláseného správcu. Umožňuje vyhľadať koncového používateľa a zobraziť detail používateľského profilu</w:t>
            </w:r>
          </w:p>
        </w:tc>
      </w:tr>
    </w:tbl>
    <w:p w14:paraId="1DEF0981" w14:textId="77777777" w:rsidR="000A4CB4" w:rsidRDefault="000A4CB4">
      <w:pPr>
        <w:spacing w:after="160" w:line="259" w:lineRule="auto"/>
      </w:pPr>
      <w:bookmarkStart w:id="51" w:name="_Toc530725612"/>
      <w:bookmarkStart w:id="52" w:name="_Toc95690454"/>
      <w:bookmarkStart w:id="53" w:name="_Toc1872562081"/>
      <w:bookmarkStart w:id="54" w:name="_Toc1532287303"/>
      <w:bookmarkStart w:id="55" w:name="_Toc1888437916"/>
      <w:bookmarkStart w:id="56" w:name="_Toc749405115"/>
      <w:bookmarkStart w:id="57" w:name="_Toc437299097"/>
      <w:bookmarkStart w:id="58" w:name="_Toc1991159738"/>
      <w:bookmarkStart w:id="59" w:name="_Toc1224356260"/>
      <w:bookmarkStart w:id="60" w:name="_Toc113619805"/>
      <w:bookmarkStart w:id="61" w:name="_Toc113619993"/>
      <w:r>
        <w:br w:type="page"/>
      </w:r>
    </w:p>
    <w:p w14:paraId="612F91BD" w14:textId="4285AEFA" w:rsidR="00666A7D" w:rsidRPr="0046339A" w:rsidRDefault="00827A40" w:rsidP="00666A7D">
      <w:pPr>
        <w:pStyle w:val="Heading2"/>
      </w:pPr>
      <w:bookmarkStart w:id="62" w:name="_Toc116984503"/>
      <w:r>
        <w:lastRenderedPageBreak/>
        <w:t>Prihlasovacie údaje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14:paraId="78F6E87B" w14:textId="5D34186B" w:rsidR="00666A7D" w:rsidRPr="002B4BA2" w:rsidRDefault="00666A7D" w:rsidP="00666A7D">
      <w:pPr>
        <w:jc w:val="both"/>
        <w:rPr>
          <w:sz w:val="22"/>
          <w:szCs w:val="22"/>
        </w:rPr>
      </w:pPr>
      <w:r w:rsidRPr="002B4BA2">
        <w:rPr>
          <w:sz w:val="22"/>
          <w:szCs w:val="22"/>
        </w:rPr>
        <w:t xml:space="preserve">Po kliknutí položky menu </w:t>
      </w:r>
      <w:r w:rsidRPr="002B4BA2">
        <w:rPr>
          <w:b/>
          <w:bCs/>
          <w:noProof/>
          <w:sz w:val="22"/>
          <w:szCs w:val="22"/>
          <w:lang w:eastAsia="cs-CZ"/>
        </w:rPr>
        <w:t>Prihlasovacie údaje</w:t>
      </w:r>
      <w:r w:rsidRPr="002B4BA2">
        <w:rPr>
          <w:sz w:val="22"/>
          <w:szCs w:val="22"/>
        </w:rPr>
        <w:t xml:space="preserve">, zobrazí aplikácia zoznam priradených účtov prihláseného používateľa. </w:t>
      </w:r>
      <w:r w:rsidR="00110924" w:rsidRPr="002B4BA2">
        <w:rPr>
          <w:sz w:val="22"/>
          <w:szCs w:val="22"/>
        </w:rPr>
        <w:t>Na tomto mieste je možné</w:t>
      </w:r>
      <w:r w:rsidRPr="002B4BA2">
        <w:rPr>
          <w:sz w:val="22"/>
          <w:szCs w:val="22"/>
        </w:rPr>
        <w:t xml:space="preserve"> zmen</w:t>
      </w:r>
      <w:r w:rsidR="00110924" w:rsidRPr="002B4BA2">
        <w:rPr>
          <w:sz w:val="22"/>
          <w:szCs w:val="22"/>
        </w:rPr>
        <w:t xml:space="preserve">iť si </w:t>
      </w:r>
      <w:r w:rsidR="00D820AA" w:rsidRPr="002B4BA2">
        <w:rPr>
          <w:sz w:val="22"/>
          <w:szCs w:val="22"/>
        </w:rPr>
        <w:t xml:space="preserve">vlastné </w:t>
      </w:r>
      <w:r w:rsidRPr="002B4BA2">
        <w:rPr>
          <w:sz w:val="22"/>
          <w:szCs w:val="22"/>
        </w:rPr>
        <w:t>hesl</w:t>
      </w:r>
      <w:r w:rsidR="00110924" w:rsidRPr="002B4BA2">
        <w:rPr>
          <w:sz w:val="22"/>
          <w:szCs w:val="22"/>
        </w:rPr>
        <w:t>o</w:t>
      </w:r>
      <w:r w:rsidRPr="002B4BA2">
        <w:rPr>
          <w:sz w:val="22"/>
          <w:szCs w:val="22"/>
        </w:rPr>
        <w:t>.</w:t>
      </w:r>
    </w:p>
    <w:p w14:paraId="3341BB4F" w14:textId="651CA3A6" w:rsidR="00666A7D" w:rsidRPr="0046339A" w:rsidRDefault="008D1FC4" w:rsidP="00666A7D">
      <w:pPr>
        <w:keepNext/>
        <w:jc w:val="center"/>
      </w:pPr>
      <w:r w:rsidRPr="00AD16E7">
        <w:rPr>
          <w:noProof/>
        </w:rPr>
        <w:drawing>
          <wp:inline distT="0" distB="0" distL="0" distR="0" wp14:anchorId="16BEFB90" wp14:editId="64935FAC">
            <wp:extent cx="6096000" cy="314053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2591" cy="315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B8CA7" w14:textId="28709E95" w:rsidR="008D1FC4" w:rsidRDefault="00666A7D" w:rsidP="00666A7D">
      <w:pPr>
        <w:pStyle w:val="Caption"/>
        <w:jc w:val="center"/>
      </w:pPr>
      <w:r w:rsidRPr="0046339A">
        <w:t xml:space="preserve">Obrázok </w:t>
      </w:r>
      <w:r w:rsidRPr="0046339A">
        <w:fldChar w:fldCharType="begin"/>
      </w:r>
      <w:r w:rsidRPr="0046339A">
        <w:instrText>SEQ Obrázok \* ARABIC</w:instrText>
      </w:r>
      <w:r w:rsidRPr="0046339A">
        <w:fldChar w:fldCharType="separate"/>
      </w:r>
      <w:r w:rsidR="00A0395F">
        <w:rPr>
          <w:noProof/>
        </w:rPr>
        <w:t>2</w:t>
      </w:r>
      <w:r w:rsidRPr="0046339A">
        <w:fldChar w:fldCharType="end"/>
      </w:r>
      <w:r w:rsidRPr="0046339A">
        <w:t xml:space="preserve"> Zobrazenie formulára pre zmenu hesla</w:t>
      </w:r>
    </w:p>
    <w:p w14:paraId="1CF8BC37" w14:textId="1B0EB380" w:rsidR="008D1FC4" w:rsidRDefault="008D1FC4">
      <w:pPr>
        <w:rPr>
          <w:b/>
          <w:bCs/>
          <w:color w:val="5B9BD5" w:themeColor="accent1"/>
          <w:sz w:val="18"/>
          <w:szCs w:val="18"/>
        </w:rPr>
      </w:pPr>
    </w:p>
    <w:p w14:paraId="650FE365" w14:textId="6EB5CC79" w:rsidR="00666A7D" w:rsidRPr="0046339A" w:rsidRDefault="00666A7D" w:rsidP="00F9553B">
      <w:pPr>
        <w:pStyle w:val="Heading2"/>
      </w:pPr>
      <w:bookmarkStart w:id="63" w:name="_Toc530725613"/>
      <w:bookmarkStart w:id="64" w:name="_Toc95690455"/>
      <w:bookmarkStart w:id="65" w:name="_Toc1871877356"/>
      <w:bookmarkStart w:id="66" w:name="_Toc709160906"/>
      <w:bookmarkStart w:id="67" w:name="_Toc2074700646"/>
      <w:bookmarkStart w:id="68" w:name="_Toc1490053822"/>
      <w:bookmarkStart w:id="69" w:name="_Toc727015012"/>
      <w:bookmarkStart w:id="70" w:name="_Toc1282471565"/>
      <w:bookmarkStart w:id="71" w:name="_Toc1529608840"/>
      <w:bookmarkStart w:id="72" w:name="_Toc113619806"/>
      <w:bookmarkStart w:id="73" w:name="_Toc113619994"/>
      <w:bookmarkStart w:id="74" w:name="_Toc116984504"/>
      <w:r>
        <w:t>Žiad</w:t>
      </w:r>
      <w:r w:rsidR="002F79CA">
        <w:t>a</w:t>
      </w:r>
      <w:r>
        <w:rPr>
          <w:rFonts w:ascii="Calibri" w:hAnsi="Calibri" w:cs="Calibri"/>
        </w:rPr>
        <w:t>ť</w:t>
      </w:r>
      <w:r>
        <w:t xml:space="preserve"> o rolu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14:paraId="33AF2A27" w14:textId="453AB6F2" w:rsidR="00666A7D" w:rsidRPr="002B4BA2" w:rsidRDefault="00666A7D" w:rsidP="00666A7D">
      <w:pPr>
        <w:jc w:val="both"/>
        <w:rPr>
          <w:sz w:val="22"/>
          <w:szCs w:val="22"/>
        </w:rPr>
      </w:pPr>
      <w:r w:rsidRPr="002B4BA2">
        <w:rPr>
          <w:sz w:val="22"/>
          <w:szCs w:val="22"/>
        </w:rPr>
        <w:t xml:space="preserve">Používateľ má pri žiadosti o prístupové oprávnenia (roly) </w:t>
      </w:r>
      <w:r w:rsidR="0056657E" w:rsidRPr="002B4BA2">
        <w:rPr>
          <w:sz w:val="22"/>
          <w:szCs w:val="22"/>
        </w:rPr>
        <w:t xml:space="preserve">do Informačného systému NBS </w:t>
      </w:r>
      <w:r w:rsidRPr="002B4BA2">
        <w:rPr>
          <w:sz w:val="22"/>
          <w:szCs w:val="22"/>
        </w:rPr>
        <w:t xml:space="preserve">možnosť výberu na základe katalógu rolí, kde sú jednotlivé prístupové oprávnenia (roly) logicky rozčlenené podľa </w:t>
      </w:r>
      <w:bookmarkStart w:id="75" w:name="_Hlk113882647"/>
      <w:r w:rsidR="00C458DD" w:rsidRPr="002B4BA2">
        <w:rPr>
          <w:sz w:val="22"/>
          <w:szCs w:val="22"/>
        </w:rPr>
        <w:t>preddefinovaných</w:t>
      </w:r>
      <w:r w:rsidRPr="002B4BA2">
        <w:rPr>
          <w:sz w:val="22"/>
          <w:szCs w:val="22"/>
        </w:rPr>
        <w:t xml:space="preserve"> </w:t>
      </w:r>
      <w:bookmarkEnd w:id="75"/>
      <w:r w:rsidRPr="002B4BA2">
        <w:rPr>
          <w:sz w:val="22"/>
          <w:szCs w:val="22"/>
        </w:rPr>
        <w:t>kategórii.</w:t>
      </w:r>
    </w:p>
    <w:p w14:paraId="2D9375EE" w14:textId="77777777" w:rsidR="00666A7D" w:rsidRPr="0046339A" w:rsidRDefault="00D03ED0" w:rsidP="00BC6F41">
      <w:pPr>
        <w:jc w:val="center"/>
      </w:pPr>
      <w:r w:rsidRPr="00D03ED0">
        <w:rPr>
          <w:noProof/>
        </w:rPr>
        <w:drawing>
          <wp:inline distT="0" distB="0" distL="0" distR="0" wp14:anchorId="42BAB250" wp14:editId="036DC220">
            <wp:extent cx="6120765" cy="2223821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0132" cy="224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FF5F1" w14:textId="0CE96933" w:rsidR="00666A7D" w:rsidRDefault="00666A7D" w:rsidP="00666A7D">
      <w:pPr>
        <w:pStyle w:val="Caption"/>
        <w:jc w:val="center"/>
      </w:pPr>
      <w:bookmarkStart w:id="76" w:name="_Toc530725644"/>
      <w:r w:rsidRPr="0046339A">
        <w:t xml:space="preserve">Obrázok </w:t>
      </w:r>
      <w:r w:rsidRPr="0046339A">
        <w:rPr>
          <w:noProof/>
        </w:rPr>
        <w:fldChar w:fldCharType="begin"/>
      </w:r>
      <w:r w:rsidRPr="0046339A">
        <w:rPr>
          <w:noProof/>
        </w:rPr>
        <w:instrText xml:space="preserve"> SEQ Obrázok \* ARABIC </w:instrText>
      </w:r>
      <w:r w:rsidRPr="0046339A">
        <w:rPr>
          <w:noProof/>
        </w:rPr>
        <w:fldChar w:fldCharType="separate"/>
      </w:r>
      <w:r w:rsidR="00A0395F">
        <w:rPr>
          <w:noProof/>
        </w:rPr>
        <w:t>3</w:t>
      </w:r>
      <w:r w:rsidRPr="0046339A">
        <w:rPr>
          <w:noProof/>
        </w:rPr>
        <w:fldChar w:fldCharType="end"/>
      </w:r>
      <w:r w:rsidRPr="0046339A">
        <w:t xml:space="preserve"> Zobrazenie katalógu rolí</w:t>
      </w:r>
      <w:bookmarkEnd w:id="76"/>
    </w:p>
    <w:p w14:paraId="71756F37" w14:textId="5DB3D119" w:rsidR="00132DEC" w:rsidRDefault="00132DEC">
      <w:pPr>
        <w:spacing w:after="160" w:line="259" w:lineRule="auto"/>
      </w:pPr>
      <w:r>
        <w:br w:type="page"/>
      </w:r>
    </w:p>
    <w:p w14:paraId="1E2AE729" w14:textId="7B9159F2" w:rsidR="00666A7D" w:rsidRPr="0046339A" w:rsidRDefault="00666A7D" w:rsidP="00666A7D">
      <w:pPr>
        <w:pStyle w:val="Heading2"/>
      </w:pPr>
      <w:bookmarkStart w:id="77" w:name="_Toc530725614"/>
      <w:bookmarkStart w:id="78" w:name="_Toc95690456"/>
      <w:bookmarkStart w:id="79" w:name="_Toc113619807"/>
      <w:bookmarkStart w:id="80" w:name="_Toc113619995"/>
      <w:bookmarkStart w:id="81" w:name="_Toc116984505"/>
      <w:bookmarkStart w:id="82" w:name="_Toc2030146168"/>
      <w:bookmarkStart w:id="83" w:name="_Toc671084227"/>
      <w:bookmarkStart w:id="84" w:name="_Toc1084216232"/>
      <w:bookmarkStart w:id="85" w:name="_Toc932658183"/>
      <w:bookmarkStart w:id="86" w:name="_Toc1421883967"/>
      <w:bookmarkStart w:id="87" w:name="_Toc1941991560"/>
      <w:bookmarkStart w:id="88" w:name="_Toc1283053198"/>
      <w:r>
        <w:lastRenderedPageBreak/>
        <w:t xml:space="preserve">Používatelia </w:t>
      </w:r>
      <w:r w:rsidR="00DF4CF8">
        <w:t>/</w:t>
      </w:r>
      <w:r>
        <w:t xml:space="preserve"> </w:t>
      </w:r>
      <w:r w:rsidR="004074B3">
        <w:t>Používatelia</w:t>
      </w:r>
      <w:r>
        <w:t xml:space="preserve"> subjektu</w:t>
      </w:r>
      <w:bookmarkEnd w:id="77"/>
      <w:bookmarkEnd w:id="78"/>
      <w:bookmarkEnd w:id="79"/>
      <w:bookmarkEnd w:id="80"/>
      <w:bookmarkEnd w:id="81"/>
      <w:r>
        <w:t xml:space="preserve"> </w:t>
      </w:r>
      <w:bookmarkEnd w:id="82"/>
      <w:bookmarkEnd w:id="83"/>
      <w:bookmarkEnd w:id="84"/>
      <w:bookmarkEnd w:id="85"/>
      <w:bookmarkEnd w:id="86"/>
      <w:bookmarkEnd w:id="87"/>
      <w:bookmarkEnd w:id="88"/>
    </w:p>
    <w:p w14:paraId="6EF2C3BE" w14:textId="1234A2A3" w:rsidR="00666A7D" w:rsidRPr="002B4BA2" w:rsidRDefault="00875463" w:rsidP="00666A7D">
      <w:pPr>
        <w:jc w:val="both"/>
        <w:rPr>
          <w:sz w:val="22"/>
          <w:szCs w:val="22"/>
        </w:rPr>
      </w:pPr>
      <w:r w:rsidRPr="002B4BA2">
        <w:rPr>
          <w:sz w:val="22"/>
          <w:szCs w:val="22"/>
        </w:rPr>
        <w:t>Zobrazí zoznam používateľov</w:t>
      </w:r>
      <w:r w:rsidR="00666A7D" w:rsidRPr="002B4BA2">
        <w:rPr>
          <w:sz w:val="22"/>
          <w:szCs w:val="22"/>
        </w:rPr>
        <w:t xml:space="preserve"> subjektu. </w:t>
      </w:r>
      <w:r w:rsidR="00DF5963" w:rsidRPr="002B4BA2">
        <w:rPr>
          <w:sz w:val="22"/>
          <w:szCs w:val="22"/>
        </w:rPr>
        <w:t xml:space="preserve">Po kliknutí na konkrétneho používateľa </w:t>
      </w:r>
      <w:r w:rsidR="00EC0E5F" w:rsidRPr="002B4BA2">
        <w:rPr>
          <w:sz w:val="22"/>
          <w:szCs w:val="22"/>
        </w:rPr>
        <w:t>sa o</w:t>
      </w:r>
      <w:r w:rsidR="007D15D8" w:rsidRPr="002B4BA2">
        <w:rPr>
          <w:sz w:val="22"/>
          <w:szCs w:val="22"/>
        </w:rPr>
        <w:t>tvorí detail používateľa</w:t>
      </w:r>
      <w:r w:rsidR="00173634" w:rsidRPr="002B4BA2">
        <w:rPr>
          <w:sz w:val="22"/>
          <w:szCs w:val="22"/>
        </w:rPr>
        <w:t>.</w:t>
      </w:r>
    </w:p>
    <w:p w14:paraId="084FF54D" w14:textId="7E823348" w:rsidR="004074B3" w:rsidRPr="0046339A" w:rsidRDefault="004074B3" w:rsidP="00BC6F41">
      <w:pPr>
        <w:jc w:val="center"/>
      </w:pPr>
      <w:r>
        <w:rPr>
          <w:noProof/>
        </w:rPr>
        <w:drawing>
          <wp:inline distT="0" distB="0" distL="0" distR="0" wp14:anchorId="63F646B8" wp14:editId="0A31C1DA">
            <wp:extent cx="6064250" cy="2441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501" cy="245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476FF" w14:textId="16A5DF7B" w:rsidR="007951CD" w:rsidRDefault="00666A7D" w:rsidP="004074B3">
      <w:pPr>
        <w:pStyle w:val="Caption"/>
        <w:jc w:val="center"/>
      </w:pPr>
      <w:bookmarkStart w:id="89" w:name="_Toc530725645"/>
      <w:r w:rsidRPr="0046339A">
        <w:t xml:space="preserve">Obrázok </w:t>
      </w:r>
      <w:r w:rsidRPr="0046339A">
        <w:rPr>
          <w:noProof/>
        </w:rPr>
        <w:fldChar w:fldCharType="begin"/>
      </w:r>
      <w:r w:rsidRPr="0046339A">
        <w:rPr>
          <w:noProof/>
        </w:rPr>
        <w:instrText xml:space="preserve"> SEQ Obrázok \* ARABIC </w:instrText>
      </w:r>
      <w:r w:rsidRPr="0046339A">
        <w:rPr>
          <w:noProof/>
        </w:rPr>
        <w:fldChar w:fldCharType="separate"/>
      </w:r>
      <w:r w:rsidR="00A0395F">
        <w:rPr>
          <w:noProof/>
        </w:rPr>
        <w:t>4</w:t>
      </w:r>
      <w:r w:rsidRPr="0046339A">
        <w:rPr>
          <w:noProof/>
        </w:rPr>
        <w:fldChar w:fldCharType="end"/>
      </w:r>
      <w:r w:rsidRPr="0046339A">
        <w:t xml:space="preserve"> Zoznam používateľov</w:t>
      </w:r>
      <w:bookmarkStart w:id="90" w:name="_Toc95690457"/>
      <w:bookmarkEnd w:id="89"/>
    </w:p>
    <w:p w14:paraId="59D7EC2F" w14:textId="7C622F0C" w:rsidR="007951CD" w:rsidRDefault="007951CD">
      <w:pPr>
        <w:spacing w:after="160" w:line="259" w:lineRule="auto"/>
        <w:rPr>
          <w:b/>
          <w:bCs/>
          <w:smallCaps/>
          <w:color w:val="A7A7A7" w:themeColor="text2"/>
        </w:rPr>
      </w:pPr>
      <w:bookmarkStart w:id="91" w:name="_Hlk113883079"/>
    </w:p>
    <w:p w14:paraId="099B99D6" w14:textId="77777777" w:rsidR="004074B3" w:rsidRDefault="004074B3" w:rsidP="004074B3">
      <w:pPr>
        <w:pStyle w:val="Heading3"/>
        <w:rPr>
          <w:rFonts w:asciiTheme="minorHAnsi" w:hAnsiTheme="minorHAnsi" w:cstheme="minorHAnsi"/>
          <w:sz w:val="22"/>
          <w:szCs w:val="22"/>
        </w:rPr>
      </w:pPr>
      <w:bookmarkStart w:id="92" w:name="_Toc113605537"/>
      <w:bookmarkStart w:id="93" w:name="_Toc113619808"/>
      <w:bookmarkStart w:id="94" w:name="_Toc113619996"/>
      <w:bookmarkStart w:id="95" w:name="_Toc1293377810"/>
      <w:bookmarkStart w:id="96" w:name="_Toc1138119744"/>
      <w:bookmarkStart w:id="97" w:name="_Toc1465913658"/>
      <w:bookmarkStart w:id="98" w:name="_Toc271741039"/>
      <w:bookmarkStart w:id="99" w:name="_Toc2145867335"/>
      <w:bookmarkStart w:id="100" w:name="_Toc1660124913"/>
      <w:bookmarkStart w:id="101" w:name="_Toc961421929"/>
      <w:r w:rsidRPr="005372C1">
        <w:rPr>
          <w:rFonts w:asciiTheme="minorHAnsi" w:hAnsiTheme="minorHAnsi" w:cstheme="minorHAnsi"/>
          <w:sz w:val="22"/>
          <w:szCs w:val="22"/>
        </w:rPr>
        <w:t xml:space="preserve">Záložka </w:t>
      </w:r>
      <w:r>
        <w:rPr>
          <w:rFonts w:asciiTheme="minorHAnsi" w:hAnsiTheme="minorHAnsi" w:cstheme="minorHAnsi"/>
          <w:sz w:val="22"/>
          <w:szCs w:val="22"/>
          <w:lang w:val="en-US"/>
        </w:rPr>
        <w:t xml:space="preserve">– </w:t>
      </w:r>
      <w:r w:rsidRPr="005372C1">
        <w:rPr>
          <w:rFonts w:asciiTheme="minorHAnsi" w:hAnsiTheme="minorHAnsi" w:cstheme="minorHAnsi"/>
          <w:sz w:val="22"/>
          <w:szCs w:val="22"/>
        </w:rPr>
        <w:t>Základné</w:t>
      </w:r>
      <w:bookmarkEnd w:id="92"/>
      <w:bookmarkEnd w:id="93"/>
      <w:bookmarkEnd w:id="94"/>
    </w:p>
    <w:p w14:paraId="31696F46" w14:textId="77777777" w:rsidR="004074B3" w:rsidRPr="001C0719" w:rsidRDefault="004074B3" w:rsidP="004074B3">
      <w:pPr>
        <w:rPr>
          <w:sz w:val="22"/>
          <w:szCs w:val="22"/>
        </w:rPr>
      </w:pPr>
    </w:p>
    <w:p w14:paraId="34DEA3AD" w14:textId="51D8B696" w:rsidR="004074B3" w:rsidRPr="001C0719" w:rsidRDefault="00132DEC" w:rsidP="004074B3">
      <w:pPr>
        <w:jc w:val="both"/>
        <w:rPr>
          <w:sz w:val="22"/>
          <w:szCs w:val="22"/>
        </w:rPr>
      </w:pPr>
      <w:r w:rsidRPr="0046339A">
        <w:t>Po kliknutí na konkrétneho používateľa sa otvorí detail používateľa.</w:t>
      </w:r>
      <w:r>
        <w:t xml:space="preserve"> </w:t>
      </w:r>
      <w:r w:rsidR="004074B3" w:rsidRPr="001C0719">
        <w:rPr>
          <w:sz w:val="22"/>
          <w:szCs w:val="22"/>
        </w:rPr>
        <w:t xml:space="preserve">Tu sú uvedené jednotlivé atribúty </w:t>
      </w:r>
      <w:proofErr w:type="spellStart"/>
      <w:r w:rsidR="004074B3" w:rsidRPr="001C0719">
        <w:rPr>
          <w:sz w:val="22"/>
          <w:szCs w:val="22"/>
        </w:rPr>
        <w:t>použivateľa</w:t>
      </w:r>
      <w:proofErr w:type="spellEnd"/>
      <w:r w:rsidR="004074B3" w:rsidRPr="001C0719">
        <w:rPr>
          <w:sz w:val="22"/>
          <w:szCs w:val="22"/>
        </w:rPr>
        <w:t>. Pri každom atribúte je ikonka</w:t>
      </w:r>
      <w:r w:rsidR="007951CD" w:rsidRPr="001C0719">
        <w:rPr>
          <w:sz w:val="22"/>
          <w:szCs w:val="22"/>
        </w:rPr>
        <w:t xml:space="preserve">, </w:t>
      </w:r>
      <w:bookmarkStart w:id="102" w:name="_Hlk113882713"/>
      <w:r w:rsidR="004074B3" w:rsidRPr="001C0719">
        <w:rPr>
          <w:sz w:val="22"/>
          <w:szCs w:val="22"/>
        </w:rPr>
        <w:t xml:space="preserve">ktorá popisuje </w:t>
      </w:r>
      <w:r w:rsidR="007951CD" w:rsidRPr="001C0719">
        <w:rPr>
          <w:sz w:val="22"/>
          <w:szCs w:val="22"/>
        </w:rPr>
        <w:t xml:space="preserve">význam vybraného </w:t>
      </w:r>
      <w:r w:rsidR="004074B3" w:rsidRPr="001C0719">
        <w:rPr>
          <w:sz w:val="22"/>
          <w:szCs w:val="22"/>
        </w:rPr>
        <w:t>atribút</w:t>
      </w:r>
      <w:r w:rsidR="007951CD" w:rsidRPr="001C0719">
        <w:rPr>
          <w:sz w:val="22"/>
          <w:szCs w:val="22"/>
        </w:rPr>
        <w:t>u</w:t>
      </w:r>
      <w:bookmarkEnd w:id="102"/>
      <w:r w:rsidR="004074B3" w:rsidRPr="001C0719">
        <w:rPr>
          <w:sz w:val="22"/>
          <w:szCs w:val="22"/>
        </w:rPr>
        <w:t xml:space="preserve">. </w:t>
      </w:r>
    </w:p>
    <w:p w14:paraId="38BFF1F8" w14:textId="77777777" w:rsidR="009605E7" w:rsidRDefault="009605E7" w:rsidP="009605E7">
      <w:pPr>
        <w:keepNext/>
      </w:pPr>
      <w:r>
        <w:rPr>
          <w:noProof/>
        </w:rPr>
        <w:drawing>
          <wp:inline distT="0" distB="0" distL="0" distR="0" wp14:anchorId="784A16B4" wp14:editId="691A81DE">
            <wp:extent cx="6298369" cy="3601941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88014" cy="365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27BF4" w14:textId="0A1945EB" w:rsidR="009605E7" w:rsidRDefault="009605E7" w:rsidP="009605E7">
      <w:pPr>
        <w:pStyle w:val="Caption"/>
        <w:jc w:val="center"/>
      </w:pPr>
      <w:r>
        <w:t xml:space="preserve">Obrázok </w:t>
      </w:r>
      <w:r w:rsidR="00E5595C">
        <w:fldChar w:fldCharType="begin"/>
      </w:r>
      <w:r w:rsidR="00E5595C">
        <w:instrText xml:space="preserve"> SEQ Obrázok \* ARABIC </w:instrText>
      </w:r>
      <w:r w:rsidR="00E5595C">
        <w:fldChar w:fldCharType="separate"/>
      </w:r>
      <w:r w:rsidR="00A0395F">
        <w:rPr>
          <w:noProof/>
        </w:rPr>
        <w:t>5</w:t>
      </w:r>
      <w:r w:rsidR="00E5595C">
        <w:rPr>
          <w:noProof/>
        </w:rPr>
        <w:fldChar w:fldCharType="end"/>
      </w:r>
      <w:r>
        <w:t xml:space="preserve"> Profil identity</w:t>
      </w:r>
    </w:p>
    <w:p w14:paraId="36A3C7AC" w14:textId="77777777" w:rsidR="004074B3" w:rsidRDefault="004074B3" w:rsidP="004074B3">
      <w:pPr>
        <w:pStyle w:val="Heading3"/>
        <w:jc w:val="both"/>
        <w:rPr>
          <w:rFonts w:asciiTheme="minorHAnsi" w:hAnsiTheme="minorHAnsi" w:cstheme="minorHAnsi"/>
          <w:sz w:val="22"/>
          <w:szCs w:val="22"/>
        </w:rPr>
      </w:pPr>
      <w:bookmarkStart w:id="103" w:name="_Toc113605538"/>
      <w:bookmarkStart w:id="104" w:name="_Toc113619809"/>
      <w:bookmarkStart w:id="105" w:name="_Toc113619997"/>
      <w:r w:rsidRPr="005372C1">
        <w:rPr>
          <w:rFonts w:asciiTheme="minorHAnsi" w:hAnsiTheme="minorHAnsi" w:cstheme="minorHAnsi"/>
          <w:sz w:val="22"/>
          <w:szCs w:val="22"/>
        </w:rPr>
        <w:lastRenderedPageBreak/>
        <w:t xml:space="preserve">Záložka </w:t>
      </w:r>
      <w:r>
        <w:rPr>
          <w:rFonts w:asciiTheme="minorHAnsi" w:hAnsiTheme="minorHAnsi" w:cstheme="minorHAnsi"/>
          <w:sz w:val="22"/>
          <w:szCs w:val="22"/>
        </w:rPr>
        <w:t xml:space="preserve">– </w:t>
      </w:r>
      <w:r w:rsidRPr="005372C1">
        <w:rPr>
          <w:rFonts w:asciiTheme="minorHAnsi" w:hAnsiTheme="minorHAnsi" w:cstheme="minorHAnsi"/>
          <w:sz w:val="22"/>
          <w:szCs w:val="22"/>
        </w:rPr>
        <w:t>Priradenia</w:t>
      </w:r>
      <w:bookmarkEnd w:id="103"/>
      <w:bookmarkEnd w:id="104"/>
      <w:bookmarkEnd w:id="105"/>
    </w:p>
    <w:p w14:paraId="442FE51B" w14:textId="77777777" w:rsidR="004074B3" w:rsidRPr="001C0719" w:rsidRDefault="004074B3" w:rsidP="004074B3">
      <w:pPr>
        <w:jc w:val="both"/>
        <w:rPr>
          <w:sz w:val="22"/>
          <w:szCs w:val="22"/>
        </w:rPr>
      </w:pPr>
    </w:p>
    <w:p w14:paraId="7C750B8E" w14:textId="77777777" w:rsidR="004074B3" w:rsidRPr="001C0719" w:rsidRDefault="004074B3" w:rsidP="004074B3">
      <w:pPr>
        <w:jc w:val="both"/>
        <w:rPr>
          <w:sz w:val="22"/>
          <w:szCs w:val="22"/>
        </w:rPr>
      </w:pPr>
      <w:r w:rsidRPr="001C0719">
        <w:rPr>
          <w:sz w:val="22"/>
          <w:szCs w:val="22"/>
        </w:rPr>
        <w:t>Dlaždica “</w:t>
      </w:r>
      <w:r w:rsidRPr="001C0719">
        <w:rPr>
          <w:b/>
          <w:sz w:val="22"/>
          <w:szCs w:val="22"/>
        </w:rPr>
        <w:t>Všetko</w:t>
      </w:r>
      <w:r w:rsidRPr="001C0719">
        <w:rPr>
          <w:sz w:val="22"/>
          <w:szCs w:val="22"/>
        </w:rPr>
        <w:t xml:space="preserve">“ Zobrazuje všetky aktíva priradené </w:t>
      </w:r>
      <w:proofErr w:type="spellStart"/>
      <w:r w:rsidRPr="001C0719">
        <w:rPr>
          <w:sz w:val="22"/>
          <w:szCs w:val="22"/>
        </w:rPr>
        <w:t>použivateľovi</w:t>
      </w:r>
      <w:proofErr w:type="spellEnd"/>
      <w:r w:rsidRPr="001C0719">
        <w:rPr>
          <w:sz w:val="22"/>
          <w:szCs w:val="22"/>
        </w:rPr>
        <w:t>. Roly a organizáciu (</w:t>
      </w:r>
      <w:proofErr w:type="spellStart"/>
      <w:r w:rsidRPr="001C0719">
        <w:rPr>
          <w:sz w:val="22"/>
          <w:szCs w:val="22"/>
        </w:rPr>
        <w:t>prisluľnosť</w:t>
      </w:r>
      <w:proofErr w:type="spellEnd"/>
      <w:r w:rsidRPr="001C0719">
        <w:rPr>
          <w:sz w:val="22"/>
          <w:szCs w:val="22"/>
        </w:rPr>
        <w:t xml:space="preserve"> k subjektu). </w:t>
      </w:r>
    </w:p>
    <w:p w14:paraId="3149431E" w14:textId="77777777" w:rsidR="004074B3" w:rsidRPr="001C0719" w:rsidRDefault="004074B3" w:rsidP="004074B3">
      <w:pPr>
        <w:jc w:val="both"/>
        <w:rPr>
          <w:sz w:val="22"/>
          <w:szCs w:val="22"/>
        </w:rPr>
      </w:pPr>
      <w:r w:rsidRPr="001C0719">
        <w:rPr>
          <w:sz w:val="22"/>
          <w:szCs w:val="22"/>
        </w:rPr>
        <w:t>Dlaždica “</w:t>
      </w:r>
      <w:r w:rsidRPr="001C0719">
        <w:rPr>
          <w:b/>
          <w:sz w:val="22"/>
          <w:szCs w:val="22"/>
        </w:rPr>
        <w:t>Rola</w:t>
      </w:r>
      <w:r w:rsidRPr="001C0719">
        <w:rPr>
          <w:sz w:val="22"/>
          <w:szCs w:val="22"/>
        </w:rPr>
        <w:t xml:space="preserve">“ Zobrazuje roly priradené používateľovi. </w:t>
      </w:r>
    </w:p>
    <w:p w14:paraId="62A0AB8A" w14:textId="2CDC29E9" w:rsidR="004074B3" w:rsidRPr="001C0719" w:rsidRDefault="004074B3" w:rsidP="004074B3">
      <w:pPr>
        <w:jc w:val="both"/>
        <w:rPr>
          <w:sz w:val="22"/>
          <w:szCs w:val="22"/>
        </w:rPr>
      </w:pPr>
      <w:r w:rsidRPr="001C0719">
        <w:rPr>
          <w:sz w:val="22"/>
          <w:szCs w:val="22"/>
        </w:rPr>
        <w:t>Dlaždica “</w:t>
      </w:r>
      <w:r w:rsidRPr="001C0719">
        <w:rPr>
          <w:b/>
          <w:sz w:val="22"/>
          <w:szCs w:val="22"/>
        </w:rPr>
        <w:t>Organizácia</w:t>
      </w:r>
      <w:r w:rsidRPr="001C0719">
        <w:rPr>
          <w:sz w:val="22"/>
          <w:szCs w:val="22"/>
        </w:rPr>
        <w:t>“ Zobrazuje  organizačnú jednotku priradenú používateľovi</w:t>
      </w:r>
      <w:r w:rsidR="00D03ED0">
        <w:rPr>
          <w:sz w:val="22"/>
          <w:szCs w:val="22"/>
        </w:rPr>
        <w:t xml:space="preserve"> </w:t>
      </w:r>
      <w:r w:rsidR="00D03ED0">
        <w:t>(príslušnosť k subjektu).</w:t>
      </w:r>
      <w:r w:rsidRPr="001C0719">
        <w:rPr>
          <w:sz w:val="22"/>
          <w:szCs w:val="22"/>
        </w:rPr>
        <w:t xml:space="preserve"> </w:t>
      </w:r>
    </w:p>
    <w:p w14:paraId="52570413" w14:textId="77777777" w:rsidR="009605E7" w:rsidRDefault="009605E7" w:rsidP="009605E7">
      <w:pPr>
        <w:keepNext/>
      </w:pPr>
      <w:r>
        <w:rPr>
          <w:noProof/>
        </w:rPr>
        <w:drawing>
          <wp:inline distT="0" distB="0" distL="0" distR="0" wp14:anchorId="053367BB" wp14:editId="6ADE44B0">
            <wp:extent cx="6120765" cy="31718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7D5F3" w14:textId="269B80CC" w:rsidR="009605E7" w:rsidRDefault="009605E7" w:rsidP="009605E7">
      <w:pPr>
        <w:pStyle w:val="Caption"/>
        <w:jc w:val="center"/>
      </w:pPr>
      <w:r>
        <w:t xml:space="preserve">Obrázok </w:t>
      </w:r>
      <w:r w:rsidR="00E5595C">
        <w:fldChar w:fldCharType="begin"/>
      </w:r>
      <w:r w:rsidR="00E5595C">
        <w:instrText xml:space="preserve"> SEQ Obrázok \* ARABIC </w:instrText>
      </w:r>
      <w:r w:rsidR="00E5595C">
        <w:fldChar w:fldCharType="separate"/>
      </w:r>
      <w:r w:rsidR="00A0395F">
        <w:rPr>
          <w:noProof/>
        </w:rPr>
        <w:t>6</w:t>
      </w:r>
      <w:r w:rsidR="00E5595C">
        <w:rPr>
          <w:noProof/>
        </w:rPr>
        <w:fldChar w:fldCharType="end"/>
      </w:r>
      <w:r>
        <w:t xml:space="preserve"> Záložka priradenia</w:t>
      </w:r>
    </w:p>
    <w:p w14:paraId="7552D4C4" w14:textId="77777777" w:rsidR="009605E7" w:rsidRDefault="009605E7"/>
    <w:p w14:paraId="347F1028" w14:textId="0567AC8A" w:rsidR="004074B3" w:rsidRDefault="004074B3">
      <w:pPr>
        <w:rPr>
          <w:rFonts w:eastAsia="Calibri" w:cs="Calibri"/>
          <w:b/>
          <w:bCs/>
          <w:color w:val="1F4E79"/>
          <w:sz w:val="28"/>
          <w:szCs w:val="28"/>
          <w:u w:color="1F4E79"/>
        </w:rPr>
      </w:pPr>
      <w:r>
        <w:br w:type="page"/>
      </w:r>
    </w:p>
    <w:p w14:paraId="20BB8074" w14:textId="4675E92C" w:rsidR="00666A7D" w:rsidRPr="0046339A" w:rsidRDefault="00E83CFE" w:rsidP="00C61AC8">
      <w:pPr>
        <w:pStyle w:val="Heading1"/>
      </w:pPr>
      <w:bookmarkStart w:id="106" w:name="_Toc113619810"/>
      <w:bookmarkStart w:id="107" w:name="_Toc113619998"/>
      <w:bookmarkStart w:id="108" w:name="_Toc116984506"/>
      <w:bookmarkEnd w:id="91"/>
      <w:r>
        <w:lastRenderedPageBreak/>
        <w:t>Pracovné postupy</w:t>
      </w:r>
      <w:bookmarkEnd w:id="90"/>
      <w:bookmarkEnd w:id="95"/>
      <w:bookmarkEnd w:id="96"/>
      <w:bookmarkEnd w:id="97"/>
      <w:bookmarkEnd w:id="98"/>
      <w:bookmarkEnd w:id="99"/>
      <w:bookmarkEnd w:id="100"/>
      <w:bookmarkEnd w:id="101"/>
      <w:bookmarkEnd w:id="106"/>
      <w:bookmarkEnd w:id="107"/>
      <w:bookmarkEnd w:id="108"/>
    </w:p>
    <w:p w14:paraId="543B9EE8" w14:textId="0C6A7CA0" w:rsidR="00666A7D" w:rsidRPr="0046339A" w:rsidRDefault="00666A7D" w:rsidP="00170DE4">
      <w:pPr>
        <w:pStyle w:val="Heading2"/>
      </w:pPr>
      <w:bookmarkStart w:id="109" w:name="_Toc95690459"/>
      <w:bookmarkStart w:id="110" w:name="_Toc892849041"/>
      <w:bookmarkStart w:id="111" w:name="_Toc78855136"/>
      <w:bookmarkStart w:id="112" w:name="_Toc1613565299"/>
      <w:bookmarkStart w:id="113" w:name="_Toc990657636"/>
      <w:bookmarkStart w:id="114" w:name="_Toc635449041"/>
      <w:bookmarkStart w:id="115" w:name="_Toc116646533"/>
      <w:bookmarkStart w:id="116" w:name="_Toc41778292"/>
      <w:bookmarkStart w:id="117" w:name="_Toc113619811"/>
      <w:bookmarkStart w:id="118" w:name="_Toc113619999"/>
      <w:bookmarkStart w:id="119" w:name="_Toc116984507"/>
      <w:r>
        <w:t xml:space="preserve">Vytvorenie </w:t>
      </w:r>
      <w:r w:rsidR="00284644" w:rsidRPr="00170DE4">
        <w:t>používate</w:t>
      </w:r>
      <w:r w:rsidR="00284644" w:rsidRPr="00170DE4">
        <w:rPr>
          <w:rFonts w:ascii="Calibri" w:hAnsi="Calibri" w:cs="Calibri"/>
        </w:rPr>
        <w:t>ľ</w:t>
      </w:r>
      <w:r w:rsidR="00284644" w:rsidRPr="00170DE4">
        <w:t>a</w:t>
      </w:r>
      <w:r>
        <w:t xml:space="preserve"> subjektu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</w:p>
    <w:p w14:paraId="170FF660" w14:textId="5005FBED" w:rsidR="00666A7D" w:rsidRPr="0046339A" w:rsidRDefault="00584A01" w:rsidP="004935F8">
      <w:pPr>
        <w:pStyle w:val="ListParagraph"/>
        <w:numPr>
          <w:ilvl w:val="0"/>
          <w:numId w:val="20"/>
        </w:numPr>
        <w:rPr>
          <w:rFonts w:cstheme="minorHAnsi"/>
        </w:rPr>
      </w:pPr>
      <w:r w:rsidRPr="0046339A">
        <w:rPr>
          <w:rFonts w:cstheme="minorHAnsi"/>
        </w:rPr>
        <w:t xml:space="preserve">V používateľskom </w:t>
      </w:r>
      <w:r w:rsidR="0056228C" w:rsidRPr="0046339A">
        <w:rPr>
          <w:rFonts w:cstheme="minorHAnsi"/>
        </w:rPr>
        <w:t xml:space="preserve">rozhraní </w:t>
      </w:r>
      <w:r w:rsidR="00666A7D" w:rsidRPr="0046339A">
        <w:rPr>
          <w:rFonts w:cstheme="minorHAnsi"/>
        </w:rPr>
        <w:t xml:space="preserve">vyberte položku </w:t>
      </w:r>
      <w:r w:rsidR="00666A7D" w:rsidRPr="0046339A">
        <w:rPr>
          <w:rFonts w:cstheme="minorHAnsi"/>
          <w:noProof/>
        </w:rPr>
        <w:drawing>
          <wp:inline distT="0" distB="0" distL="0" distR="0" wp14:anchorId="76E380C5" wp14:editId="10CFF1FE">
            <wp:extent cx="171450" cy="2000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A7D" w:rsidRPr="0046339A">
        <w:rPr>
          <w:rFonts w:cstheme="minorHAnsi"/>
        </w:rPr>
        <w:t xml:space="preserve"> </w:t>
      </w:r>
      <w:r w:rsidR="00666A7D" w:rsidRPr="0046339A">
        <w:rPr>
          <w:rFonts w:cstheme="minorHAnsi"/>
          <w:b/>
          <w:bCs/>
        </w:rPr>
        <w:t>Používatelia</w:t>
      </w:r>
      <w:r w:rsidR="00666A7D" w:rsidRPr="0046339A">
        <w:rPr>
          <w:rFonts w:cstheme="minorHAnsi"/>
        </w:rPr>
        <w:t xml:space="preserve"> </w:t>
      </w:r>
    </w:p>
    <w:p w14:paraId="5A6B70D4" w14:textId="5224433B" w:rsidR="00666A7D" w:rsidRPr="0046339A" w:rsidRDefault="00666A7D" w:rsidP="004935F8">
      <w:pPr>
        <w:pStyle w:val="ListParagraph"/>
        <w:numPr>
          <w:ilvl w:val="0"/>
          <w:numId w:val="20"/>
        </w:numPr>
        <w:spacing w:line="360" w:lineRule="auto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14834A75" wp14:editId="0BCC324A">
            <wp:extent cx="209550" cy="2095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95F">
        <w:rPr>
          <w:rFonts w:cstheme="minorHAnsi"/>
        </w:rPr>
        <w:t xml:space="preserve"> </w:t>
      </w:r>
      <w:r w:rsidR="00284644">
        <w:rPr>
          <w:rFonts w:cstheme="minorHAnsi"/>
          <w:b/>
          <w:bCs/>
        </w:rPr>
        <w:t>Používatelia</w:t>
      </w:r>
      <w:r w:rsidRPr="0046339A">
        <w:rPr>
          <w:rFonts w:cstheme="minorHAnsi"/>
          <w:b/>
          <w:bCs/>
        </w:rPr>
        <w:t xml:space="preserve"> subjektu</w:t>
      </w:r>
    </w:p>
    <w:p w14:paraId="66D45872" w14:textId="3B3720ED" w:rsidR="00666A7D" w:rsidRPr="0046339A" w:rsidRDefault="00170DE4" w:rsidP="004935F8">
      <w:pPr>
        <w:pStyle w:val="ListParagraph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>Z</w:t>
      </w:r>
      <w:r w:rsidR="00666A7D" w:rsidRPr="0046339A">
        <w:rPr>
          <w:rFonts w:cstheme="minorHAnsi"/>
        </w:rPr>
        <w:t>obrazí</w:t>
      </w:r>
      <w:r>
        <w:rPr>
          <w:rFonts w:cstheme="minorHAnsi"/>
        </w:rPr>
        <w:t xml:space="preserve"> sa</w:t>
      </w:r>
      <w:r w:rsidR="00666A7D" w:rsidRPr="0046339A">
        <w:rPr>
          <w:rFonts w:cstheme="minorHAnsi"/>
        </w:rPr>
        <w:t xml:space="preserve"> zoznam existujúcich </w:t>
      </w:r>
      <w:r w:rsidR="00284644">
        <w:rPr>
          <w:rFonts w:cstheme="minorHAnsi"/>
        </w:rPr>
        <w:t>používateľ</w:t>
      </w:r>
      <w:r w:rsidR="00666A7D" w:rsidRPr="0046339A">
        <w:rPr>
          <w:rFonts w:cstheme="minorHAnsi"/>
        </w:rPr>
        <w:t xml:space="preserve">ov </w:t>
      </w:r>
    </w:p>
    <w:p w14:paraId="7B51E8AC" w14:textId="24CABAE9" w:rsidR="00666A7D" w:rsidRPr="0046339A" w:rsidRDefault="00284644" w:rsidP="00666A7D">
      <w:pPr>
        <w:pStyle w:val="ListParagraph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107130F3" wp14:editId="7762B1C3">
            <wp:extent cx="5547360" cy="239395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877" cy="242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817D5" w14:textId="5B96823B" w:rsidR="00666A7D" w:rsidRPr="0046339A" w:rsidRDefault="00170DE4" w:rsidP="004935F8">
      <w:pPr>
        <w:pStyle w:val="ListParagraph"/>
        <w:numPr>
          <w:ilvl w:val="0"/>
          <w:numId w:val="20"/>
        </w:numPr>
        <w:rPr>
          <w:rFonts w:cstheme="minorHAnsi"/>
        </w:rPr>
      </w:pPr>
      <w:r>
        <w:rPr>
          <w:rFonts w:cstheme="minorHAnsi"/>
        </w:rPr>
        <w:t>Pod zoznamom vľavo dolu v</w:t>
      </w:r>
      <w:r w:rsidR="00666A7D" w:rsidRPr="0046339A">
        <w:rPr>
          <w:rFonts w:cstheme="minorHAnsi"/>
        </w:rPr>
        <w:t xml:space="preserve">yberte voľbu </w:t>
      </w:r>
      <w:r w:rsidR="00666A7D" w:rsidRPr="0046339A">
        <w:rPr>
          <w:rFonts w:cstheme="minorHAnsi"/>
          <w:noProof/>
        </w:rPr>
        <w:drawing>
          <wp:inline distT="0" distB="0" distL="0" distR="0" wp14:anchorId="003FD075" wp14:editId="2B2CC29D">
            <wp:extent cx="240641" cy="222130"/>
            <wp:effectExtent l="0" t="0" r="762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2710" cy="22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A7D" w:rsidRPr="0046339A">
        <w:rPr>
          <w:rFonts w:cstheme="minorHAnsi"/>
        </w:rPr>
        <w:t>, zobrazí sa prázdny formulár pre zadanie údajov</w:t>
      </w:r>
    </w:p>
    <w:p w14:paraId="1E96F7E9" w14:textId="6D1AB831" w:rsidR="00666A7D" w:rsidRDefault="00DE70A4" w:rsidP="00666A7D">
      <w:pPr>
        <w:pStyle w:val="ListParagraph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032C6DAE" wp14:editId="2EE58544">
            <wp:extent cx="5594840" cy="2837180"/>
            <wp:effectExtent l="0" t="0" r="635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96829" cy="283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36CEF" w14:textId="77777777" w:rsidR="001676F4" w:rsidRPr="0046339A" w:rsidRDefault="001676F4" w:rsidP="001676F4">
      <w:pPr>
        <w:pStyle w:val="ListParagraph"/>
        <w:jc w:val="both"/>
        <w:rPr>
          <w:rFonts w:cstheme="minorHAnsi"/>
        </w:rPr>
      </w:pPr>
      <w:r>
        <w:rPr>
          <w:rFonts w:cstheme="minorHAnsi"/>
        </w:rPr>
        <w:t>V časti “Možnosti“ je popis jednotlivých volieb možné vyvolať podržaním kurzoru nad voľbou.</w:t>
      </w:r>
    </w:p>
    <w:p w14:paraId="4DEAF934" w14:textId="487BC64E" w:rsidR="00C66F44" w:rsidRDefault="00C66F44">
      <w:pPr>
        <w:rPr>
          <w:rFonts w:cstheme="minorHAnsi"/>
        </w:rPr>
      </w:pPr>
      <w:r>
        <w:rPr>
          <w:rFonts w:cstheme="minorHAnsi"/>
        </w:rPr>
        <w:br w:type="page"/>
      </w:r>
    </w:p>
    <w:p w14:paraId="632A5473" w14:textId="1039A415" w:rsidR="00284644" w:rsidRPr="00E2541F" w:rsidRDefault="00666A7D" w:rsidP="007A32A2">
      <w:pPr>
        <w:pStyle w:val="ListParagraph"/>
        <w:numPr>
          <w:ilvl w:val="0"/>
          <w:numId w:val="20"/>
        </w:numPr>
        <w:rPr>
          <w:rFonts w:cstheme="minorHAnsi"/>
        </w:rPr>
      </w:pPr>
      <w:r w:rsidRPr="00E2541F">
        <w:rPr>
          <w:rFonts w:cstheme="minorHAnsi"/>
        </w:rPr>
        <w:lastRenderedPageBreak/>
        <w:t>Vyplňte údaje</w:t>
      </w:r>
      <w:r w:rsidR="00E2541F" w:rsidRPr="00E2541F">
        <w:rPr>
          <w:rFonts w:cstheme="minorHAnsi"/>
        </w:rPr>
        <w:t xml:space="preserve">. </w:t>
      </w:r>
      <w:r w:rsidR="00284644" w:rsidRPr="00E2541F">
        <w:rPr>
          <w:rFonts w:cstheme="minorHAnsi"/>
        </w:rPr>
        <w:t xml:space="preserve">V prípade, že pre prihlasovanie nevyužívate dvojfaktorové overovanie, nie je potrebné zadávať atribút “x509 Certifikačný </w:t>
      </w:r>
      <w:proofErr w:type="spellStart"/>
      <w:r w:rsidR="00284644" w:rsidRPr="00E2541F">
        <w:rPr>
          <w:rFonts w:cstheme="minorHAnsi"/>
        </w:rPr>
        <w:t>request</w:t>
      </w:r>
      <w:proofErr w:type="spellEnd"/>
      <w:r w:rsidR="00284644" w:rsidRPr="00E2541F">
        <w:rPr>
          <w:rFonts w:cstheme="minorHAnsi"/>
        </w:rPr>
        <w:t>“.</w:t>
      </w:r>
    </w:p>
    <w:p w14:paraId="40140F9B" w14:textId="284F2EAB" w:rsidR="00666A7D" w:rsidRPr="0046339A" w:rsidRDefault="00236B7F" w:rsidP="00FB69C9">
      <w:pPr>
        <w:pStyle w:val="ListParagraph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0A4D525E" wp14:editId="4C245149">
            <wp:extent cx="6120765" cy="311467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430E1" w14:textId="53B1BE10" w:rsidR="1F25D0E3" w:rsidRPr="0046339A" w:rsidRDefault="1F25D0E3" w:rsidP="008801C6">
      <w:pPr>
        <w:pStyle w:val="ListParagraph"/>
        <w:numPr>
          <w:ilvl w:val="0"/>
          <w:numId w:val="20"/>
        </w:numPr>
        <w:jc w:val="both"/>
      </w:pPr>
      <w:r w:rsidRPr="0046339A">
        <w:t>V</w:t>
      </w:r>
      <w:r w:rsidR="00393F99" w:rsidRPr="0046339A">
        <w:t> </w:t>
      </w:r>
      <w:r w:rsidRPr="0046339A">
        <w:t>prípade že máte v</w:t>
      </w:r>
      <w:r w:rsidR="00393F99" w:rsidRPr="0046339A">
        <w:t> </w:t>
      </w:r>
      <w:r w:rsidRPr="0046339A">
        <w:t>systéme IAM priradené role pre správu viacerých subjektov je formulár rozšírený o</w:t>
      </w:r>
      <w:r w:rsidR="00393F99" w:rsidRPr="0046339A">
        <w:t> </w:t>
      </w:r>
      <w:r w:rsidRPr="0046339A">
        <w:t xml:space="preserve">atribút ID Subjektu, ktorý definuje </w:t>
      </w:r>
      <w:r w:rsidR="00A0395F">
        <w:t xml:space="preserve">externý </w:t>
      </w:r>
      <w:r w:rsidRPr="0046339A">
        <w:t>subjekt pre ktorý chcete identitu registrovať.</w:t>
      </w:r>
    </w:p>
    <w:p w14:paraId="45AB1C5D" w14:textId="1C7D8559" w:rsidR="00C66F44" w:rsidRDefault="00236B7F" w:rsidP="00BC6F41">
      <w:pPr>
        <w:ind w:left="720"/>
        <w:contextualSpacing/>
        <w:jc w:val="center"/>
      </w:pPr>
      <w:r>
        <w:rPr>
          <w:noProof/>
        </w:rPr>
        <w:drawing>
          <wp:inline distT="0" distB="0" distL="0" distR="0" wp14:anchorId="2BF18536" wp14:editId="17E08C92">
            <wp:extent cx="6120765" cy="347154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ADFE8" w14:textId="4745AB33" w:rsidR="1F25D0E3" w:rsidRPr="00FB3D24" w:rsidRDefault="1F25D0E3" w:rsidP="00C66F44">
      <w:pPr>
        <w:rPr>
          <w:color w:val="000000" w:themeColor="text1"/>
          <w:sz w:val="22"/>
          <w:szCs w:val="22"/>
        </w:rPr>
      </w:pPr>
      <w:r w:rsidRPr="00FB3D24">
        <w:rPr>
          <w:b/>
          <w:bCs/>
          <w:color w:val="000000" w:themeColor="text1"/>
          <w:sz w:val="22"/>
          <w:szCs w:val="22"/>
        </w:rPr>
        <w:t xml:space="preserve">Tip: </w:t>
      </w:r>
      <w:r w:rsidRPr="00FB3D24">
        <w:rPr>
          <w:color w:val="000000" w:themeColor="text1"/>
          <w:sz w:val="22"/>
          <w:szCs w:val="22"/>
        </w:rPr>
        <w:t>ID subjektu vyhľadáte na základe mena organizácie. Pri vyhľadaní z</w:t>
      </w:r>
      <w:r w:rsidR="00393F99" w:rsidRPr="00FB3D24">
        <w:rPr>
          <w:color w:val="000000" w:themeColor="text1"/>
          <w:sz w:val="22"/>
          <w:szCs w:val="22"/>
        </w:rPr>
        <w:t> </w:t>
      </w:r>
      <w:r w:rsidRPr="00FB3D24">
        <w:rPr>
          <w:color w:val="000000" w:themeColor="text1"/>
          <w:sz w:val="22"/>
          <w:szCs w:val="22"/>
        </w:rPr>
        <w:t xml:space="preserve">číselníka je potrebné výber potvrdiť kliknutím myšou na danú položku. </w:t>
      </w:r>
    </w:p>
    <w:p w14:paraId="1F64EA85" w14:textId="56C5AB14" w:rsidR="1F25D0E3" w:rsidRDefault="1F25D0E3" w:rsidP="002E0689">
      <w:pPr>
        <w:contextualSpacing/>
        <w:jc w:val="both"/>
        <w:rPr>
          <w:i/>
          <w:iCs/>
          <w:color w:val="000000" w:themeColor="text1"/>
          <w:sz w:val="22"/>
          <w:szCs w:val="22"/>
        </w:rPr>
      </w:pPr>
      <w:r w:rsidRPr="00FB3D24">
        <w:rPr>
          <w:color w:val="000000" w:themeColor="text1"/>
          <w:sz w:val="22"/>
          <w:szCs w:val="22"/>
        </w:rPr>
        <w:lastRenderedPageBreak/>
        <w:t>Výber organizácie je pri uložení používateľa systémom validovaný voči oprávneniam prihláseného používateľa. V</w:t>
      </w:r>
      <w:r w:rsidR="00393F99" w:rsidRPr="00FB3D24">
        <w:rPr>
          <w:color w:val="000000" w:themeColor="text1"/>
          <w:sz w:val="22"/>
          <w:szCs w:val="22"/>
        </w:rPr>
        <w:t> </w:t>
      </w:r>
      <w:r w:rsidRPr="00FB3D24">
        <w:rPr>
          <w:color w:val="000000" w:themeColor="text1"/>
          <w:sz w:val="22"/>
          <w:szCs w:val="22"/>
        </w:rPr>
        <w:t>prípade výberu subjektu na ktoré prihlásený používateľ nemá oprávnenie, je systémom upozornený chybovou hláškou</w:t>
      </w:r>
      <w:r w:rsidR="008B13AA">
        <w:rPr>
          <w:color w:val="000000" w:themeColor="text1"/>
          <w:sz w:val="22"/>
          <w:szCs w:val="22"/>
        </w:rPr>
        <w:t xml:space="preserve">: </w:t>
      </w:r>
      <w:r w:rsidR="008B13AA" w:rsidRPr="008B13AA">
        <w:rPr>
          <w:i/>
          <w:iCs/>
          <w:color w:val="000000" w:themeColor="text1"/>
          <w:sz w:val="22"/>
          <w:szCs w:val="22"/>
        </w:rPr>
        <w:t>Nedostatočné oprávnenie pre založenie používateľa vo Vami zadanom subjekte.</w:t>
      </w:r>
    </w:p>
    <w:p w14:paraId="5CA787E5" w14:textId="77777777" w:rsidR="00666A7D" w:rsidRPr="00FB3D24" w:rsidRDefault="00666A7D" w:rsidP="002121B9">
      <w:pPr>
        <w:pStyle w:val="ListParagraph"/>
        <w:numPr>
          <w:ilvl w:val="0"/>
          <w:numId w:val="20"/>
        </w:numPr>
        <w:jc w:val="both"/>
      </w:pPr>
      <w:r>
        <w:t>Uložte formulár</w:t>
      </w:r>
    </w:p>
    <w:p w14:paraId="22154D2F" w14:textId="79EAFE0A" w:rsidR="00666A7D" w:rsidRPr="00FB3D24" w:rsidRDefault="00666A7D" w:rsidP="002121B9">
      <w:pPr>
        <w:pStyle w:val="ListParagraph"/>
        <w:numPr>
          <w:ilvl w:val="0"/>
          <w:numId w:val="20"/>
        </w:numPr>
        <w:jc w:val="both"/>
      </w:pPr>
      <w:r>
        <w:t>Systém vygeneruje unikátne používateľské meno a</w:t>
      </w:r>
      <w:r w:rsidR="00393F99">
        <w:t> </w:t>
      </w:r>
      <w:r>
        <w:t>vytvorí používateľskú identitu</w:t>
      </w:r>
    </w:p>
    <w:p w14:paraId="263EDA9E" w14:textId="7DD6D3FC" w:rsidR="001B2987" w:rsidRDefault="00284644" w:rsidP="00666A7D">
      <w:pPr>
        <w:pStyle w:val="ListParagraph"/>
        <w:jc w:val="center"/>
      </w:pPr>
      <w:r>
        <w:rPr>
          <w:noProof/>
        </w:rPr>
        <w:drawing>
          <wp:inline distT="0" distB="0" distL="0" distR="0" wp14:anchorId="318DFDD8" wp14:editId="3F2E0F6A">
            <wp:extent cx="5547360" cy="2146300"/>
            <wp:effectExtent l="0" t="0" r="0" b="635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B196F" w14:textId="50CF99A2" w:rsidR="00CA0AD1" w:rsidRPr="00CA0AD1" w:rsidRDefault="00CA0AD1" w:rsidP="00CA0AD1">
      <w:pPr>
        <w:rPr>
          <w:lang w:val="en-US"/>
        </w:rPr>
      </w:pPr>
      <w:r>
        <w:t xml:space="preserve">Používateľ je automaticky zakladaný ako aktívny </w:t>
      </w:r>
      <w:r>
        <w:rPr>
          <w:lang w:val="en-US"/>
        </w:rPr>
        <w:t xml:space="preserve">(v </w:t>
      </w:r>
      <w:proofErr w:type="spellStart"/>
      <w:r>
        <w:rPr>
          <w:lang w:val="en-US"/>
        </w:rPr>
        <w:t>atrib</w:t>
      </w:r>
      <w:r>
        <w:t>útoch</w:t>
      </w:r>
      <w:proofErr w:type="spellEnd"/>
      <w:r>
        <w:t xml:space="preserve"> na používateľskom profile je </w:t>
      </w:r>
      <w:proofErr w:type="spellStart"/>
      <w:r>
        <w:t>nastavanen</w:t>
      </w:r>
      <w:r w:rsidR="001676F4">
        <w:t>ý</w:t>
      </w:r>
      <w:proofErr w:type="spellEnd"/>
      <w:r>
        <w:t xml:space="preserve"> atribút administratívny stav na hodnotu ENABLED</w:t>
      </w:r>
      <w:r>
        <w:rPr>
          <w:lang w:val="en-US"/>
        </w:rPr>
        <w:t>).</w:t>
      </w:r>
    </w:p>
    <w:p w14:paraId="16169FB9" w14:textId="77777777" w:rsidR="001B2987" w:rsidRDefault="001B2987">
      <w:pPr>
        <w:rPr>
          <w:rFonts w:ascii="Times New Roman" w:hAnsi="Times New Roman"/>
        </w:rPr>
      </w:pPr>
      <w:r>
        <w:br w:type="page"/>
      </w:r>
    </w:p>
    <w:p w14:paraId="5455B15E" w14:textId="078FC808" w:rsidR="00666A7D" w:rsidRPr="0046339A" w:rsidRDefault="00666A7D" w:rsidP="001676F4">
      <w:pPr>
        <w:pStyle w:val="Heading2"/>
      </w:pPr>
      <w:bookmarkStart w:id="120" w:name="_Toc95690460"/>
      <w:bookmarkStart w:id="121" w:name="_Toc1402056710"/>
      <w:bookmarkStart w:id="122" w:name="_Toc900914520"/>
      <w:bookmarkStart w:id="123" w:name="_Toc1539709351"/>
      <w:bookmarkStart w:id="124" w:name="_Toc501949428"/>
      <w:bookmarkStart w:id="125" w:name="_Toc945347698"/>
      <w:bookmarkStart w:id="126" w:name="_Toc2089330376"/>
      <w:bookmarkStart w:id="127" w:name="_Toc1038873861"/>
      <w:bookmarkStart w:id="128" w:name="_Toc113619812"/>
      <w:bookmarkStart w:id="129" w:name="_Toc113620000"/>
      <w:bookmarkStart w:id="130" w:name="_Toc116984508"/>
      <w:r>
        <w:lastRenderedPageBreak/>
        <w:t>Žiados</w:t>
      </w:r>
      <w:r>
        <w:rPr>
          <w:rFonts w:ascii="Calibri" w:hAnsi="Calibri" w:cs="Calibri"/>
        </w:rPr>
        <w:t>ť</w:t>
      </w:r>
      <w:r>
        <w:t xml:space="preserve"> o</w:t>
      </w:r>
      <w:r w:rsidR="001B2987">
        <w:t xml:space="preserve"> </w:t>
      </w:r>
      <w:r w:rsidRPr="001676F4">
        <w:t>prístupové</w:t>
      </w:r>
      <w:r>
        <w:t xml:space="preserve"> oprávnenia do </w:t>
      </w:r>
      <w:bookmarkEnd w:id="120"/>
      <w:r w:rsidR="003A38D0">
        <w:t>ŠZP-ESAs</w:t>
      </w:r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</w:p>
    <w:p w14:paraId="01869841" w14:textId="7840F927" w:rsidR="00666A7D" w:rsidRPr="0046339A" w:rsidRDefault="00D67DD0" w:rsidP="004935F8">
      <w:pPr>
        <w:pStyle w:val="ListParagraph"/>
        <w:numPr>
          <w:ilvl w:val="0"/>
          <w:numId w:val="21"/>
        </w:numPr>
        <w:rPr>
          <w:rFonts w:cstheme="minorHAnsi"/>
        </w:rPr>
      </w:pPr>
      <w:r w:rsidRPr="0046339A">
        <w:rPr>
          <w:rFonts w:cstheme="minorHAnsi"/>
        </w:rPr>
        <w:t>V</w:t>
      </w:r>
      <w:r w:rsidR="00393F99" w:rsidRPr="0046339A">
        <w:rPr>
          <w:rFonts w:cstheme="minorHAnsi"/>
        </w:rPr>
        <w:t> </w:t>
      </w:r>
      <w:r w:rsidRPr="0046339A">
        <w:rPr>
          <w:rFonts w:cstheme="minorHAnsi"/>
        </w:rPr>
        <w:t xml:space="preserve">používateľskom rozhraní </w:t>
      </w:r>
      <w:r w:rsidR="00666A7D" w:rsidRPr="0046339A">
        <w:rPr>
          <w:rFonts w:cstheme="minorHAnsi"/>
        </w:rPr>
        <w:t>vyberte položku</w:t>
      </w:r>
      <w:r w:rsidR="00666A7D" w:rsidRPr="0046339A">
        <w:rPr>
          <w:rFonts w:cstheme="minorHAnsi"/>
          <w:noProof/>
        </w:rPr>
        <w:drawing>
          <wp:inline distT="0" distB="0" distL="0" distR="0" wp14:anchorId="6AA6F06C" wp14:editId="21625E9D">
            <wp:extent cx="200025" cy="1619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6A7D" w:rsidRPr="0046339A">
        <w:rPr>
          <w:rFonts w:cstheme="minorHAnsi"/>
        </w:rPr>
        <w:t xml:space="preserve"> </w:t>
      </w:r>
      <w:r w:rsidR="00666A7D" w:rsidRPr="0046339A">
        <w:rPr>
          <w:rFonts w:cstheme="minorHAnsi"/>
          <w:b/>
          <w:bCs/>
        </w:rPr>
        <w:t>Žiadať o</w:t>
      </w:r>
      <w:r w:rsidR="00393F99" w:rsidRPr="0046339A">
        <w:rPr>
          <w:rFonts w:cstheme="minorHAnsi"/>
          <w:b/>
          <w:bCs/>
        </w:rPr>
        <w:t> </w:t>
      </w:r>
      <w:r w:rsidR="00666A7D" w:rsidRPr="0046339A">
        <w:rPr>
          <w:rFonts w:cstheme="minorHAnsi"/>
          <w:b/>
          <w:bCs/>
        </w:rPr>
        <w:t>rolu</w:t>
      </w:r>
      <w:r w:rsidR="00666A7D" w:rsidRPr="0046339A">
        <w:rPr>
          <w:rFonts w:cstheme="minorHAnsi"/>
        </w:rPr>
        <w:t xml:space="preserve"> </w:t>
      </w:r>
    </w:p>
    <w:p w14:paraId="238B9C81" w14:textId="3AB2657F" w:rsidR="00666A7D" w:rsidRPr="0046339A" w:rsidRDefault="00666A7D" w:rsidP="004935F8">
      <w:pPr>
        <w:pStyle w:val="ListParagraph"/>
        <w:numPr>
          <w:ilvl w:val="0"/>
          <w:numId w:val="21"/>
        </w:numPr>
        <w:rPr>
          <w:rFonts w:cstheme="minorHAnsi"/>
        </w:rPr>
      </w:pPr>
      <w:r w:rsidRPr="0046339A">
        <w:rPr>
          <w:rFonts w:cstheme="minorHAnsi"/>
        </w:rPr>
        <w:t xml:space="preserve">Zobrazí sa katalóg </w:t>
      </w:r>
      <w:r w:rsidR="001B2987">
        <w:rPr>
          <w:rFonts w:cstheme="minorHAnsi"/>
        </w:rPr>
        <w:t>rolí</w:t>
      </w:r>
      <w:r w:rsidRPr="0046339A">
        <w:rPr>
          <w:rFonts w:cstheme="minorHAnsi"/>
        </w:rPr>
        <w:t xml:space="preserve">, </w:t>
      </w:r>
      <w:bookmarkStart w:id="131" w:name="_Hlk113607715"/>
      <w:r w:rsidRPr="0046339A">
        <w:rPr>
          <w:rFonts w:cstheme="minorHAnsi"/>
        </w:rPr>
        <w:t xml:space="preserve">pre zobrazenie všetkých rolí </w:t>
      </w:r>
      <w:bookmarkEnd w:id="131"/>
    </w:p>
    <w:p w14:paraId="1EBD56F0" w14:textId="42634C91" w:rsidR="00666A7D" w:rsidRPr="0046339A" w:rsidRDefault="00666A7D" w:rsidP="5A98AAA3">
      <w:pPr>
        <w:pStyle w:val="ListParagraph"/>
        <w:numPr>
          <w:ilvl w:val="0"/>
          <w:numId w:val="21"/>
        </w:numPr>
      </w:pPr>
      <w:r w:rsidRPr="5A98AAA3">
        <w:t>V</w:t>
      </w:r>
      <w:r w:rsidR="001B2987" w:rsidRPr="5A98AAA3">
        <w:t> </w:t>
      </w:r>
      <w:proofErr w:type="spellStart"/>
      <w:r w:rsidR="001B2987" w:rsidRPr="5A98AAA3">
        <w:t>pravo</w:t>
      </w:r>
      <w:proofErr w:type="spellEnd"/>
      <w:r w:rsidR="001B2987" w:rsidRPr="5A98AAA3">
        <w:t xml:space="preserve"> vyberte </w:t>
      </w:r>
      <w:r w:rsidR="001B2987">
        <w:rPr>
          <w:noProof/>
        </w:rPr>
        <w:drawing>
          <wp:inline distT="0" distB="0" distL="0" distR="0" wp14:anchorId="4E96BA9A" wp14:editId="59399A34">
            <wp:extent cx="619759" cy="140677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59" cy="14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987" w:rsidRPr="5A98AAA3">
        <w:t xml:space="preserve">na </w:t>
      </w:r>
      <w:proofErr w:type="spellStart"/>
      <w:r w:rsidR="001B2987" w:rsidRPr="5A98AAA3">
        <w:rPr>
          <w:i/>
          <w:iCs/>
        </w:rPr>
        <w:t>Podstrom</w:t>
      </w:r>
      <w:proofErr w:type="spellEnd"/>
      <w:r w:rsidR="001B2987" w:rsidRPr="5A98AAA3">
        <w:t xml:space="preserve">, </w:t>
      </w:r>
      <w:proofErr w:type="spellStart"/>
      <w:r w:rsidR="001B2987" w:rsidRPr="5A98AAA3">
        <w:t>nasledne</w:t>
      </w:r>
      <w:proofErr w:type="spellEnd"/>
      <w:r w:rsidR="001B2987" w:rsidRPr="5A98AAA3">
        <w:t xml:space="preserve"> stlačte </w:t>
      </w:r>
      <w:r w:rsidR="001B2987">
        <w:rPr>
          <w:noProof/>
        </w:rPr>
        <w:drawing>
          <wp:inline distT="0" distB="0" distL="0" distR="0" wp14:anchorId="0ED0AB08" wp14:editId="0496DE1A">
            <wp:extent cx="530706" cy="203444"/>
            <wp:effectExtent l="0" t="0" r="3175" b="6350"/>
            <wp:docPr id="1073741828" name="Picture 107374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74182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06" cy="20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987" w:rsidRPr="5A98AAA3">
        <w:t>čím sa zobrazia všetky oprávnenia v katalógu rolí</w:t>
      </w:r>
      <w:r w:rsidR="007712BB">
        <w:rPr>
          <w:noProof/>
        </w:rPr>
        <w:drawing>
          <wp:inline distT="0" distB="0" distL="0" distR="0" wp14:anchorId="51E65708" wp14:editId="3A42A253">
            <wp:extent cx="5570218" cy="1482725"/>
            <wp:effectExtent l="0" t="0" r="0" b="3175"/>
            <wp:docPr id="914347840" name="Picture 914347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34784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218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FBEC1" w14:textId="7B80FA2E" w:rsidR="00666A7D" w:rsidRPr="0046339A" w:rsidRDefault="00666A7D" w:rsidP="00674095">
      <w:pPr>
        <w:pStyle w:val="ListParagraph"/>
        <w:rPr>
          <w:rFonts w:ascii="Calibri" w:eastAsia="Calibri" w:hAnsi="Calibri" w:cs="Calibri"/>
        </w:rPr>
      </w:pPr>
      <w:r>
        <w:br/>
      </w:r>
      <w:r w:rsidRPr="5A98AAA3">
        <w:t>Alternatívne viete prechádzať oprávnenia podľa jednotlivých aplikácií kliknutím na meno konkrétnej aplikácie</w:t>
      </w:r>
      <w:r w:rsidR="00362D49" w:rsidRPr="5A98AAA3">
        <w:t xml:space="preserve"> v Katalógu rol</w:t>
      </w:r>
      <w:r w:rsidR="00674095">
        <w:t>í</w:t>
      </w:r>
      <w:r w:rsidR="00362D49" w:rsidRPr="5A98AAA3">
        <w:t>.</w:t>
      </w:r>
      <w:r w:rsidR="00362D49" w:rsidRPr="5A98AAA3">
        <w:rPr>
          <w:noProof/>
        </w:rPr>
        <w:t xml:space="preserve"> </w:t>
      </w:r>
      <w:r w:rsidR="007712BB">
        <w:rPr>
          <w:noProof/>
        </w:rPr>
        <w:drawing>
          <wp:inline distT="0" distB="0" distL="0" distR="0" wp14:anchorId="4380AB05" wp14:editId="2817543A">
            <wp:extent cx="5595260" cy="2039620"/>
            <wp:effectExtent l="0" t="0" r="5715" b="0"/>
            <wp:docPr id="914347841" name="Picture 914347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34784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26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B1B2B" w14:textId="4077D584" w:rsidR="00666A7D" w:rsidRPr="0046339A" w:rsidRDefault="00666A7D" w:rsidP="00666A7D">
      <w:pPr>
        <w:pStyle w:val="ListParagraph"/>
        <w:jc w:val="center"/>
        <w:rPr>
          <w:rFonts w:cstheme="minorHAnsi"/>
        </w:rPr>
      </w:pPr>
    </w:p>
    <w:p w14:paraId="4587F8AF" w14:textId="2E9FBC5F" w:rsidR="00F34817" w:rsidRDefault="00666A7D" w:rsidP="5A98AAA3">
      <w:pPr>
        <w:pStyle w:val="ListParagraph"/>
        <w:numPr>
          <w:ilvl w:val="0"/>
          <w:numId w:val="21"/>
        </w:numPr>
        <w:rPr>
          <w:noProof/>
        </w:rPr>
      </w:pPr>
      <w:r w:rsidRPr="5A98AAA3">
        <w:t xml:space="preserve">Kliknutím </w:t>
      </w:r>
      <w:r>
        <w:rPr>
          <w:noProof/>
        </w:rPr>
        <w:drawing>
          <wp:inline distT="0" distB="0" distL="0" distR="0" wp14:anchorId="353FAFB9" wp14:editId="6D5CF4A8">
            <wp:extent cx="2038350" cy="1619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A98AAA3">
        <w:rPr>
          <w:noProof/>
        </w:rPr>
        <w:t xml:space="preserve"> vyberiete danú rolu na priradenie. Do košíka môžete vložiť niekoľko oprávnení súčasne.</w:t>
      </w:r>
      <w:r w:rsidR="00362D49" w:rsidRPr="5A98AAA3">
        <w:rPr>
          <w:noProof/>
        </w:rPr>
        <w:t xml:space="preserve"> </w:t>
      </w:r>
      <w:r w:rsidR="007712BB">
        <w:rPr>
          <w:noProof/>
        </w:rPr>
        <w:drawing>
          <wp:inline distT="0" distB="0" distL="0" distR="0" wp14:anchorId="35F701DC" wp14:editId="72853FBB">
            <wp:extent cx="5607050" cy="2004060"/>
            <wp:effectExtent l="0" t="0" r="0" b="0"/>
            <wp:docPr id="914347842" name="Picture 914347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34784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FC72A" w14:textId="02CDD9B2" w:rsidR="00666A7D" w:rsidRPr="0046339A" w:rsidRDefault="00666A7D" w:rsidP="00F34817">
      <w:pPr>
        <w:pStyle w:val="ListParagraph"/>
        <w:numPr>
          <w:ilvl w:val="0"/>
          <w:numId w:val="21"/>
        </w:numPr>
      </w:pPr>
      <w:r>
        <w:lastRenderedPageBreak/>
        <w:t xml:space="preserve">Kliknutím na </w:t>
      </w:r>
      <w:r w:rsidRPr="5A98AAA3">
        <w:rPr>
          <w:b/>
          <w:bCs/>
        </w:rPr>
        <w:t>Požiadať pre [</w:t>
      </w:r>
      <w:r w:rsidR="00393F99" w:rsidRPr="5A98AAA3">
        <w:rPr>
          <w:b/>
          <w:bCs/>
        </w:rPr>
        <w:t>seba</w:t>
      </w:r>
      <w:r w:rsidRPr="5A98AAA3">
        <w:rPr>
          <w:b/>
          <w:bCs/>
        </w:rPr>
        <w:t>]</w:t>
      </w:r>
      <w:r>
        <w:t xml:space="preserve"> sa zobrazí zoznam používateľov dostupných pre V</w:t>
      </w:r>
      <w:r w:rsidR="009C69E4">
        <w:t>á</w:t>
      </w:r>
      <w:r>
        <w:t xml:space="preserve">š </w:t>
      </w:r>
      <w:r w:rsidR="009C69E4">
        <w:t>subjekt</w:t>
      </w:r>
      <w:r>
        <w:t xml:space="preserve">. Zaškrtnutím </w:t>
      </w:r>
      <w:r>
        <w:rPr>
          <w:noProof/>
        </w:rPr>
        <w:drawing>
          <wp:inline distT="0" distB="0" distL="0" distR="0" wp14:anchorId="60C92370" wp14:editId="7C14BB91">
            <wp:extent cx="219075" cy="2381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vyberiete používateľov</w:t>
      </w:r>
    </w:p>
    <w:p w14:paraId="40484CBB" w14:textId="1756C0EA" w:rsidR="00666A7D" w:rsidRPr="0046339A" w:rsidRDefault="007F5F30" w:rsidP="009C69E4">
      <w:pPr>
        <w:pStyle w:val="ListParagraph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6338BE6" wp14:editId="2B78DBBE">
            <wp:extent cx="6120765" cy="2322994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32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47DCC" w14:textId="77777777" w:rsidR="00666A7D" w:rsidRPr="0046339A" w:rsidRDefault="00666A7D" w:rsidP="00666A7D">
      <w:pPr>
        <w:pStyle w:val="ListParagraph"/>
        <w:rPr>
          <w:rFonts w:cstheme="minorHAnsi"/>
        </w:rPr>
      </w:pPr>
    </w:p>
    <w:p w14:paraId="174AC91D" w14:textId="77777777" w:rsidR="00666A7D" w:rsidRPr="0046339A" w:rsidRDefault="00666A7D" w:rsidP="5A98AAA3">
      <w:pPr>
        <w:pStyle w:val="ListParagraph"/>
        <w:numPr>
          <w:ilvl w:val="0"/>
          <w:numId w:val="21"/>
        </w:numPr>
      </w:pPr>
      <w:r w:rsidRPr="5A98AAA3">
        <w:t xml:space="preserve">Po výbere stlačte tlačidlo </w:t>
      </w:r>
      <w:r w:rsidRPr="5A98AAA3">
        <w:rPr>
          <w:b/>
          <w:bCs/>
        </w:rPr>
        <w:t>Pridať</w:t>
      </w:r>
      <w:r w:rsidRPr="5A98AAA3">
        <w:t>, čím ukončíte výber a okno sa zavrie</w:t>
      </w:r>
    </w:p>
    <w:p w14:paraId="2B121462" w14:textId="77777777" w:rsidR="00666A7D" w:rsidRPr="0046339A" w:rsidRDefault="00666A7D" w:rsidP="5A98AAA3">
      <w:pPr>
        <w:pStyle w:val="ListParagraph"/>
        <w:numPr>
          <w:ilvl w:val="0"/>
          <w:numId w:val="21"/>
        </w:numPr>
      </w:pPr>
      <w:r w:rsidRPr="5A98AAA3">
        <w:t xml:space="preserve">Stlačte tlačidlo </w:t>
      </w:r>
      <w:r w:rsidRPr="5A98AAA3">
        <w:rPr>
          <w:b/>
          <w:bCs/>
        </w:rPr>
        <w:t>Prejsť do nákupného košíka</w:t>
      </w:r>
      <w:r w:rsidRPr="5A98AAA3">
        <w:t xml:space="preserve"> kde sa dostanete na prehľad oprávnení o ktoré budete žiadať.</w:t>
      </w:r>
    </w:p>
    <w:p w14:paraId="6FA4CBF0" w14:textId="1C5C87BC" w:rsidR="00666A7D" w:rsidRPr="0046339A" w:rsidRDefault="00AC66F4" w:rsidP="009C69E4">
      <w:pPr>
        <w:pStyle w:val="ListParagraph"/>
        <w:jc w:val="center"/>
        <w:rPr>
          <w:rFonts w:cstheme="minorHAnsi"/>
        </w:rPr>
      </w:pPr>
      <w:r w:rsidRPr="0046339A">
        <w:rPr>
          <w:noProof/>
        </w:rPr>
        <w:drawing>
          <wp:inline distT="0" distB="0" distL="0" distR="0" wp14:anchorId="24CFF869" wp14:editId="08DEB2BA">
            <wp:extent cx="5607050" cy="1234440"/>
            <wp:effectExtent l="0" t="0" r="0" b="3810"/>
            <wp:docPr id="1073741837" name="Picture 107374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85207" cy="125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0BC50" w14:textId="1E0FC9D6" w:rsidR="00666A7D" w:rsidRPr="0046339A" w:rsidRDefault="00666A7D" w:rsidP="004935F8">
      <w:pPr>
        <w:pStyle w:val="ListParagraph"/>
        <w:numPr>
          <w:ilvl w:val="0"/>
          <w:numId w:val="21"/>
        </w:numPr>
      </w:pPr>
      <w:r>
        <w:t xml:space="preserve">V prípade že chcete dokončiť žiadosť stlačte tlačidlo </w:t>
      </w:r>
      <w:r w:rsidRPr="5A98AAA3">
        <w:rPr>
          <w:b/>
          <w:bCs/>
        </w:rPr>
        <w:t>Požiada</w:t>
      </w:r>
      <w:r w:rsidR="00393F99" w:rsidRPr="5A98AAA3">
        <w:rPr>
          <w:b/>
          <w:bCs/>
        </w:rPr>
        <w:t>ť</w:t>
      </w:r>
      <w:r>
        <w:t xml:space="preserve">. </w:t>
      </w:r>
    </w:p>
    <w:p w14:paraId="08B501F0" w14:textId="560C8ED0" w:rsidR="00666A7D" w:rsidRDefault="00D647D9" w:rsidP="007730F7">
      <w:pPr>
        <w:pStyle w:val="ListParagraph"/>
        <w:jc w:val="both"/>
      </w:pPr>
      <w:r w:rsidRPr="0046339A">
        <w:t>(</w:t>
      </w:r>
      <w:r w:rsidR="00AC66F4" w:rsidRPr="0046339A">
        <w:t xml:space="preserve">Stlačením tlačidla </w:t>
      </w:r>
      <w:r w:rsidR="00AC66F4" w:rsidRPr="0046339A">
        <w:rPr>
          <w:b/>
          <w:bCs/>
        </w:rPr>
        <w:t>Požiadať</w:t>
      </w:r>
      <w:r w:rsidR="00AC66F4" w:rsidRPr="0046339A">
        <w:t xml:space="preserve"> sa </w:t>
      </w:r>
      <w:r w:rsidR="00B60BCE" w:rsidRPr="0046339A">
        <w:t xml:space="preserve">žiadosť o prístupové oprávnenia </w:t>
      </w:r>
      <w:r w:rsidR="00334C2E">
        <w:t xml:space="preserve">okamžite </w:t>
      </w:r>
      <w:r w:rsidR="00B60BCE" w:rsidRPr="0046339A">
        <w:t>realizuj</w:t>
      </w:r>
      <w:r w:rsidR="007730F7">
        <w:t>e</w:t>
      </w:r>
      <w:r w:rsidR="00B60BCE" w:rsidRPr="0046339A">
        <w:t xml:space="preserve"> na koncovom systéme)</w:t>
      </w:r>
      <w:r w:rsidR="007730F7">
        <w:t xml:space="preserve"> </w:t>
      </w:r>
      <w:r w:rsidR="00666A7D" w:rsidRPr="28AE8F20">
        <w:t xml:space="preserve">Priradenie oprávnení na používateľa je dokončené. </w:t>
      </w:r>
    </w:p>
    <w:p w14:paraId="5DE4007B" w14:textId="1FA31765" w:rsidR="00BD665A" w:rsidRDefault="00BD665A">
      <w:r>
        <w:br w:type="page"/>
      </w:r>
    </w:p>
    <w:p w14:paraId="723688E4" w14:textId="77777777" w:rsidR="00666A7D" w:rsidRPr="0046339A" w:rsidRDefault="00666A7D" w:rsidP="00487F2D">
      <w:pPr>
        <w:pStyle w:val="Heading2"/>
      </w:pPr>
      <w:bookmarkStart w:id="132" w:name="_Toc95690461"/>
      <w:bookmarkStart w:id="133" w:name="_Toc835215780"/>
      <w:bookmarkStart w:id="134" w:name="_Toc1651594946"/>
      <w:bookmarkStart w:id="135" w:name="_Toc806274446"/>
      <w:bookmarkStart w:id="136" w:name="_Toc1011159742"/>
      <w:bookmarkStart w:id="137" w:name="_Toc1989600447"/>
      <w:bookmarkStart w:id="138" w:name="_Toc26381410"/>
      <w:bookmarkStart w:id="139" w:name="_Toc739485070"/>
      <w:bookmarkStart w:id="140" w:name="_Toc113619813"/>
      <w:bookmarkStart w:id="141" w:name="_Toc113620001"/>
      <w:bookmarkStart w:id="142" w:name="_Toc116984509"/>
      <w:r>
        <w:lastRenderedPageBreak/>
        <w:t xml:space="preserve">Odobranie oprávnení </w:t>
      </w:r>
      <w:r w:rsidRPr="00487F2D">
        <w:t>používate</w:t>
      </w:r>
      <w:r w:rsidRPr="00487F2D">
        <w:rPr>
          <w:rFonts w:ascii="Calibri" w:hAnsi="Calibri" w:cs="Calibri"/>
        </w:rPr>
        <w:t>ľ</w:t>
      </w:r>
      <w:r w:rsidRPr="00487F2D">
        <w:t>ovi</w:t>
      </w:r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</w:p>
    <w:p w14:paraId="62EDEA19" w14:textId="77777777" w:rsidR="00666A7D" w:rsidRPr="0046339A" w:rsidRDefault="00666A7D" w:rsidP="004935F8">
      <w:pPr>
        <w:pStyle w:val="ListParagraph"/>
        <w:numPr>
          <w:ilvl w:val="0"/>
          <w:numId w:val="22"/>
        </w:numPr>
        <w:rPr>
          <w:rFonts w:cstheme="minorHAnsi"/>
        </w:rPr>
      </w:pPr>
      <w:r w:rsidRPr="0046339A">
        <w:rPr>
          <w:rFonts w:cstheme="minorHAnsi"/>
        </w:rPr>
        <w:t xml:space="preserve">Po prihlásení sa do aplikácie v časti </w:t>
      </w:r>
      <w:r w:rsidRPr="0046339A">
        <w:rPr>
          <w:rFonts w:cstheme="minorHAnsi"/>
          <w:b/>
          <w:bCs/>
        </w:rPr>
        <w:t xml:space="preserve">ADMINISTRÁCIA </w:t>
      </w:r>
      <w:r w:rsidRPr="0046339A">
        <w:rPr>
          <w:rFonts w:cstheme="minorHAnsi"/>
        </w:rPr>
        <w:t xml:space="preserve">vyberte položku </w:t>
      </w:r>
      <w:r w:rsidRPr="0046339A">
        <w:rPr>
          <w:rFonts w:cstheme="minorHAnsi"/>
          <w:noProof/>
        </w:rPr>
        <w:drawing>
          <wp:inline distT="0" distB="0" distL="0" distR="0" wp14:anchorId="65D47109" wp14:editId="220142BC">
            <wp:extent cx="171450" cy="2000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  <w:r w:rsidRPr="0046339A">
        <w:rPr>
          <w:rFonts w:cstheme="minorHAnsi"/>
          <w:b/>
          <w:bCs/>
        </w:rPr>
        <w:t>Používatelia</w:t>
      </w:r>
      <w:r w:rsidRPr="0046339A">
        <w:rPr>
          <w:rFonts w:cstheme="minorHAnsi"/>
        </w:rPr>
        <w:t xml:space="preserve"> </w:t>
      </w:r>
    </w:p>
    <w:p w14:paraId="5C3ABCB6" w14:textId="378C0005" w:rsidR="00666A7D" w:rsidRPr="0046339A" w:rsidRDefault="00666A7D" w:rsidP="004935F8">
      <w:pPr>
        <w:pStyle w:val="ListParagraph"/>
        <w:numPr>
          <w:ilvl w:val="0"/>
          <w:numId w:val="22"/>
        </w:numPr>
        <w:spacing w:line="360" w:lineRule="auto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2569DF52" wp14:editId="69A90907">
            <wp:extent cx="209550" cy="2095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65A">
        <w:rPr>
          <w:rFonts w:cstheme="minorHAnsi"/>
          <w:b/>
          <w:bCs/>
        </w:rPr>
        <w:t>Používatelia</w:t>
      </w:r>
      <w:r w:rsidRPr="0046339A">
        <w:rPr>
          <w:rFonts w:cstheme="minorHAnsi"/>
          <w:b/>
          <w:bCs/>
        </w:rPr>
        <w:t xml:space="preserve"> subjektu</w:t>
      </w:r>
    </w:p>
    <w:p w14:paraId="54668714" w14:textId="10E99790" w:rsidR="00666A7D" w:rsidRPr="0046339A" w:rsidRDefault="00666A7D" w:rsidP="004935F8">
      <w:pPr>
        <w:pStyle w:val="ListParagraph"/>
        <w:numPr>
          <w:ilvl w:val="0"/>
          <w:numId w:val="22"/>
        </w:numPr>
        <w:rPr>
          <w:rFonts w:cstheme="minorHAnsi"/>
        </w:rPr>
      </w:pPr>
      <w:r w:rsidRPr="0046339A">
        <w:rPr>
          <w:rFonts w:cstheme="minorHAnsi"/>
        </w:rPr>
        <w:t xml:space="preserve">V pravej časti obrazovky sa zobrazí zoznam existujúcich </w:t>
      </w:r>
      <w:r w:rsidR="00BD665A">
        <w:rPr>
          <w:rFonts w:cstheme="minorHAnsi"/>
        </w:rPr>
        <w:t>používateľov</w:t>
      </w:r>
      <w:r w:rsidRPr="0046339A">
        <w:rPr>
          <w:rFonts w:cstheme="minorHAnsi"/>
        </w:rPr>
        <w:t xml:space="preserve"> </w:t>
      </w:r>
    </w:p>
    <w:p w14:paraId="7C58F8DB" w14:textId="40B6CDBA" w:rsidR="00666A7D" w:rsidRDefault="00BD665A" w:rsidP="009C69E4">
      <w:pPr>
        <w:pStyle w:val="ListParagraph"/>
        <w:ind w:left="0" w:firstLine="720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78B2A0B1" wp14:editId="48078C2D">
            <wp:extent cx="5572397" cy="2221212"/>
            <wp:effectExtent l="0" t="0" r="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703" cy="225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F2359" w14:textId="77777777" w:rsidR="00244E2E" w:rsidRPr="0046339A" w:rsidRDefault="00244E2E" w:rsidP="00BD665A">
      <w:pPr>
        <w:pStyle w:val="ListParagraph"/>
        <w:ind w:left="0" w:firstLine="720"/>
        <w:rPr>
          <w:rFonts w:cstheme="minorHAnsi"/>
        </w:rPr>
      </w:pPr>
    </w:p>
    <w:p w14:paraId="7C4FEDA7" w14:textId="77777777" w:rsidR="00666A7D" w:rsidRPr="0046339A" w:rsidRDefault="00666A7D" w:rsidP="004935F8">
      <w:pPr>
        <w:pStyle w:val="ListParagraph"/>
        <w:numPr>
          <w:ilvl w:val="0"/>
          <w:numId w:val="22"/>
        </w:numPr>
        <w:rPr>
          <w:rFonts w:cstheme="minorHAnsi"/>
        </w:rPr>
      </w:pPr>
      <w:r w:rsidRPr="0046339A">
        <w:rPr>
          <w:rFonts w:cstheme="minorHAnsi"/>
        </w:rPr>
        <w:t>Kliknite na vybraného používateľa</w:t>
      </w:r>
    </w:p>
    <w:p w14:paraId="0DF5703E" w14:textId="0E17426E" w:rsidR="00666A7D" w:rsidRDefault="00666A7D" w:rsidP="004935F8">
      <w:pPr>
        <w:pStyle w:val="ListParagraph"/>
        <w:numPr>
          <w:ilvl w:val="0"/>
          <w:numId w:val="22"/>
        </w:numPr>
        <w:rPr>
          <w:rFonts w:cstheme="minorHAnsi"/>
        </w:rPr>
      </w:pPr>
      <w:r w:rsidRPr="00A045F1">
        <w:rPr>
          <w:rFonts w:cstheme="minorHAnsi"/>
        </w:rPr>
        <w:t xml:space="preserve">Kliknite na záložku </w:t>
      </w:r>
      <w:r w:rsidRPr="00A045F1">
        <w:rPr>
          <w:rFonts w:cstheme="minorHAnsi"/>
          <w:b/>
          <w:bCs/>
        </w:rPr>
        <w:t>Priradenia</w:t>
      </w:r>
      <w:r w:rsidRPr="00A045F1">
        <w:rPr>
          <w:rFonts w:cstheme="minorHAnsi"/>
        </w:rPr>
        <w:t>, aplikácia zobrazí zoznam priradených rolí a</w:t>
      </w:r>
      <w:r w:rsidR="005C5E44" w:rsidRPr="00A045F1">
        <w:rPr>
          <w:rFonts w:cstheme="minorHAnsi"/>
        </w:rPr>
        <w:t> subjektov.</w:t>
      </w:r>
      <w:r w:rsidRPr="00FC7BF8">
        <w:rPr>
          <w:rFonts w:cstheme="minorHAnsi"/>
          <w:highlight w:val="yellow"/>
        </w:rPr>
        <w:t xml:space="preserve"> </w:t>
      </w:r>
    </w:p>
    <w:p w14:paraId="3B417447" w14:textId="024133EA" w:rsidR="009C69E4" w:rsidRDefault="006E2D7E" w:rsidP="009C69E4">
      <w:pPr>
        <w:pStyle w:val="ListParagraph"/>
        <w:jc w:val="center"/>
        <w:rPr>
          <w:rFonts w:cstheme="minorHAnsi"/>
        </w:rPr>
      </w:pPr>
      <w:r w:rsidRPr="006E2D7E">
        <w:rPr>
          <w:rFonts w:cstheme="minorHAnsi"/>
          <w:noProof/>
        </w:rPr>
        <w:drawing>
          <wp:inline distT="0" distB="0" distL="0" distR="0" wp14:anchorId="42775B88" wp14:editId="217561BB">
            <wp:extent cx="5572125" cy="3095625"/>
            <wp:effectExtent l="0" t="0" r="9525" b="9525"/>
            <wp:docPr id="914347843" name="Picture 914347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88437" cy="310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14617" w14:textId="77777777" w:rsidR="009C69E4" w:rsidRDefault="009C69E4">
      <w:pPr>
        <w:rPr>
          <w:rFonts w:cstheme="minorHAnsi"/>
        </w:rPr>
      </w:pPr>
      <w:r>
        <w:rPr>
          <w:rFonts w:cstheme="minorHAnsi"/>
        </w:rPr>
        <w:br w:type="page"/>
      </w:r>
    </w:p>
    <w:p w14:paraId="70BE152D" w14:textId="73F74A3F" w:rsidR="00666A7D" w:rsidRPr="008B08DA" w:rsidRDefault="00666A7D" w:rsidP="009C69E4">
      <w:pPr>
        <w:pStyle w:val="ListParagraph"/>
        <w:numPr>
          <w:ilvl w:val="0"/>
          <w:numId w:val="22"/>
        </w:numPr>
        <w:rPr>
          <w:rFonts w:cstheme="minorHAnsi"/>
        </w:rPr>
      </w:pPr>
      <w:r w:rsidRPr="008B08DA">
        <w:rPr>
          <w:rFonts w:cstheme="minorHAnsi"/>
        </w:rPr>
        <w:lastRenderedPageBreak/>
        <w:t xml:space="preserve">Označte </w:t>
      </w:r>
      <w:r w:rsidRPr="008B08DA">
        <w:rPr>
          <w:noProof/>
        </w:rPr>
        <w:drawing>
          <wp:inline distT="0" distB="0" distL="0" distR="0" wp14:anchorId="03588732" wp14:editId="76472CE7">
            <wp:extent cx="155275" cy="162669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5947" cy="16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8DA">
        <w:rPr>
          <w:rFonts w:cstheme="minorHAnsi"/>
        </w:rPr>
        <w:t xml:space="preserve">role, ktoré chcete používateľovi odobrať a kliknite na tlačidlo </w:t>
      </w:r>
      <w:r w:rsidRPr="008B08DA">
        <w:rPr>
          <w:noProof/>
        </w:rPr>
        <w:drawing>
          <wp:inline distT="0" distB="0" distL="0" distR="0" wp14:anchorId="23928C69" wp14:editId="4821609A">
            <wp:extent cx="161386" cy="16138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2568" cy="16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8DA">
        <w:rPr>
          <w:rFonts w:cstheme="minorHAnsi"/>
        </w:rPr>
        <w:t xml:space="preserve"> v pravej hornej časti zoznamu</w:t>
      </w:r>
    </w:p>
    <w:p w14:paraId="473F513D" w14:textId="35736B21" w:rsidR="00666A7D" w:rsidRPr="008B08DA" w:rsidRDefault="00C5682F" w:rsidP="009C69E4">
      <w:pPr>
        <w:ind w:left="36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Odoberané r</w:t>
      </w:r>
      <w:r w:rsidR="00666A7D" w:rsidRPr="008B08DA">
        <w:rPr>
          <w:rFonts w:cstheme="minorHAnsi"/>
          <w:sz w:val="22"/>
          <w:szCs w:val="22"/>
        </w:rPr>
        <w:t>ole sú označené (podfarbené na červeno)</w:t>
      </w:r>
    </w:p>
    <w:p w14:paraId="631C6E98" w14:textId="652E49B4" w:rsidR="00666A7D" w:rsidRDefault="00672335" w:rsidP="00A37B2F">
      <w:pPr>
        <w:pStyle w:val="ListParagraph"/>
        <w:rPr>
          <w:rFonts w:cstheme="minorHAnsi"/>
        </w:rPr>
      </w:pPr>
      <w:r w:rsidRPr="00672335">
        <w:rPr>
          <w:rFonts w:cstheme="minorHAnsi"/>
          <w:noProof/>
        </w:rPr>
        <w:drawing>
          <wp:inline distT="0" distB="0" distL="0" distR="0" wp14:anchorId="050617E8" wp14:editId="730DF1A9">
            <wp:extent cx="5595257" cy="2949358"/>
            <wp:effectExtent l="0" t="0" r="5715" b="3810"/>
            <wp:docPr id="914347845" name="Picture 914347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06740" cy="295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17327" w14:textId="77777777" w:rsidR="00E6364E" w:rsidRPr="0046339A" w:rsidRDefault="00E6364E" w:rsidP="00E6364E">
      <w:pPr>
        <w:pStyle w:val="ListParagraph"/>
        <w:jc w:val="both"/>
        <w:rPr>
          <w:rFonts w:cstheme="minorHAnsi"/>
        </w:rPr>
      </w:pPr>
      <w:r>
        <w:rPr>
          <w:rFonts w:cstheme="minorHAnsi"/>
        </w:rPr>
        <w:t>V časti “Možnosti“ popis jednotlivých volieb je možné vyvolať podržaním kurzoru nad voľbou.</w:t>
      </w:r>
    </w:p>
    <w:p w14:paraId="3BCE6ABC" w14:textId="77777777" w:rsidR="00E6364E" w:rsidRPr="0046339A" w:rsidRDefault="00E6364E" w:rsidP="00A37B2F">
      <w:pPr>
        <w:pStyle w:val="ListParagraph"/>
        <w:rPr>
          <w:rFonts w:cstheme="minorHAnsi"/>
        </w:rPr>
      </w:pPr>
    </w:p>
    <w:p w14:paraId="54CBAA77" w14:textId="4803A82A" w:rsidR="00666A7D" w:rsidRPr="0046339A" w:rsidRDefault="00666A7D" w:rsidP="004935F8">
      <w:pPr>
        <w:pStyle w:val="ListParagraph"/>
        <w:numPr>
          <w:ilvl w:val="0"/>
          <w:numId w:val="22"/>
        </w:numPr>
        <w:rPr>
          <w:rFonts w:cstheme="minorHAnsi"/>
        </w:rPr>
      </w:pPr>
      <w:r w:rsidRPr="0046339A">
        <w:rPr>
          <w:rFonts w:cstheme="minorHAnsi"/>
        </w:rPr>
        <w:t xml:space="preserve">Výberom </w:t>
      </w:r>
      <w:r w:rsidRPr="0046339A">
        <w:rPr>
          <w:rFonts w:cstheme="minorHAnsi"/>
          <w:b/>
          <w:bCs/>
        </w:rPr>
        <w:t>Uložiť</w:t>
      </w:r>
      <w:r w:rsidRPr="0046339A">
        <w:rPr>
          <w:rFonts w:cstheme="minorHAnsi"/>
        </w:rPr>
        <w:t xml:space="preserve"> potvrdíte voľbu. </w:t>
      </w:r>
      <w:r w:rsidR="00F63EB8">
        <w:rPr>
          <w:rFonts w:cstheme="minorHAnsi"/>
        </w:rPr>
        <w:br/>
      </w:r>
      <w:r w:rsidR="003A1B37">
        <w:rPr>
          <w:rFonts w:cstheme="minorHAnsi"/>
          <w:lang w:val="en-US"/>
        </w:rPr>
        <w:t>(</w:t>
      </w:r>
      <w:proofErr w:type="spellStart"/>
      <w:r w:rsidR="0047669B">
        <w:rPr>
          <w:rFonts w:cstheme="minorHAnsi"/>
          <w:lang w:val="en-US"/>
        </w:rPr>
        <w:t>Jednotlivé</w:t>
      </w:r>
      <w:proofErr w:type="spellEnd"/>
      <w:r w:rsidR="0047669B">
        <w:rPr>
          <w:rFonts w:cstheme="minorHAnsi"/>
          <w:lang w:val="en-US"/>
        </w:rPr>
        <w:t xml:space="preserve"> </w:t>
      </w:r>
      <w:proofErr w:type="spellStart"/>
      <w:r w:rsidR="0047669B">
        <w:rPr>
          <w:rFonts w:cstheme="minorHAnsi"/>
          <w:lang w:val="en-US"/>
        </w:rPr>
        <w:t>voľby</w:t>
      </w:r>
      <w:proofErr w:type="spellEnd"/>
      <w:r w:rsidR="0047669B">
        <w:rPr>
          <w:rFonts w:cstheme="minorHAnsi"/>
          <w:lang w:val="en-US"/>
        </w:rPr>
        <w:t xml:space="preserve"> v </w:t>
      </w:r>
      <w:proofErr w:type="spellStart"/>
      <w:r w:rsidR="0047669B">
        <w:rPr>
          <w:rFonts w:cstheme="minorHAnsi"/>
          <w:lang w:val="en-US"/>
        </w:rPr>
        <w:t>časti</w:t>
      </w:r>
      <w:proofErr w:type="spellEnd"/>
      <w:r w:rsidR="0047669B">
        <w:rPr>
          <w:rFonts w:cstheme="minorHAnsi"/>
          <w:lang w:val="en-US"/>
        </w:rPr>
        <w:t xml:space="preserve"> </w:t>
      </w:r>
      <w:r w:rsidR="003A1B37" w:rsidRPr="00BF1C47">
        <w:rPr>
          <w:rFonts w:cstheme="minorHAnsi"/>
          <w:b/>
          <w:bCs/>
        </w:rPr>
        <w:t>Možnosti</w:t>
      </w:r>
      <w:r w:rsidR="0047669B">
        <w:rPr>
          <w:rFonts w:cstheme="minorHAnsi"/>
        </w:rPr>
        <w:t xml:space="preserve">, ponechajte </w:t>
      </w:r>
      <w:r w:rsidR="00875500">
        <w:rPr>
          <w:rFonts w:cstheme="minorHAnsi"/>
        </w:rPr>
        <w:t>pred</w:t>
      </w:r>
      <w:r w:rsidR="0047669B">
        <w:rPr>
          <w:rFonts w:cstheme="minorHAnsi"/>
        </w:rPr>
        <w:t>nastavené</w:t>
      </w:r>
      <w:r w:rsidR="00BF1C47">
        <w:rPr>
          <w:rFonts w:cstheme="minorHAnsi"/>
        </w:rPr>
        <w:t xml:space="preserve"> </w:t>
      </w:r>
      <w:r w:rsidR="00875500">
        <w:rPr>
          <w:rFonts w:cstheme="minorHAnsi"/>
        </w:rPr>
        <w:t xml:space="preserve">tak </w:t>
      </w:r>
      <w:r w:rsidR="00BF1C47">
        <w:rPr>
          <w:rFonts w:cstheme="minorHAnsi"/>
        </w:rPr>
        <w:t>s</w:t>
      </w:r>
      <w:r w:rsidR="00875500">
        <w:rPr>
          <w:rFonts w:cstheme="minorHAnsi"/>
        </w:rPr>
        <w:t xml:space="preserve">ú </w:t>
      </w:r>
      <w:r w:rsidR="0067094A">
        <w:rPr>
          <w:rFonts w:cstheme="minorHAnsi"/>
        </w:rPr>
        <w:t>definované na obrázku.</w:t>
      </w:r>
      <w:r w:rsidR="003A1B37">
        <w:rPr>
          <w:rFonts w:cstheme="minorHAnsi"/>
          <w:lang w:val="en-US"/>
        </w:rPr>
        <w:t>)</w:t>
      </w:r>
    </w:p>
    <w:p w14:paraId="24576AA1" w14:textId="0199FF2B" w:rsidR="00666A7D" w:rsidRDefault="00666A7D" w:rsidP="00244E2E">
      <w:pPr>
        <w:pStyle w:val="ListParagraph"/>
        <w:rPr>
          <w:rFonts w:cstheme="minorHAnsi"/>
        </w:rPr>
      </w:pPr>
      <w:r w:rsidRPr="0046339A">
        <w:rPr>
          <w:rFonts w:cstheme="minorHAnsi"/>
        </w:rPr>
        <w:t>Role do aplikácií sú používateľovi okamžite odobrané.</w:t>
      </w:r>
    </w:p>
    <w:p w14:paraId="0400EA19" w14:textId="32216161" w:rsidR="00C87E2E" w:rsidRDefault="00C87E2E">
      <w:pPr>
        <w:rPr>
          <w:rFonts w:cstheme="minorHAnsi"/>
        </w:rPr>
      </w:pPr>
      <w:r>
        <w:rPr>
          <w:rFonts w:cstheme="minorHAnsi"/>
        </w:rPr>
        <w:br w:type="page"/>
      </w:r>
    </w:p>
    <w:p w14:paraId="48A25C55" w14:textId="397CCD21" w:rsidR="00666A7D" w:rsidRPr="0046339A" w:rsidRDefault="00666A7D" w:rsidP="00DA3F28">
      <w:pPr>
        <w:pStyle w:val="Heading2"/>
      </w:pPr>
      <w:bookmarkStart w:id="143" w:name="_Toc95690462"/>
      <w:bookmarkStart w:id="144" w:name="_Toc2103361752"/>
      <w:bookmarkStart w:id="145" w:name="_Toc1850997051"/>
      <w:bookmarkStart w:id="146" w:name="_Toc1391057444"/>
      <w:bookmarkStart w:id="147" w:name="_Toc1893804067"/>
      <w:bookmarkStart w:id="148" w:name="_Toc1045489412"/>
      <w:bookmarkStart w:id="149" w:name="_Toc1125323445"/>
      <w:bookmarkStart w:id="150" w:name="_Toc1480171241"/>
      <w:bookmarkStart w:id="151" w:name="_Toc113619814"/>
      <w:bookmarkStart w:id="152" w:name="_Toc113620002"/>
      <w:bookmarkStart w:id="153" w:name="_Toc116984510"/>
      <w:r>
        <w:lastRenderedPageBreak/>
        <w:t xml:space="preserve">Zmena evidovaných údajov o </w:t>
      </w:r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r w:rsidR="00292634" w:rsidRPr="00DA3F28">
        <w:t>používate</w:t>
      </w:r>
      <w:r w:rsidR="00292634" w:rsidRPr="00DA3F28">
        <w:rPr>
          <w:rFonts w:ascii="Calibri" w:hAnsi="Calibri" w:cs="Calibri"/>
        </w:rPr>
        <w:t>ľ</w:t>
      </w:r>
      <w:r w:rsidR="00292634" w:rsidRPr="00DA3F28">
        <w:t>ovi</w:t>
      </w:r>
      <w:bookmarkEnd w:id="151"/>
      <w:bookmarkEnd w:id="152"/>
      <w:bookmarkEnd w:id="153"/>
    </w:p>
    <w:p w14:paraId="17BD0B6A" w14:textId="73449C62" w:rsidR="00666A7D" w:rsidRPr="0046339A" w:rsidRDefault="00666A7D" w:rsidP="004935F8">
      <w:pPr>
        <w:pStyle w:val="ListParagraph"/>
        <w:numPr>
          <w:ilvl w:val="0"/>
          <w:numId w:val="23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Prihláste sa do aplikácie IDM pre správu </w:t>
      </w:r>
      <w:r w:rsidR="00292634">
        <w:rPr>
          <w:rFonts w:cstheme="minorHAnsi"/>
        </w:rPr>
        <w:t>používateľov</w:t>
      </w:r>
      <w:r w:rsidRPr="0046339A">
        <w:rPr>
          <w:rFonts w:cstheme="minorHAnsi"/>
        </w:rPr>
        <w:t xml:space="preserve"> subjektu</w:t>
      </w:r>
    </w:p>
    <w:p w14:paraId="4A6B8F83" w14:textId="77777777" w:rsidR="00666A7D" w:rsidRPr="0046339A" w:rsidRDefault="00666A7D" w:rsidP="004935F8">
      <w:pPr>
        <w:pStyle w:val="ListParagraph"/>
        <w:numPr>
          <w:ilvl w:val="0"/>
          <w:numId w:val="23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Po prihlásení sa do aplikácie v časti </w:t>
      </w:r>
      <w:r w:rsidRPr="0046339A">
        <w:rPr>
          <w:rFonts w:cstheme="minorHAnsi"/>
          <w:b/>
          <w:bCs/>
        </w:rPr>
        <w:t xml:space="preserve">ADMINISTRÁCIA </w:t>
      </w:r>
      <w:r w:rsidRPr="0046339A">
        <w:rPr>
          <w:rFonts w:cstheme="minorHAnsi"/>
        </w:rPr>
        <w:t xml:space="preserve">vyberte položku </w:t>
      </w:r>
      <w:r w:rsidRPr="0046339A">
        <w:rPr>
          <w:rFonts w:cstheme="minorHAnsi"/>
          <w:noProof/>
        </w:rPr>
        <w:drawing>
          <wp:inline distT="0" distB="0" distL="0" distR="0" wp14:anchorId="256CA67B" wp14:editId="543B93D3">
            <wp:extent cx="171450" cy="2000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  <w:r w:rsidRPr="0046339A">
        <w:rPr>
          <w:rFonts w:cstheme="minorHAnsi"/>
          <w:b/>
          <w:bCs/>
        </w:rPr>
        <w:t>Používatelia</w:t>
      </w:r>
      <w:r w:rsidRPr="0046339A">
        <w:rPr>
          <w:rFonts w:cstheme="minorHAnsi"/>
        </w:rPr>
        <w:t xml:space="preserve"> </w:t>
      </w:r>
    </w:p>
    <w:p w14:paraId="1B6D82A9" w14:textId="6A710408" w:rsidR="00666A7D" w:rsidRPr="0046339A" w:rsidRDefault="00666A7D" w:rsidP="00292634">
      <w:pPr>
        <w:pStyle w:val="ListParagraph"/>
        <w:numPr>
          <w:ilvl w:val="0"/>
          <w:numId w:val="23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0CA2E903" wp14:editId="60D1C605">
            <wp:extent cx="209550" cy="2095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7E2E">
        <w:rPr>
          <w:rFonts w:cstheme="minorHAnsi"/>
          <w:b/>
          <w:bCs/>
        </w:rPr>
        <w:t xml:space="preserve">Používatelia </w:t>
      </w:r>
      <w:r w:rsidRPr="0046339A">
        <w:rPr>
          <w:rFonts w:cstheme="minorHAnsi"/>
          <w:b/>
          <w:bCs/>
        </w:rPr>
        <w:t xml:space="preserve"> subjektu</w:t>
      </w:r>
    </w:p>
    <w:p w14:paraId="019D25B9" w14:textId="0CB48C70" w:rsidR="00666A7D" w:rsidRDefault="00292634" w:rsidP="00292634">
      <w:pPr>
        <w:pStyle w:val="ListParagraph"/>
        <w:ind w:firstLine="180"/>
        <w:jc w:val="both"/>
        <w:rPr>
          <w:rFonts w:cstheme="minorHAnsi"/>
        </w:rPr>
      </w:pPr>
      <w:r>
        <w:rPr>
          <w:rFonts w:cstheme="minorHAnsi"/>
        </w:rPr>
        <w:t>Z</w:t>
      </w:r>
      <w:r w:rsidR="00666A7D" w:rsidRPr="0046339A">
        <w:rPr>
          <w:rFonts w:cstheme="minorHAnsi"/>
        </w:rPr>
        <w:t xml:space="preserve">obrazí </w:t>
      </w:r>
      <w:r w:rsidR="00B454A6">
        <w:rPr>
          <w:rFonts w:cstheme="minorHAnsi"/>
        </w:rPr>
        <w:t xml:space="preserve">sa </w:t>
      </w:r>
      <w:r w:rsidR="00666A7D" w:rsidRPr="0046339A">
        <w:rPr>
          <w:rFonts w:cstheme="minorHAnsi"/>
        </w:rPr>
        <w:t xml:space="preserve">zoznam existujúcich </w:t>
      </w:r>
      <w:r w:rsidR="00C87E2E">
        <w:rPr>
          <w:rFonts w:cstheme="minorHAnsi"/>
        </w:rPr>
        <w:t>používateľov</w:t>
      </w:r>
      <w:r w:rsidR="00666A7D" w:rsidRPr="0046339A">
        <w:rPr>
          <w:rFonts w:cstheme="minorHAnsi"/>
        </w:rPr>
        <w:t xml:space="preserve"> </w:t>
      </w:r>
    </w:p>
    <w:p w14:paraId="04BCEA80" w14:textId="7983D479" w:rsidR="00666A7D" w:rsidRPr="0046339A" w:rsidRDefault="00666A7D" w:rsidP="00292634">
      <w:pPr>
        <w:pStyle w:val="ListParagraph"/>
        <w:numPr>
          <w:ilvl w:val="0"/>
          <w:numId w:val="23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Kliknite na vybraného používateľa ktorého chcete </w:t>
      </w:r>
      <w:r w:rsidR="00292634">
        <w:rPr>
          <w:rFonts w:cstheme="minorHAnsi"/>
        </w:rPr>
        <w:t>editovať</w:t>
      </w:r>
    </w:p>
    <w:p w14:paraId="5E7CDE22" w14:textId="15FA5AA6" w:rsidR="00666A7D" w:rsidRPr="0046339A" w:rsidRDefault="00666A7D" w:rsidP="00292634">
      <w:pPr>
        <w:pStyle w:val="ListParagraph"/>
        <w:ind w:firstLine="180"/>
        <w:jc w:val="both"/>
        <w:rPr>
          <w:rFonts w:cstheme="minorHAnsi"/>
        </w:rPr>
      </w:pPr>
      <w:r w:rsidRPr="0046339A">
        <w:rPr>
          <w:rFonts w:cstheme="minorHAnsi"/>
        </w:rPr>
        <w:t xml:space="preserve">Zobrazí sa formulár s možnosťou </w:t>
      </w:r>
      <w:r w:rsidR="00292634">
        <w:rPr>
          <w:rFonts w:cstheme="minorHAnsi"/>
        </w:rPr>
        <w:t>editácie</w:t>
      </w:r>
      <w:r w:rsidRPr="0046339A">
        <w:rPr>
          <w:rFonts w:cstheme="minorHAnsi"/>
        </w:rPr>
        <w:t xml:space="preserve"> vybraných atribútov</w:t>
      </w:r>
    </w:p>
    <w:p w14:paraId="77629513" w14:textId="6D0A89EC" w:rsidR="00666A7D" w:rsidRPr="0046339A" w:rsidRDefault="00492E7F" w:rsidP="00AD3D8C">
      <w:pPr>
        <w:pStyle w:val="ListParagraph"/>
        <w:ind w:left="567"/>
        <w:jc w:val="center"/>
        <w:rPr>
          <w:rFonts w:cstheme="minorHAnsi"/>
        </w:rPr>
      </w:pPr>
      <w:r w:rsidRPr="00492E7F">
        <w:rPr>
          <w:rFonts w:cstheme="minorHAnsi"/>
          <w:noProof/>
        </w:rPr>
        <w:drawing>
          <wp:inline distT="0" distB="0" distL="0" distR="0" wp14:anchorId="485A0CC2" wp14:editId="01CCC9FD">
            <wp:extent cx="6120765" cy="3673502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5109" cy="367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DE8E0" w14:textId="0F40A752" w:rsidR="00666A7D" w:rsidRPr="0046339A" w:rsidRDefault="00666A7D" w:rsidP="004935F8">
      <w:pPr>
        <w:pStyle w:val="ListParagraph"/>
        <w:numPr>
          <w:ilvl w:val="0"/>
          <w:numId w:val="23"/>
        </w:numPr>
        <w:jc w:val="both"/>
      </w:pPr>
      <w:r w:rsidRPr="0046339A">
        <w:t xml:space="preserve">Zmeňte vybrané atribúty (napr. telefónne číslo) a zmeny uložte, stlačením tlačidla </w:t>
      </w:r>
      <w:r w:rsidRPr="0046339A">
        <w:rPr>
          <w:b/>
        </w:rPr>
        <w:t>Uložiť</w:t>
      </w:r>
      <w:r w:rsidRPr="0046339A">
        <w:t xml:space="preserve"> </w:t>
      </w:r>
    </w:p>
    <w:p w14:paraId="76DB8D4C" w14:textId="6D9E025F" w:rsidR="00666A7D" w:rsidRDefault="00666A7D" w:rsidP="00B454A6">
      <w:pPr>
        <w:pStyle w:val="ListParagraph"/>
        <w:jc w:val="both"/>
        <w:rPr>
          <w:rFonts w:cstheme="minorHAnsi"/>
        </w:rPr>
      </w:pPr>
      <w:r w:rsidRPr="0046339A">
        <w:rPr>
          <w:rFonts w:cstheme="minorHAnsi"/>
        </w:rPr>
        <w:t>Zmeny sú okamžite zapísané do systému.</w:t>
      </w:r>
    </w:p>
    <w:p w14:paraId="2638AC7B" w14:textId="5FF3F693" w:rsidR="00A61185" w:rsidRDefault="00B454A6" w:rsidP="00492E7F">
      <w:pPr>
        <w:pStyle w:val="Heading2"/>
      </w:pPr>
      <w:r>
        <w:rPr>
          <w:rFonts w:cstheme="minorHAnsi"/>
        </w:rPr>
        <w:br w:type="page"/>
      </w:r>
      <w:bookmarkStart w:id="154" w:name="_Toc113605543"/>
      <w:bookmarkStart w:id="155" w:name="_Toc116984511"/>
      <w:r w:rsidR="00A61185">
        <w:lastRenderedPageBreak/>
        <w:t xml:space="preserve">Evidencia nového certifikátu pre </w:t>
      </w:r>
      <w:r w:rsidR="00A61185" w:rsidRPr="00492E7F">
        <w:t>používate</w:t>
      </w:r>
      <w:r w:rsidR="00A61185" w:rsidRPr="00492E7F">
        <w:rPr>
          <w:rFonts w:ascii="Calibri" w:hAnsi="Calibri" w:cs="Calibri"/>
        </w:rPr>
        <w:t>ľ</w:t>
      </w:r>
      <w:r w:rsidR="00A61185" w:rsidRPr="00492E7F">
        <w:t>a</w:t>
      </w:r>
      <w:r w:rsidR="00A61185">
        <w:t xml:space="preserve"> externého subjektu</w:t>
      </w:r>
      <w:bookmarkEnd w:id="154"/>
      <w:bookmarkEnd w:id="155"/>
    </w:p>
    <w:p w14:paraId="673DBB87" w14:textId="77777777" w:rsidR="00A61185" w:rsidRPr="00934172" w:rsidRDefault="00A61185" w:rsidP="00A61185">
      <w:pPr>
        <w:rPr>
          <w:sz w:val="22"/>
          <w:szCs w:val="22"/>
        </w:rPr>
      </w:pPr>
      <w:bookmarkStart w:id="156" w:name="_Hlk116472593"/>
      <w:r w:rsidRPr="00934172">
        <w:rPr>
          <w:sz w:val="22"/>
          <w:szCs w:val="22"/>
        </w:rPr>
        <w:t>Tento postup je len pre používateľov subjektov, ktoré používajú 2FA (dvojfaktorovú autentifikáciu)</w:t>
      </w:r>
    </w:p>
    <w:bookmarkEnd w:id="156"/>
    <w:p w14:paraId="465029DF" w14:textId="24384CCA" w:rsidR="00A61185" w:rsidRPr="0046339A" w:rsidRDefault="00A61185" w:rsidP="00A61185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cstheme="minorHAnsi"/>
        </w:rPr>
      </w:pPr>
      <w:r w:rsidRPr="0046339A">
        <w:rPr>
          <w:rFonts w:cstheme="minorHAnsi"/>
        </w:rPr>
        <w:t>Prihláste</w:t>
      </w:r>
      <w:r w:rsidR="000022C7">
        <w:rPr>
          <w:rFonts w:cstheme="minorHAnsi"/>
        </w:rPr>
        <w:t xml:space="preserve"> </w:t>
      </w:r>
      <w:r w:rsidR="000022C7" w:rsidRPr="0046339A">
        <w:rPr>
          <w:rFonts w:cstheme="minorHAnsi"/>
        </w:rPr>
        <w:t xml:space="preserve">sa do aplikácie </w:t>
      </w:r>
      <w:r w:rsidR="000022C7">
        <w:rPr>
          <w:rFonts w:cstheme="minorHAnsi"/>
        </w:rPr>
        <w:t>p</w:t>
      </w:r>
      <w:r w:rsidR="000022C7" w:rsidRPr="0046339A">
        <w:rPr>
          <w:rFonts w:cstheme="minorHAnsi"/>
        </w:rPr>
        <w:t xml:space="preserve">re správu </w:t>
      </w:r>
      <w:r w:rsidR="000022C7">
        <w:rPr>
          <w:rFonts w:cstheme="minorHAnsi"/>
        </w:rPr>
        <w:t>používateľov</w:t>
      </w:r>
      <w:r w:rsidR="000022C7" w:rsidRPr="0046339A">
        <w:rPr>
          <w:rFonts w:cstheme="minorHAnsi"/>
        </w:rPr>
        <w:t xml:space="preserve"> subjektu</w:t>
      </w:r>
      <w:r w:rsidR="000022C7">
        <w:rPr>
          <w:rFonts w:cstheme="minorHAnsi"/>
        </w:rPr>
        <w:t xml:space="preserve"> </w:t>
      </w:r>
      <w:r w:rsidR="000022C7" w:rsidRPr="008F1AE6">
        <w:rPr>
          <w:rFonts w:cstheme="minorHAnsi"/>
          <w:noProof/>
        </w:rPr>
        <w:drawing>
          <wp:inline distT="0" distB="0" distL="0" distR="0" wp14:anchorId="1EE6A545" wp14:editId="115F1146">
            <wp:extent cx="1132773" cy="20828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4894" cy="22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2C7" w:rsidRPr="0046339A">
        <w:rPr>
          <w:rFonts w:cstheme="minorHAnsi"/>
        </w:rPr>
        <w:t xml:space="preserve"> </w:t>
      </w:r>
      <w:r w:rsidRPr="0046339A">
        <w:rPr>
          <w:rFonts w:cstheme="minorHAnsi"/>
        </w:rPr>
        <w:t xml:space="preserve"> </w:t>
      </w:r>
    </w:p>
    <w:p w14:paraId="0C632535" w14:textId="77777777" w:rsidR="00A61185" w:rsidRPr="0046339A" w:rsidRDefault="00A61185" w:rsidP="00A61185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Po prihlásení sa do aplikácie v časti </w:t>
      </w:r>
      <w:r w:rsidRPr="0046339A">
        <w:rPr>
          <w:rFonts w:cstheme="minorHAnsi"/>
          <w:b/>
          <w:bCs/>
        </w:rPr>
        <w:t xml:space="preserve">ADMINISTRÁCIA </w:t>
      </w:r>
      <w:r w:rsidRPr="0046339A">
        <w:rPr>
          <w:rFonts w:cstheme="minorHAnsi"/>
        </w:rPr>
        <w:t xml:space="preserve">vyberte položku </w:t>
      </w:r>
      <w:r w:rsidRPr="0046339A">
        <w:rPr>
          <w:rFonts w:cstheme="minorHAnsi"/>
          <w:noProof/>
        </w:rPr>
        <w:drawing>
          <wp:inline distT="0" distB="0" distL="0" distR="0" wp14:anchorId="664FDC36" wp14:editId="20BFF18A">
            <wp:extent cx="171450" cy="200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  <w:r w:rsidRPr="0046339A">
        <w:rPr>
          <w:rFonts w:cstheme="minorHAnsi"/>
          <w:b/>
          <w:bCs/>
        </w:rPr>
        <w:t>Používatelia</w:t>
      </w:r>
      <w:r w:rsidRPr="0046339A">
        <w:rPr>
          <w:rFonts w:cstheme="minorHAnsi"/>
        </w:rPr>
        <w:t xml:space="preserve"> </w:t>
      </w:r>
    </w:p>
    <w:p w14:paraId="529729E2" w14:textId="0F042CC9" w:rsidR="00A61185" w:rsidRPr="0046339A" w:rsidRDefault="00A61185" w:rsidP="00A61185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7EA20083" wp14:editId="27FAA970">
            <wp:extent cx="209550" cy="209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 xml:space="preserve">Používatelia </w:t>
      </w:r>
      <w:r w:rsidRPr="0046339A">
        <w:rPr>
          <w:rFonts w:cstheme="minorHAnsi"/>
          <w:b/>
          <w:bCs/>
        </w:rPr>
        <w:t xml:space="preserve"> subjektu</w:t>
      </w:r>
    </w:p>
    <w:p w14:paraId="0C2EB5D2" w14:textId="77777777" w:rsidR="00A61185" w:rsidRPr="002D3C1E" w:rsidRDefault="00A61185" w:rsidP="00A61185">
      <w:pPr>
        <w:pStyle w:val="ListParagraph"/>
        <w:ind w:firstLine="180"/>
        <w:jc w:val="both"/>
        <w:rPr>
          <w:rFonts w:cstheme="minorHAnsi"/>
        </w:rPr>
      </w:pPr>
      <w:r w:rsidRPr="002D3C1E">
        <w:rPr>
          <w:rFonts w:cstheme="minorHAnsi"/>
        </w:rPr>
        <w:t xml:space="preserve">Zobrazí sa zoznam existujúcich </w:t>
      </w:r>
      <w:r>
        <w:rPr>
          <w:rFonts w:cstheme="minorHAnsi"/>
        </w:rPr>
        <w:t>používateľov</w:t>
      </w:r>
    </w:p>
    <w:p w14:paraId="7701F049" w14:textId="05D64A61" w:rsidR="00A61185" w:rsidRPr="0046339A" w:rsidRDefault="00A61185" w:rsidP="00A61185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cstheme="minorHAnsi"/>
        </w:rPr>
      </w:pPr>
      <w:r w:rsidRPr="0046339A">
        <w:rPr>
          <w:rFonts w:cstheme="minorHAnsi"/>
        </w:rPr>
        <w:t>Kliknite na vybraného používateľa</w:t>
      </w:r>
      <w:r>
        <w:rPr>
          <w:rFonts w:cstheme="minorHAnsi"/>
        </w:rPr>
        <w:t>,</w:t>
      </w:r>
      <w:r w:rsidRPr="0046339A">
        <w:rPr>
          <w:rFonts w:cstheme="minorHAnsi"/>
        </w:rPr>
        <w:t xml:space="preserve"> ktorého chcete </w:t>
      </w:r>
      <w:r>
        <w:rPr>
          <w:rFonts w:cstheme="minorHAnsi"/>
        </w:rPr>
        <w:t>editovať</w:t>
      </w:r>
    </w:p>
    <w:p w14:paraId="206C06CD" w14:textId="15878EEE" w:rsidR="00A61185" w:rsidRPr="0046339A" w:rsidRDefault="00A61185" w:rsidP="00A61185">
      <w:pPr>
        <w:pStyle w:val="ListParagraph"/>
        <w:ind w:left="1440" w:hanging="540"/>
        <w:jc w:val="both"/>
        <w:rPr>
          <w:rFonts w:cstheme="minorHAnsi"/>
        </w:rPr>
      </w:pPr>
      <w:r w:rsidRPr="0046339A">
        <w:rPr>
          <w:rFonts w:cstheme="minorHAnsi"/>
        </w:rPr>
        <w:t xml:space="preserve">Zobrazí sa formulár s možnosťou </w:t>
      </w:r>
      <w:r>
        <w:rPr>
          <w:rFonts w:cstheme="minorHAnsi"/>
        </w:rPr>
        <w:t xml:space="preserve">editácie </w:t>
      </w:r>
      <w:r w:rsidRPr="0046339A">
        <w:rPr>
          <w:rFonts w:cstheme="minorHAnsi"/>
        </w:rPr>
        <w:t>vybraných atribútov</w:t>
      </w:r>
    </w:p>
    <w:p w14:paraId="6B4D97B3" w14:textId="77777777" w:rsidR="00A61185" w:rsidRDefault="00A61185" w:rsidP="00A61185">
      <w:pPr>
        <w:pStyle w:val="ListParagraph"/>
        <w:numPr>
          <w:ilvl w:val="0"/>
          <w:numId w:val="36"/>
        </w:numPr>
        <w:spacing w:after="0" w:line="360" w:lineRule="auto"/>
        <w:jc w:val="both"/>
      </w:pPr>
      <w:r>
        <w:t xml:space="preserve">V časti </w:t>
      </w:r>
      <w:r w:rsidRPr="00B95618">
        <w:rPr>
          <w:color w:val="2E74B5" w:themeColor="accent1" w:themeShade="BF"/>
        </w:rPr>
        <w:t>Vlastnosti</w:t>
      </w:r>
      <w:r>
        <w:t xml:space="preserve"> kliknite na </w:t>
      </w:r>
      <w:r w:rsidRPr="00B95618">
        <w:rPr>
          <w:color w:val="2E74B5" w:themeColor="accent1" w:themeShade="BF"/>
        </w:rPr>
        <w:t>Zobraziť prázdne polia</w:t>
      </w:r>
      <w:r>
        <w:t xml:space="preserve">. Vyberte </w:t>
      </w:r>
      <w:r w:rsidRPr="003D071A">
        <w:rPr>
          <w:i/>
          <w:iCs/>
        </w:rPr>
        <w:t>x509</w:t>
      </w:r>
      <w:r>
        <w:rPr>
          <w:i/>
          <w:iCs/>
        </w:rPr>
        <w:t xml:space="preserve"> </w:t>
      </w:r>
      <w:r w:rsidRPr="003D071A">
        <w:rPr>
          <w:i/>
          <w:iCs/>
        </w:rPr>
        <w:t>Certifi</w:t>
      </w:r>
      <w:r>
        <w:rPr>
          <w:i/>
          <w:iCs/>
        </w:rPr>
        <w:t xml:space="preserve">kačný </w:t>
      </w:r>
      <w:proofErr w:type="spellStart"/>
      <w:r>
        <w:rPr>
          <w:i/>
          <w:iCs/>
        </w:rPr>
        <w:t>request</w:t>
      </w:r>
      <w:proofErr w:type="spellEnd"/>
    </w:p>
    <w:p w14:paraId="1AC194D5" w14:textId="77777777" w:rsidR="00A61185" w:rsidRPr="0046339A" w:rsidRDefault="00A61185" w:rsidP="00316BD8">
      <w:pPr>
        <w:pStyle w:val="ListParagraph"/>
        <w:spacing w:line="360" w:lineRule="auto"/>
        <w:ind w:left="1440" w:hanging="720"/>
        <w:jc w:val="center"/>
      </w:pPr>
      <w:r>
        <w:rPr>
          <w:noProof/>
        </w:rPr>
        <w:drawing>
          <wp:inline distT="0" distB="0" distL="0" distR="0" wp14:anchorId="5642ED4D" wp14:editId="609684FA">
            <wp:extent cx="5600700" cy="20574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76AF3" w14:textId="77777777" w:rsidR="00A61185" w:rsidRDefault="00A61185" w:rsidP="00A61185">
      <w:pPr>
        <w:pStyle w:val="ListParagraph"/>
        <w:numPr>
          <w:ilvl w:val="0"/>
          <w:numId w:val="36"/>
        </w:numPr>
        <w:spacing w:after="0" w:line="360" w:lineRule="auto"/>
        <w:jc w:val="both"/>
      </w:pPr>
      <w:r w:rsidRPr="101C790C">
        <w:t>Vložte požiadavku na zaevidovanie certifikátu</w:t>
      </w:r>
    </w:p>
    <w:p w14:paraId="734EAF43" w14:textId="77777777" w:rsidR="00A61185" w:rsidRPr="0046339A" w:rsidRDefault="00A61185" w:rsidP="00A61185">
      <w:pPr>
        <w:pStyle w:val="ListParagraph"/>
        <w:numPr>
          <w:ilvl w:val="0"/>
          <w:numId w:val="36"/>
        </w:numPr>
        <w:spacing w:after="0" w:line="360" w:lineRule="auto"/>
        <w:jc w:val="both"/>
        <w:rPr>
          <w:color w:val="000000" w:themeColor="text1"/>
        </w:rPr>
      </w:pPr>
      <w:r w:rsidRPr="1091120F">
        <w:t xml:space="preserve">Stlačte tlačidlo </w:t>
      </w:r>
      <w:r w:rsidRPr="1091120F">
        <w:rPr>
          <w:b/>
          <w:bCs/>
        </w:rPr>
        <w:t>Uložiť</w:t>
      </w:r>
      <w:r w:rsidRPr="1091120F">
        <w:t xml:space="preserve"> </w:t>
      </w:r>
    </w:p>
    <w:p w14:paraId="12DE3A0A" w14:textId="77777777" w:rsidR="00A61185" w:rsidRPr="00817C52" w:rsidRDefault="00A61185" w:rsidP="00A61185">
      <w:pPr>
        <w:tabs>
          <w:tab w:val="left" w:pos="900"/>
        </w:tabs>
        <w:spacing w:line="276" w:lineRule="auto"/>
        <w:jc w:val="both"/>
        <w:rPr>
          <w:rFonts w:cstheme="minorHAnsi"/>
          <w:b/>
          <w:bCs/>
        </w:rPr>
      </w:pPr>
    </w:p>
    <w:p w14:paraId="2CA68604" w14:textId="0718341B" w:rsidR="00A61185" w:rsidRPr="00E6364E" w:rsidRDefault="00A61185" w:rsidP="00492E7F">
      <w:pPr>
        <w:tabs>
          <w:tab w:val="left" w:pos="900"/>
        </w:tabs>
        <w:spacing w:line="276" w:lineRule="auto"/>
        <w:ind w:left="720"/>
        <w:jc w:val="both"/>
        <w:rPr>
          <w:rFonts w:cstheme="minorHAnsi"/>
          <w:sz w:val="22"/>
          <w:szCs w:val="22"/>
        </w:rPr>
      </w:pPr>
      <w:r w:rsidRPr="00E6364E">
        <w:rPr>
          <w:rFonts w:cstheme="minorHAnsi"/>
          <w:b/>
          <w:bCs/>
          <w:color w:val="FF0000"/>
          <w:sz w:val="22"/>
          <w:szCs w:val="22"/>
        </w:rPr>
        <w:t>POZOR</w:t>
      </w:r>
      <w:r w:rsidRPr="00E6364E">
        <w:rPr>
          <w:rFonts w:cstheme="minorHAnsi"/>
          <w:sz w:val="22"/>
          <w:szCs w:val="22"/>
        </w:rPr>
        <w:t xml:space="preserve">: Po stlačení tlačidla </w:t>
      </w:r>
      <w:r w:rsidRPr="00E6364E">
        <w:rPr>
          <w:rFonts w:cstheme="minorHAnsi"/>
          <w:b/>
          <w:bCs/>
          <w:sz w:val="22"/>
          <w:szCs w:val="22"/>
        </w:rPr>
        <w:t>Uložiť</w:t>
      </w:r>
      <w:r w:rsidRPr="00E6364E">
        <w:rPr>
          <w:rFonts w:cstheme="minorHAnsi"/>
          <w:sz w:val="22"/>
          <w:szCs w:val="22"/>
        </w:rPr>
        <w:t xml:space="preserve"> sa vykonáva validácia vloženého súboru. V prípade, že ste vložili nesprávny súbor budete upozornený chybovou správou. (viď kapitola </w:t>
      </w:r>
      <w:r w:rsidRPr="00E6364E">
        <w:rPr>
          <w:rFonts w:cstheme="minorHAnsi"/>
          <w:i/>
          <w:iCs/>
          <w:sz w:val="22"/>
          <w:szCs w:val="22"/>
        </w:rPr>
        <w:t>Známe chyby a ich riešenia</w:t>
      </w:r>
      <w:r w:rsidRPr="00E6364E">
        <w:rPr>
          <w:rFonts w:cstheme="minorHAnsi"/>
          <w:sz w:val="22"/>
          <w:szCs w:val="22"/>
        </w:rPr>
        <w:t>).</w:t>
      </w:r>
    </w:p>
    <w:p w14:paraId="0B7017DB" w14:textId="77777777" w:rsidR="00A61185" w:rsidRPr="00E6364E" w:rsidRDefault="00A61185" w:rsidP="00492E7F">
      <w:pPr>
        <w:spacing w:line="276" w:lineRule="auto"/>
        <w:ind w:left="720"/>
        <w:jc w:val="both"/>
        <w:rPr>
          <w:rFonts w:cstheme="minorHAnsi"/>
          <w:sz w:val="22"/>
          <w:szCs w:val="22"/>
        </w:rPr>
      </w:pPr>
      <w:r w:rsidRPr="00E6364E">
        <w:rPr>
          <w:rFonts w:cstheme="minorHAnsi"/>
          <w:sz w:val="22"/>
          <w:szCs w:val="22"/>
        </w:rPr>
        <w:t>Systém požiadavku zaeviduje a vygenerovaný certifikát odošle na emailovú adresu identity. Platnosť certifikátu je nastavená na 3 roky.</w:t>
      </w:r>
    </w:p>
    <w:p w14:paraId="66B8F714" w14:textId="4693A349" w:rsidR="00A61185" w:rsidRPr="0046339A" w:rsidRDefault="00A61185" w:rsidP="00DC5AB5">
      <w:pPr>
        <w:pStyle w:val="Heading2"/>
      </w:pPr>
      <w:r>
        <w:rPr>
          <w:rFonts w:cstheme="minorHAnsi"/>
        </w:rPr>
        <w:br w:type="page"/>
      </w:r>
      <w:bookmarkStart w:id="157" w:name="_Toc113605544"/>
      <w:bookmarkStart w:id="158" w:name="_Toc116984512"/>
      <w:r>
        <w:lastRenderedPageBreak/>
        <w:t xml:space="preserve">Evidencia existujúceho </w:t>
      </w:r>
      <w:r w:rsidRPr="00DC5AB5">
        <w:t>certifikátu</w:t>
      </w:r>
      <w:r>
        <w:t xml:space="preserve"> pre používate</w:t>
      </w:r>
      <w:r>
        <w:rPr>
          <w:rFonts w:ascii="Calibri" w:hAnsi="Calibri" w:cs="Calibri"/>
        </w:rPr>
        <w:t>ľ</w:t>
      </w:r>
      <w:r>
        <w:t>a extern</w:t>
      </w:r>
      <w:r>
        <w:rPr>
          <w:rFonts w:ascii="Helvetica" w:hAnsi="Helvetica" w:cs="Helvetica"/>
        </w:rPr>
        <w:t>é</w:t>
      </w:r>
      <w:r>
        <w:t>ho subjektu</w:t>
      </w:r>
      <w:bookmarkEnd w:id="157"/>
      <w:bookmarkEnd w:id="158"/>
    </w:p>
    <w:p w14:paraId="60EBAFC0" w14:textId="6B36157B" w:rsidR="00A61185" w:rsidRPr="0046339A" w:rsidRDefault="00A61185" w:rsidP="00A61185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Prihláste </w:t>
      </w:r>
      <w:r w:rsidR="000022C7" w:rsidRPr="0046339A">
        <w:rPr>
          <w:rFonts w:cstheme="minorHAnsi"/>
        </w:rPr>
        <w:t xml:space="preserve">sa do aplikácie </w:t>
      </w:r>
      <w:r w:rsidR="000022C7">
        <w:rPr>
          <w:rFonts w:cstheme="minorHAnsi"/>
        </w:rPr>
        <w:t>p</w:t>
      </w:r>
      <w:r w:rsidR="000022C7" w:rsidRPr="0046339A">
        <w:rPr>
          <w:rFonts w:cstheme="minorHAnsi"/>
        </w:rPr>
        <w:t xml:space="preserve">re správu </w:t>
      </w:r>
      <w:r w:rsidR="000022C7">
        <w:rPr>
          <w:rFonts w:cstheme="minorHAnsi"/>
        </w:rPr>
        <w:t>používateľov</w:t>
      </w:r>
      <w:r w:rsidR="000022C7" w:rsidRPr="0046339A">
        <w:rPr>
          <w:rFonts w:cstheme="minorHAnsi"/>
        </w:rPr>
        <w:t xml:space="preserve"> subjektu</w:t>
      </w:r>
      <w:r w:rsidR="000022C7">
        <w:rPr>
          <w:rFonts w:cstheme="minorHAnsi"/>
        </w:rPr>
        <w:t xml:space="preserve"> </w:t>
      </w:r>
      <w:r w:rsidR="000022C7" w:rsidRPr="008F1AE6">
        <w:rPr>
          <w:rFonts w:cstheme="minorHAnsi"/>
          <w:noProof/>
        </w:rPr>
        <w:drawing>
          <wp:inline distT="0" distB="0" distL="0" distR="0" wp14:anchorId="14E30267" wp14:editId="63DFE07D">
            <wp:extent cx="1132773" cy="208280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4894" cy="22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2C7" w:rsidRPr="0046339A">
        <w:rPr>
          <w:rFonts w:cstheme="minorHAnsi"/>
        </w:rPr>
        <w:t xml:space="preserve">  </w:t>
      </w:r>
    </w:p>
    <w:p w14:paraId="4CC251C2" w14:textId="77777777" w:rsidR="00A61185" w:rsidRPr="0046339A" w:rsidRDefault="00A61185" w:rsidP="00A61185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Po prihlásení sa do aplikácie v časti </w:t>
      </w:r>
      <w:r w:rsidRPr="0046339A">
        <w:rPr>
          <w:rFonts w:cstheme="minorHAnsi"/>
          <w:b/>
          <w:bCs/>
        </w:rPr>
        <w:t xml:space="preserve">ADMINISTRÁCIA </w:t>
      </w:r>
      <w:r w:rsidRPr="0046339A">
        <w:rPr>
          <w:rFonts w:cstheme="minorHAnsi"/>
        </w:rPr>
        <w:t xml:space="preserve">vyberte položku </w:t>
      </w:r>
      <w:r w:rsidRPr="0046339A">
        <w:rPr>
          <w:rFonts w:cstheme="minorHAnsi"/>
          <w:noProof/>
        </w:rPr>
        <w:drawing>
          <wp:inline distT="0" distB="0" distL="0" distR="0" wp14:anchorId="69A9B110" wp14:editId="2DFA920C">
            <wp:extent cx="171450" cy="200025"/>
            <wp:effectExtent l="0" t="0" r="0" b="9525"/>
            <wp:docPr id="1073741840" name="Picture 107374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  <w:r w:rsidRPr="0046339A">
        <w:rPr>
          <w:rFonts w:cstheme="minorHAnsi"/>
          <w:b/>
          <w:bCs/>
        </w:rPr>
        <w:t>Používatelia</w:t>
      </w:r>
      <w:r w:rsidRPr="0046339A">
        <w:rPr>
          <w:rFonts w:cstheme="minorHAnsi"/>
        </w:rPr>
        <w:t xml:space="preserve"> </w:t>
      </w:r>
    </w:p>
    <w:p w14:paraId="55C766BA" w14:textId="7FC3A630" w:rsidR="00A61185" w:rsidRPr="00BB1A7F" w:rsidRDefault="00A61185" w:rsidP="00A61185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00C1AB08" wp14:editId="20CB0F20">
            <wp:extent cx="209550" cy="209550"/>
            <wp:effectExtent l="0" t="0" r="0" b="0"/>
            <wp:docPr id="1073741843" name="Picture 107374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>Používatelia</w:t>
      </w:r>
      <w:r w:rsidRPr="0046339A">
        <w:rPr>
          <w:rFonts w:cstheme="minorHAnsi"/>
          <w:b/>
          <w:bCs/>
        </w:rPr>
        <w:t xml:space="preserve"> subjektu</w:t>
      </w:r>
    </w:p>
    <w:p w14:paraId="5DBCD2F2" w14:textId="77777777" w:rsidR="00A61185" w:rsidRPr="0046339A" w:rsidRDefault="00A61185" w:rsidP="00A61185">
      <w:pPr>
        <w:pStyle w:val="ListParagraph"/>
        <w:ind w:firstLine="180"/>
        <w:rPr>
          <w:rFonts w:cstheme="minorHAnsi"/>
        </w:rPr>
      </w:pPr>
      <w:r w:rsidRPr="00BB1A7F">
        <w:rPr>
          <w:rFonts w:cstheme="minorHAnsi"/>
        </w:rPr>
        <w:t>Zobrazí sa</w:t>
      </w:r>
      <w:r>
        <w:rPr>
          <w:rFonts w:cstheme="minorHAnsi"/>
        </w:rPr>
        <w:t xml:space="preserve"> </w:t>
      </w:r>
      <w:r w:rsidRPr="00BB1A7F">
        <w:rPr>
          <w:rFonts w:cstheme="minorHAnsi"/>
        </w:rPr>
        <w:t xml:space="preserve">zoznam existujúcich </w:t>
      </w:r>
      <w:r>
        <w:rPr>
          <w:rFonts w:cstheme="minorHAnsi"/>
        </w:rPr>
        <w:t>používateľov</w:t>
      </w:r>
    </w:p>
    <w:p w14:paraId="2FF584E7" w14:textId="0FCB7407" w:rsidR="00A61185" w:rsidRPr="0046339A" w:rsidRDefault="00A61185" w:rsidP="00A61185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cstheme="minorHAnsi"/>
        </w:rPr>
      </w:pPr>
      <w:r w:rsidRPr="0046339A">
        <w:rPr>
          <w:rFonts w:cstheme="minorHAnsi"/>
        </w:rPr>
        <w:t>Kliknite na vybraného používateľa</w:t>
      </w:r>
      <w:r w:rsidRPr="00B02A48">
        <w:rPr>
          <w:rFonts w:cstheme="minorHAnsi"/>
        </w:rPr>
        <w:t>,</w:t>
      </w:r>
      <w:r w:rsidRPr="0046339A">
        <w:rPr>
          <w:rFonts w:cstheme="minorHAnsi"/>
        </w:rPr>
        <w:t xml:space="preserve"> ktorého chcete </w:t>
      </w:r>
      <w:r>
        <w:rPr>
          <w:rFonts w:cstheme="minorHAnsi"/>
        </w:rPr>
        <w:t xml:space="preserve">editovať </w:t>
      </w:r>
    </w:p>
    <w:p w14:paraId="78F85679" w14:textId="0B2EFC4D" w:rsidR="00A61185" w:rsidRPr="0046339A" w:rsidRDefault="00A61185" w:rsidP="00A61185">
      <w:pPr>
        <w:pStyle w:val="ListParagraph"/>
        <w:ind w:left="1440" w:hanging="540"/>
        <w:jc w:val="both"/>
        <w:rPr>
          <w:rFonts w:cstheme="minorHAnsi"/>
        </w:rPr>
      </w:pPr>
      <w:r w:rsidRPr="0046339A">
        <w:rPr>
          <w:rFonts w:cstheme="minorHAnsi"/>
        </w:rPr>
        <w:t xml:space="preserve">Zobrazí sa formulár s možnosťou </w:t>
      </w:r>
      <w:r>
        <w:rPr>
          <w:rFonts w:cstheme="minorHAnsi"/>
        </w:rPr>
        <w:t>editácie</w:t>
      </w:r>
      <w:r w:rsidRPr="0046339A">
        <w:rPr>
          <w:rFonts w:cstheme="minorHAnsi"/>
        </w:rPr>
        <w:t xml:space="preserve"> atribútov</w:t>
      </w:r>
    </w:p>
    <w:p w14:paraId="6A1A67E0" w14:textId="758A8128" w:rsidR="00A61185" w:rsidRPr="006769F1" w:rsidRDefault="00A61185" w:rsidP="5A98AAA3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lang w:val="en-US"/>
        </w:rPr>
      </w:pPr>
      <w:r>
        <w:t xml:space="preserve">V časti </w:t>
      </w:r>
      <w:r w:rsidRPr="5A98AAA3">
        <w:rPr>
          <w:color w:val="2E74B5" w:themeColor="accent1" w:themeShade="BF"/>
        </w:rPr>
        <w:t>Vlastnosti</w:t>
      </w:r>
      <w:r>
        <w:t xml:space="preserve"> kliknite na </w:t>
      </w:r>
      <w:r w:rsidRPr="5A98AAA3">
        <w:rPr>
          <w:color w:val="2E74B5" w:themeColor="accent1" w:themeShade="BF"/>
        </w:rPr>
        <w:t>Zobraziť prázdne polia</w:t>
      </w:r>
      <w:r>
        <w:t xml:space="preserve">. Vyberte </w:t>
      </w:r>
      <w:r w:rsidRPr="5A98AAA3">
        <w:rPr>
          <w:i/>
          <w:iCs/>
        </w:rPr>
        <w:t xml:space="preserve">x509Certificate </w:t>
      </w:r>
      <w:r w:rsidRPr="5A98AAA3">
        <w:rPr>
          <w:i/>
          <w:iCs/>
          <w:lang w:val="en-US"/>
        </w:rPr>
        <w:t>(</w:t>
      </w:r>
      <w:proofErr w:type="spellStart"/>
      <w:r w:rsidRPr="5A98AAA3">
        <w:rPr>
          <w:i/>
          <w:iCs/>
          <w:lang w:val="en-US"/>
        </w:rPr>
        <w:t>pem</w:t>
      </w:r>
      <w:proofErr w:type="spellEnd"/>
      <w:r w:rsidRPr="5A98AAA3">
        <w:rPr>
          <w:i/>
          <w:iCs/>
          <w:lang w:val="en-US"/>
        </w:rPr>
        <w:t>)</w:t>
      </w:r>
    </w:p>
    <w:p w14:paraId="120FE966" w14:textId="77777777" w:rsidR="00A61185" w:rsidRPr="0046339A" w:rsidRDefault="00A61185" w:rsidP="00A61185">
      <w:pPr>
        <w:pStyle w:val="ListParagraph"/>
        <w:spacing w:line="360" w:lineRule="auto"/>
        <w:ind w:left="1440" w:hanging="720"/>
      </w:pPr>
      <w:r>
        <w:rPr>
          <w:noProof/>
        </w:rPr>
        <w:drawing>
          <wp:inline distT="0" distB="0" distL="0" distR="0" wp14:anchorId="29100177" wp14:editId="6614F21B">
            <wp:extent cx="5664200" cy="19431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111" cy="196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9AC8C" w14:textId="77777777" w:rsidR="00A61185" w:rsidRDefault="00A61185" w:rsidP="00A61185">
      <w:pPr>
        <w:pStyle w:val="ListParagraph"/>
        <w:numPr>
          <w:ilvl w:val="0"/>
          <w:numId w:val="37"/>
        </w:numPr>
        <w:spacing w:after="0" w:line="276" w:lineRule="auto"/>
        <w:jc w:val="both"/>
      </w:pPr>
      <w:r w:rsidRPr="101C790C">
        <w:t>Vložte verejnú časť prihlasovacieho certifikátu identity.</w:t>
      </w:r>
    </w:p>
    <w:p w14:paraId="61DD3D11" w14:textId="77777777" w:rsidR="00A61185" w:rsidRPr="0046339A" w:rsidRDefault="00A61185" w:rsidP="00A61185">
      <w:pPr>
        <w:pStyle w:val="ListParagraph"/>
        <w:numPr>
          <w:ilvl w:val="0"/>
          <w:numId w:val="37"/>
        </w:numPr>
        <w:spacing w:after="0" w:line="276" w:lineRule="auto"/>
        <w:jc w:val="both"/>
        <w:rPr>
          <w:color w:val="000000" w:themeColor="text1"/>
        </w:rPr>
      </w:pPr>
      <w:r w:rsidRPr="1091120F">
        <w:t xml:space="preserve">Stlačte tlačidlo </w:t>
      </w:r>
      <w:r w:rsidRPr="1091120F">
        <w:rPr>
          <w:b/>
          <w:bCs/>
        </w:rPr>
        <w:t>Uložiť</w:t>
      </w:r>
      <w:r w:rsidRPr="1091120F">
        <w:t xml:space="preserve"> </w:t>
      </w:r>
    </w:p>
    <w:p w14:paraId="604F5C8B" w14:textId="77777777" w:rsidR="00A61185" w:rsidRPr="00817C52" w:rsidRDefault="00A61185" w:rsidP="00A61185">
      <w:pPr>
        <w:spacing w:line="276" w:lineRule="auto"/>
        <w:jc w:val="both"/>
        <w:rPr>
          <w:rFonts w:cstheme="minorHAnsi"/>
          <w:b/>
          <w:bCs/>
        </w:rPr>
      </w:pPr>
    </w:p>
    <w:p w14:paraId="7F7C9694" w14:textId="2D35A9FA" w:rsidR="00A61185" w:rsidRDefault="00A61185" w:rsidP="000022C7">
      <w:pPr>
        <w:spacing w:line="276" w:lineRule="auto"/>
        <w:ind w:left="360"/>
        <w:jc w:val="both"/>
        <w:rPr>
          <w:rFonts w:cstheme="minorHAnsi"/>
          <w:sz w:val="22"/>
          <w:szCs w:val="22"/>
        </w:rPr>
      </w:pPr>
      <w:r w:rsidRPr="00E6364E">
        <w:rPr>
          <w:rFonts w:cstheme="minorHAnsi"/>
          <w:b/>
          <w:bCs/>
          <w:color w:val="FF0000"/>
          <w:sz w:val="22"/>
          <w:szCs w:val="22"/>
        </w:rPr>
        <w:t>POZOR</w:t>
      </w:r>
      <w:r w:rsidRPr="00E6364E">
        <w:rPr>
          <w:rFonts w:cstheme="minorHAnsi"/>
          <w:sz w:val="22"/>
          <w:szCs w:val="22"/>
        </w:rPr>
        <w:t xml:space="preserve">: Po stlačení tlačidla </w:t>
      </w:r>
      <w:r w:rsidRPr="00E6364E">
        <w:rPr>
          <w:rFonts w:cstheme="minorHAnsi"/>
          <w:b/>
          <w:bCs/>
          <w:sz w:val="22"/>
          <w:szCs w:val="22"/>
        </w:rPr>
        <w:t>Uložiť</w:t>
      </w:r>
      <w:r w:rsidRPr="00E6364E">
        <w:rPr>
          <w:rFonts w:cstheme="minorHAnsi"/>
          <w:sz w:val="22"/>
          <w:szCs w:val="22"/>
        </w:rPr>
        <w:t xml:space="preserve"> sa vykonáva validácia vloženého súboru. V prípade, že ste vložili nesprávny súbor budete upozornený chybovou správou. (viď kapitola </w:t>
      </w:r>
      <w:r w:rsidRPr="00E6364E">
        <w:rPr>
          <w:rFonts w:cstheme="minorHAnsi"/>
          <w:i/>
          <w:iCs/>
          <w:sz w:val="22"/>
          <w:szCs w:val="22"/>
        </w:rPr>
        <w:t>Známe chyby a ich riešenia</w:t>
      </w:r>
      <w:r w:rsidRPr="00E6364E">
        <w:rPr>
          <w:rFonts w:cstheme="minorHAnsi"/>
          <w:sz w:val="22"/>
          <w:szCs w:val="22"/>
        </w:rPr>
        <w:t>).</w:t>
      </w:r>
    </w:p>
    <w:p w14:paraId="7EC6AA1E" w14:textId="77777777" w:rsidR="000022C7" w:rsidRDefault="000022C7" w:rsidP="000022C7">
      <w:pPr>
        <w:spacing w:line="276" w:lineRule="auto"/>
        <w:ind w:left="360"/>
        <w:jc w:val="both"/>
        <w:rPr>
          <w:rFonts w:cstheme="minorHAnsi"/>
          <w:sz w:val="22"/>
          <w:szCs w:val="22"/>
        </w:rPr>
      </w:pPr>
    </w:p>
    <w:p w14:paraId="39F73AE4" w14:textId="77777777" w:rsidR="000022C7" w:rsidRPr="00AD067B" w:rsidRDefault="000022C7" w:rsidP="000022C7">
      <w:pPr>
        <w:pStyle w:val="ListParagraph"/>
        <w:ind w:left="360"/>
        <w:rPr>
          <w:lang w:val="en-US"/>
        </w:rPr>
      </w:pPr>
      <w:r w:rsidRPr="00AD067B">
        <w:rPr>
          <w:rFonts w:cstheme="minorHAnsi"/>
          <w:b/>
          <w:bCs/>
          <w:color w:val="FF0000"/>
        </w:rPr>
        <w:t>Poznámka</w:t>
      </w:r>
      <w:r w:rsidRPr="00AD067B">
        <w:rPr>
          <w:rFonts w:cstheme="minorHAnsi"/>
          <w:color w:val="FF0000"/>
        </w:rPr>
        <w:t>:</w:t>
      </w:r>
      <w:r>
        <w:rPr>
          <w:rFonts w:cstheme="minorHAnsi"/>
          <w:color w:val="FF0000"/>
        </w:rPr>
        <w:t xml:space="preserve"> </w:t>
      </w:r>
      <w:r w:rsidRPr="00AD067B">
        <w:rPr>
          <w:lang w:val="en-US"/>
        </w:rPr>
        <w:t xml:space="preserve">PEM </w:t>
      </w:r>
      <w:proofErr w:type="spellStart"/>
      <w:r w:rsidRPr="00AD067B">
        <w:rPr>
          <w:lang w:val="en-US"/>
        </w:rPr>
        <w:t>certifikát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treba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nahrať</w:t>
      </w:r>
      <w:proofErr w:type="spellEnd"/>
      <w:r w:rsidRPr="00AD067B">
        <w:rPr>
          <w:lang w:val="en-US"/>
        </w:rPr>
        <w:t xml:space="preserve"> v </w:t>
      </w:r>
      <w:proofErr w:type="spellStart"/>
      <w:r w:rsidRPr="00AD067B">
        <w:rPr>
          <w:lang w:val="en-US"/>
        </w:rPr>
        <w:t>tvare</w:t>
      </w:r>
      <w:proofErr w:type="spellEnd"/>
      <w:r w:rsidRPr="00AD067B">
        <w:rPr>
          <w:lang w:val="en-US"/>
        </w:rPr>
        <w:t xml:space="preserve">, </w:t>
      </w:r>
      <w:proofErr w:type="spellStart"/>
      <w:r w:rsidRPr="00AD067B">
        <w:rPr>
          <w:lang w:val="en-US"/>
        </w:rPr>
        <w:t>ktorý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nie</w:t>
      </w:r>
      <w:proofErr w:type="spellEnd"/>
      <w:r w:rsidRPr="00AD067B">
        <w:rPr>
          <w:lang w:val="en-US"/>
        </w:rPr>
        <w:t xml:space="preserve"> je </w:t>
      </w:r>
      <w:proofErr w:type="spellStart"/>
      <w:r w:rsidRPr="00AD067B">
        <w:rPr>
          <w:lang w:val="en-US"/>
        </w:rPr>
        <w:t>kódovaný</w:t>
      </w:r>
      <w:proofErr w:type="spellEnd"/>
      <w:r w:rsidRPr="00AD067B">
        <w:rPr>
          <w:lang w:val="en-US"/>
        </w:rPr>
        <w:t xml:space="preserve"> base64, </w:t>
      </w:r>
      <w:proofErr w:type="spellStart"/>
      <w:r w:rsidRPr="00AD067B">
        <w:rPr>
          <w:lang w:val="en-US"/>
        </w:rPr>
        <w:t>teda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certifikát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začína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textom</w:t>
      </w:r>
      <w:proofErr w:type="spellEnd"/>
      <w:r w:rsidRPr="00AD067B">
        <w:rPr>
          <w:lang w:val="en-US"/>
        </w:rPr>
        <w:t xml:space="preserve"> : </w:t>
      </w:r>
    </w:p>
    <w:p w14:paraId="5C9AFD91" w14:textId="0DED21D3" w:rsidR="000022C7" w:rsidRPr="00AD067B" w:rsidRDefault="000022C7" w:rsidP="000022C7">
      <w:pPr>
        <w:pStyle w:val="ListParagraph"/>
        <w:ind w:left="360"/>
        <w:rPr>
          <w:lang w:val="en-US"/>
        </w:rPr>
      </w:pPr>
      <w:r w:rsidRPr="00AD067B">
        <w:rPr>
          <w:lang w:val="en-US"/>
        </w:rPr>
        <w:t>-----BEGIN CERTIFICATE---</w:t>
      </w:r>
      <w:r w:rsidR="000001F7">
        <w:rPr>
          <w:lang w:val="en-US"/>
        </w:rPr>
        <w:t>-</w:t>
      </w:r>
      <w:r w:rsidRPr="00AD067B">
        <w:rPr>
          <w:lang w:val="en-US"/>
        </w:rPr>
        <w:t xml:space="preserve"> </w:t>
      </w:r>
    </w:p>
    <w:p w14:paraId="40FE7B1E" w14:textId="77777777" w:rsidR="000022C7" w:rsidRPr="00AD067B" w:rsidRDefault="000022C7" w:rsidP="000022C7">
      <w:pPr>
        <w:pStyle w:val="ListParagraph"/>
        <w:ind w:left="360"/>
        <w:rPr>
          <w:lang w:val="en-US"/>
        </w:rPr>
      </w:pPr>
      <w:r w:rsidRPr="00AD067B">
        <w:rPr>
          <w:lang w:val="en-US"/>
        </w:rPr>
        <w:t xml:space="preserve">A </w:t>
      </w:r>
      <w:proofErr w:type="spellStart"/>
      <w:r w:rsidRPr="00AD067B">
        <w:rPr>
          <w:lang w:val="en-US"/>
        </w:rPr>
        <w:t>končí</w:t>
      </w:r>
      <w:proofErr w:type="spellEnd"/>
      <w:r w:rsidRPr="00AD067B">
        <w:rPr>
          <w:lang w:val="en-US"/>
        </w:rPr>
        <w:t xml:space="preserve"> </w:t>
      </w:r>
      <w:proofErr w:type="spellStart"/>
      <w:r w:rsidRPr="00AD067B">
        <w:rPr>
          <w:lang w:val="en-US"/>
        </w:rPr>
        <w:t>textom</w:t>
      </w:r>
      <w:proofErr w:type="spellEnd"/>
      <w:r w:rsidRPr="00AD067B">
        <w:rPr>
          <w:lang w:val="en-US"/>
        </w:rPr>
        <w:t xml:space="preserve">: </w:t>
      </w:r>
    </w:p>
    <w:p w14:paraId="7DC606C3" w14:textId="77777777" w:rsidR="000022C7" w:rsidRDefault="000022C7" w:rsidP="000022C7">
      <w:pPr>
        <w:pStyle w:val="ListParagraph"/>
        <w:ind w:left="360"/>
        <w:rPr>
          <w:lang w:val="en-US"/>
        </w:rPr>
      </w:pPr>
      <w:r w:rsidRPr="00AD067B">
        <w:rPr>
          <w:lang w:val="en-US"/>
        </w:rPr>
        <w:t>-----END CERTIFICATE-----</w:t>
      </w:r>
    </w:p>
    <w:p w14:paraId="61CDF896" w14:textId="2EEBB098" w:rsidR="00A61185" w:rsidRDefault="00A61185">
      <w:pPr>
        <w:rPr>
          <w:rFonts w:cstheme="minorHAnsi"/>
        </w:rPr>
      </w:pPr>
      <w:r>
        <w:rPr>
          <w:rFonts w:cstheme="minorHAnsi"/>
        </w:rPr>
        <w:br w:type="page"/>
      </w:r>
    </w:p>
    <w:p w14:paraId="7F4FBBBB" w14:textId="3018C331" w:rsidR="00655B06" w:rsidRPr="0046339A" w:rsidRDefault="00655B06" w:rsidP="00683DEC">
      <w:pPr>
        <w:pStyle w:val="Heading2"/>
      </w:pPr>
      <w:bookmarkStart w:id="159" w:name="_Toc113605545"/>
      <w:bookmarkStart w:id="160" w:name="_Toc113619815"/>
      <w:bookmarkStart w:id="161" w:name="_Toc113620003"/>
      <w:bookmarkStart w:id="162" w:name="_Toc116984513"/>
      <w:bookmarkStart w:id="163" w:name="_Toc95690463"/>
      <w:bookmarkStart w:id="164" w:name="_Toc635632789"/>
      <w:bookmarkStart w:id="165" w:name="_Toc1222061986"/>
      <w:bookmarkStart w:id="166" w:name="_Toc698501213"/>
      <w:bookmarkStart w:id="167" w:name="_Toc627252099"/>
      <w:bookmarkStart w:id="168" w:name="_Toc1419242822"/>
      <w:bookmarkStart w:id="169" w:name="_Toc2021442606"/>
      <w:bookmarkStart w:id="170" w:name="_Toc1193709085"/>
      <w:r>
        <w:lastRenderedPageBreak/>
        <w:t xml:space="preserve">Reset hesla pre </w:t>
      </w:r>
      <w:r w:rsidRPr="00683DEC">
        <w:t>používate</w:t>
      </w:r>
      <w:r w:rsidRPr="00683DEC">
        <w:rPr>
          <w:rFonts w:ascii="Calibri" w:hAnsi="Calibri" w:cs="Calibri"/>
        </w:rPr>
        <w:t>ľ</w:t>
      </w:r>
      <w:r w:rsidRPr="00683DEC">
        <w:t>a</w:t>
      </w:r>
      <w:r>
        <w:t xml:space="preserve"> subjektu</w:t>
      </w:r>
      <w:bookmarkEnd w:id="159"/>
      <w:bookmarkEnd w:id="160"/>
      <w:bookmarkEnd w:id="161"/>
      <w:bookmarkEnd w:id="162"/>
    </w:p>
    <w:p w14:paraId="30E1F91C" w14:textId="2CBA0A26" w:rsidR="00655B06" w:rsidRPr="0046339A" w:rsidRDefault="00655B06" w:rsidP="00655B06">
      <w:pPr>
        <w:pStyle w:val="ListParagraph"/>
        <w:numPr>
          <w:ilvl w:val="0"/>
          <w:numId w:val="34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Prihláste </w:t>
      </w:r>
      <w:r w:rsidR="00381151" w:rsidRPr="0046339A">
        <w:rPr>
          <w:rFonts w:cstheme="minorHAnsi"/>
        </w:rPr>
        <w:t xml:space="preserve">sa do aplikácie </w:t>
      </w:r>
      <w:r w:rsidR="00381151">
        <w:rPr>
          <w:rFonts w:cstheme="minorHAnsi"/>
        </w:rPr>
        <w:t>p</w:t>
      </w:r>
      <w:r w:rsidR="00381151" w:rsidRPr="0046339A">
        <w:rPr>
          <w:rFonts w:cstheme="minorHAnsi"/>
        </w:rPr>
        <w:t xml:space="preserve">re správu </w:t>
      </w:r>
      <w:r w:rsidR="00381151">
        <w:rPr>
          <w:rFonts w:cstheme="minorHAnsi"/>
        </w:rPr>
        <w:t>používateľov</w:t>
      </w:r>
      <w:r w:rsidR="00381151" w:rsidRPr="0046339A">
        <w:rPr>
          <w:rFonts w:cstheme="minorHAnsi"/>
        </w:rPr>
        <w:t xml:space="preserve"> subjektu</w:t>
      </w:r>
      <w:r w:rsidR="00381151">
        <w:rPr>
          <w:rFonts w:cstheme="minorHAnsi"/>
        </w:rPr>
        <w:t xml:space="preserve"> </w:t>
      </w:r>
      <w:r w:rsidR="00381151" w:rsidRPr="008F1AE6">
        <w:rPr>
          <w:rFonts w:cstheme="minorHAnsi"/>
          <w:noProof/>
        </w:rPr>
        <w:drawing>
          <wp:inline distT="0" distB="0" distL="0" distR="0" wp14:anchorId="78241105" wp14:editId="1AADE468">
            <wp:extent cx="1132773" cy="208280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4894" cy="22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151" w:rsidRPr="0046339A">
        <w:rPr>
          <w:rFonts w:cstheme="minorHAnsi"/>
        </w:rPr>
        <w:t xml:space="preserve">  </w:t>
      </w:r>
    </w:p>
    <w:p w14:paraId="681E6A88" w14:textId="77777777" w:rsidR="00655B06" w:rsidRPr="0046339A" w:rsidRDefault="00655B06" w:rsidP="00655B06">
      <w:pPr>
        <w:pStyle w:val="ListParagraph"/>
        <w:numPr>
          <w:ilvl w:val="0"/>
          <w:numId w:val="34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Po prihlásení sa do aplikácie v časti </w:t>
      </w:r>
      <w:r w:rsidRPr="0046339A">
        <w:rPr>
          <w:rFonts w:cstheme="minorHAnsi"/>
          <w:b/>
          <w:bCs/>
        </w:rPr>
        <w:t xml:space="preserve">ADMINISTRÁCIA </w:t>
      </w:r>
      <w:r w:rsidRPr="0046339A">
        <w:rPr>
          <w:rFonts w:cstheme="minorHAnsi"/>
        </w:rPr>
        <w:t xml:space="preserve">vyberte položku </w:t>
      </w:r>
      <w:r w:rsidRPr="0046339A">
        <w:rPr>
          <w:rFonts w:cstheme="minorHAnsi"/>
          <w:noProof/>
        </w:rPr>
        <w:drawing>
          <wp:inline distT="0" distB="0" distL="0" distR="0" wp14:anchorId="12331C68" wp14:editId="4DD56DD7">
            <wp:extent cx="171450" cy="200025"/>
            <wp:effectExtent l="0" t="0" r="0" b="9525"/>
            <wp:docPr id="1073741845" name="Picture 107374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  <w:r w:rsidRPr="0046339A">
        <w:rPr>
          <w:rFonts w:cstheme="minorHAnsi"/>
          <w:b/>
          <w:bCs/>
        </w:rPr>
        <w:t>Používatelia</w:t>
      </w:r>
      <w:r w:rsidRPr="0046339A">
        <w:rPr>
          <w:rFonts w:cstheme="minorHAnsi"/>
        </w:rPr>
        <w:t xml:space="preserve"> </w:t>
      </w:r>
    </w:p>
    <w:p w14:paraId="71E9C88F" w14:textId="782698E3" w:rsidR="00655B06" w:rsidRPr="00BB1A7F" w:rsidRDefault="00655B06" w:rsidP="00655B06">
      <w:pPr>
        <w:pStyle w:val="ListParagraph"/>
        <w:numPr>
          <w:ilvl w:val="0"/>
          <w:numId w:val="34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0FE3A374" wp14:editId="2B026485">
            <wp:extent cx="209550" cy="209550"/>
            <wp:effectExtent l="0" t="0" r="0" b="0"/>
            <wp:docPr id="1073741846" name="Picture 107374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 xml:space="preserve">Používatelia </w:t>
      </w:r>
      <w:r w:rsidRPr="0046339A">
        <w:rPr>
          <w:rFonts w:cstheme="minorHAnsi"/>
          <w:b/>
          <w:bCs/>
        </w:rPr>
        <w:t xml:space="preserve"> subjektu</w:t>
      </w:r>
    </w:p>
    <w:p w14:paraId="30BFF808" w14:textId="77777777" w:rsidR="00655B06" w:rsidRPr="0046339A" w:rsidRDefault="00655B06" w:rsidP="00655B06">
      <w:pPr>
        <w:pStyle w:val="ListParagraph"/>
        <w:spacing w:line="276" w:lineRule="auto"/>
        <w:ind w:left="1440" w:hanging="630"/>
        <w:rPr>
          <w:rFonts w:cstheme="minorHAnsi"/>
        </w:rPr>
      </w:pPr>
      <w:r w:rsidRPr="00BB1A7F">
        <w:rPr>
          <w:rFonts w:cstheme="minorHAnsi"/>
        </w:rPr>
        <w:t>Zobrazí sa</w:t>
      </w:r>
      <w:r>
        <w:rPr>
          <w:rFonts w:cstheme="minorHAnsi"/>
        </w:rPr>
        <w:t xml:space="preserve"> </w:t>
      </w:r>
      <w:r w:rsidRPr="00BB1A7F">
        <w:rPr>
          <w:rFonts w:cstheme="minorHAnsi"/>
        </w:rPr>
        <w:t xml:space="preserve">zoznam existujúcich </w:t>
      </w:r>
      <w:r>
        <w:rPr>
          <w:rFonts w:cstheme="minorHAnsi"/>
        </w:rPr>
        <w:t>používateľov</w:t>
      </w:r>
    </w:p>
    <w:p w14:paraId="4F9B1BE7" w14:textId="77777777" w:rsidR="00655B06" w:rsidRPr="0046339A" w:rsidRDefault="00655B06" w:rsidP="00655B06">
      <w:pPr>
        <w:pStyle w:val="ListParagraph"/>
        <w:numPr>
          <w:ilvl w:val="0"/>
          <w:numId w:val="34"/>
        </w:numPr>
        <w:spacing w:line="276" w:lineRule="auto"/>
        <w:jc w:val="both"/>
      </w:pPr>
      <w:r w:rsidRPr="1091120F">
        <w:t>Kliknite na vybraného používateľa ktorému chcete resetovať heslo</w:t>
      </w:r>
    </w:p>
    <w:p w14:paraId="0C8A5453" w14:textId="01F72F15" w:rsidR="00655B06" w:rsidRPr="0046339A" w:rsidRDefault="00655B06" w:rsidP="00655B06">
      <w:pPr>
        <w:pStyle w:val="ListParagraph"/>
        <w:spacing w:line="276" w:lineRule="auto"/>
        <w:ind w:firstLine="90"/>
        <w:jc w:val="both"/>
      </w:pPr>
      <w:r w:rsidRPr="1091120F">
        <w:t xml:space="preserve">Zobrazí sa formulár, kde v dolnej časti nájdete časť pre </w:t>
      </w:r>
      <w:r>
        <w:t xml:space="preserve">reset </w:t>
      </w:r>
      <w:r w:rsidRPr="1091120F">
        <w:t>Hesla</w:t>
      </w:r>
    </w:p>
    <w:p w14:paraId="31D19ABE" w14:textId="7AFBD8F3" w:rsidR="00655B06" w:rsidRPr="0046339A" w:rsidRDefault="00DC23F3" w:rsidP="00655B06">
      <w:pPr>
        <w:pStyle w:val="ListParagraph"/>
        <w:ind w:left="1440" w:hanging="72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7C18CE9" wp14:editId="779E524F">
            <wp:extent cx="5497286" cy="1125174"/>
            <wp:effectExtent l="0" t="0" r="0" b="0"/>
            <wp:docPr id="914347849" name="Picture 914347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01" cy="113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D23B4" w14:textId="77777777" w:rsidR="00655B06" w:rsidRPr="00655B06" w:rsidRDefault="00655B06" w:rsidP="00655B06">
      <w:pPr>
        <w:pStyle w:val="ListParagraph"/>
        <w:numPr>
          <w:ilvl w:val="0"/>
          <w:numId w:val="34"/>
        </w:numPr>
        <w:rPr>
          <w:color w:val="000000" w:themeColor="text1"/>
        </w:rPr>
      </w:pPr>
      <w:r w:rsidRPr="00450D4A">
        <w:t xml:space="preserve">Kliknite na tlačidlo </w:t>
      </w:r>
      <w:r w:rsidRPr="00450D4A">
        <w:rPr>
          <w:b/>
          <w:bCs/>
        </w:rPr>
        <w:t>Reset Hesla</w:t>
      </w:r>
    </w:p>
    <w:p w14:paraId="36F2FE97" w14:textId="231DBE99" w:rsidR="006769F1" w:rsidRPr="004B4A23" w:rsidRDefault="006769F1" w:rsidP="006769F1">
      <w:pPr>
        <w:pStyle w:val="ListParagraph"/>
        <w:rPr>
          <w:color w:val="000000" w:themeColor="text1"/>
        </w:rPr>
      </w:pPr>
      <w:r>
        <w:t xml:space="preserve">V časti </w:t>
      </w:r>
      <w:r>
        <w:rPr>
          <w:color w:val="2E74B5" w:themeColor="accent1" w:themeShade="BF"/>
        </w:rPr>
        <w:t xml:space="preserve">Heslo </w:t>
      </w:r>
      <w:r>
        <w:t xml:space="preserve">sa </w:t>
      </w:r>
      <w:proofErr w:type="spellStart"/>
      <w:r>
        <w:t>zmeni</w:t>
      </w:r>
      <w:proofErr w:type="spellEnd"/>
      <w:r>
        <w:t xml:space="preserve"> text z ,,heslo je nastavené“ na ,,heslo bude odstránené“</w:t>
      </w:r>
    </w:p>
    <w:p w14:paraId="14142C9C" w14:textId="28573ED5" w:rsidR="00683DEC" w:rsidRPr="00683DEC" w:rsidRDefault="00683DEC" w:rsidP="00683DEC">
      <w:pPr>
        <w:pStyle w:val="ListParagraph"/>
        <w:numPr>
          <w:ilvl w:val="0"/>
          <w:numId w:val="34"/>
        </w:numPr>
        <w:jc w:val="both"/>
        <w:rPr>
          <w:color w:val="000000" w:themeColor="text1"/>
        </w:rPr>
      </w:pPr>
      <w:r w:rsidRPr="000B38E3">
        <w:t xml:space="preserve">Stlačte tlačidlo </w:t>
      </w:r>
      <w:r w:rsidRPr="000B38E3">
        <w:rPr>
          <w:b/>
          <w:bCs/>
        </w:rPr>
        <w:t>Uložiť</w:t>
      </w:r>
      <w:r w:rsidRPr="000B38E3">
        <w:t xml:space="preserve"> </w:t>
      </w:r>
    </w:p>
    <w:p w14:paraId="3612429A" w14:textId="77777777" w:rsidR="00683DEC" w:rsidRPr="000B38E3" w:rsidRDefault="00683DEC" w:rsidP="00683DEC">
      <w:pPr>
        <w:pStyle w:val="ListParagraph"/>
        <w:jc w:val="both"/>
        <w:rPr>
          <w:color w:val="000000" w:themeColor="text1"/>
        </w:rPr>
      </w:pPr>
    </w:p>
    <w:p w14:paraId="3BA4477C" w14:textId="7591E3E3" w:rsidR="00683DEC" w:rsidRDefault="00683DEC" w:rsidP="00683DEC">
      <w:pPr>
        <w:pStyle w:val="ListParagraph"/>
        <w:jc w:val="both"/>
      </w:pPr>
      <w:r w:rsidRPr="23A5470C">
        <w:t>Systém vygeneruje nové heslo a odosiela notifikáciu na používateľa.</w:t>
      </w:r>
      <w:r>
        <w:t xml:space="preserve"> </w:t>
      </w:r>
      <w:r w:rsidRPr="00953B74">
        <w:t>Zmeny sú okamžite prepísané do systému/všetkých aplikácií, do ktorých má používateľ prístup</w:t>
      </w:r>
      <w:r>
        <w:t>.</w:t>
      </w:r>
    </w:p>
    <w:p w14:paraId="512A3367" w14:textId="51441346" w:rsidR="00655B06" w:rsidRPr="00450D4A" w:rsidRDefault="00655B06" w:rsidP="00655B06">
      <w:pPr>
        <w:pStyle w:val="ListParagraph"/>
        <w:jc w:val="both"/>
        <w:rPr>
          <w:color w:val="000000" w:themeColor="text1"/>
        </w:rPr>
      </w:pPr>
      <w:r>
        <w:rPr>
          <w:b/>
          <w:bCs/>
        </w:rPr>
        <w:br/>
      </w:r>
      <w:r w:rsidRPr="00450D4A">
        <w:rPr>
          <w:b/>
          <w:bCs/>
        </w:rPr>
        <w:t>Pozor!</w:t>
      </w:r>
      <w:r>
        <w:t xml:space="preserve"> </w:t>
      </w:r>
      <w:r w:rsidRPr="00450D4A">
        <w:t>V</w:t>
      </w:r>
      <w:r>
        <w:t> </w:t>
      </w:r>
      <w:proofErr w:type="spellStart"/>
      <w:r w:rsidRPr="00450D4A">
        <w:t>prípade</w:t>
      </w:r>
      <w:r>
        <w:t>,</w:t>
      </w:r>
      <w:r w:rsidRPr="00450D4A">
        <w:t>že</w:t>
      </w:r>
      <w:proofErr w:type="spellEnd"/>
      <w:r w:rsidRPr="00450D4A">
        <w:t xml:space="preserve"> vyberiete tlačidlo </w:t>
      </w:r>
      <w:r w:rsidRPr="00450D4A">
        <w:rPr>
          <w:b/>
          <w:bCs/>
        </w:rPr>
        <w:t>Zmeniť</w:t>
      </w:r>
      <w:r w:rsidRPr="00450D4A">
        <w:t xml:space="preserve">, systém Vás vyzve na zadanie hesla podľa platnej politiky hesiel. Vami zadané heslo sa </w:t>
      </w:r>
      <w:r>
        <w:t>používateľovi</w:t>
      </w:r>
      <w:r w:rsidRPr="00450D4A">
        <w:t xml:space="preserve"> neukladá</w:t>
      </w:r>
      <w:r>
        <w:t xml:space="preserve">, </w:t>
      </w:r>
      <w:r w:rsidRPr="00450D4A">
        <w:t xml:space="preserve">ale rovnako ako v prípade tlačidla Reset Hesla sa vygeneruje nové heslo, ktoré sa zasiela na </w:t>
      </w:r>
      <w:r>
        <w:t xml:space="preserve">používateľovu </w:t>
      </w:r>
      <w:r w:rsidRPr="00450D4A">
        <w:t>emailovú adresu.</w:t>
      </w:r>
    </w:p>
    <w:p w14:paraId="565AEE99" w14:textId="77777777" w:rsidR="006C48A6" w:rsidRDefault="006C48A6">
      <w:r>
        <w:br w:type="page"/>
      </w:r>
    </w:p>
    <w:p w14:paraId="3DB9F9A1" w14:textId="57B07108" w:rsidR="006C48A6" w:rsidRDefault="006C48A6" w:rsidP="00FE1577">
      <w:pPr>
        <w:pStyle w:val="Heading2"/>
      </w:pPr>
      <w:bookmarkStart w:id="171" w:name="_Toc113605546"/>
      <w:bookmarkStart w:id="172" w:name="_Toc113619816"/>
      <w:bookmarkStart w:id="173" w:name="_Toc113620004"/>
      <w:bookmarkStart w:id="174" w:name="_Toc116984514"/>
      <w:proofErr w:type="spellStart"/>
      <w:r w:rsidRPr="5D169130">
        <w:lastRenderedPageBreak/>
        <w:t>Zneplatnenie</w:t>
      </w:r>
      <w:proofErr w:type="spellEnd"/>
      <w:r w:rsidRPr="5D169130">
        <w:t xml:space="preserve"> </w:t>
      </w:r>
      <w:r w:rsidRPr="00FE1577">
        <w:t>používate</w:t>
      </w:r>
      <w:r w:rsidRPr="00FE1577">
        <w:rPr>
          <w:rFonts w:ascii="Calibri" w:hAnsi="Calibri" w:cs="Calibri"/>
        </w:rPr>
        <w:t>ľ</w:t>
      </w:r>
      <w:r w:rsidRPr="00FE1577">
        <w:t>a</w:t>
      </w:r>
      <w:r>
        <w:t xml:space="preserve"> </w:t>
      </w:r>
      <w:r w:rsidRPr="5D169130">
        <w:t>subjektu</w:t>
      </w:r>
      <w:bookmarkEnd w:id="171"/>
      <w:bookmarkEnd w:id="172"/>
      <w:bookmarkEnd w:id="173"/>
      <w:bookmarkEnd w:id="174"/>
    </w:p>
    <w:p w14:paraId="22AA76AC" w14:textId="1679C560" w:rsidR="006C48A6" w:rsidRPr="0046339A" w:rsidRDefault="006C48A6" w:rsidP="006C48A6">
      <w:pPr>
        <w:pStyle w:val="ListParagraph"/>
        <w:numPr>
          <w:ilvl w:val="0"/>
          <w:numId w:val="35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Prihláste </w:t>
      </w:r>
      <w:r w:rsidR="00381151" w:rsidRPr="0046339A">
        <w:rPr>
          <w:rFonts w:cstheme="minorHAnsi"/>
        </w:rPr>
        <w:t xml:space="preserve">sa do aplikácie </w:t>
      </w:r>
      <w:r w:rsidR="00381151">
        <w:rPr>
          <w:rFonts w:cstheme="minorHAnsi"/>
        </w:rPr>
        <w:t>p</w:t>
      </w:r>
      <w:r w:rsidR="00381151" w:rsidRPr="0046339A">
        <w:rPr>
          <w:rFonts w:cstheme="minorHAnsi"/>
        </w:rPr>
        <w:t xml:space="preserve">re správu </w:t>
      </w:r>
      <w:r w:rsidR="00381151">
        <w:rPr>
          <w:rFonts w:cstheme="minorHAnsi"/>
        </w:rPr>
        <w:t>používateľov</w:t>
      </w:r>
      <w:r w:rsidR="00381151" w:rsidRPr="0046339A">
        <w:rPr>
          <w:rFonts w:cstheme="minorHAnsi"/>
        </w:rPr>
        <w:t xml:space="preserve"> subjektu</w:t>
      </w:r>
      <w:r w:rsidR="00381151">
        <w:rPr>
          <w:rFonts w:cstheme="minorHAnsi"/>
        </w:rPr>
        <w:t xml:space="preserve"> </w:t>
      </w:r>
      <w:r w:rsidR="00381151" w:rsidRPr="008F1AE6">
        <w:rPr>
          <w:rFonts w:cstheme="minorHAnsi"/>
          <w:noProof/>
        </w:rPr>
        <w:drawing>
          <wp:inline distT="0" distB="0" distL="0" distR="0" wp14:anchorId="5895BD61" wp14:editId="038F1359">
            <wp:extent cx="1132773" cy="208280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4894" cy="22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151" w:rsidRPr="0046339A">
        <w:rPr>
          <w:rFonts w:cstheme="minorHAnsi"/>
        </w:rPr>
        <w:t xml:space="preserve">  </w:t>
      </w:r>
    </w:p>
    <w:p w14:paraId="009779FB" w14:textId="77777777" w:rsidR="006C48A6" w:rsidRPr="0046339A" w:rsidRDefault="006C48A6" w:rsidP="006C48A6">
      <w:pPr>
        <w:pStyle w:val="ListParagraph"/>
        <w:numPr>
          <w:ilvl w:val="0"/>
          <w:numId w:val="35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Po prihlásení sa do aplikácie v časti </w:t>
      </w:r>
      <w:r w:rsidRPr="0046339A">
        <w:rPr>
          <w:rFonts w:cstheme="minorHAnsi"/>
          <w:b/>
          <w:bCs/>
        </w:rPr>
        <w:t xml:space="preserve">ADMINISTRÁCIA </w:t>
      </w:r>
      <w:r w:rsidRPr="0046339A">
        <w:rPr>
          <w:rFonts w:cstheme="minorHAnsi"/>
        </w:rPr>
        <w:t xml:space="preserve">vyberte položku </w:t>
      </w:r>
      <w:r w:rsidRPr="0046339A">
        <w:rPr>
          <w:rFonts w:cstheme="minorHAnsi"/>
          <w:noProof/>
        </w:rPr>
        <w:drawing>
          <wp:inline distT="0" distB="0" distL="0" distR="0" wp14:anchorId="6FC5A849" wp14:editId="0CD5EF22">
            <wp:extent cx="171450" cy="200025"/>
            <wp:effectExtent l="0" t="0" r="0" b="9525"/>
            <wp:docPr id="1073741847" name="Picture 107374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339A">
        <w:rPr>
          <w:rFonts w:cstheme="minorHAnsi"/>
        </w:rPr>
        <w:t xml:space="preserve"> </w:t>
      </w:r>
      <w:r w:rsidRPr="0046339A">
        <w:rPr>
          <w:rFonts w:cstheme="minorHAnsi"/>
          <w:b/>
          <w:bCs/>
        </w:rPr>
        <w:t>Používatelia</w:t>
      </w:r>
    </w:p>
    <w:p w14:paraId="4E2F4F53" w14:textId="77777777" w:rsidR="006C48A6" w:rsidRPr="00BB1A7F" w:rsidRDefault="006C48A6" w:rsidP="006C48A6">
      <w:pPr>
        <w:pStyle w:val="ListParagraph"/>
        <w:numPr>
          <w:ilvl w:val="0"/>
          <w:numId w:val="35"/>
        </w:numPr>
        <w:spacing w:line="276" w:lineRule="auto"/>
        <w:jc w:val="both"/>
        <w:rPr>
          <w:rFonts w:cstheme="minorHAnsi"/>
        </w:rPr>
      </w:pPr>
      <w:r w:rsidRPr="0046339A">
        <w:rPr>
          <w:rFonts w:cstheme="minorHAnsi"/>
        </w:rPr>
        <w:t xml:space="preserve">Následne vyberte položku </w:t>
      </w:r>
      <w:r w:rsidRPr="0046339A">
        <w:rPr>
          <w:rFonts w:cstheme="minorHAnsi"/>
          <w:noProof/>
        </w:rPr>
        <w:drawing>
          <wp:inline distT="0" distB="0" distL="0" distR="0" wp14:anchorId="0643B383" wp14:editId="6E4A58FE">
            <wp:extent cx="209550" cy="209550"/>
            <wp:effectExtent l="0" t="0" r="0" b="0"/>
            <wp:docPr id="1073741851" name="Picture 107374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 xml:space="preserve">Používatelia </w:t>
      </w:r>
      <w:r w:rsidRPr="0046339A">
        <w:rPr>
          <w:rFonts w:cstheme="minorHAnsi"/>
          <w:b/>
          <w:bCs/>
        </w:rPr>
        <w:t xml:space="preserve"> subjektu</w:t>
      </w:r>
    </w:p>
    <w:p w14:paraId="08030563" w14:textId="77777777" w:rsidR="006C48A6" w:rsidRPr="0046339A" w:rsidRDefault="006C48A6" w:rsidP="006C48A6">
      <w:pPr>
        <w:pStyle w:val="ListParagraph"/>
        <w:spacing w:line="276" w:lineRule="auto"/>
        <w:ind w:left="1440" w:hanging="540"/>
        <w:jc w:val="both"/>
        <w:rPr>
          <w:rFonts w:cstheme="minorHAnsi"/>
        </w:rPr>
      </w:pPr>
      <w:r w:rsidRPr="00BB1A7F">
        <w:rPr>
          <w:rFonts w:cstheme="minorHAnsi"/>
        </w:rPr>
        <w:t>Zobrazí sa</w:t>
      </w:r>
      <w:r>
        <w:rPr>
          <w:rFonts w:cstheme="minorHAnsi"/>
        </w:rPr>
        <w:t xml:space="preserve"> </w:t>
      </w:r>
      <w:r w:rsidRPr="00BB1A7F">
        <w:rPr>
          <w:rFonts w:cstheme="minorHAnsi"/>
        </w:rPr>
        <w:t xml:space="preserve">zoznam existujúcich </w:t>
      </w:r>
      <w:r>
        <w:rPr>
          <w:rFonts w:cstheme="minorHAnsi"/>
        </w:rPr>
        <w:t>používateľov</w:t>
      </w:r>
    </w:p>
    <w:p w14:paraId="76F26AEC" w14:textId="77777777" w:rsidR="006C48A6" w:rsidRPr="005C7BA6" w:rsidRDefault="006C48A6" w:rsidP="006C48A6">
      <w:pPr>
        <w:pStyle w:val="ListParagraph"/>
        <w:numPr>
          <w:ilvl w:val="0"/>
          <w:numId w:val="35"/>
        </w:numPr>
        <w:spacing w:line="276" w:lineRule="auto"/>
        <w:jc w:val="both"/>
      </w:pPr>
      <w:r w:rsidRPr="00BA1DEB">
        <w:t xml:space="preserve">Kliknite na vybraného </w:t>
      </w:r>
      <w:proofErr w:type="spellStart"/>
      <w:r w:rsidRPr="00BA1DEB">
        <w:t>používateľa,ktorého</w:t>
      </w:r>
      <w:proofErr w:type="spellEnd"/>
      <w:r w:rsidRPr="00BA1DEB">
        <w:t xml:space="preserve"> chcete deaktivovať</w:t>
      </w:r>
    </w:p>
    <w:p w14:paraId="4CFCD645" w14:textId="77777777" w:rsidR="006C48A6" w:rsidRPr="0046339A" w:rsidRDefault="006C48A6" w:rsidP="006C48A6">
      <w:pPr>
        <w:pStyle w:val="ListParagraph"/>
        <w:spacing w:line="276" w:lineRule="auto"/>
        <w:ind w:firstLine="180"/>
        <w:jc w:val="both"/>
        <w:rPr>
          <w:rFonts w:eastAsia="Calibri" w:cs="Calibri"/>
          <w:color w:val="000000" w:themeColor="text1"/>
        </w:rPr>
      </w:pPr>
      <w:r w:rsidRPr="0046339A">
        <w:rPr>
          <w:rFonts w:ascii="Calibri" w:eastAsia="Calibri" w:hAnsi="Calibri" w:cs="Calibri"/>
        </w:rPr>
        <w:t xml:space="preserve">Zobrazí sa formulár kde v časti </w:t>
      </w:r>
      <w:r w:rsidRPr="008B3B4A">
        <w:rPr>
          <w:rFonts w:ascii="Calibri" w:eastAsia="Calibri" w:hAnsi="Calibri" w:cs="Calibri"/>
          <w:color w:val="5B9BD5" w:themeColor="accent1"/>
        </w:rPr>
        <w:t>Aktivácia</w:t>
      </w:r>
      <w:r>
        <w:rPr>
          <w:rFonts w:ascii="Calibri" w:eastAsia="Calibri" w:hAnsi="Calibri" w:cs="Calibri"/>
        </w:rPr>
        <w:t xml:space="preserve"> po </w:t>
      </w:r>
      <w:proofErr w:type="spellStart"/>
      <w:r>
        <w:rPr>
          <w:rFonts w:ascii="Calibri" w:eastAsia="Calibri" w:hAnsi="Calibri" w:cs="Calibri"/>
        </w:rPr>
        <w:t>rozkliknutí</w:t>
      </w:r>
      <w:proofErr w:type="spellEnd"/>
      <w:r>
        <w:rPr>
          <w:rFonts w:ascii="Calibri" w:eastAsia="Calibri" w:hAnsi="Calibri" w:cs="Calibri"/>
        </w:rPr>
        <w:t xml:space="preserve"> </w:t>
      </w:r>
      <w:r w:rsidRPr="008B3B4A">
        <w:rPr>
          <w:rFonts w:ascii="Calibri" w:eastAsia="Calibri" w:hAnsi="Calibri" w:cs="Calibri"/>
          <w:color w:val="5B9BD5" w:themeColor="accent1"/>
        </w:rPr>
        <w:t xml:space="preserve">Zobraziť prázdne polia </w:t>
      </w:r>
      <w:r w:rsidRPr="0046339A">
        <w:rPr>
          <w:rFonts w:ascii="Calibri" w:eastAsia="Calibri" w:hAnsi="Calibri" w:cs="Calibri"/>
        </w:rPr>
        <w:t xml:space="preserve">nájdete časť pre nastavenie platnosti – </w:t>
      </w:r>
      <w:r w:rsidRPr="0046339A">
        <w:rPr>
          <w:rFonts w:ascii="Calibri" w:eastAsia="Calibri" w:hAnsi="Calibri" w:cs="Calibri"/>
          <w:b/>
          <w:bCs/>
        </w:rPr>
        <w:t>Platnosť do</w:t>
      </w:r>
    </w:p>
    <w:p w14:paraId="1AB4FCB2" w14:textId="6C43E843" w:rsidR="006C48A6" w:rsidRPr="00BA1DEB" w:rsidRDefault="005F24A5" w:rsidP="006C48A6">
      <w:pPr>
        <w:pStyle w:val="ListParagrap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FD36727" wp14:editId="27D6889E">
            <wp:extent cx="6120765" cy="2192655"/>
            <wp:effectExtent l="0" t="0" r="0" b="0"/>
            <wp:docPr id="914347846" name="Picture 914347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EF429" w14:textId="77777777" w:rsidR="006C48A6" w:rsidRPr="0046339A" w:rsidRDefault="006C48A6" w:rsidP="006C48A6">
      <w:pPr>
        <w:pStyle w:val="ListParagraph"/>
        <w:numPr>
          <w:ilvl w:val="0"/>
          <w:numId w:val="35"/>
        </w:numPr>
        <w:jc w:val="both"/>
        <w:rPr>
          <w:rFonts w:eastAsia="Calibri" w:cs="Calibri"/>
          <w:color w:val="000000" w:themeColor="text1"/>
        </w:rPr>
      </w:pPr>
      <w:r w:rsidRPr="0046339A">
        <w:rPr>
          <w:rFonts w:ascii="Calibri" w:eastAsia="Calibri" w:hAnsi="Calibri" w:cs="Calibri"/>
        </w:rPr>
        <w:t>Vyplňte dátum, kedy má byť identita deaktivovaná (v prípade okamžitej deaktivácie, vyplňte aktuálny dátum)</w:t>
      </w:r>
    </w:p>
    <w:p w14:paraId="6BF984E9" w14:textId="77777777" w:rsidR="006C48A6" w:rsidRPr="00CA4015" w:rsidRDefault="006C48A6" w:rsidP="006C48A6">
      <w:pPr>
        <w:pStyle w:val="ListParagraph"/>
        <w:numPr>
          <w:ilvl w:val="0"/>
          <w:numId w:val="35"/>
        </w:numPr>
        <w:jc w:val="both"/>
        <w:rPr>
          <w:rFonts w:eastAsia="Calibri" w:cs="Calibri"/>
          <w:color w:val="000000" w:themeColor="text1"/>
        </w:rPr>
      </w:pPr>
      <w:r w:rsidRPr="0046339A">
        <w:rPr>
          <w:rFonts w:ascii="Calibri" w:eastAsia="Calibri" w:hAnsi="Calibri" w:cs="Calibri"/>
        </w:rPr>
        <w:t xml:space="preserve">Stlačte tlačidlo </w:t>
      </w:r>
      <w:r w:rsidRPr="0046339A">
        <w:rPr>
          <w:rFonts w:ascii="Calibri" w:eastAsia="Calibri" w:hAnsi="Calibri" w:cs="Calibri"/>
          <w:b/>
          <w:bCs/>
        </w:rPr>
        <w:t>Uložiť</w:t>
      </w:r>
      <w:r w:rsidRPr="0046339A">
        <w:rPr>
          <w:rFonts w:ascii="Calibri" w:eastAsia="Calibri" w:hAnsi="Calibri" w:cs="Calibri"/>
        </w:rPr>
        <w:t xml:space="preserve"> </w:t>
      </w:r>
    </w:p>
    <w:p w14:paraId="5E6CCB70" w14:textId="77777777" w:rsidR="006C48A6" w:rsidRPr="00D45CCC" w:rsidRDefault="006C48A6" w:rsidP="00555E76">
      <w:pPr>
        <w:pStyle w:val="ListParagraph"/>
        <w:jc w:val="both"/>
        <w:rPr>
          <w:rFonts w:eastAsia="Calibri" w:cs="Calibri"/>
          <w:color w:val="000000" w:themeColor="text1"/>
        </w:rPr>
      </w:pPr>
    </w:p>
    <w:p w14:paraId="6A1EB690" w14:textId="216D8B0E" w:rsidR="004F77A6" w:rsidRPr="00555E76" w:rsidRDefault="006C48A6" w:rsidP="00555E76">
      <w:pPr>
        <w:pStyle w:val="ListParagraph"/>
        <w:jc w:val="both"/>
        <w:rPr>
          <w:rFonts w:eastAsia="Calibri" w:cstheme="minorHAnsi"/>
          <w:color w:val="000000" w:themeColor="text1"/>
        </w:rPr>
      </w:pPr>
      <w:r w:rsidRPr="00CF7F5F">
        <w:rPr>
          <w:rFonts w:eastAsia="Calibri" w:cstheme="minorHAnsi"/>
          <w:color w:val="000000" w:themeColor="text1"/>
        </w:rPr>
        <w:t>Deaktivácia identity neznamená jej zmazanie, ale zmenu statusu z </w:t>
      </w:r>
      <w:proofErr w:type="spellStart"/>
      <w:r w:rsidRPr="00CF7F5F">
        <w:rPr>
          <w:rFonts w:eastAsia="Calibri" w:cstheme="minorHAnsi"/>
          <w:color w:val="000000" w:themeColor="text1"/>
        </w:rPr>
        <w:t>Active</w:t>
      </w:r>
      <w:proofErr w:type="spellEnd"/>
      <w:r w:rsidRPr="00CF7F5F">
        <w:rPr>
          <w:rFonts w:eastAsia="Calibri" w:cstheme="minorHAnsi"/>
          <w:color w:val="000000" w:themeColor="text1"/>
        </w:rPr>
        <w:t xml:space="preserve"> na </w:t>
      </w:r>
      <w:proofErr w:type="spellStart"/>
      <w:r w:rsidRPr="00CF7F5F">
        <w:rPr>
          <w:rFonts w:eastAsia="Calibri" w:cstheme="minorHAnsi"/>
          <w:color w:val="000000" w:themeColor="text1"/>
        </w:rPr>
        <w:t>Archived</w:t>
      </w:r>
      <w:proofErr w:type="spellEnd"/>
      <w:r w:rsidRPr="00CF7F5F">
        <w:rPr>
          <w:rFonts w:eastAsia="Calibri" w:cstheme="minorHAnsi"/>
          <w:color w:val="000000" w:themeColor="text1"/>
        </w:rPr>
        <w:t xml:space="preserve">. </w:t>
      </w:r>
      <w:r>
        <w:rPr>
          <w:rFonts w:eastAsia="Calibri" w:cstheme="minorHAnsi"/>
          <w:color w:val="000000" w:themeColor="text1"/>
        </w:rPr>
        <w:t>P</w:t>
      </w:r>
      <w:r w:rsidRPr="00CF7F5F">
        <w:rPr>
          <w:rFonts w:eastAsia="Calibri" w:cstheme="minorHAnsi"/>
          <w:color w:val="000000" w:themeColor="text1"/>
        </w:rPr>
        <w:t xml:space="preserve">redstavuje neaktívnu identitu. </w:t>
      </w:r>
      <w:r>
        <w:rPr>
          <w:rFonts w:eastAsia="Calibri" w:cstheme="minorHAnsi"/>
          <w:color w:val="000000" w:themeColor="text1"/>
        </w:rPr>
        <w:t xml:space="preserve">Jej </w:t>
      </w:r>
      <w:proofErr w:type="spellStart"/>
      <w:r>
        <w:rPr>
          <w:rFonts w:eastAsia="Calibri" w:cstheme="minorHAnsi"/>
          <w:color w:val="000000" w:themeColor="text1"/>
        </w:rPr>
        <w:t>v</w:t>
      </w:r>
      <w:r w:rsidRPr="00CF7F5F">
        <w:rPr>
          <w:rFonts w:eastAsia="Calibri" w:cstheme="minorHAnsi"/>
          <w:color w:val="000000" w:themeColor="text1"/>
        </w:rPr>
        <w:t>lastnik</w:t>
      </w:r>
      <w:proofErr w:type="spellEnd"/>
      <w:r w:rsidRPr="00CF7F5F">
        <w:rPr>
          <w:rFonts w:eastAsia="Calibri" w:cstheme="minorHAnsi"/>
          <w:color w:val="000000" w:themeColor="text1"/>
        </w:rPr>
        <w:t xml:space="preserve"> </w:t>
      </w:r>
      <w:r>
        <w:rPr>
          <w:rFonts w:eastAsia="Calibri" w:cstheme="minorHAnsi"/>
          <w:color w:val="000000" w:themeColor="text1"/>
        </w:rPr>
        <w:t xml:space="preserve">tak </w:t>
      </w:r>
      <w:r w:rsidRPr="00CF7F5F">
        <w:rPr>
          <w:rFonts w:eastAsia="Calibri" w:cstheme="minorHAnsi"/>
          <w:color w:val="000000" w:themeColor="text1"/>
        </w:rPr>
        <w:t xml:space="preserve">nie je schopný </w:t>
      </w:r>
      <w:r>
        <w:rPr>
          <w:rFonts w:eastAsia="Calibri" w:cstheme="minorHAnsi"/>
          <w:color w:val="000000" w:themeColor="text1"/>
        </w:rPr>
        <w:t xml:space="preserve">sa </w:t>
      </w:r>
      <w:r w:rsidRPr="00CF7F5F">
        <w:rPr>
          <w:rFonts w:eastAsia="Calibri" w:cstheme="minorHAnsi"/>
          <w:color w:val="000000" w:themeColor="text1"/>
        </w:rPr>
        <w:t xml:space="preserve">ďalej </w:t>
      </w:r>
      <w:r>
        <w:rPr>
          <w:rFonts w:eastAsia="Calibri" w:cstheme="minorHAnsi"/>
          <w:color w:val="000000" w:themeColor="text1"/>
        </w:rPr>
        <w:t>prihlasovať do</w:t>
      </w:r>
      <w:r w:rsidRPr="00CF7F5F">
        <w:rPr>
          <w:rFonts w:eastAsia="Calibri" w:cstheme="minorHAnsi"/>
          <w:color w:val="000000" w:themeColor="text1"/>
        </w:rPr>
        <w:t xml:space="preserve"> koncov</w:t>
      </w:r>
      <w:r w:rsidR="009354C7">
        <w:rPr>
          <w:rFonts w:eastAsia="Calibri" w:cstheme="minorHAnsi"/>
          <w:color w:val="000000" w:themeColor="text1"/>
        </w:rPr>
        <w:t>ý</w:t>
      </w:r>
      <w:r w:rsidRPr="00CF7F5F">
        <w:rPr>
          <w:rFonts w:eastAsia="Calibri" w:cstheme="minorHAnsi"/>
          <w:color w:val="000000" w:themeColor="text1"/>
        </w:rPr>
        <w:t>ch systémov.</w:t>
      </w:r>
      <w:r w:rsidR="00555E76">
        <w:rPr>
          <w:rFonts w:eastAsia="Calibri" w:cstheme="minorHAnsi"/>
          <w:color w:val="000000" w:themeColor="text1"/>
        </w:rPr>
        <w:t xml:space="preserve"> </w:t>
      </w:r>
      <w:r w:rsidR="005E1DB9" w:rsidRPr="00555E76">
        <w:rPr>
          <w:rFonts w:eastAsia="Calibri" w:cstheme="minorHAnsi"/>
        </w:rPr>
        <w:t>V </w:t>
      </w:r>
      <w:proofErr w:type="spellStart"/>
      <w:r w:rsidR="005E1DB9" w:rsidRPr="00555E76">
        <w:rPr>
          <w:rFonts w:eastAsia="Calibri" w:cstheme="minorHAnsi"/>
        </w:rPr>
        <w:t>prípade,že</w:t>
      </w:r>
      <w:proofErr w:type="spellEnd"/>
      <w:r w:rsidR="005E1DB9" w:rsidRPr="00555E76">
        <w:rPr>
          <w:rFonts w:eastAsia="Calibri" w:cstheme="minorHAnsi"/>
        </w:rPr>
        <w:t xml:space="preserve"> ste nastavili aktuálny dátum, identita sa okamžite deaktivuje.</w:t>
      </w:r>
    </w:p>
    <w:p w14:paraId="23D8B62F" w14:textId="77777777" w:rsidR="004F77A6" w:rsidRDefault="004F77A6">
      <w:pPr>
        <w:rPr>
          <w:rFonts w:eastAsia="Calibri" w:cstheme="minorHAnsi"/>
        </w:rPr>
      </w:pPr>
      <w:r>
        <w:rPr>
          <w:rFonts w:eastAsia="Calibri" w:cstheme="minorHAnsi"/>
        </w:rPr>
        <w:br w:type="page"/>
      </w:r>
    </w:p>
    <w:p w14:paraId="61BBF207" w14:textId="75975366" w:rsidR="00760E41" w:rsidRDefault="00760E41" w:rsidP="004F77A6">
      <w:pPr>
        <w:pStyle w:val="Heading1"/>
        <w:sectPr w:rsidR="00760E41" w:rsidSect="00C458DD">
          <w:headerReference w:type="default" r:id="rId48"/>
          <w:footerReference w:type="default" r:id="rId49"/>
          <w:type w:val="continuous"/>
          <w:pgSz w:w="11900" w:h="16840"/>
          <w:pgMar w:top="1815" w:right="1410" w:bottom="2552" w:left="851" w:header="709" w:footer="1018" w:gutter="0"/>
          <w:cols w:space="708"/>
        </w:sectPr>
      </w:pPr>
      <w:bookmarkStart w:id="175" w:name="_Toc597837464"/>
      <w:bookmarkStart w:id="176" w:name="_Toc231785370"/>
      <w:bookmarkStart w:id="177" w:name="_Toc1153979783"/>
      <w:bookmarkStart w:id="178" w:name="_Toc2116995951"/>
      <w:bookmarkStart w:id="179" w:name="_Toc701309854"/>
      <w:bookmarkStart w:id="180" w:name="_Toc1229853926"/>
      <w:bookmarkStart w:id="181" w:name="_Toc542581353"/>
      <w:bookmarkStart w:id="182" w:name="_Toc113619817"/>
      <w:bookmarkStart w:id="183" w:name="_Toc113620005"/>
    </w:p>
    <w:p w14:paraId="19265C32" w14:textId="6B833CD9" w:rsidR="004F77A6" w:rsidRPr="0046339A" w:rsidRDefault="004F77A6" w:rsidP="004F77A6">
      <w:pPr>
        <w:pStyle w:val="Heading1"/>
      </w:pPr>
      <w:bookmarkStart w:id="184" w:name="_Toc116984515"/>
      <w:r>
        <w:lastRenderedPageBreak/>
        <w:t>Zasielanie notifikácií</w:t>
      </w:r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</w:p>
    <w:p w14:paraId="6FABB7A3" w14:textId="77777777" w:rsidR="004F77A6" w:rsidRPr="0001196D" w:rsidRDefault="004F77A6" w:rsidP="004F77A6">
      <w:pPr>
        <w:rPr>
          <w:sz w:val="22"/>
          <w:szCs w:val="22"/>
        </w:rPr>
      </w:pPr>
      <w:r w:rsidRPr="0001196D">
        <w:rPr>
          <w:sz w:val="22"/>
          <w:szCs w:val="22"/>
        </w:rPr>
        <w:t>Notifikácie sú zasielané na základe nasledujúcich udalostí:</w:t>
      </w:r>
    </w:p>
    <w:tbl>
      <w:tblPr>
        <w:tblStyle w:val="TableGrid"/>
        <w:tblpPr w:leftFromText="180" w:rightFromText="180" w:vertAnchor="text" w:tblpXSpec="right" w:tblpY="1"/>
        <w:tblOverlap w:val="never"/>
        <w:tblW w:w="13887" w:type="dxa"/>
        <w:tblLook w:val="04A0" w:firstRow="1" w:lastRow="0" w:firstColumn="1" w:lastColumn="0" w:noHBand="0" w:noVBand="1"/>
      </w:tblPr>
      <w:tblGrid>
        <w:gridCol w:w="3114"/>
        <w:gridCol w:w="1554"/>
        <w:gridCol w:w="3407"/>
        <w:gridCol w:w="5812"/>
      </w:tblGrid>
      <w:tr w:rsidR="004F77A6" w:rsidRPr="0046339A" w14:paraId="36626D93" w14:textId="77777777" w:rsidTr="00760E41">
        <w:tc>
          <w:tcPr>
            <w:tcW w:w="3114" w:type="dxa"/>
          </w:tcPr>
          <w:p w14:paraId="29B0E160" w14:textId="77777777" w:rsidR="004F77A6" w:rsidRPr="0001196D" w:rsidRDefault="004F77A6" w:rsidP="00760E41">
            <w:pPr>
              <w:rPr>
                <w:b/>
                <w:bCs/>
                <w:sz w:val="22"/>
                <w:szCs w:val="22"/>
              </w:rPr>
            </w:pPr>
            <w:r w:rsidRPr="0001196D">
              <w:rPr>
                <w:b/>
                <w:bCs/>
                <w:sz w:val="22"/>
                <w:szCs w:val="22"/>
              </w:rPr>
              <w:t>Udalosť</w:t>
            </w:r>
          </w:p>
        </w:tc>
        <w:tc>
          <w:tcPr>
            <w:tcW w:w="1554" w:type="dxa"/>
          </w:tcPr>
          <w:p w14:paraId="01C2EEC7" w14:textId="77777777" w:rsidR="004F77A6" w:rsidRPr="0001196D" w:rsidRDefault="004F77A6" w:rsidP="00760E41">
            <w:pPr>
              <w:rPr>
                <w:b/>
                <w:bCs/>
                <w:sz w:val="22"/>
                <w:szCs w:val="22"/>
              </w:rPr>
            </w:pPr>
            <w:r w:rsidRPr="0001196D">
              <w:rPr>
                <w:b/>
                <w:bCs/>
                <w:sz w:val="22"/>
                <w:szCs w:val="22"/>
              </w:rPr>
              <w:t>Notifikovaný subjekt</w:t>
            </w:r>
          </w:p>
        </w:tc>
        <w:tc>
          <w:tcPr>
            <w:tcW w:w="3407" w:type="dxa"/>
          </w:tcPr>
          <w:p w14:paraId="2E4F0609" w14:textId="77777777" w:rsidR="004F77A6" w:rsidRPr="0001196D" w:rsidRDefault="004F77A6" w:rsidP="00760E41">
            <w:pPr>
              <w:rPr>
                <w:b/>
                <w:bCs/>
                <w:sz w:val="22"/>
                <w:szCs w:val="22"/>
              </w:rPr>
            </w:pPr>
            <w:r w:rsidRPr="0001196D">
              <w:rPr>
                <w:b/>
                <w:bCs/>
                <w:sz w:val="22"/>
                <w:szCs w:val="22"/>
              </w:rPr>
              <w:t>Subjekt správy</w:t>
            </w:r>
          </w:p>
        </w:tc>
        <w:tc>
          <w:tcPr>
            <w:tcW w:w="5812" w:type="dxa"/>
          </w:tcPr>
          <w:p w14:paraId="28A75486" w14:textId="77777777" w:rsidR="004F77A6" w:rsidRPr="0001196D" w:rsidRDefault="004F77A6" w:rsidP="00760E41">
            <w:pPr>
              <w:rPr>
                <w:b/>
                <w:bCs/>
                <w:sz w:val="22"/>
                <w:szCs w:val="22"/>
              </w:rPr>
            </w:pPr>
            <w:r w:rsidRPr="0001196D">
              <w:rPr>
                <w:b/>
                <w:bCs/>
                <w:sz w:val="22"/>
                <w:szCs w:val="22"/>
              </w:rPr>
              <w:t>Príklad notifikačnej správy</w:t>
            </w:r>
          </w:p>
        </w:tc>
      </w:tr>
      <w:tr w:rsidR="004F77A6" w:rsidRPr="0046339A" w14:paraId="7F710B3A" w14:textId="77777777" w:rsidTr="00760E41">
        <w:tc>
          <w:tcPr>
            <w:tcW w:w="3114" w:type="dxa"/>
          </w:tcPr>
          <w:p w14:paraId="79127285" w14:textId="49676E62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Vytvorenie </w:t>
            </w:r>
            <w:r w:rsidR="00DD49D7" w:rsidRPr="0001196D">
              <w:rPr>
                <w:sz w:val="22"/>
                <w:szCs w:val="22"/>
              </w:rPr>
              <w:t xml:space="preserve">používateľa </w:t>
            </w:r>
            <w:r w:rsidRPr="0001196D">
              <w:rPr>
                <w:sz w:val="22"/>
                <w:szCs w:val="22"/>
              </w:rPr>
              <w:t xml:space="preserve"> subjektu</w:t>
            </w:r>
          </w:p>
        </w:tc>
        <w:tc>
          <w:tcPr>
            <w:tcW w:w="1554" w:type="dxa"/>
          </w:tcPr>
          <w:p w14:paraId="53C05B84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Koncový Používateľ </w:t>
            </w:r>
          </w:p>
        </w:tc>
        <w:tc>
          <w:tcPr>
            <w:tcW w:w="3407" w:type="dxa"/>
          </w:tcPr>
          <w:p w14:paraId="1583B2E5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Nastavenie hesla v systéme IAM pre používateľa: </w:t>
            </w:r>
            <w:r w:rsidRPr="0001196D">
              <w:rPr>
                <w:i/>
                <w:iCs/>
                <w:sz w:val="22"/>
                <w:szCs w:val="22"/>
              </w:rPr>
              <w:t>titul priezvisko meno</w:t>
            </w:r>
          </w:p>
        </w:tc>
        <w:tc>
          <w:tcPr>
            <w:tcW w:w="5812" w:type="dxa"/>
          </w:tcPr>
          <w:p w14:paraId="7872A9CB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Dobrý deň,</w:t>
            </w:r>
          </w:p>
          <w:p w14:paraId="61E8D033" w14:textId="09CF1071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V systéme IAM Národnej banky Slovenska </w:t>
            </w:r>
            <w:r w:rsidR="003121E9">
              <w:rPr>
                <w:sz w:val="22"/>
                <w:szCs w:val="22"/>
              </w:rPr>
              <w:t>Vám</w:t>
            </w:r>
            <w:r w:rsidRPr="0001196D">
              <w:rPr>
                <w:sz w:val="22"/>
                <w:szCs w:val="22"/>
              </w:rPr>
              <w:t xml:space="preserve"> bol vytvorený používateľ a nastavené iniciálne heslo:</w:t>
            </w:r>
          </w:p>
          <w:p w14:paraId="3B880D51" w14:textId="2E91936A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Prihlasovacie meno: </w:t>
            </w:r>
            <w:r w:rsidRPr="0001196D">
              <w:rPr>
                <w:b/>
                <w:bCs/>
                <w:i/>
                <w:iCs/>
                <w:sz w:val="22"/>
                <w:szCs w:val="22"/>
              </w:rPr>
              <w:t>100</w:t>
            </w:r>
            <w:r w:rsidR="00AF55EE">
              <w:rPr>
                <w:b/>
                <w:bCs/>
                <w:i/>
                <w:iCs/>
                <w:sz w:val="22"/>
                <w:szCs w:val="22"/>
              </w:rPr>
              <w:t>31097</w:t>
            </w:r>
          </w:p>
          <w:p w14:paraId="6D73BFA1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Iniciálne heslo:</w:t>
            </w:r>
            <w:r w:rsidRPr="0001196D">
              <w:rPr>
                <w:b/>
                <w:bCs/>
                <w:i/>
                <w:iCs/>
                <w:sz w:val="22"/>
                <w:szCs w:val="22"/>
              </w:rPr>
              <w:t xml:space="preserve"> :^K2fR"w</w:t>
            </w:r>
          </w:p>
          <w:p w14:paraId="0C8B7036" w14:textId="77777777" w:rsidR="004F77A6" w:rsidRPr="0001196D" w:rsidRDefault="004F77A6" w:rsidP="00760E41">
            <w:pPr>
              <w:rPr>
                <w:sz w:val="22"/>
                <w:szCs w:val="22"/>
              </w:rPr>
            </w:pPr>
          </w:p>
          <w:p w14:paraId="5C5C90AC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Na tento e-mail neodpovedajte, bol vytvorený automaticky systémom IAM.</w:t>
            </w:r>
          </w:p>
          <w:p w14:paraId="6626F425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Notifikácia bola vytvorená: 2022-02-12T23:12:46.784+01:00</w:t>
            </w:r>
          </w:p>
        </w:tc>
      </w:tr>
      <w:tr w:rsidR="004F77A6" w:rsidRPr="0046339A" w14:paraId="004C4D7B" w14:textId="77777777" w:rsidTr="00760E41">
        <w:tc>
          <w:tcPr>
            <w:tcW w:w="3114" w:type="dxa"/>
          </w:tcPr>
          <w:p w14:paraId="2EC89D78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Zmena hesla</w:t>
            </w:r>
          </w:p>
        </w:tc>
        <w:tc>
          <w:tcPr>
            <w:tcW w:w="1554" w:type="dxa"/>
          </w:tcPr>
          <w:p w14:paraId="614DBF90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Koncový Používateľ</w:t>
            </w:r>
          </w:p>
        </w:tc>
        <w:tc>
          <w:tcPr>
            <w:tcW w:w="3407" w:type="dxa"/>
          </w:tcPr>
          <w:p w14:paraId="7EBACF46" w14:textId="65A184DF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Zmena </w:t>
            </w:r>
            <w:r w:rsidR="00DE60C7" w:rsidRPr="0001196D">
              <w:rPr>
                <w:sz w:val="22"/>
                <w:szCs w:val="22"/>
              </w:rPr>
              <w:t>po</w:t>
            </w:r>
            <w:r w:rsidRPr="0001196D">
              <w:rPr>
                <w:sz w:val="22"/>
                <w:szCs w:val="22"/>
              </w:rPr>
              <w:t>užívateľského hesla:</w:t>
            </w:r>
            <w:r w:rsidRPr="0001196D">
              <w:rPr>
                <w:i/>
                <w:iCs/>
                <w:sz w:val="22"/>
                <w:szCs w:val="22"/>
              </w:rPr>
              <w:t xml:space="preserve"> titul priezvisko meno</w:t>
            </w:r>
          </w:p>
        </w:tc>
        <w:tc>
          <w:tcPr>
            <w:tcW w:w="5812" w:type="dxa"/>
          </w:tcPr>
          <w:p w14:paraId="5FAEBA12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Dobrý deň,</w:t>
            </w:r>
          </w:p>
          <w:p w14:paraId="4D25384E" w14:textId="5DF28F9A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V systéme IAM Národnej banky Slovenska </w:t>
            </w:r>
            <w:r w:rsidR="003121E9">
              <w:rPr>
                <w:sz w:val="22"/>
                <w:szCs w:val="22"/>
              </w:rPr>
              <w:t>Vám</w:t>
            </w:r>
            <w:r w:rsidRPr="0001196D">
              <w:rPr>
                <w:sz w:val="22"/>
                <w:szCs w:val="22"/>
              </w:rPr>
              <w:t xml:space="preserve"> bolo zmenené Vaše heslo:</w:t>
            </w:r>
          </w:p>
          <w:p w14:paraId="27EDD42A" w14:textId="7E92D696" w:rsidR="004F77A6" w:rsidRPr="0001196D" w:rsidRDefault="004F77A6" w:rsidP="00760E41">
            <w:pPr>
              <w:rPr>
                <w:b/>
                <w:bCs/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Prihlasovacie meno: </w:t>
            </w:r>
            <w:r w:rsidR="00AF55EE" w:rsidRPr="0001196D">
              <w:rPr>
                <w:b/>
                <w:bCs/>
                <w:i/>
                <w:iCs/>
                <w:sz w:val="22"/>
                <w:szCs w:val="22"/>
              </w:rPr>
              <w:t>100</w:t>
            </w:r>
            <w:r w:rsidR="00AF55EE">
              <w:rPr>
                <w:b/>
                <w:bCs/>
                <w:i/>
                <w:iCs/>
                <w:sz w:val="22"/>
                <w:szCs w:val="22"/>
              </w:rPr>
              <w:t>31097</w:t>
            </w:r>
          </w:p>
          <w:p w14:paraId="69F12234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Nové heslo: </w:t>
            </w:r>
            <w:r w:rsidRPr="0001196D">
              <w:rPr>
                <w:b/>
                <w:bCs/>
                <w:i/>
                <w:iCs/>
                <w:sz w:val="22"/>
                <w:szCs w:val="22"/>
              </w:rPr>
              <w:t>Quz#4"]|</w:t>
            </w:r>
          </w:p>
          <w:p w14:paraId="62BA01A6" w14:textId="77777777" w:rsidR="004F77A6" w:rsidRPr="0001196D" w:rsidRDefault="004F77A6" w:rsidP="00760E41">
            <w:pPr>
              <w:rPr>
                <w:sz w:val="22"/>
                <w:szCs w:val="22"/>
              </w:rPr>
            </w:pPr>
          </w:p>
          <w:p w14:paraId="2C2CBE6F" w14:textId="51866146" w:rsidR="004F77A6" w:rsidRPr="0001196D" w:rsidRDefault="00DD49D7" w:rsidP="00760E41">
            <w:pPr>
              <w:rPr>
                <w:sz w:val="22"/>
                <w:szCs w:val="22"/>
              </w:rPr>
            </w:pPr>
            <w:r w:rsidRPr="0001196D">
              <w:rPr>
                <w:rFonts w:cstheme="minorHAnsi"/>
                <w:sz w:val="22"/>
                <w:szCs w:val="22"/>
                <w:shd w:val="clear" w:color="auto" w:fill="FFFFFF"/>
              </w:rPr>
              <w:t>V</w:t>
            </w:r>
            <w:r w:rsidR="00FE1577">
              <w:rPr>
                <w:rFonts w:cstheme="minorHAnsi"/>
                <w:sz w:val="22"/>
                <w:szCs w:val="22"/>
                <w:shd w:val="clear" w:color="auto" w:fill="FFFFFF"/>
              </w:rPr>
              <w:t> </w:t>
            </w:r>
            <w:r w:rsidRPr="0001196D">
              <w:rPr>
                <w:rFonts w:cstheme="minorHAnsi"/>
                <w:sz w:val="22"/>
                <w:szCs w:val="22"/>
                <w:shd w:val="clear" w:color="auto" w:fill="FFFFFF"/>
              </w:rPr>
              <w:t>prípade</w:t>
            </w:r>
            <w:r w:rsidR="00FE1577">
              <w:rPr>
                <w:rFonts w:cstheme="minorHAnsi"/>
                <w:sz w:val="22"/>
                <w:szCs w:val="22"/>
                <w:shd w:val="clear" w:color="auto" w:fill="FFFFFF"/>
              </w:rPr>
              <w:t>,</w:t>
            </w:r>
            <w:r w:rsidRPr="0001196D">
              <w:rPr>
                <w:rFonts w:cstheme="minorHAnsi"/>
                <w:sz w:val="22"/>
                <w:szCs w:val="22"/>
                <w:shd w:val="clear" w:color="auto" w:fill="FFFFFF"/>
              </w:rPr>
              <w:t xml:space="preserve"> že ste zmenu hesla nepožadoval</w:t>
            </w:r>
            <w:r w:rsidR="00FE1577">
              <w:rPr>
                <w:rFonts w:cstheme="minorHAnsi"/>
                <w:sz w:val="22"/>
                <w:szCs w:val="22"/>
                <w:shd w:val="clear" w:color="auto" w:fill="FFFFFF"/>
              </w:rPr>
              <w:t>i</w:t>
            </w:r>
            <w:r w:rsidRPr="0001196D">
              <w:rPr>
                <w:rFonts w:cstheme="minorHAnsi"/>
                <w:sz w:val="22"/>
                <w:szCs w:val="22"/>
                <w:shd w:val="clear" w:color="auto" w:fill="FFFFFF"/>
              </w:rPr>
              <w:t>, prosím okamžite kontaktujte pracovníka podpory (</w:t>
            </w:r>
            <w:proofErr w:type="spellStart"/>
            <w:r w:rsidRPr="0001196D">
              <w:rPr>
                <w:rFonts w:cstheme="minorHAnsi"/>
                <w:sz w:val="22"/>
                <w:szCs w:val="22"/>
                <w:shd w:val="clear" w:color="auto" w:fill="FFFFFF"/>
              </w:rPr>
              <w:t>tel.číslo</w:t>
            </w:r>
            <w:proofErr w:type="spellEnd"/>
            <w:r w:rsidRPr="0001196D">
              <w:rPr>
                <w:rFonts w:cstheme="minorHAnsi"/>
                <w:sz w:val="22"/>
                <w:szCs w:val="22"/>
                <w:shd w:val="clear" w:color="auto" w:fill="FFFFFF"/>
              </w:rPr>
              <w:t>: xxx)</w:t>
            </w:r>
          </w:p>
          <w:p w14:paraId="4B928529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Na tento e-mail neodpovedajte, bol vytvorený automaticky systémom IAM.</w:t>
            </w:r>
          </w:p>
          <w:p w14:paraId="4F0B51C2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Notifikácia bola vytvorená:2022-02-13T07:52:54.524+01:00</w:t>
            </w:r>
          </w:p>
        </w:tc>
      </w:tr>
      <w:tr w:rsidR="004F77A6" w:rsidRPr="0046339A" w14:paraId="3AE5A316" w14:textId="77777777" w:rsidTr="00760E41">
        <w:tc>
          <w:tcPr>
            <w:tcW w:w="3114" w:type="dxa"/>
          </w:tcPr>
          <w:p w14:paraId="0A451E89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Generovanie certifikátu pre koncového používateľa</w:t>
            </w:r>
          </w:p>
        </w:tc>
        <w:tc>
          <w:tcPr>
            <w:tcW w:w="1554" w:type="dxa"/>
          </w:tcPr>
          <w:p w14:paraId="18B11FC0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Žiadateľ (správca subjektu)</w:t>
            </w:r>
          </w:p>
        </w:tc>
        <w:tc>
          <w:tcPr>
            <w:tcW w:w="3407" w:type="dxa"/>
          </w:tcPr>
          <w:p w14:paraId="5E1BD085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X509 Certifikát pre koncového používateľa: :</w:t>
            </w:r>
            <w:r w:rsidRPr="0001196D">
              <w:rPr>
                <w:i/>
                <w:iCs/>
                <w:sz w:val="22"/>
                <w:szCs w:val="22"/>
              </w:rPr>
              <w:t xml:space="preserve"> titul priezvisko meno (prihlasovacie meno)</w:t>
            </w:r>
          </w:p>
        </w:tc>
        <w:tc>
          <w:tcPr>
            <w:tcW w:w="5812" w:type="dxa"/>
          </w:tcPr>
          <w:p w14:paraId="6C1B6FB8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Dobrý deň,</w:t>
            </w:r>
          </w:p>
          <w:p w14:paraId="7399CF7D" w14:textId="54E12B63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V systéme IAM Národnej Banky Slovenska </w:t>
            </w:r>
            <w:r w:rsidR="003121E9">
              <w:rPr>
                <w:sz w:val="22"/>
                <w:szCs w:val="22"/>
              </w:rPr>
              <w:t>Vám</w:t>
            </w:r>
            <w:r w:rsidRPr="0001196D">
              <w:rPr>
                <w:sz w:val="22"/>
                <w:szCs w:val="22"/>
              </w:rPr>
              <w:t xml:space="preserve"> bol na základe Vašej žiadosti vygenerovaný certifikát pre používateľa:</w:t>
            </w:r>
          </w:p>
          <w:p w14:paraId="6EB9F31B" w14:textId="71DBAF42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Meno a priezvisko: </w:t>
            </w:r>
            <w:r w:rsidR="00B45BE6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="00381151">
              <w:rPr>
                <w:b/>
                <w:bCs/>
                <w:i/>
                <w:iCs/>
                <w:sz w:val="22"/>
                <w:szCs w:val="22"/>
              </w:rPr>
              <w:t xml:space="preserve">Janko </w:t>
            </w:r>
            <w:proofErr w:type="spellStart"/>
            <w:r w:rsidR="00381151">
              <w:rPr>
                <w:b/>
                <w:bCs/>
                <w:i/>
                <w:iCs/>
                <w:sz w:val="22"/>
                <w:szCs w:val="22"/>
              </w:rPr>
              <w:t>Hraško</w:t>
            </w:r>
            <w:proofErr w:type="spellEnd"/>
          </w:p>
          <w:p w14:paraId="6EB04705" w14:textId="1428E2F6" w:rsidR="004F77A6" w:rsidRPr="0001196D" w:rsidRDefault="004F77A6" w:rsidP="00760E41">
            <w:pPr>
              <w:rPr>
                <w:b/>
                <w:bCs/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 xml:space="preserve">Prihlasovacie meno: </w:t>
            </w:r>
            <w:r w:rsidRPr="0001196D">
              <w:rPr>
                <w:b/>
                <w:bCs/>
                <w:i/>
                <w:iCs/>
                <w:sz w:val="22"/>
                <w:szCs w:val="22"/>
              </w:rPr>
              <w:t>1</w:t>
            </w:r>
            <w:r w:rsidR="00AF55EE">
              <w:rPr>
                <w:b/>
                <w:bCs/>
                <w:i/>
                <w:iCs/>
                <w:sz w:val="22"/>
                <w:szCs w:val="22"/>
              </w:rPr>
              <w:t>0031097</w:t>
            </w:r>
          </w:p>
          <w:p w14:paraId="7BA18087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lastRenderedPageBreak/>
              <w:t>Vygenerovaný certifikát nájdete ako prílohu tejto správy. Pre dokončenie procesu registrácie používateľa v systéme IAM postupujte podľa príručky Správcu subjektu.</w:t>
            </w:r>
          </w:p>
          <w:p w14:paraId="7DCCA2AA" w14:textId="77777777" w:rsidR="004F77A6" w:rsidRPr="0001196D" w:rsidRDefault="004F77A6" w:rsidP="00760E41">
            <w:pPr>
              <w:rPr>
                <w:sz w:val="22"/>
                <w:szCs w:val="22"/>
              </w:rPr>
            </w:pPr>
          </w:p>
          <w:p w14:paraId="2E895C0E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Na tento e-mail neodpovedajte, bol vytvorený automaticky systémom IAM.</w:t>
            </w:r>
          </w:p>
          <w:p w14:paraId="669D4825" w14:textId="77777777" w:rsidR="004F77A6" w:rsidRPr="0001196D" w:rsidRDefault="004F77A6" w:rsidP="00760E41">
            <w:pPr>
              <w:rPr>
                <w:sz w:val="22"/>
                <w:szCs w:val="22"/>
              </w:rPr>
            </w:pPr>
            <w:r w:rsidRPr="0001196D">
              <w:rPr>
                <w:sz w:val="22"/>
                <w:szCs w:val="22"/>
              </w:rPr>
              <w:t>Notifikácia bola vytvorená:2022-02-13T07:52:54.524+01:00</w:t>
            </w:r>
          </w:p>
        </w:tc>
      </w:tr>
    </w:tbl>
    <w:p w14:paraId="0FA04213" w14:textId="7637A8FF" w:rsidR="00760E41" w:rsidRDefault="00760E41" w:rsidP="00666A7D">
      <w:pPr>
        <w:pStyle w:val="Heading1"/>
        <w:sectPr w:rsidR="00760E41" w:rsidSect="007D68EB">
          <w:pgSz w:w="16840" w:h="11900" w:orient="landscape"/>
          <w:pgMar w:top="1636" w:right="1701" w:bottom="851" w:left="2552" w:header="709" w:footer="843" w:gutter="0"/>
          <w:cols w:space="708"/>
          <w:docGrid w:linePitch="299"/>
        </w:sectPr>
      </w:pPr>
      <w:bookmarkStart w:id="185" w:name="_Toc95690465"/>
      <w:bookmarkStart w:id="186" w:name="_Toc1772628253"/>
      <w:bookmarkStart w:id="187" w:name="_Toc1020887314"/>
      <w:bookmarkStart w:id="188" w:name="_Toc1661734977"/>
      <w:bookmarkStart w:id="189" w:name="_Toc255758961"/>
      <w:bookmarkStart w:id="190" w:name="_Toc433292727"/>
      <w:bookmarkStart w:id="191" w:name="_Toc833851849"/>
      <w:bookmarkStart w:id="192" w:name="_Toc174948361"/>
      <w:bookmarkStart w:id="193" w:name="_Toc113619818"/>
      <w:bookmarkStart w:id="194" w:name="_Toc113620006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</w:p>
    <w:p w14:paraId="03967EA6" w14:textId="0240EBBC" w:rsidR="00666A7D" w:rsidRPr="0046339A" w:rsidRDefault="00666A7D" w:rsidP="00666A7D">
      <w:pPr>
        <w:pStyle w:val="Heading1"/>
      </w:pPr>
      <w:bookmarkStart w:id="195" w:name="_Toc116984516"/>
      <w:r>
        <w:lastRenderedPageBreak/>
        <w:t>Generovanie X509 certifikátu</w:t>
      </w:r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</w:p>
    <w:p w14:paraId="7E17F76D" w14:textId="7C5C6897" w:rsidR="00933267" w:rsidRPr="00CE78A3" w:rsidRDefault="00933267" w:rsidP="00896CBE">
      <w:pPr>
        <w:rPr>
          <w:rFonts w:cstheme="minorHAnsi"/>
          <w:sz w:val="22"/>
          <w:szCs w:val="22"/>
        </w:rPr>
      </w:pPr>
      <w:r w:rsidRPr="00CE78A3">
        <w:rPr>
          <w:rFonts w:cstheme="minorHAnsi"/>
          <w:sz w:val="22"/>
          <w:szCs w:val="22"/>
        </w:rPr>
        <w:t xml:space="preserve">Pre prihlásenie používateľa do </w:t>
      </w:r>
      <w:r w:rsidR="0074133C" w:rsidRPr="00CE78A3">
        <w:rPr>
          <w:rFonts w:cstheme="minorHAnsi"/>
          <w:sz w:val="22"/>
          <w:szCs w:val="22"/>
        </w:rPr>
        <w:t>ŠZP-ESAs</w:t>
      </w:r>
      <w:r w:rsidRPr="00CE78A3">
        <w:rPr>
          <w:rFonts w:cstheme="minorHAnsi"/>
          <w:sz w:val="22"/>
          <w:szCs w:val="22"/>
        </w:rPr>
        <w:t xml:space="preserve"> je vyžadovaný prihlasovací certifikát </w:t>
      </w:r>
      <w:r w:rsidR="00482AC6" w:rsidRPr="00CE78A3">
        <w:rPr>
          <w:rFonts w:cstheme="minorHAnsi"/>
          <w:sz w:val="22"/>
          <w:szCs w:val="22"/>
        </w:rPr>
        <w:t>(dvojfaktorová autentifikácia)</w:t>
      </w:r>
      <w:r w:rsidR="001D6A89" w:rsidRPr="00CE78A3">
        <w:rPr>
          <w:rFonts w:cstheme="minorHAnsi"/>
          <w:sz w:val="22"/>
          <w:szCs w:val="22"/>
        </w:rPr>
        <w:t>. Tento certifikát môže byť od verejnej autority</w:t>
      </w:r>
      <w:r w:rsidR="005319C4" w:rsidRPr="00CE78A3">
        <w:rPr>
          <w:rFonts w:cstheme="minorHAnsi"/>
          <w:sz w:val="22"/>
          <w:szCs w:val="22"/>
        </w:rPr>
        <w:t xml:space="preserve">, alebo to môže byť </w:t>
      </w:r>
      <w:r w:rsidR="004D7746" w:rsidRPr="00CE78A3">
        <w:rPr>
          <w:rFonts w:cstheme="minorHAnsi"/>
          <w:sz w:val="22"/>
          <w:szCs w:val="22"/>
        </w:rPr>
        <w:t xml:space="preserve">tzv. </w:t>
      </w:r>
      <w:proofErr w:type="spellStart"/>
      <w:r w:rsidR="004D7746" w:rsidRPr="00CE78A3">
        <w:rPr>
          <w:rFonts w:cstheme="minorHAnsi"/>
          <w:sz w:val="22"/>
          <w:szCs w:val="22"/>
        </w:rPr>
        <w:t>self-signed</w:t>
      </w:r>
      <w:proofErr w:type="spellEnd"/>
      <w:r w:rsidR="004D7746" w:rsidRPr="00CE78A3">
        <w:rPr>
          <w:rFonts w:cstheme="minorHAnsi"/>
          <w:sz w:val="22"/>
          <w:szCs w:val="22"/>
        </w:rPr>
        <w:t xml:space="preserve"> certifikát</w:t>
      </w:r>
      <w:r w:rsidR="00127EC8" w:rsidRPr="00CE78A3">
        <w:rPr>
          <w:rFonts w:cstheme="minorHAnsi"/>
          <w:sz w:val="22"/>
          <w:szCs w:val="22"/>
        </w:rPr>
        <w:t>. V</w:t>
      </w:r>
      <w:r w:rsidR="00213969" w:rsidRPr="00CE78A3">
        <w:rPr>
          <w:rFonts w:cstheme="minorHAnsi"/>
          <w:sz w:val="22"/>
          <w:szCs w:val="22"/>
        </w:rPr>
        <w:t> </w:t>
      </w:r>
      <w:r w:rsidR="00127EC8" w:rsidRPr="00CE78A3">
        <w:rPr>
          <w:rFonts w:cstheme="minorHAnsi"/>
          <w:sz w:val="22"/>
          <w:szCs w:val="22"/>
        </w:rPr>
        <w:t>prípade</w:t>
      </w:r>
      <w:r w:rsidR="00213969" w:rsidRPr="00CE78A3">
        <w:rPr>
          <w:rFonts w:cstheme="minorHAnsi"/>
          <w:sz w:val="22"/>
          <w:szCs w:val="22"/>
        </w:rPr>
        <w:t>, že pre používateľa má byť použitý</w:t>
      </w:r>
      <w:r w:rsidR="00127EC8" w:rsidRPr="00CE78A3">
        <w:rPr>
          <w:rFonts w:cstheme="minorHAnsi"/>
          <w:sz w:val="22"/>
          <w:szCs w:val="22"/>
        </w:rPr>
        <w:t xml:space="preserve"> </w:t>
      </w:r>
      <w:proofErr w:type="spellStart"/>
      <w:r w:rsidR="00127EC8" w:rsidRPr="00CE78A3">
        <w:rPr>
          <w:rFonts w:cstheme="minorHAnsi"/>
          <w:sz w:val="22"/>
          <w:szCs w:val="22"/>
        </w:rPr>
        <w:t>self-signed</w:t>
      </w:r>
      <w:proofErr w:type="spellEnd"/>
      <w:r w:rsidR="00127EC8" w:rsidRPr="00CE78A3">
        <w:rPr>
          <w:rFonts w:cstheme="minorHAnsi"/>
          <w:sz w:val="22"/>
          <w:szCs w:val="22"/>
        </w:rPr>
        <w:t xml:space="preserve"> </w:t>
      </w:r>
      <w:proofErr w:type="spellStart"/>
      <w:r w:rsidR="00127EC8" w:rsidRPr="00CE78A3">
        <w:rPr>
          <w:rFonts w:cstheme="minorHAnsi"/>
          <w:sz w:val="22"/>
          <w:szCs w:val="22"/>
        </w:rPr>
        <w:t>certi</w:t>
      </w:r>
      <w:r w:rsidRPr="00CE78A3">
        <w:rPr>
          <w:rFonts w:cstheme="minorHAnsi"/>
          <w:sz w:val="22"/>
          <w:szCs w:val="22"/>
        </w:rPr>
        <w:t>k</w:t>
      </w:r>
      <w:r w:rsidR="00213969" w:rsidRPr="00CE78A3">
        <w:rPr>
          <w:rFonts w:cstheme="minorHAnsi"/>
          <w:sz w:val="22"/>
          <w:szCs w:val="22"/>
        </w:rPr>
        <w:t>át</w:t>
      </w:r>
      <w:proofErr w:type="spellEnd"/>
      <w:r w:rsidR="00213969" w:rsidRPr="00CE78A3">
        <w:rPr>
          <w:rFonts w:cstheme="minorHAnsi"/>
          <w:sz w:val="22"/>
          <w:szCs w:val="22"/>
        </w:rPr>
        <w:t>,</w:t>
      </w:r>
      <w:r w:rsidRPr="00CE78A3">
        <w:rPr>
          <w:rFonts w:cstheme="minorHAnsi"/>
          <w:sz w:val="22"/>
          <w:szCs w:val="22"/>
        </w:rPr>
        <w:t xml:space="preserve"> je </w:t>
      </w:r>
      <w:r w:rsidR="00213969" w:rsidRPr="00CE78A3">
        <w:rPr>
          <w:rFonts w:cstheme="minorHAnsi"/>
          <w:sz w:val="22"/>
          <w:szCs w:val="22"/>
        </w:rPr>
        <w:t xml:space="preserve">mu </w:t>
      </w:r>
      <w:r w:rsidRPr="00CE78A3">
        <w:rPr>
          <w:rFonts w:cstheme="minorHAnsi"/>
          <w:sz w:val="22"/>
          <w:szCs w:val="22"/>
        </w:rPr>
        <w:t xml:space="preserve">potrebné </w:t>
      </w:r>
      <w:r w:rsidR="00213969" w:rsidRPr="00CE78A3">
        <w:rPr>
          <w:rFonts w:cstheme="minorHAnsi"/>
          <w:sz w:val="22"/>
          <w:szCs w:val="22"/>
        </w:rPr>
        <w:t>takýto certifikát vytvoriť podľa nižšie uvedeného postupu</w:t>
      </w:r>
      <w:r w:rsidRPr="00CE78A3">
        <w:rPr>
          <w:rFonts w:cstheme="minorHAnsi"/>
          <w:sz w:val="22"/>
          <w:szCs w:val="22"/>
        </w:rPr>
        <w:t>.</w:t>
      </w:r>
    </w:p>
    <w:p w14:paraId="674DF8D0" w14:textId="66BE074D" w:rsidR="00666A7D" w:rsidRPr="00CE78A3" w:rsidRDefault="00666A7D" w:rsidP="00A61185">
      <w:pPr>
        <w:rPr>
          <w:rFonts w:cstheme="minorHAnsi"/>
          <w:b/>
          <w:bCs/>
          <w:sz w:val="22"/>
          <w:szCs w:val="22"/>
        </w:rPr>
      </w:pPr>
      <w:bookmarkStart w:id="196" w:name="_Generovanie_X509_certifikátu"/>
      <w:bookmarkEnd w:id="196"/>
      <w:r w:rsidRPr="00CE78A3">
        <w:rPr>
          <w:rFonts w:cstheme="minorHAnsi"/>
          <w:b/>
          <w:bCs/>
          <w:sz w:val="22"/>
          <w:szCs w:val="22"/>
        </w:rPr>
        <w:t>Parametre ktoré musí splňovať autentifikačný certifikát</w:t>
      </w:r>
      <w:r w:rsidR="00FF23D5" w:rsidRPr="00CE78A3">
        <w:rPr>
          <w:rFonts w:cstheme="minorHAnsi"/>
          <w:b/>
          <w:bCs/>
          <w:sz w:val="22"/>
          <w:szCs w:val="22"/>
        </w:rPr>
        <w:t xml:space="preserve"> </w:t>
      </w:r>
    </w:p>
    <w:p w14:paraId="24ADB246" w14:textId="77777777" w:rsidR="008C1506" w:rsidRDefault="008C1506" w:rsidP="008C1506">
      <w:r w:rsidRPr="17AAEA52">
        <w:t xml:space="preserve">Na vytvorenie autentifikačného </w:t>
      </w:r>
      <w:proofErr w:type="spellStart"/>
      <w:r w:rsidRPr="17AAEA52">
        <w:t>self-signed</w:t>
      </w:r>
      <w:proofErr w:type="spellEnd"/>
      <w:r w:rsidRPr="17AAEA52">
        <w:t xml:space="preserve"> certifikátu použite nástroj Generátor certifikátov, ktorý stiahnete tu: </w:t>
      </w:r>
      <w:hyperlink r:id="rId50" w:history="1">
        <w:r w:rsidRPr="00F26C43">
          <w:rPr>
            <w:rStyle w:val="Hyperlink"/>
          </w:rPr>
          <w:t>https://nbs.sk/dokument/bf4433b5-d4a1-414c-86fb-7523b155a856/stiahnut/?force=true</w:t>
        </w:r>
      </w:hyperlink>
      <w:r>
        <w:rPr>
          <w:rStyle w:val="CommentReference"/>
        </w:rPr>
        <w:t/>
      </w:r>
    </w:p>
    <w:p w14:paraId="369CE625" w14:textId="77777777" w:rsidR="008C1506" w:rsidRPr="0046339A" w:rsidRDefault="008C1506" w:rsidP="008C1506">
      <w:pPr>
        <w:rPr>
          <w:rFonts w:ascii="Verdana" w:hAnsi="Verdana" w:cs="Calibri"/>
          <w:sz w:val="20"/>
          <w:szCs w:val="20"/>
        </w:rPr>
      </w:pPr>
      <w:r w:rsidRPr="17AAEA52">
        <w:t>Tento nástroj vyžaduje pre spustenie nainštalovanú Javu min. verzie 8.</w:t>
      </w:r>
    </w:p>
    <w:p w14:paraId="276A3C2A" w14:textId="77777777" w:rsidR="00A61185" w:rsidRPr="00CE78A3" w:rsidRDefault="00A61185" w:rsidP="008C1506">
      <w:pPr>
        <w:jc w:val="both"/>
        <w:rPr>
          <w:rFonts w:cstheme="minorHAnsi"/>
          <w:sz w:val="22"/>
          <w:szCs w:val="22"/>
        </w:rPr>
      </w:pPr>
      <w:r w:rsidRPr="00CE78A3">
        <w:rPr>
          <w:rFonts w:cstheme="minorHAnsi"/>
          <w:sz w:val="22"/>
          <w:szCs w:val="22"/>
        </w:rPr>
        <w:t>Postup generovania certifikátu je nasledovný:</w:t>
      </w:r>
    </w:p>
    <w:p w14:paraId="3192D96C" w14:textId="0A197FD8" w:rsidR="00A61185" w:rsidRPr="00CE78A3" w:rsidRDefault="00A61185" w:rsidP="00A61185">
      <w:pPr>
        <w:pStyle w:val="ListParagraph"/>
        <w:numPr>
          <w:ilvl w:val="0"/>
          <w:numId w:val="25"/>
        </w:numPr>
        <w:rPr>
          <w:rFonts w:cstheme="minorHAnsi"/>
        </w:rPr>
      </w:pPr>
      <w:r w:rsidRPr="00CE78A3">
        <w:rPr>
          <w:rFonts w:cstheme="minorHAnsi"/>
        </w:rPr>
        <w:t xml:space="preserve">Spustite aplikáciu jednoduchým kliknutím na stiahnutý súbor. Otvorí sa </w:t>
      </w:r>
      <w:r w:rsidR="003121E9">
        <w:rPr>
          <w:rFonts w:cstheme="minorHAnsi"/>
        </w:rPr>
        <w:t>v</w:t>
      </w:r>
      <w:r w:rsidRPr="00CE78A3">
        <w:rPr>
          <w:rFonts w:cstheme="minorHAnsi"/>
        </w:rPr>
        <w:t>ám okno s programom</w:t>
      </w:r>
    </w:p>
    <w:p w14:paraId="69ABC69E" w14:textId="77777777" w:rsidR="00A61185" w:rsidRPr="0046339A" w:rsidRDefault="00A61185" w:rsidP="00A61185">
      <w:pPr>
        <w:pStyle w:val="ListParagraph"/>
      </w:pPr>
    </w:p>
    <w:p w14:paraId="134E3433" w14:textId="7AF0DE82" w:rsidR="00854304" w:rsidRDefault="00A61185" w:rsidP="00854304">
      <w:pPr>
        <w:pStyle w:val="ListParagraph"/>
      </w:pPr>
      <w:r>
        <w:rPr>
          <w:noProof/>
        </w:rPr>
        <w:drawing>
          <wp:inline distT="0" distB="0" distL="0" distR="0" wp14:anchorId="5953E990" wp14:editId="2E13126D">
            <wp:extent cx="5755490" cy="435428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490" cy="435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52A59" w14:textId="0EE4EEAA" w:rsidR="00854304" w:rsidRDefault="00854304">
      <w:r>
        <w:br w:type="page"/>
      </w:r>
    </w:p>
    <w:p w14:paraId="11625A82" w14:textId="77777777" w:rsidR="00A61185" w:rsidRPr="0046339A" w:rsidRDefault="00A61185" w:rsidP="00A61185">
      <w:pPr>
        <w:pStyle w:val="ListParagraph"/>
        <w:numPr>
          <w:ilvl w:val="0"/>
          <w:numId w:val="25"/>
        </w:numPr>
        <w:jc w:val="both"/>
        <w:rPr>
          <w:rFonts w:cstheme="minorHAnsi"/>
        </w:rPr>
      </w:pPr>
      <w:r w:rsidRPr="0046339A">
        <w:rPr>
          <w:rFonts w:cstheme="minorHAnsi"/>
        </w:rPr>
        <w:lastRenderedPageBreak/>
        <w:t>Vpíšte do prvého okienka používateľské meno (musí byť totožné s tým, ktoré bolo používateľovi pridelené v IAM).</w:t>
      </w:r>
    </w:p>
    <w:p w14:paraId="0536EECB" w14:textId="77777777" w:rsidR="00A61185" w:rsidRPr="0046339A" w:rsidRDefault="00A61185" w:rsidP="00A61185">
      <w:pPr>
        <w:pStyle w:val="ListParagraph"/>
        <w:numPr>
          <w:ilvl w:val="0"/>
          <w:numId w:val="25"/>
        </w:numPr>
        <w:jc w:val="both"/>
        <w:rPr>
          <w:rFonts w:cstheme="minorHAnsi"/>
        </w:rPr>
      </w:pPr>
      <w:r w:rsidRPr="0046339A">
        <w:rPr>
          <w:rFonts w:cstheme="minorHAnsi"/>
        </w:rPr>
        <w:t>V druhom okienku vyberte pracovný adresár (napr. C:\Windows\Temp).</w:t>
      </w:r>
    </w:p>
    <w:p w14:paraId="277392C0" w14:textId="77777777" w:rsidR="00A61185" w:rsidRPr="0046339A" w:rsidRDefault="00A61185" w:rsidP="00A61185">
      <w:pPr>
        <w:pStyle w:val="ListParagraph"/>
        <w:numPr>
          <w:ilvl w:val="0"/>
          <w:numId w:val="25"/>
        </w:numPr>
        <w:jc w:val="both"/>
        <w:rPr>
          <w:rFonts w:cstheme="minorHAnsi"/>
        </w:rPr>
      </w:pPr>
      <w:r w:rsidRPr="0046339A">
        <w:rPr>
          <w:rFonts w:cstheme="minorHAnsi"/>
        </w:rPr>
        <w:t xml:space="preserve">Do tretieho okienka vyplňte heslo, ktoré bude použité pre </w:t>
      </w:r>
      <w:proofErr w:type="spellStart"/>
      <w:r w:rsidRPr="0046339A">
        <w:rPr>
          <w:rFonts w:cstheme="minorHAnsi"/>
        </w:rPr>
        <w:t>certificate</w:t>
      </w:r>
      <w:proofErr w:type="spellEnd"/>
      <w:r w:rsidRPr="0046339A">
        <w:rPr>
          <w:rFonts w:cstheme="minorHAnsi"/>
        </w:rPr>
        <w:t xml:space="preserve"> </w:t>
      </w:r>
      <w:proofErr w:type="spellStart"/>
      <w:r w:rsidRPr="0046339A">
        <w:rPr>
          <w:rFonts w:cstheme="minorHAnsi"/>
        </w:rPr>
        <w:t>package</w:t>
      </w:r>
      <w:proofErr w:type="spellEnd"/>
      <w:r w:rsidRPr="0046339A">
        <w:rPr>
          <w:rFonts w:cstheme="minorHAnsi"/>
        </w:rPr>
        <w:t xml:space="preserve"> (p12). Môžete využiť aj generátor náhodných hesiel, ktorý spustíte stlčením </w:t>
      </w:r>
      <w:proofErr w:type="spellStart"/>
      <w:r w:rsidRPr="0046339A">
        <w:rPr>
          <w:rFonts w:cstheme="minorHAnsi"/>
        </w:rPr>
        <w:t>tlačítka</w:t>
      </w:r>
      <w:proofErr w:type="spellEnd"/>
    </w:p>
    <w:p w14:paraId="17D1A1A6" w14:textId="502FEA74" w:rsidR="00A61185" w:rsidRPr="0046339A" w:rsidRDefault="00954A65" w:rsidP="00A61185">
      <w:pPr>
        <w:pStyle w:val="ListParagrap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8C22A0B" wp14:editId="3F879A1C">
            <wp:extent cx="5927090" cy="440690"/>
            <wp:effectExtent l="0" t="0" r="0" b="0"/>
            <wp:docPr id="1073741860" name="Picture 107374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3253C" w14:textId="77777777" w:rsidR="00A61185" w:rsidRPr="0046339A" w:rsidRDefault="00A61185" w:rsidP="00A61185">
      <w:pPr>
        <w:pStyle w:val="ListParagraph"/>
        <w:rPr>
          <w:rFonts w:cstheme="minorHAnsi"/>
        </w:rPr>
      </w:pPr>
    </w:p>
    <w:p w14:paraId="25285706" w14:textId="77777777" w:rsidR="00A61185" w:rsidRPr="0046339A" w:rsidRDefault="00A61185" w:rsidP="00A61185">
      <w:pPr>
        <w:pStyle w:val="ListParagraph"/>
        <w:numPr>
          <w:ilvl w:val="0"/>
          <w:numId w:val="25"/>
        </w:numPr>
        <w:rPr>
          <w:color w:val="000000" w:themeColor="text1"/>
        </w:rPr>
      </w:pPr>
      <w:r w:rsidRPr="0046339A">
        <w:rPr>
          <w:color w:val="000000" w:themeColor="text1"/>
        </w:rPr>
        <w:t>Stlačte tlačidlo „Vygeneruj certifikát a </w:t>
      </w:r>
      <w:proofErr w:type="spellStart"/>
      <w:r w:rsidRPr="0046339A">
        <w:rPr>
          <w:color w:val="000000" w:themeColor="text1"/>
        </w:rPr>
        <w:t>csr</w:t>
      </w:r>
      <w:proofErr w:type="spellEnd"/>
      <w:r w:rsidRPr="0046339A">
        <w:rPr>
          <w:color w:val="000000" w:themeColor="text1"/>
        </w:rPr>
        <w:t>“.</w:t>
      </w:r>
    </w:p>
    <w:p w14:paraId="179F4E0F" w14:textId="77777777" w:rsidR="00A61185" w:rsidRPr="00ED41B0" w:rsidRDefault="00A61185" w:rsidP="00A61185">
      <w:pPr>
        <w:pStyle w:val="ListParagraph"/>
        <w:numPr>
          <w:ilvl w:val="0"/>
          <w:numId w:val="25"/>
        </w:numPr>
        <w:jc w:val="both"/>
        <w:rPr>
          <w:color w:val="000000" w:themeColor="text1"/>
        </w:rPr>
      </w:pPr>
      <w:r w:rsidRPr="00ED41B0">
        <w:t xml:space="preserve">Prihláste sa do </w:t>
      </w:r>
      <w:proofErr w:type="spellStart"/>
      <w:r w:rsidRPr="00ED41B0">
        <w:t>ozhrania</w:t>
      </w:r>
      <w:proofErr w:type="spellEnd"/>
      <w:r w:rsidRPr="00ED41B0">
        <w:t xml:space="preserve"> pre správu používateľov  kliknite na Používatelia / Používatelia  subjektu, kliknutím vyberte používateľa, pre ktorého generujete X509 certifikát a zaregistrujte </w:t>
      </w:r>
      <w:proofErr w:type="spellStart"/>
      <w:r w:rsidRPr="00ED41B0">
        <w:rPr>
          <w:i/>
          <w:iCs/>
        </w:rPr>
        <w:t>csr</w:t>
      </w:r>
      <w:proofErr w:type="spellEnd"/>
      <w:r w:rsidRPr="00ED41B0">
        <w:rPr>
          <w:i/>
          <w:iCs/>
        </w:rPr>
        <w:t xml:space="preserve"> súbor</w:t>
      </w:r>
      <w:r w:rsidRPr="00ED41B0">
        <w:t xml:space="preserve"> (pokiaľ nevidíte vyznačené pole ako na obrázku nižšie, je potrebné kliknúť na Zobraziť prázdne polia)</w:t>
      </w:r>
    </w:p>
    <w:p w14:paraId="558256DC" w14:textId="3D14CDF1" w:rsidR="00A61185" w:rsidRPr="0046339A" w:rsidRDefault="00D32DE1" w:rsidP="00A61185">
      <w:pPr>
        <w:ind w:left="360"/>
        <w:contextualSpacing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3391EDA5" wp14:editId="2C4E0826">
            <wp:extent cx="6216281" cy="289983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145" cy="290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B25B8" w14:textId="77777777" w:rsidR="00A61185" w:rsidRPr="0046339A" w:rsidRDefault="00A61185" w:rsidP="00A61185">
      <w:pPr>
        <w:pStyle w:val="ListParagraph"/>
        <w:numPr>
          <w:ilvl w:val="0"/>
          <w:numId w:val="25"/>
        </w:numPr>
        <w:spacing w:after="0" w:line="240" w:lineRule="auto"/>
      </w:pPr>
      <w:r w:rsidRPr="0046339A">
        <w:t xml:space="preserve">Uložte zmeny </w:t>
      </w:r>
    </w:p>
    <w:p w14:paraId="51F2B79E" w14:textId="1F1730E1" w:rsidR="00A61185" w:rsidRPr="0046339A" w:rsidRDefault="00A61185" w:rsidP="00A61185">
      <w:pPr>
        <w:pStyle w:val="ListParagraph"/>
        <w:numPr>
          <w:ilvl w:val="0"/>
          <w:numId w:val="25"/>
        </w:numPr>
        <w:spacing w:after="0" w:line="240" w:lineRule="auto"/>
        <w:jc w:val="both"/>
      </w:pPr>
      <w:r w:rsidRPr="0046339A">
        <w:t xml:space="preserve">Systém Vašu požiadavku spracuje a na emailovú adresu používateľa bude automaticky odoslaná notifikácia obsahujúca podpísaný certifikát vo formáte </w:t>
      </w:r>
      <w:proofErr w:type="spellStart"/>
      <w:r w:rsidRPr="0046339A">
        <w:t>pem</w:t>
      </w:r>
      <w:proofErr w:type="spellEnd"/>
      <w:r w:rsidRPr="0046339A">
        <w:t xml:space="preserve">. (v našom prípade súbor: </w:t>
      </w:r>
      <w:r w:rsidR="00367AC3" w:rsidRPr="00367AC3">
        <w:t>10031097</w:t>
      </w:r>
      <w:r w:rsidRPr="0046339A">
        <w:rPr>
          <w:i/>
          <w:iCs/>
        </w:rPr>
        <w:t>.pem</w:t>
      </w:r>
      <w:r w:rsidRPr="0046339A">
        <w:t>). Súbor uložte do pracovného adresára podľa bodu c).</w:t>
      </w:r>
    </w:p>
    <w:p w14:paraId="677B15F1" w14:textId="77777777" w:rsidR="00A61185" w:rsidRPr="0046339A" w:rsidRDefault="00A61185" w:rsidP="00A61185">
      <w:pPr>
        <w:pStyle w:val="ListParagraph"/>
        <w:numPr>
          <w:ilvl w:val="0"/>
          <w:numId w:val="25"/>
        </w:numPr>
        <w:spacing w:after="0" w:line="240" w:lineRule="auto"/>
        <w:jc w:val="both"/>
      </w:pPr>
      <w:r w:rsidRPr="0046339A">
        <w:t>V kroku 3. vyberte tento .</w:t>
      </w:r>
      <w:proofErr w:type="spellStart"/>
      <w:r w:rsidRPr="0046339A">
        <w:t>pem</w:t>
      </w:r>
      <w:proofErr w:type="spellEnd"/>
      <w:r w:rsidRPr="0046339A">
        <w:t xml:space="preserve"> súbor a kliknite na „Import certifikátu do úložiska“.</w:t>
      </w:r>
    </w:p>
    <w:p w14:paraId="7805ADD1" w14:textId="77777777" w:rsidR="00A61185" w:rsidRPr="0046339A" w:rsidRDefault="00A61185" w:rsidP="00A61185">
      <w:pPr>
        <w:pStyle w:val="ListParagraph"/>
        <w:jc w:val="both"/>
      </w:pPr>
    </w:p>
    <w:p w14:paraId="0CEA2104" w14:textId="77777777" w:rsidR="00A61185" w:rsidRPr="0046339A" w:rsidRDefault="00A61185" w:rsidP="00A61185">
      <w:pPr>
        <w:pStyle w:val="ListParagraph"/>
        <w:numPr>
          <w:ilvl w:val="0"/>
          <w:numId w:val="25"/>
        </w:numPr>
        <w:jc w:val="both"/>
      </w:pPr>
      <w:r w:rsidRPr="0046339A">
        <w:t xml:space="preserve">Vytvorený certifikát si importujte do OS Windows. </w:t>
      </w:r>
    </w:p>
    <w:p w14:paraId="0D01541F" w14:textId="77777777" w:rsidR="00A61185" w:rsidRPr="0046339A" w:rsidRDefault="00A61185" w:rsidP="00A61185">
      <w:pPr>
        <w:pStyle w:val="ListParagraph"/>
        <w:jc w:val="both"/>
      </w:pPr>
      <w:r w:rsidRPr="0046339A">
        <w:t>Kliknutím na súbor p12 vytvorený v bode i), ktorý nájdete v pracovnom adresár</w:t>
      </w:r>
      <w:r>
        <w:t xml:space="preserve">i </w:t>
      </w:r>
      <w:r w:rsidRPr="0046339A">
        <w:t xml:space="preserve">podľa </w:t>
      </w:r>
      <w:r w:rsidRPr="001B711C">
        <w:t>bodu c),</w:t>
      </w:r>
      <w:r w:rsidRPr="0046339A">
        <w:t xml:space="preserve"> spustíte </w:t>
      </w:r>
      <w:proofErr w:type="spellStart"/>
      <w:r w:rsidRPr="0046339A">
        <w:t>Certificate</w:t>
      </w:r>
      <w:proofErr w:type="spellEnd"/>
      <w:r w:rsidRPr="0046339A">
        <w:t xml:space="preserve"> Import </w:t>
      </w:r>
      <w:proofErr w:type="spellStart"/>
      <w:r w:rsidRPr="0046339A">
        <w:t>Wizard</w:t>
      </w:r>
      <w:proofErr w:type="spellEnd"/>
      <w:r w:rsidRPr="0046339A">
        <w:t xml:space="preserve"> a stláčaním </w:t>
      </w:r>
      <w:proofErr w:type="spellStart"/>
      <w:r w:rsidRPr="0046339A">
        <w:t>Next</w:t>
      </w:r>
      <w:proofErr w:type="spellEnd"/>
      <w:r w:rsidRPr="0046339A">
        <w:t xml:space="preserve"> / Ďalej prejdite všetkými oknami sprievodcu. Vo všetkých dialógových oknách ponechajte predvolené hodnoty. V treťom dialógovom okne je potrebné zadať heslo, ktoré ste si vytvorili v bode d).</w:t>
      </w:r>
    </w:p>
    <w:p w14:paraId="0704EF8C" w14:textId="77777777" w:rsidR="00A61185" w:rsidRPr="0046339A" w:rsidRDefault="00A61185" w:rsidP="00A61185">
      <w:pPr>
        <w:pStyle w:val="ListParagraph"/>
        <w:numPr>
          <w:ilvl w:val="0"/>
          <w:numId w:val="25"/>
        </w:numPr>
        <w:jc w:val="both"/>
      </w:pPr>
      <w:r w:rsidRPr="0046339A">
        <w:t>Skonvertujte importovaný certifikát do potrebného tvaru pre elektronický podpis.</w:t>
      </w:r>
    </w:p>
    <w:p w14:paraId="63668FDF" w14:textId="77777777" w:rsidR="00A61185" w:rsidRPr="0046339A" w:rsidRDefault="00A61185" w:rsidP="00A61185">
      <w:pPr>
        <w:pStyle w:val="ListParagraph"/>
        <w:jc w:val="both"/>
      </w:pPr>
      <w:r w:rsidRPr="0046339A">
        <w:t xml:space="preserve">Na tento účel si stiahnite nástroj </w:t>
      </w:r>
      <w:proofErr w:type="spellStart"/>
      <w:r w:rsidRPr="0046339A">
        <w:t>certinfoapp</w:t>
      </w:r>
      <w:proofErr w:type="spellEnd"/>
      <w:r w:rsidRPr="0046339A">
        <w:t xml:space="preserve"> (podľa verzie .NET </w:t>
      </w:r>
      <w:proofErr w:type="spellStart"/>
      <w:r w:rsidRPr="0046339A">
        <w:t>Framework</w:t>
      </w:r>
      <w:proofErr w:type="spellEnd"/>
      <w:r w:rsidRPr="0046339A">
        <w:t>, ktorú máte nainštalovanú)</w:t>
      </w:r>
    </w:p>
    <w:p w14:paraId="70AA38D2" w14:textId="4E30CCDA" w:rsidR="00A61185" w:rsidRPr="0046339A" w:rsidRDefault="008665BB" w:rsidP="00A61185">
      <w:pPr>
        <w:ind w:firstLine="709"/>
        <w:contextualSpacing/>
      </w:pPr>
      <w:hyperlink r:id="rId54" w:history="1">
        <w:r w:rsidRPr="00567069">
          <w:rPr>
            <w:rStyle w:val="Hyperlink"/>
          </w:rPr>
          <w:t>https://qes.ditec.sk/dist/certinfoapp.zip</w:t>
        </w:r>
      </w:hyperlink>
      <w:r w:rsidR="00A61185" w:rsidRPr="0046339A">
        <w:t xml:space="preserve">, pre .NET </w:t>
      </w:r>
      <w:proofErr w:type="spellStart"/>
      <w:r w:rsidR="00A61185" w:rsidRPr="0046339A">
        <w:t>Framework</w:t>
      </w:r>
      <w:proofErr w:type="spellEnd"/>
      <w:r w:rsidR="00A61185" w:rsidRPr="0046339A">
        <w:t xml:space="preserve"> 2.0-3.5, </w:t>
      </w:r>
    </w:p>
    <w:p w14:paraId="4D52D62F" w14:textId="4C53E61F" w:rsidR="00A61185" w:rsidRPr="0046339A" w:rsidRDefault="008665BB" w:rsidP="00A61185">
      <w:pPr>
        <w:ind w:firstLine="709"/>
        <w:contextualSpacing/>
      </w:pPr>
      <w:hyperlink r:id="rId55" w:history="1">
        <w:r w:rsidRPr="008665BB">
          <w:rPr>
            <w:rStyle w:val="Hyperlink"/>
          </w:rPr>
          <w:t>https://qes.ditec.sk/dist/certinfoapp4.zip</w:t>
        </w:r>
      </w:hyperlink>
      <w:r w:rsidR="00A61185" w:rsidRPr="0046339A">
        <w:t xml:space="preserve">, pre .NET </w:t>
      </w:r>
      <w:proofErr w:type="spellStart"/>
      <w:r w:rsidR="00A61185" w:rsidRPr="0046339A">
        <w:t>Framework</w:t>
      </w:r>
      <w:proofErr w:type="spellEnd"/>
      <w:r w:rsidR="00A61185" w:rsidRPr="0046339A">
        <w:t xml:space="preserve"> 4.0 a vyšší.</w:t>
      </w:r>
    </w:p>
    <w:p w14:paraId="7DEFB9B0" w14:textId="77777777" w:rsidR="00A61185" w:rsidRPr="0046339A" w:rsidRDefault="00A61185" w:rsidP="00A61185">
      <w:pPr>
        <w:pStyle w:val="ListParagraph"/>
        <w:numPr>
          <w:ilvl w:val="0"/>
          <w:numId w:val="25"/>
        </w:numPr>
        <w:jc w:val="both"/>
      </w:pPr>
      <w:r w:rsidRPr="0046339A">
        <w:t>Stiahnutý súbor je potrebné rozbaliť, rozbalený súbor s príponou .</w:t>
      </w:r>
      <w:proofErr w:type="spellStart"/>
      <w:r w:rsidRPr="0046339A">
        <w:t>exe</w:t>
      </w:r>
      <w:proofErr w:type="spellEnd"/>
      <w:r w:rsidRPr="0046339A">
        <w:t xml:space="preserve"> je potrebné spustiť bežným kliknutím na súbor.</w:t>
      </w:r>
    </w:p>
    <w:p w14:paraId="70B3955D" w14:textId="77777777" w:rsidR="00A61185" w:rsidRPr="0046339A" w:rsidRDefault="00A61185" w:rsidP="00A61185">
      <w:pPr>
        <w:pStyle w:val="ListParagraph"/>
        <w:numPr>
          <w:ilvl w:val="0"/>
          <w:numId w:val="25"/>
        </w:numPr>
        <w:jc w:val="both"/>
      </w:pPr>
      <w:r w:rsidRPr="0046339A">
        <w:t>Otvorí sa vám dialógové okno, v ktorom vyznačíte importovaný certifikát a stlačíte „Konvertovať certifikát (RSA AES)“.</w:t>
      </w:r>
    </w:p>
    <w:p w14:paraId="3475F783" w14:textId="77777777" w:rsidR="00A61185" w:rsidRPr="0046339A" w:rsidRDefault="00A61185" w:rsidP="00307BF4">
      <w:pPr>
        <w:pStyle w:val="ListParagraph"/>
        <w:ind w:left="0"/>
        <w:jc w:val="center"/>
      </w:pPr>
      <w:r w:rsidRPr="0046339A">
        <w:rPr>
          <w:noProof/>
        </w:rPr>
        <w:drawing>
          <wp:inline distT="0" distB="0" distL="0" distR="0" wp14:anchorId="3B18A4E7" wp14:editId="10A20DF5">
            <wp:extent cx="5747022" cy="4559258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817" cy="458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537A1" w14:textId="315DDEAC" w:rsidR="00A61185" w:rsidRDefault="00A61185" w:rsidP="00A61185">
      <w:pPr>
        <w:pStyle w:val="ListParagraph"/>
        <w:numPr>
          <w:ilvl w:val="0"/>
          <w:numId w:val="25"/>
        </w:numPr>
      </w:pPr>
      <w:r w:rsidRPr="004E7B88">
        <w:t>Dialógové okno zatvoríte obvyklým spôsobom. Certifikát je pripravený na použitie v</w:t>
      </w:r>
      <w:r w:rsidR="00565A78">
        <w:t> </w:t>
      </w:r>
      <w:r w:rsidRPr="004E7B88">
        <w:t>ŠZP</w:t>
      </w:r>
      <w:r w:rsidR="00565A78">
        <w:t>-ESA.</w:t>
      </w:r>
    </w:p>
    <w:p w14:paraId="7CDAA8E8" w14:textId="3DA3EF95" w:rsidR="004404D1" w:rsidRDefault="004404D1">
      <w:r>
        <w:br w:type="page"/>
      </w:r>
    </w:p>
    <w:p w14:paraId="539EEE16" w14:textId="77777777" w:rsidR="00666A7D" w:rsidRPr="0046339A" w:rsidRDefault="00666A7D" w:rsidP="00666A7D">
      <w:pPr>
        <w:pStyle w:val="Heading1"/>
      </w:pPr>
      <w:bookmarkStart w:id="197" w:name="_Toc95690466"/>
      <w:bookmarkStart w:id="198" w:name="_Toc1919686650"/>
      <w:bookmarkStart w:id="199" w:name="_Toc383246345"/>
      <w:bookmarkStart w:id="200" w:name="_Toc882740505"/>
      <w:bookmarkStart w:id="201" w:name="_Toc444302842"/>
      <w:bookmarkStart w:id="202" w:name="_Toc243166322"/>
      <w:bookmarkStart w:id="203" w:name="_Toc92193192"/>
      <w:bookmarkStart w:id="204" w:name="_Toc1893458458"/>
      <w:bookmarkStart w:id="205" w:name="_Toc113619819"/>
      <w:bookmarkStart w:id="206" w:name="_Toc113620007"/>
      <w:bookmarkStart w:id="207" w:name="_Toc116984517"/>
      <w:r>
        <w:lastRenderedPageBreak/>
        <w:t>Známe chyby a ich riešenie</w:t>
      </w:r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</w:p>
    <w:p w14:paraId="1320AC05" w14:textId="77777777" w:rsidR="00666A7D" w:rsidRPr="00CE78A3" w:rsidRDefault="00666A7D" w:rsidP="00666A7D">
      <w:pPr>
        <w:rPr>
          <w:sz w:val="22"/>
          <w:szCs w:val="22"/>
        </w:rPr>
      </w:pPr>
      <w:r w:rsidRPr="00CE78A3">
        <w:rPr>
          <w:sz w:val="22"/>
          <w:szCs w:val="22"/>
        </w:rPr>
        <w:t>Nasledujúca kapitola popisuje možné chybové stavy a ich riešenia.</w:t>
      </w:r>
    </w:p>
    <w:p w14:paraId="6773F01D" w14:textId="77777777" w:rsidR="00666A7D" w:rsidRPr="0046339A" w:rsidRDefault="00666A7D" w:rsidP="00666A7D">
      <w:pPr>
        <w:pStyle w:val="Heading2"/>
      </w:pPr>
      <w:bookmarkStart w:id="208" w:name="_Toc95690467"/>
      <w:bookmarkStart w:id="209" w:name="_Toc1628297332"/>
      <w:bookmarkStart w:id="210" w:name="_Toc588692637"/>
      <w:bookmarkStart w:id="211" w:name="_Toc268596816"/>
      <w:bookmarkStart w:id="212" w:name="_Toc1824032265"/>
      <w:bookmarkStart w:id="213" w:name="_Toc1307654236"/>
      <w:bookmarkStart w:id="214" w:name="_Toc297804707"/>
      <w:bookmarkStart w:id="215" w:name="_Toc96535529"/>
      <w:bookmarkStart w:id="216" w:name="_Toc113619820"/>
      <w:bookmarkStart w:id="217" w:name="_Toc113620008"/>
      <w:bookmarkStart w:id="218" w:name="_Toc116984518"/>
      <w:r>
        <w:t>Zadané heslo neodpovedá nastavenej politike hesiel</w:t>
      </w:r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</w:p>
    <w:p w14:paraId="65CF807E" w14:textId="77777777" w:rsidR="00666A7D" w:rsidRPr="00CE78A3" w:rsidRDefault="00666A7D" w:rsidP="00666A7D">
      <w:pPr>
        <w:jc w:val="both"/>
        <w:rPr>
          <w:sz w:val="22"/>
          <w:szCs w:val="22"/>
        </w:rPr>
      </w:pPr>
      <w:r w:rsidRPr="00CE78A3">
        <w:rPr>
          <w:b/>
          <w:bCs/>
          <w:sz w:val="22"/>
          <w:szCs w:val="22"/>
        </w:rPr>
        <w:t>Chyba:</w:t>
      </w:r>
      <w:r w:rsidRPr="00CE78A3">
        <w:rPr>
          <w:sz w:val="22"/>
          <w:szCs w:val="22"/>
        </w:rPr>
        <w:t xml:space="preserve"> Zadané heslo neodpovedá nastavenej politike hesiel</w:t>
      </w:r>
    </w:p>
    <w:p w14:paraId="64815A8E" w14:textId="76325A82" w:rsidR="00666A7D" w:rsidRPr="00CE78A3" w:rsidRDefault="00666A7D" w:rsidP="00666A7D">
      <w:pPr>
        <w:jc w:val="both"/>
        <w:rPr>
          <w:sz w:val="22"/>
          <w:szCs w:val="22"/>
        </w:rPr>
      </w:pPr>
      <w:r w:rsidRPr="00CE78A3">
        <w:rPr>
          <w:b/>
          <w:bCs/>
          <w:sz w:val="22"/>
          <w:szCs w:val="22"/>
        </w:rPr>
        <w:t>Riešenie:</w:t>
      </w:r>
      <w:r w:rsidRPr="00CE78A3">
        <w:rPr>
          <w:sz w:val="22"/>
          <w:szCs w:val="22"/>
        </w:rPr>
        <w:t xml:space="preserve"> Opätovne zadajte heslo, zodpovedajúce požadovanej politike hesiel</w:t>
      </w:r>
    </w:p>
    <w:p w14:paraId="04C731DB" w14:textId="24200834" w:rsidR="00860D6A" w:rsidRDefault="00860D6A" w:rsidP="00307BF4">
      <w:pPr>
        <w:jc w:val="center"/>
      </w:pPr>
      <w:r w:rsidRPr="00860D6A">
        <w:rPr>
          <w:noProof/>
        </w:rPr>
        <w:drawing>
          <wp:inline distT="0" distB="0" distL="0" distR="0" wp14:anchorId="6E2620E2" wp14:editId="2E5FDAEE">
            <wp:extent cx="6475730" cy="2225615"/>
            <wp:effectExtent l="0" t="0" r="127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87278" cy="22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7702E" w14:textId="1D12D3A2" w:rsidR="00860D6A" w:rsidRPr="00CE78A3" w:rsidRDefault="00860D6A" w:rsidP="00666A7D">
      <w:pPr>
        <w:jc w:val="both"/>
        <w:rPr>
          <w:sz w:val="22"/>
          <w:szCs w:val="22"/>
        </w:rPr>
      </w:pPr>
      <w:r w:rsidRPr="00CE78A3">
        <w:rPr>
          <w:sz w:val="22"/>
          <w:szCs w:val="22"/>
        </w:rPr>
        <w:t xml:space="preserve">Po </w:t>
      </w:r>
      <w:proofErr w:type="spellStart"/>
      <w:r w:rsidRPr="00CE78A3">
        <w:rPr>
          <w:sz w:val="22"/>
          <w:szCs w:val="22"/>
        </w:rPr>
        <w:t>zobrazeni</w:t>
      </w:r>
      <w:proofErr w:type="spellEnd"/>
      <w:r w:rsidRPr="00CE78A3">
        <w:rPr>
          <w:sz w:val="22"/>
          <w:szCs w:val="22"/>
        </w:rPr>
        <w:t xml:space="preserve"> hlášky kliknete vpravo v stĺpci “Výsledok propagácie“ a zobrazí sa dôvod chyby.</w:t>
      </w:r>
    </w:p>
    <w:p w14:paraId="6F6A6C10" w14:textId="5F08E65A" w:rsidR="00860D6A" w:rsidRDefault="00860D6A" w:rsidP="00307BF4">
      <w:pPr>
        <w:jc w:val="center"/>
      </w:pPr>
      <w:r w:rsidRPr="00860D6A">
        <w:rPr>
          <w:noProof/>
        </w:rPr>
        <w:drawing>
          <wp:inline distT="0" distB="0" distL="0" distR="0" wp14:anchorId="7379E2E2" wp14:editId="42DD0D6F">
            <wp:extent cx="6475730" cy="1966823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82428" cy="196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3C134" w14:textId="77777777" w:rsidR="000D2160" w:rsidRPr="0046339A" w:rsidRDefault="000D2160">
      <w:pPr>
        <w:rPr>
          <w:rFonts w:eastAsia="Calibri" w:cs="Calibri"/>
          <w:b/>
          <w:bCs/>
          <w:color w:val="1F4E79"/>
          <w:u w:color="1F4E79"/>
        </w:rPr>
      </w:pPr>
      <w:bookmarkStart w:id="219" w:name="_Toc95690468"/>
      <w:r w:rsidRPr="0046339A">
        <w:br w:type="page"/>
      </w:r>
    </w:p>
    <w:p w14:paraId="1B0B18FD" w14:textId="77777777" w:rsidR="00666A7D" w:rsidRPr="0046339A" w:rsidRDefault="00666A7D" w:rsidP="00C33059">
      <w:pPr>
        <w:pStyle w:val="Heading2"/>
      </w:pPr>
      <w:bookmarkStart w:id="220" w:name="_Toc1950335715"/>
      <w:bookmarkStart w:id="221" w:name="_Toc31415150"/>
      <w:bookmarkStart w:id="222" w:name="_Toc79245367"/>
      <w:bookmarkStart w:id="223" w:name="_Toc1457592158"/>
      <w:bookmarkStart w:id="224" w:name="_Toc1551710931"/>
      <w:bookmarkStart w:id="225" w:name="_Toc2050955951"/>
      <w:bookmarkStart w:id="226" w:name="_Toc1674294437"/>
      <w:bookmarkStart w:id="227" w:name="_Toc113619821"/>
      <w:bookmarkStart w:id="228" w:name="_Toc113620009"/>
      <w:bookmarkStart w:id="229" w:name="_Toc116984519"/>
      <w:r>
        <w:lastRenderedPageBreak/>
        <w:t>Nedostato</w:t>
      </w:r>
      <w:r>
        <w:rPr>
          <w:rFonts w:ascii="Calibri" w:hAnsi="Calibri" w:cs="Calibri"/>
        </w:rPr>
        <w:t>č</w:t>
      </w:r>
      <w:r>
        <w:t>n</w:t>
      </w:r>
      <w:r>
        <w:rPr>
          <w:rFonts w:ascii="Helvetica" w:hAnsi="Helvetica" w:cs="Helvetica"/>
        </w:rPr>
        <w:t>é</w:t>
      </w:r>
      <w:r>
        <w:t xml:space="preserve"> </w:t>
      </w:r>
      <w:r w:rsidRPr="00C33059">
        <w:t>oprávnenie</w:t>
      </w:r>
      <w:r>
        <w:t xml:space="preserve"> na vykonanie operácie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</w:p>
    <w:p w14:paraId="13CA7169" w14:textId="77777777" w:rsidR="00666A7D" w:rsidRPr="00CE78A3" w:rsidRDefault="00666A7D" w:rsidP="00666A7D">
      <w:pPr>
        <w:jc w:val="both"/>
        <w:rPr>
          <w:b/>
          <w:bCs/>
          <w:sz w:val="22"/>
          <w:szCs w:val="22"/>
        </w:rPr>
      </w:pPr>
      <w:r w:rsidRPr="00CE78A3">
        <w:rPr>
          <w:b/>
          <w:bCs/>
          <w:sz w:val="22"/>
          <w:szCs w:val="22"/>
        </w:rPr>
        <w:t>Chyba:</w:t>
      </w:r>
      <w:r w:rsidRPr="00CE78A3">
        <w:rPr>
          <w:sz w:val="22"/>
          <w:szCs w:val="22"/>
        </w:rPr>
        <w:t xml:space="preserve"> Nedostatočné oprávnenie na vykonanie operácie</w:t>
      </w:r>
    </w:p>
    <w:p w14:paraId="586D9845" w14:textId="77777777" w:rsidR="00666A7D" w:rsidRPr="00CE78A3" w:rsidRDefault="00666A7D" w:rsidP="00666A7D">
      <w:pPr>
        <w:jc w:val="both"/>
        <w:rPr>
          <w:b/>
          <w:bCs/>
          <w:sz w:val="22"/>
          <w:szCs w:val="22"/>
        </w:rPr>
      </w:pPr>
      <w:r w:rsidRPr="00CE78A3">
        <w:rPr>
          <w:b/>
          <w:bCs/>
          <w:sz w:val="22"/>
          <w:szCs w:val="22"/>
        </w:rPr>
        <w:t xml:space="preserve">Riešenie: </w:t>
      </w:r>
      <w:r w:rsidRPr="00CE78A3">
        <w:rPr>
          <w:sz w:val="22"/>
          <w:szCs w:val="22"/>
        </w:rPr>
        <w:t>Práva v aplikácii sú obmedzené iba na vybrané prípady ktoré môžete ako správca organizácie vykonávať. Na operáciu ktorú ste sa pokúšal vykonať nemáte dostatočné oprávnenie.</w:t>
      </w:r>
    </w:p>
    <w:p w14:paraId="7F7761B5" w14:textId="4B5E3317" w:rsidR="00666A7D" w:rsidRPr="0046339A" w:rsidRDefault="00DD560A" w:rsidP="00666A7D">
      <w:pPr>
        <w:jc w:val="center"/>
      </w:pPr>
      <w:r w:rsidRPr="00DD560A">
        <w:rPr>
          <w:noProof/>
        </w:rPr>
        <w:drawing>
          <wp:inline distT="0" distB="0" distL="0" distR="0" wp14:anchorId="77DACDF2" wp14:editId="752C16FA">
            <wp:extent cx="6475730" cy="755650"/>
            <wp:effectExtent l="0" t="0" r="127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97DAE" w14:textId="77777777" w:rsidR="00666A7D" w:rsidRPr="0046339A" w:rsidRDefault="00666A7D" w:rsidP="00C33059">
      <w:pPr>
        <w:pStyle w:val="Heading2"/>
      </w:pPr>
      <w:bookmarkStart w:id="230" w:name="_Toc95690469"/>
      <w:bookmarkStart w:id="231" w:name="_Toc113619822"/>
      <w:bookmarkStart w:id="232" w:name="_Toc113620010"/>
      <w:bookmarkStart w:id="233" w:name="_Toc116984520"/>
      <w:bookmarkStart w:id="234" w:name="_Toc1582571126"/>
      <w:bookmarkStart w:id="235" w:name="_Toc1910973353"/>
      <w:bookmarkStart w:id="236" w:name="_Toc2028394673"/>
      <w:bookmarkStart w:id="237" w:name="_Toc618781586"/>
      <w:bookmarkStart w:id="238" w:name="_Toc46661121"/>
      <w:bookmarkStart w:id="239" w:name="_Toc1940965005"/>
      <w:bookmarkStart w:id="240" w:name="_Toc58251862"/>
      <w:r>
        <w:t>Nedostato</w:t>
      </w:r>
      <w:r>
        <w:rPr>
          <w:rFonts w:ascii="Calibri" w:hAnsi="Calibri" w:cs="Calibri"/>
        </w:rPr>
        <w:t>č</w:t>
      </w:r>
      <w:r>
        <w:t>n</w:t>
      </w:r>
      <w:r>
        <w:rPr>
          <w:rFonts w:ascii="Helvetica" w:hAnsi="Helvetica" w:cs="Helvetica"/>
        </w:rPr>
        <w:t>é</w:t>
      </w:r>
      <w:r>
        <w:t xml:space="preserve"> </w:t>
      </w:r>
      <w:r w:rsidRPr="00C33059">
        <w:t>oprávnenie</w:t>
      </w:r>
      <w:bookmarkEnd w:id="230"/>
      <w:bookmarkEnd w:id="231"/>
      <w:bookmarkEnd w:id="232"/>
      <w:bookmarkEnd w:id="233"/>
      <w:r>
        <w:t xml:space="preserve"> </w:t>
      </w:r>
      <w:bookmarkEnd w:id="234"/>
      <w:bookmarkEnd w:id="235"/>
      <w:bookmarkEnd w:id="236"/>
      <w:bookmarkEnd w:id="237"/>
      <w:bookmarkEnd w:id="238"/>
      <w:bookmarkEnd w:id="239"/>
      <w:bookmarkEnd w:id="240"/>
    </w:p>
    <w:p w14:paraId="38173468" w14:textId="77777777" w:rsidR="00666A7D" w:rsidRPr="00CE78A3" w:rsidRDefault="00666A7D" w:rsidP="00666A7D">
      <w:pPr>
        <w:rPr>
          <w:b/>
          <w:bCs/>
          <w:sz w:val="22"/>
          <w:szCs w:val="22"/>
        </w:rPr>
      </w:pPr>
      <w:r w:rsidRPr="00CE78A3">
        <w:rPr>
          <w:b/>
          <w:bCs/>
          <w:sz w:val="22"/>
          <w:szCs w:val="22"/>
        </w:rPr>
        <w:t xml:space="preserve">Chyba: </w:t>
      </w:r>
      <w:r w:rsidRPr="00CE78A3">
        <w:rPr>
          <w:sz w:val="22"/>
          <w:szCs w:val="22"/>
        </w:rPr>
        <w:t xml:space="preserve">pri kliknutí na položku v menu dostanem </w:t>
      </w:r>
      <w:r w:rsidRPr="00CE78A3">
        <w:rPr>
          <w:i/>
          <w:iCs/>
          <w:sz w:val="22"/>
          <w:szCs w:val="22"/>
        </w:rPr>
        <w:t>chybu 403</w:t>
      </w:r>
    </w:p>
    <w:p w14:paraId="6D425C76" w14:textId="05085061" w:rsidR="00666A7D" w:rsidRPr="00CE78A3" w:rsidRDefault="00666A7D" w:rsidP="00307BF4">
      <w:pPr>
        <w:jc w:val="both"/>
        <w:rPr>
          <w:sz w:val="22"/>
          <w:szCs w:val="22"/>
        </w:rPr>
      </w:pPr>
      <w:r w:rsidRPr="00CE78A3">
        <w:rPr>
          <w:b/>
          <w:bCs/>
          <w:sz w:val="22"/>
          <w:szCs w:val="22"/>
        </w:rPr>
        <w:t>Riešenie:</w:t>
      </w:r>
      <w:r w:rsidRPr="00CE78A3">
        <w:rPr>
          <w:sz w:val="22"/>
          <w:szCs w:val="22"/>
        </w:rPr>
        <w:t xml:space="preserve"> Nemáte dostatočné oprávnenie na vykonanie požadovanej operácie, alebo táto funkcionalita nie je dostupná pre správcu </w:t>
      </w:r>
      <w:r w:rsidR="00DD560A" w:rsidRPr="00CE78A3">
        <w:rPr>
          <w:sz w:val="22"/>
          <w:szCs w:val="22"/>
        </w:rPr>
        <w:t>subjektu</w:t>
      </w:r>
      <w:r w:rsidRPr="00CE78A3">
        <w:rPr>
          <w:sz w:val="22"/>
          <w:szCs w:val="22"/>
        </w:rPr>
        <w:t>.</w:t>
      </w:r>
    </w:p>
    <w:p w14:paraId="25E1FD2D" w14:textId="394F9C3B" w:rsidR="00666A7D" w:rsidRPr="0046339A" w:rsidRDefault="00DD560A" w:rsidP="000D2160">
      <w:pPr>
        <w:jc w:val="center"/>
      </w:pPr>
      <w:r w:rsidRPr="00DD560A">
        <w:rPr>
          <w:noProof/>
        </w:rPr>
        <w:drawing>
          <wp:inline distT="0" distB="0" distL="0" distR="0" wp14:anchorId="3E294419" wp14:editId="1970DF35">
            <wp:extent cx="6475730" cy="1035050"/>
            <wp:effectExtent l="0" t="0" r="127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986F5" w14:textId="77777777" w:rsidR="000D2160" w:rsidRPr="0046339A" w:rsidRDefault="000D2160">
      <w:pPr>
        <w:rPr>
          <w:rFonts w:eastAsia="Calibri" w:cs="Calibri"/>
          <w:b/>
          <w:bCs/>
          <w:color w:val="1F4E79"/>
          <w:u w:color="1F4E79"/>
        </w:rPr>
      </w:pPr>
      <w:bookmarkStart w:id="241" w:name="_Toc95690470"/>
      <w:r w:rsidRPr="0046339A">
        <w:br w:type="page"/>
      </w:r>
    </w:p>
    <w:p w14:paraId="69BA66CF" w14:textId="32FE7489" w:rsidR="00666A7D" w:rsidRPr="0046339A" w:rsidRDefault="00666A7D" w:rsidP="00666A7D">
      <w:pPr>
        <w:pStyle w:val="Heading2"/>
      </w:pPr>
      <w:bookmarkStart w:id="242" w:name="_Toc617042471"/>
      <w:bookmarkStart w:id="243" w:name="_Toc1663397279"/>
      <w:bookmarkStart w:id="244" w:name="_Toc396552800"/>
      <w:bookmarkStart w:id="245" w:name="_Toc1004028189"/>
      <w:bookmarkStart w:id="246" w:name="_Toc1314020208"/>
      <w:bookmarkStart w:id="247" w:name="_Toc1563487794"/>
      <w:bookmarkStart w:id="248" w:name="_Toc1400600420"/>
      <w:bookmarkStart w:id="249" w:name="_Toc113619823"/>
      <w:bookmarkStart w:id="250" w:name="_Toc113620011"/>
      <w:bookmarkStart w:id="251" w:name="_Toc116984521"/>
      <w:r>
        <w:lastRenderedPageBreak/>
        <w:t>Zobrazenie skrytých atribútov</w:t>
      </w:r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</w:p>
    <w:p w14:paraId="2F070DA2" w14:textId="77777777" w:rsidR="00666A7D" w:rsidRPr="00251895" w:rsidRDefault="00666A7D" w:rsidP="00666A7D">
      <w:pPr>
        <w:jc w:val="both"/>
        <w:rPr>
          <w:b/>
          <w:bCs/>
          <w:szCs w:val="22"/>
        </w:rPr>
      </w:pPr>
      <w:r w:rsidRPr="00251895">
        <w:rPr>
          <w:b/>
          <w:bCs/>
          <w:szCs w:val="22"/>
        </w:rPr>
        <w:t>Chyba:</w:t>
      </w:r>
      <w:r w:rsidRPr="00251895">
        <w:rPr>
          <w:szCs w:val="22"/>
        </w:rPr>
        <w:t xml:space="preserve"> Po prihlásení nevidím na používateľovi všetky atribúty</w:t>
      </w:r>
    </w:p>
    <w:p w14:paraId="3CA2D20C" w14:textId="40B963BC" w:rsidR="00666A7D" w:rsidRPr="00251895" w:rsidRDefault="00666A7D" w:rsidP="00666A7D">
      <w:pPr>
        <w:jc w:val="both"/>
        <w:rPr>
          <w:szCs w:val="22"/>
        </w:rPr>
      </w:pPr>
      <w:r w:rsidRPr="00251895">
        <w:rPr>
          <w:b/>
          <w:bCs/>
          <w:szCs w:val="22"/>
        </w:rPr>
        <w:t xml:space="preserve">Riešenie: </w:t>
      </w:r>
      <w:r w:rsidRPr="00251895">
        <w:rPr>
          <w:szCs w:val="22"/>
        </w:rPr>
        <w:t xml:space="preserve">Systém pri modifikácii profilu </w:t>
      </w:r>
      <w:r w:rsidR="00C33059" w:rsidRPr="00251895">
        <w:rPr>
          <w:szCs w:val="22"/>
        </w:rPr>
        <w:t xml:space="preserve">používateľa </w:t>
      </w:r>
      <w:r w:rsidRPr="00251895">
        <w:rPr>
          <w:szCs w:val="22"/>
        </w:rPr>
        <w:t xml:space="preserve">zobrazuje iba atribúty ktoré majú vyplnenú hodnotu. V prípade že atribút hodnotu neobsahuje (atribút nebol zadaný pri založení) systém tento atribút na formulári nezobrazí. Pre zobrazenie prázdnych atribútov kliknite na </w:t>
      </w:r>
      <w:r w:rsidRPr="00251895">
        <w:rPr>
          <w:rFonts w:ascii="Source Sans Pro" w:hAnsi="Source Sans Pro"/>
          <w:color w:val="3C8DBC"/>
          <w:szCs w:val="22"/>
          <w:shd w:val="clear" w:color="auto" w:fill="FFFFFF"/>
        </w:rPr>
        <w:t xml:space="preserve">Zobraziť prázdne polia </w:t>
      </w:r>
      <w:r w:rsidRPr="00251895">
        <w:rPr>
          <w:szCs w:val="22"/>
        </w:rPr>
        <w:t>umiestnený pod zoznamom atribútov.</w:t>
      </w:r>
    </w:p>
    <w:p w14:paraId="36779956" w14:textId="5018304B" w:rsidR="00FB3F6C" w:rsidRDefault="00251895" w:rsidP="000D2160">
      <w:pPr>
        <w:jc w:val="center"/>
      </w:pPr>
      <w:r>
        <w:rPr>
          <w:noProof/>
        </w:rPr>
        <w:drawing>
          <wp:inline distT="0" distB="0" distL="0" distR="0" wp14:anchorId="4B018A9B" wp14:editId="130FBA66">
            <wp:extent cx="6114238" cy="4174435"/>
            <wp:effectExtent l="0" t="0" r="127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145" cy="420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AD3E9" w14:textId="77777777" w:rsidR="00B40018" w:rsidRPr="0046339A" w:rsidRDefault="00B40018" w:rsidP="000D2160">
      <w:pPr>
        <w:jc w:val="center"/>
      </w:pPr>
    </w:p>
    <w:p w14:paraId="01A4E4EB" w14:textId="0D20F034" w:rsidR="00666A7D" w:rsidRDefault="00666A7D" w:rsidP="28AE8F20">
      <w:pPr>
        <w:pStyle w:val="Heading2"/>
        <w:spacing w:line="259" w:lineRule="auto"/>
      </w:pPr>
      <w:bookmarkStart w:id="252" w:name="_Toc71828376"/>
      <w:bookmarkStart w:id="253" w:name="_Toc575256893"/>
      <w:bookmarkStart w:id="254" w:name="_Toc2081765205"/>
      <w:bookmarkStart w:id="255" w:name="_Toc1409008612"/>
      <w:bookmarkStart w:id="256" w:name="_Toc54819733"/>
      <w:bookmarkStart w:id="257" w:name="_Toc246196332"/>
      <w:bookmarkStart w:id="258" w:name="_Toc115005296"/>
      <w:bookmarkStart w:id="259" w:name="_Toc113619824"/>
      <w:bookmarkStart w:id="260" w:name="_Toc113620012"/>
      <w:bookmarkStart w:id="261" w:name="_Toc116984522"/>
      <w:r>
        <w:t>Nesprávny formát vloženého CSR súboru</w:t>
      </w:r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</w:p>
    <w:p w14:paraId="030B6233" w14:textId="41EA994F" w:rsidR="00666A7D" w:rsidRPr="00251895" w:rsidRDefault="00666A7D" w:rsidP="28AE8F20">
      <w:pPr>
        <w:jc w:val="both"/>
        <w:rPr>
          <w:b/>
          <w:bCs/>
          <w:color w:val="000000" w:themeColor="text1"/>
          <w:szCs w:val="22"/>
        </w:rPr>
      </w:pPr>
      <w:r w:rsidRPr="00251895">
        <w:rPr>
          <w:b/>
          <w:bCs/>
          <w:szCs w:val="22"/>
        </w:rPr>
        <w:t>Chyba:</w:t>
      </w:r>
      <w:r w:rsidRPr="00251895">
        <w:rPr>
          <w:szCs w:val="22"/>
        </w:rPr>
        <w:t xml:space="preserve"> Pri vložení CSR na podpísanie certifikátu systém vyhlási chybu: </w:t>
      </w:r>
      <w:r w:rsidR="28AE8F20" w:rsidRPr="00251895">
        <w:rPr>
          <w:rFonts w:eastAsia="Calibri" w:cs="Calibri"/>
          <w:b/>
          <w:bCs/>
          <w:szCs w:val="22"/>
        </w:rPr>
        <w:t>Nesprávny formát vloženého súboru.</w:t>
      </w:r>
    </w:p>
    <w:p w14:paraId="52F8ABCC" w14:textId="70419E25" w:rsidR="00666A7D" w:rsidRPr="00251895" w:rsidRDefault="00666A7D" w:rsidP="28AE8F20">
      <w:pPr>
        <w:jc w:val="both"/>
        <w:rPr>
          <w:szCs w:val="22"/>
        </w:rPr>
      </w:pPr>
      <w:r w:rsidRPr="00251895">
        <w:rPr>
          <w:b/>
          <w:bCs/>
          <w:szCs w:val="22"/>
        </w:rPr>
        <w:t xml:space="preserve">Riešenie: </w:t>
      </w:r>
      <w:r w:rsidRPr="00251895">
        <w:rPr>
          <w:szCs w:val="22"/>
        </w:rPr>
        <w:t xml:space="preserve">Pri vložení súboru systém validuje samotný súbor, či sa jedná o CSR (súbor s požiadavkou na vygenerovanie a podpísanie certifikátu). Ak ste vložili iný typ súboru ako je predpísané, systém takýto súbor neakceptuje a vyhlási chybu. Overte prosím správnosť vloženého súboru a do systému vložte taký ktorý ste vygenerovali na základe postupu v tejto príručke. </w:t>
      </w:r>
    </w:p>
    <w:p w14:paraId="26EC2DCB" w14:textId="6D1262FE" w:rsidR="00B40018" w:rsidRDefault="00DD560A" w:rsidP="000461E2">
      <w:pPr>
        <w:jc w:val="center"/>
        <w:rPr>
          <w:color w:val="000000" w:themeColor="text1"/>
        </w:rPr>
      </w:pPr>
      <w:r w:rsidRPr="00DD560A">
        <w:rPr>
          <w:noProof/>
          <w:color w:val="000000" w:themeColor="text1"/>
        </w:rPr>
        <w:drawing>
          <wp:inline distT="0" distB="0" distL="0" distR="0" wp14:anchorId="780FA7E6" wp14:editId="4D83D29D">
            <wp:extent cx="6475730" cy="698500"/>
            <wp:effectExtent l="0" t="0" r="127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C9558" w14:textId="77777777" w:rsidR="00B40018" w:rsidRDefault="00B40018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4FB50CEF" w14:textId="2496B789" w:rsidR="00666A7D" w:rsidRDefault="00666A7D" w:rsidP="28AE8F20">
      <w:pPr>
        <w:pStyle w:val="Heading2"/>
        <w:spacing w:line="259" w:lineRule="auto"/>
      </w:pPr>
      <w:bookmarkStart w:id="262" w:name="_Toc565398165"/>
      <w:bookmarkStart w:id="263" w:name="_Toc130158234"/>
      <w:bookmarkStart w:id="264" w:name="_Toc2114045710"/>
      <w:bookmarkStart w:id="265" w:name="_Toc622796246"/>
      <w:bookmarkStart w:id="266" w:name="_Toc1220452772"/>
      <w:bookmarkStart w:id="267" w:name="_Toc1619957994"/>
      <w:bookmarkStart w:id="268" w:name="_Toc835751290"/>
      <w:bookmarkStart w:id="269" w:name="_Toc113619826"/>
      <w:bookmarkStart w:id="270" w:name="_Toc113620014"/>
      <w:bookmarkStart w:id="271" w:name="_Toc116984523"/>
      <w:r>
        <w:lastRenderedPageBreak/>
        <w:t>Vložený súbor neprislúcha danej identite (vloženie CSR)</w:t>
      </w:r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</w:p>
    <w:p w14:paraId="37C91DE3" w14:textId="29903288" w:rsidR="00666A7D" w:rsidRPr="00CE78A3" w:rsidRDefault="00666A7D">
      <w:pPr>
        <w:jc w:val="both"/>
        <w:rPr>
          <w:b/>
          <w:bCs/>
          <w:color w:val="000000" w:themeColor="text1"/>
          <w:sz w:val="22"/>
          <w:szCs w:val="22"/>
        </w:rPr>
      </w:pPr>
      <w:r w:rsidRPr="00CE78A3">
        <w:rPr>
          <w:b/>
          <w:bCs/>
          <w:sz w:val="22"/>
          <w:szCs w:val="22"/>
        </w:rPr>
        <w:t>Chyba:</w:t>
      </w:r>
      <w:r w:rsidRPr="00CE78A3">
        <w:rPr>
          <w:sz w:val="22"/>
          <w:szCs w:val="22"/>
        </w:rPr>
        <w:t xml:space="preserve"> Pri vložení CSR na podpísanie certifikátu systém vyhlási chybu: </w:t>
      </w:r>
      <w:r w:rsidRPr="00CE78A3">
        <w:rPr>
          <w:b/>
          <w:bCs/>
          <w:sz w:val="22"/>
          <w:szCs w:val="22"/>
        </w:rPr>
        <w:t>Vložený súbor neprislúcha danej identite</w:t>
      </w:r>
      <w:r w:rsidR="28AE8F20" w:rsidRPr="00CE78A3">
        <w:rPr>
          <w:rFonts w:eastAsia="Calibri" w:cs="Calibri"/>
          <w:b/>
          <w:bCs/>
          <w:sz w:val="22"/>
          <w:szCs w:val="22"/>
        </w:rPr>
        <w:t>.</w:t>
      </w:r>
    </w:p>
    <w:p w14:paraId="7A1B38B1" w14:textId="770F4098" w:rsidR="00666A7D" w:rsidRPr="00CE78A3" w:rsidRDefault="00666A7D" w:rsidP="28AE8F20">
      <w:pPr>
        <w:jc w:val="both"/>
        <w:rPr>
          <w:sz w:val="22"/>
          <w:szCs w:val="22"/>
        </w:rPr>
      </w:pPr>
      <w:r w:rsidRPr="00CE78A3">
        <w:rPr>
          <w:b/>
          <w:bCs/>
          <w:sz w:val="22"/>
          <w:szCs w:val="22"/>
        </w:rPr>
        <w:t xml:space="preserve">Riešenie: </w:t>
      </w:r>
      <w:r w:rsidRPr="00CE78A3">
        <w:rPr>
          <w:sz w:val="22"/>
          <w:szCs w:val="22"/>
        </w:rPr>
        <w:t>Pri vložení súboru systém validuje samotný súbor, či sa jedná o CSR (súbor s požiadavkou na vygenerovanie a podpísanie certifikátu) a tiež či samotný súbor je určený pre danú identitu. Ak ste vložili omylom súboru ktorý nie je určený danej identite, systém takýto súbor neakceptuje a vyhlási chybu. Overte prosím správnosť vloženého súboru a do systému vložte taký ktorý ste vygenerovali pre danú identitu na základe postupu v tejto príručke.</w:t>
      </w:r>
    </w:p>
    <w:p w14:paraId="2331D8BA" w14:textId="2EC67879" w:rsidR="28AE8F20" w:rsidRDefault="00B40018" w:rsidP="005E0FBF">
      <w:pPr>
        <w:jc w:val="center"/>
      </w:pPr>
      <w:r w:rsidRPr="00B40018">
        <w:rPr>
          <w:noProof/>
        </w:rPr>
        <w:drawing>
          <wp:inline distT="0" distB="0" distL="0" distR="0" wp14:anchorId="0F0883C4" wp14:editId="410F22DB">
            <wp:extent cx="6475730" cy="882650"/>
            <wp:effectExtent l="0" t="0" r="127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28AE8F20" w:rsidSect="007F1E8E">
      <w:pgSz w:w="11900" w:h="16840"/>
      <w:pgMar w:top="1701" w:right="851" w:bottom="2552" w:left="851" w:header="709" w:footer="162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40A26D" w14:textId="77777777" w:rsidR="00831BDE" w:rsidRDefault="00831BDE">
      <w:r>
        <w:separator/>
      </w:r>
    </w:p>
  </w:endnote>
  <w:endnote w:type="continuationSeparator" w:id="0">
    <w:p w14:paraId="2C1D23A5" w14:textId="77777777" w:rsidR="00831BDE" w:rsidRDefault="00831BDE">
      <w:r>
        <w:continuationSeparator/>
      </w:r>
    </w:p>
  </w:endnote>
  <w:endnote w:type="continuationNotice" w:id="1">
    <w:p w14:paraId="4CAB7FBA" w14:textId="77777777" w:rsidR="00831BDE" w:rsidRDefault="00831B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Times New Roman"/>
    <w:charset w:val="00"/>
    <w:family w:val="auto"/>
    <w:pitch w:val="variable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ortada Text">
    <w:altName w:val="Calibri"/>
    <w:panose1 w:val="00000000000000000000"/>
    <w:charset w:val="4D"/>
    <w:family w:val="auto"/>
    <w:notTrueType/>
    <w:pitch w:val="variable"/>
    <w:sig w:usb0="A00000AF" w:usb1="5000205B" w:usb2="00000000" w:usb3="00000000" w:csb0="00000093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21059" w14:textId="77777777" w:rsidR="007A32A2" w:rsidRDefault="007A32A2" w:rsidP="00B210D6">
    <w:pPr>
      <w:rPr>
        <w:rFonts w:ascii="Verdana" w:hAnsi="Verdana"/>
        <w:color w:val="0660A7"/>
        <w:sz w:val="14"/>
        <w:szCs w:val="14"/>
        <w:lang w:val="en-US"/>
      </w:rPr>
    </w:pPr>
  </w:p>
  <w:p w14:paraId="69542747" w14:textId="77777777" w:rsidR="007A32A2" w:rsidRDefault="007A32A2" w:rsidP="00B210D6">
    <w:pPr>
      <w:rPr>
        <w:rFonts w:ascii="Verdana" w:hAnsi="Verdana"/>
        <w:color w:val="0660A7"/>
        <w:sz w:val="14"/>
        <w:szCs w:val="14"/>
        <w:lang w:val="en-US"/>
      </w:rPr>
    </w:pPr>
  </w:p>
  <w:p w14:paraId="4CCEC0FA" w14:textId="77777777" w:rsidR="007A32A2" w:rsidRDefault="007A32A2" w:rsidP="00B210D6">
    <w:pPr>
      <w:rPr>
        <w:rFonts w:ascii="Verdana" w:hAnsi="Verdana"/>
        <w:color w:val="0660A7"/>
        <w:sz w:val="14"/>
        <w:szCs w:val="14"/>
        <w:lang w:val="en-US"/>
      </w:rPr>
    </w:pPr>
  </w:p>
  <w:p w14:paraId="3A78DAF5" w14:textId="77777777" w:rsidR="007A32A2" w:rsidRDefault="007A32A2" w:rsidP="00B210D6">
    <w:pPr>
      <w:rPr>
        <w:rFonts w:ascii="Verdana" w:hAnsi="Verdana"/>
        <w:color w:val="0660A7"/>
        <w:sz w:val="14"/>
        <w:szCs w:val="14"/>
        <w:lang w:val="en-US"/>
      </w:rPr>
    </w:pPr>
  </w:p>
  <w:p w14:paraId="720381CF" w14:textId="091EC185" w:rsidR="007A32A2" w:rsidRDefault="007A32A2" w:rsidP="00B210D6">
    <w:pPr>
      <w:rPr>
        <w:rFonts w:ascii="Verdana" w:hAnsi="Verdana"/>
        <w:color w:val="0660A7"/>
        <w:sz w:val="14"/>
        <w:szCs w:val="14"/>
        <w:lang w:val="en-US"/>
      </w:rPr>
    </w:pPr>
    <w:proofErr w:type="spellStart"/>
    <w:r w:rsidRPr="00B210D6">
      <w:rPr>
        <w:rFonts w:ascii="Verdana" w:hAnsi="Verdana"/>
        <w:color w:val="0660A7"/>
        <w:sz w:val="14"/>
        <w:szCs w:val="14"/>
        <w:lang w:val="en-US"/>
      </w:rPr>
      <w:t>P</w:t>
    </w:r>
    <w:r>
      <w:rPr>
        <w:rFonts w:ascii="Verdana" w:hAnsi="Verdana"/>
        <w:color w:val="0660A7"/>
        <w:sz w:val="14"/>
        <w:szCs w:val="14"/>
        <w:lang w:val="en-US"/>
      </w:rPr>
      <w:t>ríručka</w:t>
    </w:r>
    <w:proofErr w:type="spellEnd"/>
    <w:r w:rsidRPr="00B210D6">
      <w:rPr>
        <w:rFonts w:ascii="Verdana" w:hAnsi="Verdana"/>
        <w:color w:val="0660A7"/>
        <w:sz w:val="14"/>
        <w:szCs w:val="14"/>
        <w:lang w:val="en-US"/>
      </w:rPr>
      <w:t xml:space="preserve"> </w:t>
    </w:r>
    <w:proofErr w:type="spellStart"/>
    <w:r w:rsidRPr="00B210D6">
      <w:rPr>
        <w:rFonts w:ascii="Verdana" w:hAnsi="Verdana"/>
        <w:color w:val="0660A7"/>
        <w:sz w:val="14"/>
        <w:szCs w:val="14"/>
        <w:lang w:val="en-US"/>
      </w:rPr>
      <w:t>S</w:t>
    </w:r>
    <w:r>
      <w:rPr>
        <w:rFonts w:ascii="Verdana" w:hAnsi="Verdana"/>
        <w:color w:val="0660A7"/>
        <w:sz w:val="14"/>
        <w:szCs w:val="14"/>
        <w:lang w:val="en-US"/>
      </w:rPr>
      <w:t>p</w:t>
    </w:r>
    <w:r w:rsidRPr="00B210D6">
      <w:rPr>
        <w:rFonts w:ascii="Verdana" w:hAnsi="Verdana"/>
        <w:color w:val="0660A7"/>
        <w:sz w:val="14"/>
        <w:szCs w:val="14"/>
        <w:lang w:val="en-US"/>
      </w:rPr>
      <w:t>rávcu</w:t>
    </w:r>
    <w:proofErr w:type="spellEnd"/>
    <w:r w:rsidRPr="00B210D6">
      <w:rPr>
        <w:rFonts w:ascii="Verdana" w:hAnsi="Verdana"/>
        <w:color w:val="0660A7"/>
        <w:sz w:val="14"/>
        <w:szCs w:val="14"/>
        <w:lang w:val="en-US"/>
      </w:rPr>
      <w:t xml:space="preserve"> </w:t>
    </w:r>
    <w:proofErr w:type="spellStart"/>
    <w:r w:rsidRPr="00B210D6">
      <w:rPr>
        <w:rFonts w:ascii="Verdana" w:hAnsi="Verdana"/>
        <w:color w:val="0660A7"/>
        <w:sz w:val="14"/>
        <w:szCs w:val="14"/>
        <w:lang w:val="en-US"/>
      </w:rPr>
      <w:t>subjektu</w:t>
    </w:r>
    <w:proofErr w:type="spellEnd"/>
    <w:r w:rsidRPr="00B210D6">
      <w:rPr>
        <w:rFonts w:ascii="Verdana" w:hAnsi="Verdana"/>
        <w:color w:val="0660A7"/>
        <w:sz w:val="14"/>
        <w:szCs w:val="14"/>
        <w:lang w:val="en-US"/>
      </w:rPr>
      <w:t xml:space="preserve"> ŠZP-ESAS</w:t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r>
      <w:rPr>
        <w:rFonts w:ascii="Verdana" w:hAnsi="Verdana"/>
        <w:color w:val="0660A7"/>
        <w:sz w:val="14"/>
        <w:szCs w:val="14"/>
        <w:lang w:val="en-US"/>
      </w:rPr>
      <w:tab/>
    </w:r>
    <w:sdt>
      <w:sdtPr>
        <w:id w:val="2136666318"/>
        <w:docPartObj>
          <w:docPartGallery w:val="Page Numbers (Bottom of Page)"/>
          <w:docPartUnique/>
        </w:docPartObj>
      </w:sdtPr>
      <w:sdtEndPr>
        <w:rPr>
          <w:rFonts w:ascii="Verdana" w:hAnsi="Verdana"/>
          <w:color w:val="0660A7"/>
          <w:sz w:val="14"/>
          <w:szCs w:val="14"/>
          <w:lang w:val="en-US"/>
        </w:rPr>
      </w:sdtEndPr>
      <w:sdtContent>
        <w:r w:rsidRPr="00B210D6">
          <w:rPr>
            <w:rFonts w:ascii="Verdana" w:hAnsi="Verdana"/>
            <w:color w:val="0660A7"/>
            <w:sz w:val="14"/>
            <w:szCs w:val="14"/>
            <w:lang w:val="en-US"/>
          </w:rPr>
          <w:fldChar w:fldCharType="begin"/>
        </w:r>
        <w:r w:rsidRPr="00B210D6">
          <w:rPr>
            <w:rFonts w:ascii="Verdana" w:hAnsi="Verdana"/>
            <w:color w:val="0660A7"/>
            <w:sz w:val="14"/>
            <w:szCs w:val="14"/>
            <w:lang w:val="en-US"/>
          </w:rPr>
          <w:instrText xml:space="preserve"> PAGE   \* MERGEFORMAT </w:instrText>
        </w:r>
        <w:r w:rsidRPr="00B210D6">
          <w:rPr>
            <w:rFonts w:ascii="Verdana" w:hAnsi="Verdana"/>
            <w:color w:val="0660A7"/>
            <w:sz w:val="14"/>
            <w:szCs w:val="14"/>
            <w:lang w:val="en-US"/>
          </w:rPr>
          <w:fldChar w:fldCharType="separate"/>
        </w:r>
        <w:r>
          <w:rPr>
            <w:rFonts w:ascii="Verdana" w:hAnsi="Verdana"/>
            <w:color w:val="0660A7"/>
            <w:sz w:val="14"/>
            <w:szCs w:val="14"/>
            <w:lang w:val="en-US"/>
          </w:rPr>
          <w:t>2</w:t>
        </w:r>
        <w:r w:rsidRPr="00B210D6">
          <w:rPr>
            <w:rFonts w:ascii="Verdana" w:hAnsi="Verdana"/>
            <w:color w:val="0660A7"/>
            <w:sz w:val="14"/>
            <w:szCs w:val="14"/>
            <w:lang w:val="en-US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F19A43" w14:textId="77777777" w:rsidR="00831BDE" w:rsidRDefault="00831BDE">
      <w:r>
        <w:separator/>
      </w:r>
    </w:p>
  </w:footnote>
  <w:footnote w:type="continuationSeparator" w:id="0">
    <w:p w14:paraId="17BA27B6" w14:textId="77777777" w:rsidR="00831BDE" w:rsidRDefault="00831BDE">
      <w:r>
        <w:continuationSeparator/>
      </w:r>
    </w:p>
  </w:footnote>
  <w:footnote w:type="continuationNotice" w:id="1">
    <w:p w14:paraId="13390E5F" w14:textId="77777777" w:rsidR="00831BDE" w:rsidRDefault="00831BD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EF2D7" w14:textId="2931211E" w:rsidR="007A32A2" w:rsidRDefault="007A32A2" w:rsidP="00B210D6">
    <w:pPr>
      <w:pStyle w:val="Header"/>
      <w:tabs>
        <w:tab w:val="left" w:pos="1035"/>
        <w:tab w:val="left" w:pos="2820"/>
      </w:tabs>
    </w:pPr>
    <w:r w:rsidRPr="00CC1F29">
      <w:rPr>
        <w:noProof/>
      </w:rPr>
      <w:drawing>
        <wp:anchor distT="0" distB="0" distL="114300" distR="114300" simplePos="0" relativeHeight="251659264" behindDoc="0" locked="0" layoutInCell="1" allowOverlap="1" wp14:anchorId="5CD03DC2" wp14:editId="024266CC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075082" cy="419100"/>
          <wp:effectExtent l="0" t="0" r="444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5082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91599"/>
    <w:multiLevelType w:val="hybridMultilevel"/>
    <w:tmpl w:val="901ADE5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C3901"/>
    <w:multiLevelType w:val="hybridMultilevel"/>
    <w:tmpl w:val="505084CC"/>
    <w:styleLink w:val="Importovanstyl9"/>
    <w:lvl w:ilvl="0" w:tplc="F0E8B798">
      <w:start w:val="1"/>
      <w:numFmt w:val="bullet"/>
      <w:lvlText w:val="•"/>
      <w:lvlJc w:val="left"/>
      <w:pPr>
        <w:ind w:left="177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C4883C">
      <w:start w:val="1"/>
      <w:numFmt w:val="bullet"/>
      <w:lvlText w:val="o"/>
      <w:lvlJc w:val="left"/>
      <w:pPr>
        <w:ind w:left="249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A80E9AE">
      <w:start w:val="1"/>
      <w:numFmt w:val="bullet"/>
      <w:lvlText w:val="▪"/>
      <w:lvlJc w:val="left"/>
      <w:pPr>
        <w:ind w:left="321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BA2A2A">
      <w:start w:val="1"/>
      <w:numFmt w:val="bullet"/>
      <w:lvlText w:val="•"/>
      <w:lvlJc w:val="left"/>
      <w:pPr>
        <w:ind w:left="393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E251C8">
      <w:start w:val="1"/>
      <w:numFmt w:val="bullet"/>
      <w:lvlText w:val="o"/>
      <w:lvlJc w:val="left"/>
      <w:pPr>
        <w:ind w:left="465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0D0663A">
      <w:start w:val="1"/>
      <w:numFmt w:val="bullet"/>
      <w:lvlText w:val="▪"/>
      <w:lvlJc w:val="left"/>
      <w:pPr>
        <w:ind w:left="537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59E881E">
      <w:start w:val="1"/>
      <w:numFmt w:val="bullet"/>
      <w:lvlText w:val="•"/>
      <w:lvlJc w:val="left"/>
      <w:pPr>
        <w:ind w:left="609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780D374">
      <w:start w:val="1"/>
      <w:numFmt w:val="bullet"/>
      <w:lvlText w:val="o"/>
      <w:lvlJc w:val="left"/>
      <w:pPr>
        <w:ind w:left="681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3A4B860">
      <w:start w:val="1"/>
      <w:numFmt w:val="bullet"/>
      <w:lvlText w:val="▪"/>
      <w:lvlJc w:val="left"/>
      <w:pPr>
        <w:ind w:left="753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62D1754"/>
    <w:multiLevelType w:val="hybridMultilevel"/>
    <w:tmpl w:val="2A1E1386"/>
    <w:styleLink w:val="Importovanstyl6"/>
    <w:lvl w:ilvl="0" w:tplc="80FA6456">
      <w:start w:val="1"/>
      <w:numFmt w:val="bullet"/>
      <w:lvlText w:val="•"/>
      <w:lvlJc w:val="left"/>
      <w:pPr>
        <w:ind w:left="424" w:hanging="1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FF004E6">
      <w:start w:val="1"/>
      <w:numFmt w:val="bullet"/>
      <w:lvlText w:val="o"/>
      <w:lvlJc w:val="left"/>
      <w:pPr>
        <w:tabs>
          <w:tab w:val="num" w:pos="1724"/>
        </w:tabs>
        <w:ind w:left="144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2EA74BC">
      <w:start w:val="1"/>
      <w:numFmt w:val="bullet"/>
      <w:lvlText w:val="▪"/>
      <w:lvlJc w:val="left"/>
      <w:pPr>
        <w:tabs>
          <w:tab w:val="num" w:pos="2444"/>
        </w:tabs>
        <w:ind w:left="216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2227F2">
      <w:start w:val="1"/>
      <w:numFmt w:val="bullet"/>
      <w:lvlText w:val="•"/>
      <w:lvlJc w:val="left"/>
      <w:pPr>
        <w:ind w:left="2880" w:hanging="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134F036">
      <w:start w:val="1"/>
      <w:numFmt w:val="bullet"/>
      <w:lvlText w:val="o"/>
      <w:lvlJc w:val="left"/>
      <w:pPr>
        <w:tabs>
          <w:tab w:val="num" w:pos="3884"/>
        </w:tabs>
        <w:ind w:left="360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D605E78">
      <w:start w:val="1"/>
      <w:numFmt w:val="bullet"/>
      <w:lvlText w:val="▪"/>
      <w:lvlJc w:val="left"/>
      <w:pPr>
        <w:tabs>
          <w:tab w:val="num" w:pos="4604"/>
        </w:tabs>
        <w:ind w:left="432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BEAA96">
      <w:start w:val="1"/>
      <w:numFmt w:val="bullet"/>
      <w:lvlText w:val="•"/>
      <w:lvlJc w:val="left"/>
      <w:pPr>
        <w:ind w:left="5040" w:hanging="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3B8B748">
      <w:start w:val="1"/>
      <w:numFmt w:val="bullet"/>
      <w:lvlText w:val="o"/>
      <w:lvlJc w:val="left"/>
      <w:pPr>
        <w:tabs>
          <w:tab w:val="num" w:pos="6044"/>
        </w:tabs>
        <w:ind w:left="576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C76E56C">
      <w:start w:val="1"/>
      <w:numFmt w:val="bullet"/>
      <w:lvlText w:val="▪"/>
      <w:lvlJc w:val="left"/>
      <w:pPr>
        <w:tabs>
          <w:tab w:val="num" w:pos="6764"/>
        </w:tabs>
        <w:ind w:left="6480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E086FAD"/>
    <w:multiLevelType w:val="hybridMultilevel"/>
    <w:tmpl w:val="3F502BE8"/>
    <w:styleLink w:val="Odrky"/>
    <w:lvl w:ilvl="0" w:tplc="C1F803D2">
      <w:start w:val="1"/>
      <w:numFmt w:val="bullet"/>
      <w:lvlText w:val="-"/>
      <w:lvlJc w:val="left"/>
      <w:pPr>
        <w:ind w:left="6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1F2C54C">
      <w:start w:val="1"/>
      <w:numFmt w:val="bullet"/>
      <w:lvlText w:val="-"/>
      <w:lvlJc w:val="left"/>
      <w:pPr>
        <w:ind w:left="12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C8AD10C">
      <w:start w:val="1"/>
      <w:numFmt w:val="bullet"/>
      <w:lvlText w:val="-"/>
      <w:lvlJc w:val="left"/>
      <w:pPr>
        <w:ind w:left="18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48CAB00">
      <w:start w:val="1"/>
      <w:numFmt w:val="bullet"/>
      <w:lvlText w:val="-"/>
      <w:lvlJc w:val="left"/>
      <w:pPr>
        <w:ind w:left="24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70BFEA">
      <w:start w:val="1"/>
      <w:numFmt w:val="bullet"/>
      <w:lvlText w:val="-"/>
      <w:lvlJc w:val="left"/>
      <w:pPr>
        <w:ind w:left="30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5E607BC">
      <w:start w:val="1"/>
      <w:numFmt w:val="bullet"/>
      <w:lvlText w:val="-"/>
      <w:lvlJc w:val="left"/>
      <w:pPr>
        <w:ind w:left="36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EEA03B2">
      <w:start w:val="1"/>
      <w:numFmt w:val="bullet"/>
      <w:lvlText w:val="-"/>
      <w:lvlJc w:val="left"/>
      <w:pPr>
        <w:ind w:left="42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DFE4474">
      <w:start w:val="1"/>
      <w:numFmt w:val="bullet"/>
      <w:lvlText w:val="-"/>
      <w:lvlJc w:val="left"/>
      <w:pPr>
        <w:ind w:left="48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5A8CB22">
      <w:start w:val="1"/>
      <w:numFmt w:val="bullet"/>
      <w:lvlText w:val="-"/>
      <w:lvlJc w:val="left"/>
      <w:pPr>
        <w:ind w:left="5400" w:hanging="17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2A02C9E"/>
    <w:multiLevelType w:val="hybridMultilevel"/>
    <w:tmpl w:val="C8200326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5592541E">
      <w:start w:val="1"/>
      <w:numFmt w:val="lowerLetter"/>
      <w:lvlText w:val="%2."/>
      <w:lvlJc w:val="left"/>
      <w:pPr>
        <w:ind w:left="1440" w:hanging="360"/>
      </w:pPr>
    </w:lvl>
    <w:lvl w:ilvl="2" w:tplc="7332CABA">
      <w:start w:val="1"/>
      <w:numFmt w:val="lowerRoman"/>
      <w:lvlText w:val="%3."/>
      <w:lvlJc w:val="right"/>
      <w:pPr>
        <w:ind w:left="2160" w:hanging="180"/>
      </w:pPr>
    </w:lvl>
    <w:lvl w:ilvl="3" w:tplc="BBA680F0">
      <w:start w:val="1"/>
      <w:numFmt w:val="decimal"/>
      <w:lvlText w:val="%4."/>
      <w:lvlJc w:val="left"/>
      <w:pPr>
        <w:ind w:left="2880" w:hanging="360"/>
      </w:pPr>
    </w:lvl>
    <w:lvl w:ilvl="4" w:tplc="E2E29552">
      <w:start w:val="1"/>
      <w:numFmt w:val="lowerLetter"/>
      <w:lvlText w:val="%5."/>
      <w:lvlJc w:val="left"/>
      <w:pPr>
        <w:ind w:left="3600" w:hanging="360"/>
      </w:pPr>
    </w:lvl>
    <w:lvl w:ilvl="5" w:tplc="114C03E6">
      <w:start w:val="1"/>
      <w:numFmt w:val="lowerRoman"/>
      <w:lvlText w:val="%6."/>
      <w:lvlJc w:val="right"/>
      <w:pPr>
        <w:ind w:left="4320" w:hanging="180"/>
      </w:pPr>
    </w:lvl>
    <w:lvl w:ilvl="6" w:tplc="F3E40272">
      <w:start w:val="1"/>
      <w:numFmt w:val="decimal"/>
      <w:lvlText w:val="%7."/>
      <w:lvlJc w:val="left"/>
      <w:pPr>
        <w:ind w:left="5040" w:hanging="360"/>
      </w:pPr>
    </w:lvl>
    <w:lvl w:ilvl="7" w:tplc="4F143842">
      <w:start w:val="1"/>
      <w:numFmt w:val="lowerLetter"/>
      <w:lvlText w:val="%8."/>
      <w:lvlJc w:val="left"/>
      <w:pPr>
        <w:ind w:left="5760" w:hanging="360"/>
      </w:pPr>
    </w:lvl>
    <w:lvl w:ilvl="8" w:tplc="B2CEFC3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0039F"/>
    <w:multiLevelType w:val="hybridMultilevel"/>
    <w:tmpl w:val="35C4FA5E"/>
    <w:styleLink w:val="Importovanstyl13"/>
    <w:lvl w:ilvl="0" w:tplc="93D606F0">
      <w:start w:val="1"/>
      <w:numFmt w:val="lowerLetter"/>
      <w:lvlText w:val="%1)"/>
      <w:lvlJc w:val="left"/>
      <w:pPr>
        <w:ind w:left="100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8C84268">
      <w:start w:val="1"/>
      <w:numFmt w:val="lowerLetter"/>
      <w:lvlText w:val="%2."/>
      <w:lvlJc w:val="left"/>
      <w:pPr>
        <w:ind w:left="17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ED0090E">
      <w:start w:val="1"/>
      <w:numFmt w:val="lowerRoman"/>
      <w:lvlText w:val="%3."/>
      <w:lvlJc w:val="left"/>
      <w:pPr>
        <w:ind w:left="244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82CF652">
      <w:start w:val="1"/>
      <w:numFmt w:val="decimal"/>
      <w:lvlText w:val="%4."/>
      <w:lvlJc w:val="left"/>
      <w:pPr>
        <w:ind w:left="316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D9C7F02">
      <w:start w:val="1"/>
      <w:numFmt w:val="lowerLetter"/>
      <w:lvlText w:val="%5."/>
      <w:lvlJc w:val="left"/>
      <w:pPr>
        <w:ind w:left="388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A4F69A">
      <w:start w:val="1"/>
      <w:numFmt w:val="lowerRoman"/>
      <w:lvlText w:val="%6."/>
      <w:lvlJc w:val="left"/>
      <w:pPr>
        <w:ind w:left="460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F14D466">
      <w:start w:val="1"/>
      <w:numFmt w:val="decimal"/>
      <w:lvlText w:val="%7."/>
      <w:lvlJc w:val="left"/>
      <w:pPr>
        <w:ind w:left="53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54A68D8">
      <w:start w:val="1"/>
      <w:numFmt w:val="lowerLetter"/>
      <w:lvlText w:val="%8."/>
      <w:lvlJc w:val="left"/>
      <w:pPr>
        <w:ind w:left="604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E6C3532">
      <w:start w:val="1"/>
      <w:numFmt w:val="lowerRoman"/>
      <w:lvlText w:val="%9."/>
      <w:lvlJc w:val="left"/>
      <w:pPr>
        <w:ind w:left="676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149C5F5C"/>
    <w:multiLevelType w:val="hybridMultilevel"/>
    <w:tmpl w:val="208CF0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713ACA"/>
    <w:multiLevelType w:val="hybridMultilevel"/>
    <w:tmpl w:val="497C80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13DB"/>
    <w:multiLevelType w:val="hybridMultilevel"/>
    <w:tmpl w:val="C0F65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D869AA"/>
    <w:multiLevelType w:val="hybridMultilevel"/>
    <w:tmpl w:val="D1AC57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470903"/>
    <w:multiLevelType w:val="hybridMultilevel"/>
    <w:tmpl w:val="EC12126C"/>
    <w:styleLink w:val="Importovanstyl10"/>
    <w:lvl w:ilvl="0" w:tplc="25325C24">
      <w:start w:val="1"/>
      <w:numFmt w:val="bullet"/>
      <w:lvlText w:val="•"/>
      <w:lvlJc w:val="left"/>
      <w:pPr>
        <w:ind w:left="136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9AA7626">
      <w:start w:val="1"/>
      <w:numFmt w:val="bullet"/>
      <w:lvlText w:val="o"/>
      <w:lvlJc w:val="left"/>
      <w:pPr>
        <w:ind w:left="208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FF8BBAA">
      <w:start w:val="1"/>
      <w:numFmt w:val="bullet"/>
      <w:lvlText w:val="▪"/>
      <w:lvlJc w:val="left"/>
      <w:pPr>
        <w:ind w:left="280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B56F9A8">
      <w:start w:val="1"/>
      <w:numFmt w:val="bullet"/>
      <w:lvlText w:val="•"/>
      <w:lvlJc w:val="left"/>
      <w:pPr>
        <w:ind w:left="352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32C4676">
      <w:start w:val="1"/>
      <w:numFmt w:val="bullet"/>
      <w:lvlText w:val="o"/>
      <w:lvlJc w:val="left"/>
      <w:pPr>
        <w:ind w:left="424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FA41DD4">
      <w:start w:val="1"/>
      <w:numFmt w:val="bullet"/>
      <w:lvlText w:val="▪"/>
      <w:lvlJc w:val="left"/>
      <w:pPr>
        <w:ind w:left="496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87606DC">
      <w:start w:val="1"/>
      <w:numFmt w:val="bullet"/>
      <w:lvlText w:val="•"/>
      <w:lvlJc w:val="left"/>
      <w:pPr>
        <w:ind w:left="568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E589370">
      <w:start w:val="1"/>
      <w:numFmt w:val="bullet"/>
      <w:lvlText w:val="o"/>
      <w:lvlJc w:val="left"/>
      <w:pPr>
        <w:ind w:left="640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50E5922">
      <w:start w:val="1"/>
      <w:numFmt w:val="bullet"/>
      <w:lvlText w:val="▪"/>
      <w:lvlJc w:val="left"/>
      <w:pPr>
        <w:ind w:left="712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1CC85B58"/>
    <w:multiLevelType w:val="hybridMultilevel"/>
    <w:tmpl w:val="7C8C63F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723582"/>
    <w:multiLevelType w:val="hybridMultilevel"/>
    <w:tmpl w:val="DA0ED8C8"/>
    <w:styleLink w:val="Importovanstyl12"/>
    <w:lvl w:ilvl="0" w:tplc="00EE1832">
      <w:start w:val="1"/>
      <w:numFmt w:val="bullet"/>
      <w:lvlText w:val="•"/>
      <w:lvlJc w:val="left"/>
      <w:pPr>
        <w:ind w:left="171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C4C350">
      <w:start w:val="1"/>
      <w:numFmt w:val="bullet"/>
      <w:lvlText w:val="o"/>
      <w:lvlJc w:val="left"/>
      <w:pPr>
        <w:ind w:left="243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DB2AEAC">
      <w:start w:val="1"/>
      <w:numFmt w:val="bullet"/>
      <w:lvlText w:val="▪"/>
      <w:lvlJc w:val="left"/>
      <w:pPr>
        <w:ind w:left="315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BC0C936">
      <w:start w:val="1"/>
      <w:numFmt w:val="bullet"/>
      <w:lvlText w:val="•"/>
      <w:lvlJc w:val="left"/>
      <w:pPr>
        <w:ind w:left="387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66068A">
      <w:start w:val="1"/>
      <w:numFmt w:val="bullet"/>
      <w:lvlText w:val="o"/>
      <w:lvlJc w:val="left"/>
      <w:pPr>
        <w:ind w:left="459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458AB56">
      <w:start w:val="1"/>
      <w:numFmt w:val="bullet"/>
      <w:lvlText w:val="▪"/>
      <w:lvlJc w:val="left"/>
      <w:pPr>
        <w:ind w:left="531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39A36E2">
      <w:start w:val="1"/>
      <w:numFmt w:val="bullet"/>
      <w:lvlText w:val="•"/>
      <w:lvlJc w:val="left"/>
      <w:pPr>
        <w:ind w:left="603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F3E084A">
      <w:start w:val="1"/>
      <w:numFmt w:val="bullet"/>
      <w:lvlText w:val="o"/>
      <w:lvlJc w:val="left"/>
      <w:pPr>
        <w:ind w:left="675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C8827B2">
      <w:start w:val="1"/>
      <w:numFmt w:val="bullet"/>
      <w:lvlText w:val="▪"/>
      <w:lvlJc w:val="left"/>
      <w:pPr>
        <w:ind w:left="747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566610B"/>
    <w:multiLevelType w:val="hybridMultilevel"/>
    <w:tmpl w:val="42563156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826894"/>
    <w:multiLevelType w:val="hybridMultilevel"/>
    <w:tmpl w:val="6730F690"/>
    <w:lvl w:ilvl="0" w:tplc="B97C75E6">
      <w:start w:val="1"/>
      <w:numFmt w:val="decimal"/>
      <w:lvlText w:val="%1."/>
      <w:lvlJc w:val="left"/>
      <w:pPr>
        <w:ind w:left="720" w:hanging="360"/>
      </w:pPr>
    </w:lvl>
    <w:lvl w:ilvl="1" w:tplc="94D63ADC">
      <w:start w:val="1"/>
      <w:numFmt w:val="lowerLetter"/>
      <w:lvlText w:val="%2."/>
      <w:lvlJc w:val="left"/>
      <w:pPr>
        <w:ind w:left="1440" w:hanging="360"/>
      </w:pPr>
    </w:lvl>
    <w:lvl w:ilvl="2" w:tplc="5DBED0AE">
      <w:start w:val="1"/>
      <w:numFmt w:val="lowerRoman"/>
      <w:lvlText w:val="%3."/>
      <w:lvlJc w:val="right"/>
      <w:pPr>
        <w:ind w:left="2160" w:hanging="180"/>
      </w:pPr>
    </w:lvl>
    <w:lvl w:ilvl="3" w:tplc="6420BC00">
      <w:start w:val="1"/>
      <w:numFmt w:val="decimal"/>
      <w:lvlText w:val="%4."/>
      <w:lvlJc w:val="left"/>
      <w:pPr>
        <w:ind w:left="2880" w:hanging="360"/>
      </w:pPr>
    </w:lvl>
    <w:lvl w:ilvl="4" w:tplc="F182CC66">
      <w:start w:val="1"/>
      <w:numFmt w:val="lowerLetter"/>
      <w:lvlText w:val="%5."/>
      <w:lvlJc w:val="left"/>
      <w:pPr>
        <w:ind w:left="3600" w:hanging="360"/>
      </w:pPr>
    </w:lvl>
    <w:lvl w:ilvl="5" w:tplc="EF701DEA">
      <w:start w:val="1"/>
      <w:numFmt w:val="lowerRoman"/>
      <w:lvlText w:val="%6."/>
      <w:lvlJc w:val="right"/>
      <w:pPr>
        <w:ind w:left="4320" w:hanging="180"/>
      </w:pPr>
    </w:lvl>
    <w:lvl w:ilvl="6" w:tplc="124EA25E">
      <w:start w:val="1"/>
      <w:numFmt w:val="decimal"/>
      <w:lvlText w:val="%7."/>
      <w:lvlJc w:val="left"/>
      <w:pPr>
        <w:ind w:left="5040" w:hanging="360"/>
      </w:pPr>
    </w:lvl>
    <w:lvl w:ilvl="7" w:tplc="A364BCCA">
      <w:start w:val="1"/>
      <w:numFmt w:val="lowerLetter"/>
      <w:lvlText w:val="%8."/>
      <w:lvlJc w:val="left"/>
      <w:pPr>
        <w:ind w:left="5760" w:hanging="360"/>
      </w:pPr>
    </w:lvl>
    <w:lvl w:ilvl="8" w:tplc="13CA814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3D5D79"/>
    <w:multiLevelType w:val="hybridMultilevel"/>
    <w:tmpl w:val="3CEA3E9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4D2F3C"/>
    <w:multiLevelType w:val="hybridMultilevel"/>
    <w:tmpl w:val="84FAD49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847834"/>
    <w:multiLevelType w:val="hybridMultilevel"/>
    <w:tmpl w:val="7AAA4438"/>
    <w:styleLink w:val="Importovanstyl7"/>
    <w:lvl w:ilvl="0" w:tplc="8B547CA2">
      <w:start w:val="1"/>
      <w:numFmt w:val="bullet"/>
      <w:lvlText w:val="•"/>
      <w:lvlJc w:val="left"/>
      <w:pPr>
        <w:ind w:left="737" w:hanging="45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876934E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E927C4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2A0D4D6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1B291F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EF02E3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8669B34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B9CF0F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F1E0A3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36982F31"/>
    <w:multiLevelType w:val="hybridMultilevel"/>
    <w:tmpl w:val="1D2ED78A"/>
    <w:lvl w:ilvl="0" w:tplc="558AE538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B11C14"/>
    <w:multiLevelType w:val="hybridMultilevel"/>
    <w:tmpl w:val="1840D47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16643"/>
    <w:multiLevelType w:val="hybridMultilevel"/>
    <w:tmpl w:val="E7B47F4A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1F4621"/>
    <w:multiLevelType w:val="hybridMultilevel"/>
    <w:tmpl w:val="6EF88C6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513855"/>
    <w:multiLevelType w:val="hybridMultilevel"/>
    <w:tmpl w:val="B39C024A"/>
    <w:styleLink w:val="Importovanstyl15"/>
    <w:lvl w:ilvl="0" w:tplc="0B5ACD52">
      <w:start w:val="1"/>
      <w:numFmt w:val="lowerLetter"/>
      <w:lvlText w:val="%1)"/>
      <w:lvlJc w:val="left"/>
      <w:pPr>
        <w:ind w:left="100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BA425C4">
      <w:start w:val="1"/>
      <w:numFmt w:val="lowerLetter"/>
      <w:lvlText w:val="%2."/>
      <w:lvlJc w:val="left"/>
      <w:pPr>
        <w:ind w:left="17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DC4665C">
      <w:start w:val="1"/>
      <w:numFmt w:val="lowerRoman"/>
      <w:lvlText w:val="%3."/>
      <w:lvlJc w:val="left"/>
      <w:pPr>
        <w:ind w:left="244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374190A">
      <w:start w:val="1"/>
      <w:numFmt w:val="decimal"/>
      <w:lvlText w:val="%4."/>
      <w:lvlJc w:val="left"/>
      <w:pPr>
        <w:ind w:left="316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46AD894">
      <w:start w:val="1"/>
      <w:numFmt w:val="lowerLetter"/>
      <w:lvlText w:val="%5."/>
      <w:lvlJc w:val="left"/>
      <w:pPr>
        <w:ind w:left="388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C2E0308">
      <w:start w:val="1"/>
      <w:numFmt w:val="lowerRoman"/>
      <w:lvlText w:val="%6."/>
      <w:lvlJc w:val="left"/>
      <w:pPr>
        <w:ind w:left="460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970056E">
      <w:start w:val="1"/>
      <w:numFmt w:val="decimal"/>
      <w:lvlText w:val="%7."/>
      <w:lvlJc w:val="left"/>
      <w:pPr>
        <w:ind w:left="53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5149E74">
      <w:start w:val="1"/>
      <w:numFmt w:val="lowerLetter"/>
      <w:lvlText w:val="%8."/>
      <w:lvlJc w:val="left"/>
      <w:pPr>
        <w:ind w:left="604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F24D340">
      <w:start w:val="1"/>
      <w:numFmt w:val="lowerRoman"/>
      <w:lvlText w:val="%9."/>
      <w:lvlJc w:val="left"/>
      <w:pPr>
        <w:ind w:left="676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52FF3695"/>
    <w:multiLevelType w:val="hybridMultilevel"/>
    <w:tmpl w:val="5A6E994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0D5D44"/>
    <w:multiLevelType w:val="multilevel"/>
    <w:tmpl w:val="65945508"/>
    <w:styleLink w:val="WWNum4"/>
    <w:lvl w:ilvl="0">
      <w:numFmt w:val="bullet"/>
      <w:lvlText w:val="-"/>
      <w:lvlJc w:val="left"/>
      <w:pPr>
        <w:ind w:left="720" w:hanging="360"/>
      </w:pPr>
      <w:rPr>
        <w:rFonts w:eastAsia="Arial" w:cs="Aria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25" w15:restartNumberingAfterBreak="0">
    <w:nsid w:val="594A3561"/>
    <w:multiLevelType w:val="hybridMultilevel"/>
    <w:tmpl w:val="0B5ADDA0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8A7F3B"/>
    <w:multiLevelType w:val="hybridMultilevel"/>
    <w:tmpl w:val="7F24218A"/>
    <w:styleLink w:val="Importovanstyl3"/>
    <w:lvl w:ilvl="0" w:tplc="F4C0FD14">
      <w:start w:val="1"/>
      <w:numFmt w:val="decimal"/>
      <w:lvlText w:val="%1."/>
      <w:lvlJc w:val="left"/>
      <w:pPr>
        <w:ind w:left="7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C9EB4BA">
      <w:start w:val="1"/>
      <w:numFmt w:val="lowerLetter"/>
      <w:lvlText w:val="%2."/>
      <w:lvlJc w:val="left"/>
      <w:pPr>
        <w:ind w:left="1362" w:hanging="30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B561DF0">
      <w:start w:val="1"/>
      <w:numFmt w:val="lowerRoman"/>
      <w:lvlText w:val="%3."/>
      <w:lvlJc w:val="left"/>
      <w:pPr>
        <w:ind w:left="2140" w:hanging="27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D40099C">
      <w:start w:val="1"/>
      <w:numFmt w:val="decimal"/>
      <w:lvlText w:val="%4."/>
      <w:lvlJc w:val="left"/>
      <w:pPr>
        <w:ind w:left="28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730D35A">
      <w:start w:val="1"/>
      <w:numFmt w:val="lowerLetter"/>
      <w:lvlText w:val="%5."/>
      <w:lvlJc w:val="left"/>
      <w:pPr>
        <w:ind w:left="35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998B6C4">
      <w:start w:val="1"/>
      <w:numFmt w:val="lowerRoman"/>
      <w:lvlText w:val="%6."/>
      <w:lvlJc w:val="left"/>
      <w:pPr>
        <w:ind w:left="4300" w:hanging="27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B4CD054">
      <w:start w:val="1"/>
      <w:numFmt w:val="decimal"/>
      <w:lvlText w:val="%7."/>
      <w:lvlJc w:val="left"/>
      <w:pPr>
        <w:ind w:left="50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7862AE0">
      <w:start w:val="1"/>
      <w:numFmt w:val="lowerLetter"/>
      <w:lvlText w:val="%8."/>
      <w:lvlJc w:val="left"/>
      <w:pPr>
        <w:ind w:left="57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8CAFF7E">
      <w:start w:val="1"/>
      <w:numFmt w:val="lowerRoman"/>
      <w:lvlText w:val="%9."/>
      <w:lvlJc w:val="left"/>
      <w:pPr>
        <w:ind w:left="6460" w:hanging="27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63C83721"/>
    <w:multiLevelType w:val="hybridMultilevel"/>
    <w:tmpl w:val="7C8C63F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2B3CCD"/>
    <w:multiLevelType w:val="hybridMultilevel"/>
    <w:tmpl w:val="71D42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475A8A"/>
    <w:multiLevelType w:val="hybridMultilevel"/>
    <w:tmpl w:val="5AACDC84"/>
    <w:styleLink w:val="Importovanstyl5"/>
    <w:lvl w:ilvl="0" w:tplc="68B0A222">
      <w:start w:val="1"/>
      <w:numFmt w:val="bullet"/>
      <w:lvlText w:val="•"/>
      <w:lvlJc w:val="left"/>
      <w:pPr>
        <w:ind w:left="424" w:hanging="14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062624">
      <w:start w:val="1"/>
      <w:numFmt w:val="bullet"/>
      <w:lvlText w:val="o"/>
      <w:lvlJc w:val="left"/>
      <w:pPr>
        <w:tabs>
          <w:tab w:val="num" w:pos="1157"/>
        </w:tabs>
        <w:ind w:left="87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78C8F5C">
      <w:start w:val="1"/>
      <w:numFmt w:val="bullet"/>
      <w:lvlText w:val="▪"/>
      <w:lvlJc w:val="left"/>
      <w:pPr>
        <w:tabs>
          <w:tab w:val="num" w:pos="1877"/>
        </w:tabs>
        <w:ind w:left="159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1EA52E">
      <w:start w:val="1"/>
      <w:numFmt w:val="bullet"/>
      <w:lvlText w:val="•"/>
      <w:lvlJc w:val="left"/>
      <w:pPr>
        <w:ind w:left="2313" w:hanging="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27CC9EA">
      <w:start w:val="1"/>
      <w:numFmt w:val="bullet"/>
      <w:lvlText w:val="o"/>
      <w:lvlJc w:val="left"/>
      <w:pPr>
        <w:tabs>
          <w:tab w:val="num" w:pos="3317"/>
        </w:tabs>
        <w:ind w:left="303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B0C9A4C">
      <w:start w:val="1"/>
      <w:numFmt w:val="bullet"/>
      <w:lvlText w:val="▪"/>
      <w:lvlJc w:val="left"/>
      <w:pPr>
        <w:tabs>
          <w:tab w:val="num" w:pos="4037"/>
        </w:tabs>
        <w:ind w:left="375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35E0B1A">
      <w:start w:val="1"/>
      <w:numFmt w:val="bullet"/>
      <w:lvlText w:val="•"/>
      <w:lvlJc w:val="left"/>
      <w:pPr>
        <w:ind w:left="4473" w:hanging="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08ED434">
      <w:start w:val="1"/>
      <w:numFmt w:val="bullet"/>
      <w:lvlText w:val="o"/>
      <w:lvlJc w:val="left"/>
      <w:pPr>
        <w:tabs>
          <w:tab w:val="num" w:pos="5477"/>
        </w:tabs>
        <w:ind w:left="519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2A613EC">
      <w:start w:val="1"/>
      <w:numFmt w:val="bullet"/>
      <w:lvlText w:val="▪"/>
      <w:lvlJc w:val="left"/>
      <w:pPr>
        <w:tabs>
          <w:tab w:val="num" w:pos="6197"/>
        </w:tabs>
        <w:ind w:left="5913" w:hanging="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458E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725E4827"/>
    <w:multiLevelType w:val="hybridMultilevel"/>
    <w:tmpl w:val="90AA4A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8621F5"/>
    <w:multiLevelType w:val="hybridMultilevel"/>
    <w:tmpl w:val="BED6B6C0"/>
    <w:lvl w:ilvl="0" w:tplc="76F88FD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CE5A70"/>
    <w:multiLevelType w:val="hybridMultilevel"/>
    <w:tmpl w:val="B28EA0D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BB279A"/>
    <w:multiLevelType w:val="hybridMultilevel"/>
    <w:tmpl w:val="CF58DA28"/>
    <w:lvl w:ilvl="0" w:tplc="1B60BCB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3E0ACC"/>
    <w:multiLevelType w:val="multilevel"/>
    <w:tmpl w:val="D974D988"/>
    <w:styleLink w:val="Importovanstyl1"/>
    <w:lvl w:ilvl="0">
      <w:start w:val="1"/>
      <w:numFmt w:val="decimal"/>
      <w:lvlText w:val="%1."/>
      <w:lvlJc w:val="left"/>
      <w:pPr>
        <w:ind w:left="1079" w:hanging="7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1079" w:hanging="7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079" w:hanging="7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079" w:hanging="4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1439" w:hanging="79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ind w:left="1439" w:hanging="79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."/>
      <w:lvlJc w:val="left"/>
      <w:pPr>
        <w:ind w:left="1799" w:hanging="115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1.%2.%3.%4.%5.%6.%7.%8."/>
      <w:lvlJc w:val="left"/>
      <w:pPr>
        <w:ind w:left="1799" w:hanging="115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1.%2.%3.%4.%5.%6.%7.%8.%9."/>
      <w:lvlJc w:val="left"/>
      <w:pPr>
        <w:ind w:left="2159" w:hanging="151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 w15:restartNumberingAfterBreak="0">
    <w:nsid w:val="7DA9013D"/>
    <w:multiLevelType w:val="hybridMultilevel"/>
    <w:tmpl w:val="4EAEFA7C"/>
    <w:styleLink w:val="Importovanstyl11"/>
    <w:lvl w:ilvl="0" w:tplc="F94A4F7E">
      <w:start w:val="1"/>
      <w:numFmt w:val="bullet"/>
      <w:lvlText w:val="•"/>
      <w:lvlJc w:val="left"/>
      <w:pPr>
        <w:tabs>
          <w:tab w:val="num" w:pos="1416"/>
        </w:tabs>
        <w:ind w:left="993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8C9AB8">
      <w:start w:val="1"/>
      <w:numFmt w:val="bullet"/>
      <w:lvlText w:val="o"/>
      <w:lvlJc w:val="left"/>
      <w:pPr>
        <w:tabs>
          <w:tab w:val="num" w:pos="2932"/>
        </w:tabs>
        <w:ind w:left="250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D161D4A">
      <w:start w:val="1"/>
      <w:numFmt w:val="bullet"/>
      <w:lvlText w:val="▪"/>
      <w:lvlJc w:val="left"/>
      <w:pPr>
        <w:tabs>
          <w:tab w:val="num" w:pos="3652"/>
        </w:tabs>
        <w:ind w:left="322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8DCCA8C">
      <w:start w:val="1"/>
      <w:numFmt w:val="bullet"/>
      <w:lvlText w:val="•"/>
      <w:lvlJc w:val="left"/>
      <w:pPr>
        <w:tabs>
          <w:tab w:val="num" w:pos="4372"/>
        </w:tabs>
        <w:ind w:left="3949" w:firstLine="6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F88BFDC">
      <w:start w:val="1"/>
      <w:numFmt w:val="bullet"/>
      <w:lvlText w:val="o"/>
      <w:lvlJc w:val="left"/>
      <w:pPr>
        <w:tabs>
          <w:tab w:val="num" w:pos="5092"/>
        </w:tabs>
        <w:ind w:left="466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A728676">
      <w:start w:val="1"/>
      <w:numFmt w:val="bullet"/>
      <w:lvlText w:val="▪"/>
      <w:lvlJc w:val="left"/>
      <w:pPr>
        <w:tabs>
          <w:tab w:val="num" w:pos="5812"/>
        </w:tabs>
        <w:ind w:left="538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CD08AC4">
      <w:start w:val="1"/>
      <w:numFmt w:val="bullet"/>
      <w:lvlText w:val="•"/>
      <w:lvlJc w:val="left"/>
      <w:pPr>
        <w:tabs>
          <w:tab w:val="num" w:pos="6532"/>
        </w:tabs>
        <w:ind w:left="6109" w:firstLine="6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450A6D8">
      <w:start w:val="1"/>
      <w:numFmt w:val="bullet"/>
      <w:lvlText w:val="o"/>
      <w:lvlJc w:val="left"/>
      <w:pPr>
        <w:tabs>
          <w:tab w:val="num" w:pos="7252"/>
        </w:tabs>
        <w:ind w:left="682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458A234">
      <w:start w:val="1"/>
      <w:numFmt w:val="bullet"/>
      <w:lvlText w:val="▪"/>
      <w:lvlJc w:val="left"/>
      <w:pPr>
        <w:tabs>
          <w:tab w:val="num" w:pos="7972"/>
        </w:tabs>
        <w:ind w:left="7549" w:firstLine="6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 w15:restartNumberingAfterBreak="0">
    <w:nsid w:val="7FA362FF"/>
    <w:multiLevelType w:val="hybridMultilevel"/>
    <w:tmpl w:val="582041F6"/>
    <w:styleLink w:val="Importovanstyl8"/>
    <w:lvl w:ilvl="0" w:tplc="03B6AB32">
      <w:start w:val="1"/>
      <w:numFmt w:val="lowerLetter"/>
      <w:lvlText w:val="%1)"/>
      <w:lvlJc w:val="left"/>
      <w:pPr>
        <w:ind w:left="100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3F64390">
      <w:start w:val="1"/>
      <w:numFmt w:val="lowerLetter"/>
      <w:lvlText w:val="%2."/>
      <w:lvlJc w:val="left"/>
      <w:pPr>
        <w:ind w:left="17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520AE42">
      <w:start w:val="1"/>
      <w:numFmt w:val="lowerRoman"/>
      <w:lvlText w:val="%3."/>
      <w:lvlJc w:val="left"/>
      <w:pPr>
        <w:ind w:left="244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0C0FBB2">
      <w:start w:val="1"/>
      <w:numFmt w:val="decimal"/>
      <w:lvlText w:val="%4."/>
      <w:lvlJc w:val="left"/>
      <w:pPr>
        <w:ind w:left="316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49E2008">
      <w:start w:val="1"/>
      <w:numFmt w:val="lowerLetter"/>
      <w:lvlText w:val="%5."/>
      <w:lvlJc w:val="left"/>
      <w:pPr>
        <w:ind w:left="388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F4AB538">
      <w:start w:val="1"/>
      <w:numFmt w:val="lowerRoman"/>
      <w:lvlText w:val="%6."/>
      <w:lvlJc w:val="left"/>
      <w:pPr>
        <w:ind w:left="460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2A6AA0">
      <w:start w:val="1"/>
      <w:numFmt w:val="decimal"/>
      <w:lvlText w:val="%7."/>
      <w:lvlJc w:val="left"/>
      <w:pPr>
        <w:ind w:left="532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3445A9A">
      <w:start w:val="1"/>
      <w:numFmt w:val="lowerLetter"/>
      <w:lvlText w:val="%8."/>
      <w:lvlJc w:val="left"/>
      <w:pPr>
        <w:ind w:left="6044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780F504">
      <w:start w:val="1"/>
      <w:numFmt w:val="lowerRoman"/>
      <w:lvlText w:val="%9."/>
      <w:lvlJc w:val="left"/>
      <w:pPr>
        <w:ind w:left="6764" w:hanging="2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484203076">
    <w:abstractNumId w:val="4"/>
  </w:num>
  <w:num w:numId="2" w16cid:durableId="53507324">
    <w:abstractNumId w:val="34"/>
  </w:num>
  <w:num w:numId="3" w16cid:durableId="1504010655">
    <w:abstractNumId w:val="29"/>
  </w:num>
  <w:num w:numId="4" w16cid:durableId="1033119427">
    <w:abstractNumId w:val="2"/>
  </w:num>
  <w:num w:numId="5" w16cid:durableId="681664650">
    <w:abstractNumId w:val="17"/>
  </w:num>
  <w:num w:numId="6" w16cid:durableId="1946769575">
    <w:abstractNumId w:val="26"/>
  </w:num>
  <w:num w:numId="7" w16cid:durableId="1527720720">
    <w:abstractNumId w:val="36"/>
  </w:num>
  <w:num w:numId="8" w16cid:durableId="488642183">
    <w:abstractNumId w:val="1"/>
  </w:num>
  <w:num w:numId="9" w16cid:durableId="49421956">
    <w:abstractNumId w:val="10"/>
  </w:num>
  <w:num w:numId="10" w16cid:durableId="828712487">
    <w:abstractNumId w:val="35"/>
  </w:num>
  <w:num w:numId="11" w16cid:durableId="884755964">
    <w:abstractNumId w:val="12"/>
  </w:num>
  <w:num w:numId="12" w16cid:durableId="1838105397">
    <w:abstractNumId w:val="5"/>
  </w:num>
  <w:num w:numId="13" w16cid:durableId="141624355">
    <w:abstractNumId w:val="22"/>
  </w:num>
  <w:num w:numId="14" w16cid:durableId="2075808623">
    <w:abstractNumId w:val="3"/>
  </w:num>
  <w:num w:numId="15" w16cid:durableId="1404529162">
    <w:abstractNumId w:val="24"/>
  </w:num>
  <w:num w:numId="16" w16cid:durableId="1895190696">
    <w:abstractNumId w:val="9"/>
  </w:num>
  <w:num w:numId="17" w16cid:durableId="894581300">
    <w:abstractNumId w:val="28"/>
  </w:num>
  <w:num w:numId="18" w16cid:durableId="2052337787">
    <w:abstractNumId w:val="8"/>
  </w:num>
  <w:num w:numId="19" w16cid:durableId="2123835596">
    <w:abstractNumId w:val="31"/>
  </w:num>
  <w:num w:numId="20" w16cid:durableId="1807896375">
    <w:abstractNumId w:val="32"/>
  </w:num>
  <w:num w:numId="21" w16cid:durableId="407268564">
    <w:abstractNumId w:val="15"/>
  </w:num>
  <w:num w:numId="22" w16cid:durableId="1726177424">
    <w:abstractNumId w:val="6"/>
  </w:num>
  <w:num w:numId="23" w16cid:durableId="946699437">
    <w:abstractNumId w:val="27"/>
  </w:num>
  <w:num w:numId="24" w16cid:durableId="547958694">
    <w:abstractNumId w:val="23"/>
  </w:num>
  <w:num w:numId="25" w16cid:durableId="999044569">
    <w:abstractNumId w:val="21"/>
  </w:num>
  <w:num w:numId="26" w16cid:durableId="1798061674">
    <w:abstractNumId w:val="30"/>
  </w:num>
  <w:num w:numId="27" w16cid:durableId="358822081">
    <w:abstractNumId w:val="0"/>
  </w:num>
  <w:num w:numId="28" w16cid:durableId="582951409">
    <w:abstractNumId w:val="18"/>
  </w:num>
  <w:num w:numId="29" w16cid:durableId="1863937433">
    <w:abstractNumId w:val="16"/>
  </w:num>
  <w:num w:numId="30" w16cid:durableId="855071828">
    <w:abstractNumId w:val="7"/>
  </w:num>
  <w:num w:numId="31" w16cid:durableId="444661767">
    <w:abstractNumId w:val="19"/>
  </w:num>
  <w:num w:numId="32" w16cid:durableId="217740895">
    <w:abstractNumId w:val="14"/>
  </w:num>
  <w:num w:numId="33" w16cid:durableId="758601126">
    <w:abstractNumId w:val="11"/>
  </w:num>
  <w:num w:numId="34" w16cid:durableId="1007639617">
    <w:abstractNumId w:val="25"/>
  </w:num>
  <w:num w:numId="35" w16cid:durableId="1914731862">
    <w:abstractNumId w:val="33"/>
  </w:num>
  <w:num w:numId="36" w16cid:durableId="718171780">
    <w:abstractNumId w:val="20"/>
  </w:num>
  <w:num w:numId="37" w16cid:durableId="2108965131">
    <w:abstractNumId w:val="1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proofState w:spelling="clean" w:grammar="clean"/>
  <w:attachedTemplate r:id="rId1"/>
  <w:linkStyles/>
  <w:doNotTrackFormatting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ABA"/>
    <w:rsid w:val="000001F7"/>
    <w:rsid w:val="00000E27"/>
    <w:rsid w:val="000022C7"/>
    <w:rsid w:val="0000361A"/>
    <w:rsid w:val="00003DA1"/>
    <w:rsid w:val="000046CE"/>
    <w:rsid w:val="000077FE"/>
    <w:rsid w:val="00010349"/>
    <w:rsid w:val="00010AC5"/>
    <w:rsid w:val="0001196D"/>
    <w:rsid w:val="00012939"/>
    <w:rsid w:val="00013840"/>
    <w:rsid w:val="00013B09"/>
    <w:rsid w:val="00013DFB"/>
    <w:rsid w:val="00014F34"/>
    <w:rsid w:val="000167FB"/>
    <w:rsid w:val="00020057"/>
    <w:rsid w:val="000228C3"/>
    <w:rsid w:val="00022F2C"/>
    <w:rsid w:val="00022FC2"/>
    <w:rsid w:val="00034E22"/>
    <w:rsid w:val="00035647"/>
    <w:rsid w:val="00035922"/>
    <w:rsid w:val="000364C1"/>
    <w:rsid w:val="000367ED"/>
    <w:rsid w:val="0003767E"/>
    <w:rsid w:val="00037873"/>
    <w:rsid w:val="000420B4"/>
    <w:rsid w:val="00042563"/>
    <w:rsid w:val="00043A8C"/>
    <w:rsid w:val="00043B33"/>
    <w:rsid w:val="00044135"/>
    <w:rsid w:val="00044682"/>
    <w:rsid w:val="00045A25"/>
    <w:rsid w:val="000461E2"/>
    <w:rsid w:val="00046CAD"/>
    <w:rsid w:val="00046CC5"/>
    <w:rsid w:val="00047CE4"/>
    <w:rsid w:val="00053F36"/>
    <w:rsid w:val="00056803"/>
    <w:rsid w:val="00057619"/>
    <w:rsid w:val="0005795B"/>
    <w:rsid w:val="00060154"/>
    <w:rsid w:val="0006076E"/>
    <w:rsid w:val="00060AB3"/>
    <w:rsid w:val="00060B05"/>
    <w:rsid w:val="00062222"/>
    <w:rsid w:val="00062234"/>
    <w:rsid w:val="0006587D"/>
    <w:rsid w:val="00066CE3"/>
    <w:rsid w:val="0006716C"/>
    <w:rsid w:val="00071BBF"/>
    <w:rsid w:val="00074232"/>
    <w:rsid w:val="00074FDA"/>
    <w:rsid w:val="0007579B"/>
    <w:rsid w:val="00075AFD"/>
    <w:rsid w:val="00075F27"/>
    <w:rsid w:val="00082C78"/>
    <w:rsid w:val="0008308B"/>
    <w:rsid w:val="00083701"/>
    <w:rsid w:val="00086617"/>
    <w:rsid w:val="000875C0"/>
    <w:rsid w:val="00091D70"/>
    <w:rsid w:val="00093A2D"/>
    <w:rsid w:val="0009431F"/>
    <w:rsid w:val="0009453A"/>
    <w:rsid w:val="000949CE"/>
    <w:rsid w:val="00096999"/>
    <w:rsid w:val="000A25E7"/>
    <w:rsid w:val="000A40B2"/>
    <w:rsid w:val="000A4CB4"/>
    <w:rsid w:val="000A58B4"/>
    <w:rsid w:val="000A6CAF"/>
    <w:rsid w:val="000A718F"/>
    <w:rsid w:val="000B035C"/>
    <w:rsid w:val="000B0654"/>
    <w:rsid w:val="000B3322"/>
    <w:rsid w:val="000B4BAF"/>
    <w:rsid w:val="000B5936"/>
    <w:rsid w:val="000B5E5C"/>
    <w:rsid w:val="000B6BDC"/>
    <w:rsid w:val="000B737C"/>
    <w:rsid w:val="000C1223"/>
    <w:rsid w:val="000C180D"/>
    <w:rsid w:val="000C3C99"/>
    <w:rsid w:val="000C6671"/>
    <w:rsid w:val="000C6FEC"/>
    <w:rsid w:val="000D1345"/>
    <w:rsid w:val="000D2160"/>
    <w:rsid w:val="000D2975"/>
    <w:rsid w:val="000D3417"/>
    <w:rsid w:val="000D395B"/>
    <w:rsid w:val="000D4666"/>
    <w:rsid w:val="000D6185"/>
    <w:rsid w:val="000D6804"/>
    <w:rsid w:val="000D6838"/>
    <w:rsid w:val="000D7E20"/>
    <w:rsid w:val="000E0FEA"/>
    <w:rsid w:val="000E179A"/>
    <w:rsid w:val="000E2086"/>
    <w:rsid w:val="000E3470"/>
    <w:rsid w:val="000E3B1F"/>
    <w:rsid w:val="000E3BA9"/>
    <w:rsid w:val="000E3D82"/>
    <w:rsid w:val="000E41FD"/>
    <w:rsid w:val="000E5AF0"/>
    <w:rsid w:val="000E7AF6"/>
    <w:rsid w:val="000E7C53"/>
    <w:rsid w:val="000F0C37"/>
    <w:rsid w:val="000F1F1C"/>
    <w:rsid w:val="000F257F"/>
    <w:rsid w:val="000F27FD"/>
    <w:rsid w:val="000F3D41"/>
    <w:rsid w:val="000F45B8"/>
    <w:rsid w:val="000F48BA"/>
    <w:rsid w:val="000F53B2"/>
    <w:rsid w:val="000F5EC4"/>
    <w:rsid w:val="000F7C0C"/>
    <w:rsid w:val="000F7C92"/>
    <w:rsid w:val="000F7DF9"/>
    <w:rsid w:val="001001B4"/>
    <w:rsid w:val="0010406D"/>
    <w:rsid w:val="0010538F"/>
    <w:rsid w:val="001060D3"/>
    <w:rsid w:val="00106BBB"/>
    <w:rsid w:val="001078F7"/>
    <w:rsid w:val="00110924"/>
    <w:rsid w:val="00115724"/>
    <w:rsid w:val="00115FA5"/>
    <w:rsid w:val="001160B0"/>
    <w:rsid w:val="001169D5"/>
    <w:rsid w:val="0011750C"/>
    <w:rsid w:val="00120046"/>
    <w:rsid w:val="001201CF"/>
    <w:rsid w:val="00122513"/>
    <w:rsid w:val="00125111"/>
    <w:rsid w:val="00125510"/>
    <w:rsid w:val="0012595F"/>
    <w:rsid w:val="00125A40"/>
    <w:rsid w:val="00126789"/>
    <w:rsid w:val="00127EC8"/>
    <w:rsid w:val="0013024A"/>
    <w:rsid w:val="00131FA4"/>
    <w:rsid w:val="00132287"/>
    <w:rsid w:val="00132DEC"/>
    <w:rsid w:val="00132E07"/>
    <w:rsid w:val="00133F71"/>
    <w:rsid w:val="001378B1"/>
    <w:rsid w:val="00137B56"/>
    <w:rsid w:val="0014075D"/>
    <w:rsid w:val="00142C4A"/>
    <w:rsid w:val="00143442"/>
    <w:rsid w:val="001471F9"/>
    <w:rsid w:val="001505B9"/>
    <w:rsid w:val="00151956"/>
    <w:rsid w:val="00152768"/>
    <w:rsid w:val="00153178"/>
    <w:rsid w:val="001534AD"/>
    <w:rsid w:val="001537CD"/>
    <w:rsid w:val="0015402A"/>
    <w:rsid w:val="001578FC"/>
    <w:rsid w:val="0016184B"/>
    <w:rsid w:val="00163206"/>
    <w:rsid w:val="0016384F"/>
    <w:rsid w:val="001651C9"/>
    <w:rsid w:val="0016584C"/>
    <w:rsid w:val="00166800"/>
    <w:rsid w:val="00167507"/>
    <w:rsid w:val="001676F4"/>
    <w:rsid w:val="00170DE4"/>
    <w:rsid w:val="0017193D"/>
    <w:rsid w:val="00171C44"/>
    <w:rsid w:val="00173634"/>
    <w:rsid w:val="001738A1"/>
    <w:rsid w:val="00173F4E"/>
    <w:rsid w:val="00175A18"/>
    <w:rsid w:val="00175CB1"/>
    <w:rsid w:val="00181424"/>
    <w:rsid w:val="00182122"/>
    <w:rsid w:val="00184370"/>
    <w:rsid w:val="00185C0C"/>
    <w:rsid w:val="00194F16"/>
    <w:rsid w:val="001951C5"/>
    <w:rsid w:val="001966DA"/>
    <w:rsid w:val="001A18C5"/>
    <w:rsid w:val="001A1D75"/>
    <w:rsid w:val="001A28C7"/>
    <w:rsid w:val="001A4449"/>
    <w:rsid w:val="001A5F6D"/>
    <w:rsid w:val="001A6F67"/>
    <w:rsid w:val="001A7714"/>
    <w:rsid w:val="001B2987"/>
    <w:rsid w:val="001C0719"/>
    <w:rsid w:val="001C167A"/>
    <w:rsid w:val="001C1B87"/>
    <w:rsid w:val="001C2A48"/>
    <w:rsid w:val="001C300E"/>
    <w:rsid w:val="001C3CEC"/>
    <w:rsid w:val="001C7600"/>
    <w:rsid w:val="001D0055"/>
    <w:rsid w:val="001D0D3A"/>
    <w:rsid w:val="001D12C4"/>
    <w:rsid w:val="001D3125"/>
    <w:rsid w:val="001D4DD2"/>
    <w:rsid w:val="001D654C"/>
    <w:rsid w:val="001D6A89"/>
    <w:rsid w:val="001D7018"/>
    <w:rsid w:val="001D76BE"/>
    <w:rsid w:val="001E1152"/>
    <w:rsid w:val="001E3F2A"/>
    <w:rsid w:val="001E516B"/>
    <w:rsid w:val="001E6DE9"/>
    <w:rsid w:val="001F00D9"/>
    <w:rsid w:val="001F1196"/>
    <w:rsid w:val="001F1BC0"/>
    <w:rsid w:val="001F1CEC"/>
    <w:rsid w:val="001F20ED"/>
    <w:rsid w:val="001F2561"/>
    <w:rsid w:val="0020323E"/>
    <w:rsid w:val="00203EA7"/>
    <w:rsid w:val="00206E56"/>
    <w:rsid w:val="00207DF1"/>
    <w:rsid w:val="00210360"/>
    <w:rsid w:val="002121B9"/>
    <w:rsid w:val="00213969"/>
    <w:rsid w:val="00213DBE"/>
    <w:rsid w:val="00214469"/>
    <w:rsid w:val="0021530D"/>
    <w:rsid w:val="0021679B"/>
    <w:rsid w:val="00216C31"/>
    <w:rsid w:val="00217482"/>
    <w:rsid w:val="00220EEE"/>
    <w:rsid w:val="00221350"/>
    <w:rsid w:val="00221D8F"/>
    <w:rsid w:val="002222BD"/>
    <w:rsid w:val="00223188"/>
    <w:rsid w:val="00225355"/>
    <w:rsid w:val="002256B1"/>
    <w:rsid w:val="002267DF"/>
    <w:rsid w:val="00231675"/>
    <w:rsid w:val="0023480C"/>
    <w:rsid w:val="00235039"/>
    <w:rsid w:val="002368C7"/>
    <w:rsid w:val="00236A9C"/>
    <w:rsid w:val="00236B7F"/>
    <w:rsid w:val="00237137"/>
    <w:rsid w:val="002371F5"/>
    <w:rsid w:val="00240331"/>
    <w:rsid w:val="00241585"/>
    <w:rsid w:val="00244B47"/>
    <w:rsid w:val="00244E2E"/>
    <w:rsid w:val="00251895"/>
    <w:rsid w:val="00252A97"/>
    <w:rsid w:val="00253DAA"/>
    <w:rsid w:val="0025598A"/>
    <w:rsid w:val="00255996"/>
    <w:rsid w:val="002569F2"/>
    <w:rsid w:val="00257D5B"/>
    <w:rsid w:val="00265BA7"/>
    <w:rsid w:val="0026709E"/>
    <w:rsid w:val="00267801"/>
    <w:rsid w:val="00273187"/>
    <w:rsid w:val="00274919"/>
    <w:rsid w:val="00276441"/>
    <w:rsid w:val="002819FD"/>
    <w:rsid w:val="00282123"/>
    <w:rsid w:val="00282203"/>
    <w:rsid w:val="002828E2"/>
    <w:rsid w:val="002839C1"/>
    <w:rsid w:val="00283D30"/>
    <w:rsid w:val="00284644"/>
    <w:rsid w:val="00285A58"/>
    <w:rsid w:val="00286A9D"/>
    <w:rsid w:val="00286C4E"/>
    <w:rsid w:val="002872C3"/>
    <w:rsid w:val="0028788B"/>
    <w:rsid w:val="002925C8"/>
    <w:rsid w:val="00292634"/>
    <w:rsid w:val="00294C7C"/>
    <w:rsid w:val="0029590D"/>
    <w:rsid w:val="00295E16"/>
    <w:rsid w:val="00297EC9"/>
    <w:rsid w:val="002A024B"/>
    <w:rsid w:val="002A0B28"/>
    <w:rsid w:val="002A243A"/>
    <w:rsid w:val="002A32EE"/>
    <w:rsid w:val="002A5DB0"/>
    <w:rsid w:val="002B0DB6"/>
    <w:rsid w:val="002B110A"/>
    <w:rsid w:val="002B1C7A"/>
    <w:rsid w:val="002B28B1"/>
    <w:rsid w:val="002B3FD2"/>
    <w:rsid w:val="002B4BA2"/>
    <w:rsid w:val="002B4EE3"/>
    <w:rsid w:val="002B54DC"/>
    <w:rsid w:val="002C3B2B"/>
    <w:rsid w:val="002C48DF"/>
    <w:rsid w:val="002C4984"/>
    <w:rsid w:val="002C4990"/>
    <w:rsid w:val="002D0892"/>
    <w:rsid w:val="002D1830"/>
    <w:rsid w:val="002D2CE4"/>
    <w:rsid w:val="002D352C"/>
    <w:rsid w:val="002D38CE"/>
    <w:rsid w:val="002D402A"/>
    <w:rsid w:val="002D523B"/>
    <w:rsid w:val="002D57BB"/>
    <w:rsid w:val="002D5955"/>
    <w:rsid w:val="002D7B97"/>
    <w:rsid w:val="002E0689"/>
    <w:rsid w:val="002E15AB"/>
    <w:rsid w:val="002E16E1"/>
    <w:rsid w:val="002E2294"/>
    <w:rsid w:val="002E59E7"/>
    <w:rsid w:val="002E5E29"/>
    <w:rsid w:val="002E64FC"/>
    <w:rsid w:val="002E78E5"/>
    <w:rsid w:val="002E7A7D"/>
    <w:rsid w:val="002F23AB"/>
    <w:rsid w:val="002F2F87"/>
    <w:rsid w:val="002F4019"/>
    <w:rsid w:val="002F4357"/>
    <w:rsid w:val="002F52B8"/>
    <w:rsid w:val="002F6CA3"/>
    <w:rsid w:val="002F79CA"/>
    <w:rsid w:val="0030113E"/>
    <w:rsid w:val="003015D3"/>
    <w:rsid w:val="0030178C"/>
    <w:rsid w:val="00304A25"/>
    <w:rsid w:val="00307152"/>
    <w:rsid w:val="0030728B"/>
    <w:rsid w:val="00307BF4"/>
    <w:rsid w:val="003121E9"/>
    <w:rsid w:val="00312F6E"/>
    <w:rsid w:val="00313DBC"/>
    <w:rsid w:val="003145F9"/>
    <w:rsid w:val="00316BD8"/>
    <w:rsid w:val="00316E0B"/>
    <w:rsid w:val="003177EE"/>
    <w:rsid w:val="00317849"/>
    <w:rsid w:val="00320BF7"/>
    <w:rsid w:val="0032143A"/>
    <w:rsid w:val="00326CD0"/>
    <w:rsid w:val="00327196"/>
    <w:rsid w:val="0032733B"/>
    <w:rsid w:val="00327442"/>
    <w:rsid w:val="00327775"/>
    <w:rsid w:val="0033255D"/>
    <w:rsid w:val="003336C7"/>
    <w:rsid w:val="00333DA2"/>
    <w:rsid w:val="00333DB8"/>
    <w:rsid w:val="00334383"/>
    <w:rsid w:val="00334C2E"/>
    <w:rsid w:val="00337814"/>
    <w:rsid w:val="00337988"/>
    <w:rsid w:val="00340FAE"/>
    <w:rsid w:val="00341A18"/>
    <w:rsid w:val="00342D87"/>
    <w:rsid w:val="00346B6D"/>
    <w:rsid w:val="003505E8"/>
    <w:rsid w:val="0035093F"/>
    <w:rsid w:val="00351B8F"/>
    <w:rsid w:val="003556B6"/>
    <w:rsid w:val="003566B6"/>
    <w:rsid w:val="00356AC3"/>
    <w:rsid w:val="0036025B"/>
    <w:rsid w:val="00362B9A"/>
    <w:rsid w:val="00362D49"/>
    <w:rsid w:val="003632D0"/>
    <w:rsid w:val="0036363D"/>
    <w:rsid w:val="00365DAD"/>
    <w:rsid w:val="00367AC3"/>
    <w:rsid w:val="0037038F"/>
    <w:rsid w:val="00370BD8"/>
    <w:rsid w:val="00372306"/>
    <w:rsid w:val="0037289F"/>
    <w:rsid w:val="003757B9"/>
    <w:rsid w:val="00375D31"/>
    <w:rsid w:val="0037671D"/>
    <w:rsid w:val="00381151"/>
    <w:rsid w:val="003918D9"/>
    <w:rsid w:val="0039284A"/>
    <w:rsid w:val="00393E26"/>
    <w:rsid w:val="00393F99"/>
    <w:rsid w:val="0039421B"/>
    <w:rsid w:val="003A00E1"/>
    <w:rsid w:val="003A069B"/>
    <w:rsid w:val="003A0AEF"/>
    <w:rsid w:val="003A1B37"/>
    <w:rsid w:val="003A38D0"/>
    <w:rsid w:val="003A71DD"/>
    <w:rsid w:val="003B0D37"/>
    <w:rsid w:val="003B1665"/>
    <w:rsid w:val="003B21A5"/>
    <w:rsid w:val="003B2D03"/>
    <w:rsid w:val="003B4F35"/>
    <w:rsid w:val="003B55AE"/>
    <w:rsid w:val="003B7581"/>
    <w:rsid w:val="003C05F9"/>
    <w:rsid w:val="003C15DC"/>
    <w:rsid w:val="003C3506"/>
    <w:rsid w:val="003C4579"/>
    <w:rsid w:val="003C7421"/>
    <w:rsid w:val="003C7EC1"/>
    <w:rsid w:val="003D1E03"/>
    <w:rsid w:val="003D3877"/>
    <w:rsid w:val="003D7939"/>
    <w:rsid w:val="003E1722"/>
    <w:rsid w:val="003E4FB5"/>
    <w:rsid w:val="003E5676"/>
    <w:rsid w:val="003E5C1C"/>
    <w:rsid w:val="003E6021"/>
    <w:rsid w:val="003E6B9B"/>
    <w:rsid w:val="003F0BE9"/>
    <w:rsid w:val="003F180E"/>
    <w:rsid w:val="003F2737"/>
    <w:rsid w:val="003F6187"/>
    <w:rsid w:val="003F744A"/>
    <w:rsid w:val="00401DE4"/>
    <w:rsid w:val="004029AF"/>
    <w:rsid w:val="00405ACE"/>
    <w:rsid w:val="004074B3"/>
    <w:rsid w:val="00407936"/>
    <w:rsid w:val="00411870"/>
    <w:rsid w:val="00411C6F"/>
    <w:rsid w:val="00413724"/>
    <w:rsid w:val="00417BB0"/>
    <w:rsid w:val="0042147A"/>
    <w:rsid w:val="004219BA"/>
    <w:rsid w:val="00425ED5"/>
    <w:rsid w:val="004268F9"/>
    <w:rsid w:val="004270B8"/>
    <w:rsid w:val="00435E82"/>
    <w:rsid w:val="00435F8E"/>
    <w:rsid w:val="004404D1"/>
    <w:rsid w:val="00441F2F"/>
    <w:rsid w:val="004426D1"/>
    <w:rsid w:val="00442DC2"/>
    <w:rsid w:val="00444DC9"/>
    <w:rsid w:val="004477E7"/>
    <w:rsid w:val="00451902"/>
    <w:rsid w:val="00453335"/>
    <w:rsid w:val="0045640E"/>
    <w:rsid w:val="00456880"/>
    <w:rsid w:val="004569B6"/>
    <w:rsid w:val="004601CA"/>
    <w:rsid w:val="00460B17"/>
    <w:rsid w:val="00462A24"/>
    <w:rsid w:val="0046339A"/>
    <w:rsid w:val="0046523B"/>
    <w:rsid w:val="0046640F"/>
    <w:rsid w:val="00466881"/>
    <w:rsid w:val="00470DF4"/>
    <w:rsid w:val="00470E4D"/>
    <w:rsid w:val="00471614"/>
    <w:rsid w:val="00471AA0"/>
    <w:rsid w:val="00472C16"/>
    <w:rsid w:val="00474B68"/>
    <w:rsid w:val="00475DF8"/>
    <w:rsid w:val="0047669B"/>
    <w:rsid w:val="00482AC6"/>
    <w:rsid w:val="00484F64"/>
    <w:rsid w:val="00485230"/>
    <w:rsid w:val="0048584C"/>
    <w:rsid w:val="00486EF7"/>
    <w:rsid w:val="00487F2D"/>
    <w:rsid w:val="004902A4"/>
    <w:rsid w:val="004903B2"/>
    <w:rsid w:val="00490B10"/>
    <w:rsid w:val="00490F91"/>
    <w:rsid w:val="00492E7F"/>
    <w:rsid w:val="00492EF9"/>
    <w:rsid w:val="004935F8"/>
    <w:rsid w:val="00494796"/>
    <w:rsid w:val="0049512E"/>
    <w:rsid w:val="004976E3"/>
    <w:rsid w:val="004A085B"/>
    <w:rsid w:val="004A0B2A"/>
    <w:rsid w:val="004A14FD"/>
    <w:rsid w:val="004A1745"/>
    <w:rsid w:val="004A3511"/>
    <w:rsid w:val="004A3813"/>
    <w:rsid w:val="004A3E9A"/>
    <w:rsid w:val="004A491B"/>
    <w:rsid w:val="004A4BC5"/>
    <w:rsid w:val="004A6599"/>
    <w:rsid w:val="004A6626"/>
    <w:rsid w:val="004A67D5"/>
    <w:rsid w:val="004A6A72"/>
    <w:rsid w:val="004B054D"/>
    <w:rsid w:val="004B067A"/>
    <w:rsid w:val="004B273C"/>
    <w:rsid w:val="004B33E7"/>
    <w:rsid w:val="004B47A6"/>
    <w:rsid w:val="004B4E51"/>
    <w:rsid w:val="004B6357"/>
    <w:rsid w:val="004B7BAB"/>
    <w:rsid w:val="004C0FCD"/>
    <w:rsid w:val="004C1ADF"/>
    <w:rsid w:val="004C2342"/>
    <w:rsid w:val="004C2D68"/>
    <w:rsid w:val="004C2FC3"/>
    <w:rsid w:val="004C3A0E"/>
    <w:rsid w:val="004C3A3A"/>
    <w:rsid w:val="004C41DE"/>
    <w:rsid w:val="004C4487"/>
    <w:rsid w:val="004C47E1"/>
    <w:rsid w:val="004C62C3"/>
    <w:rsid w:val="004C67C1"/>
    <w:rsid w:val="004D1FC9"/>
    <w:rsid w:val="004D45DF"/>
    <w:rsid w:val="004D6EEE"/>
    <w:rsid w:val="004D7746"/>
    <w:rsid w:val="004D7E94"/>
    <w:rsid w:val="004E04AA"/>
    <w:rsid w:val="004E2491"/>
    <w:rsid w:val="004E4219"/>
    <w:rsid w:val="004E540D"/>
    <w:rsid w:val="004E650D"/>
    <w:rsid w:val="004F0044"/>
    <w:rsid w:val="004F14C1"/>
    <w:rsid w:val="004F3331"/>
    <w:rsid w:val="004F48B9"/>
    <w:rsid w:val="004F4BEA"/>
    <w:rsid w:val="004F514F"/>
    <w:rsid w:val="004F5302"/>
    <w:rsid w:val="004F618E"/>
    <w:rsid w:val="004F67C0"/>
    <w:rsid w:val="004F6875"/>
    <w:rsid w:val="004F77A6"/>
    <w:rsid w:val="004F7D60"/>
    <w:rsid w:val="00504FB3"/>
    <w:rsid w:val="00506344"/>
    <w:rsid w:val="0051072D"/>
    <w:rsid w:val="00511265"/>
    <w:rsid w:val="0051188A"/>
    <w:rsid w:val="00512263"/>
    <w:rsid w:val="00513366"/>
    <w:rsid w:val="0051595F"/>
    <w:rsid w:val="00515CE4"/>
    <w:rsid w:val="00520B16"/>
    <w:rsid w:val="00522F08"/>
    <w:rsid w:val="0052313C"/>
    <w:rsid w:val="00524E17"/>
    <w:rsid w:val="0052507D"/>
    <w:rsid w:val="00526860"/>
    <w:rsid w:val="0053157A"/>
    <w:rsid w:val="005319C4"/>
    <w:rsid w:val="005324E3"/>
    <w:rsid w:val="00532669"/>
    <w:rsid w:val="00533A57"/>
    <w:rsid w:val="00535110"/>
    <w:rsid w:val="005354C8"/>
    <w:rsid w:val="00541B9E"/>
    <w:rsid w:val="00543927"/>
    <w:rsid w:val="00544763"/>
    <w:rsid w:val="00544959"/>
    <w:rsid w:val="0054546F"/>
    <w:rsid w:val="00545D75"/>
    <w:rsid w:val="00551D45"/>
    <w:rsid w:val="005531BF"/>
    <w:rsid w:val="00553DCD"/>
    <w:rsid w:val="005543B3"/>
    <w:rsid w:val="005551E0"/>
    <w:rsid w:val="00555E76"/>
    <w:rsid w:val="0056228C"/>
    <w:rsid w:val="005627ED"/>
    <w:rsid w:val="0056478E"/>
    <w:rsid w:val="005655EC"/>
    <w:rsid w:val="00565A78"/>
    <w:rsid w:val="0056657E"/>
    <w:rsid w:val="005667A9"/>
    <w:rsid w:val="005701EA"/>
    <w:rsid w:val="00574196"/>
    <w:rsid w:val="00574A41"/>
    <w:rsid w:val="005757B4"/>
    <w:rsid w:val="00575D3D"/>
    <w:rsid w:val="0057615D"/>
    <w:rsid w:val="00577881"/>
    <w:rsid w:val="0058155F"/>
    <w:rsid w:val="005819D4"/>
    <w:rsid w:val="005839A4"/>
    <w:rsid w:val="00583D47"/>
    <w:rsid w:val="005843ED"/>
    <w:rsid w:val="00584A01"/>
    <w:rsid w:val="00585B5C"/>
    <w:rsid w:val="005865D4"/>
    <w:rsid w:val="0058688F"/>
    <w:rsid w:val="00586BD9"/>
    <w:rsid w:val="00587D05"/>
    <w:rsid w:val="005923CC"/>
    <w:rsid w:val="00593738"/>
    <w:rsid w:val="00594CA7"/>
    <w:rsid w:val="005A0F1A"/>
    <w:rsid w:val="005A4986"/>
    <w:rsid w:val="005B07FD"/>
    <w:rsid w:val="005B197D"/>
    <w:rsid w:val="005B19AD"/>
    <w:rsid w:val="005B1D07"/>
    <w:rsid w:val="005B224B"/>
    <w:rsid w:val="005B2FEA"/>
    <w:rsid w:val="005B3875"/>
    <w:rsid w:val="005B5135"/>
    <w:rsid w:val="005B5E37"/>
    <w:rsid w:val="005B6D4F"/>
    <w:rsid w:val="005C19D9"/>
    <w:rsid w:val="005C4EE1"/>
    <w:rsid w:val="005C5BB7"/>
    <w:rsid w:val="005C5E44"/>
    <w:rsid w:val="005C7432"/>
    <w:rsid w:val="005D0730"/>
    <w:rsid w:val="005D1F35"/>
    <w:rsid w:val="005D32A7"/>
    <w:rsid w:val="005D519A"/>
    <w:rsid w:val="005E04E3"/>
    <w:rsid w:val="005E0FBF"/>
    <w:rsid w:val="005E14C8"/>
    <w:rsid w:val="005E1DB9"/>
    <w:rsid w:val="005E1F47"/>
    <w:rsid w:val="005E260F"/>
    <w:rsid w:val="005E3233"/>
    <w:rsid w:val="005E575D"/>
    <w:rsid w:val="005E5B60"/>
    <w:rsid w:val="005E6505"/>
    <w:rsid w:val="005E7C87"/>
    <w:rsid w:val="005F047C"/>
    <w:rsid w:val="005F0529"/>
    <w:rsid w:val="005F197D"/>
    <w:rsid w:val="005F24A5"/>
    <w:rsid w:val="005F522E"/>
    <w:rsid w:val="0060075A"/>
    <w:rsid w:val="00601974"/>
    <w:rsid w:val="00603229"/>
    <w:rsid w:val="0060339E"/>
    <w:rsid w:val="00603D1C"/>
    <w:rsid w:val="00603DFB"/>
    <w:rsid w:val="0060619E"/>
    <w:rsid w:val="006068B1"/>
    <w:rsid w:val="0061008B"/>
    <w:rsid w:val="00614014"/>
    <w:rsid w:val="00615281"/>
    <w:rsid w:val="0061757A"/>
    <w:rsid w:val="00617CFE"/>
    <w:rsid w:val="0062233C"/>
    <w:rsid w:val="006226CF"/>
    <w:rsid w:val="006234BE"/>
    <w:rsid w:val="00624A62"/>
    <w:rsid w:val="006303DD"/>
    <w:rsid w:val="006304C8"/>
    <w:rsid w:val="006305D5"/>
    <w:rsid w:val="0063154A"/>
    <w:rsid w:val="00631601"/>
    <w:rsid w:val="00631C88"/>
    <w:rsid w:val="00632DA2"/>
    <w:rsid w:val="006353C7"/>
    <w:rsid w:val="006363E3"/>
    <w:rsid w:val="0064120D"/>
    <w:rsid w:val="00643674"/>
    <w:rsid w:val="0064503C"/>
    <w:rsid w:val="00647ABA"/>
    <w:rsid w:val="0065089C"/>
    <w:rsid w:val="0065212B"/>
    <w:rsid w:val="00654D2B"/>
    <w:rsid w:val="00655B06"/>
    <w:rsid w:val="00656742"/>
    <w:rsid w:val="0066191B"/>
    <w:rsid w:val="0066211C"/>
    <w:rsid w:val="00662E33"/>
    <w:rsid w:val="00665701"/>
    <w:rsid w:val="00665BBA"/>
    <w:rsid w:val="00666A7D"/>
    <w:rsid w:val="00666D9E"/>
    <w:rsid w:val="00666F8C"/>
    <w:rsid w:val="00667DF1"/>
    <w:rsid w:val="0067094A"/>
    <w:rsid w:val="00670B90"/>
    <w:rsid w:val="00672100"/>
    <w:rsid w:val="00672335"/>
    <w:rsid w:val="00674095"/>
    <w:rsid w:val="006748F7"/>
    <w:rsid w:val="00674D76"/>
    <w:rsid w:val="006760ED"/>
    <w:rsid w:val="00676333"/>
    <w:rsid w:val="006769F1"/>
    <w:rsid w:val="00677B2B"/>
    <w:rsid w:val="00681548"/>
    <w:rsid w:val="00683C7C"/>
    <w:rsid w:val="00683DEC"/>
    <w:rsid w:val="006846D6"/>
    <w:rsid w:val="00684731"/>
    <w:rsid w:val="00684C89"/>
    <w:rsid w:val="006850F3"/>
    <w:rsid w:val="00687CC0"/>
    <w:rsid w:val="006931CC"/>
    <w:rsid w:val="00693D8D"/>
    <w:rsid w:val="00695A02"/>
    <w:rsid w:val="00696986"/>
    <w:rsid w:val="006970C3"/>
    <w:rsid w:val="006A00AF"/>
    <w:rsid w:val="006A505C"/>
    <w:rsid w:val="006A7174"/>
    <w:rsid w:val="006B003A"/>
    <w:rsid w:val="006B0104"/>
    <w:rsid w:val="006B1349"/>
    <w:rsid w:val="006B15A4"/>
    <w:rsid w:val="006B2F33"/>
    <w:rsid w:val="006B3C39"/>
    <w:rsid w:val="006C0204"/>
    <w:rsid w:val="006C12A8"/>
    <w:rsid w:val="006C1AD1"/>
    <w:rsid w:val="006C203D"/>
    <w:rsid w:val="006C21E9"/>
    <w:rsid w:val="006C48A6"/>
    <w:rsid w:val="006C503D"/>
    <w:rsid w:val="006C702B"/>
    <w:rsid w:val="006C7D11"/>
    <w:rsid w:val="006D01EE"/>
    <w:rsid w:val="006D278A"/>
    <w:rsid w:val="006D40FE"/>
    <w:rsid w:val="006E05D5"/>
    <w:rsid w:val="006E2D7E"/>
    <w:rsid w:val="006E3733"/>
    <w:rsid w:val="006E41F4"/>
    <w:rsid w:val="006E6F18"/>
    <w:rsid w:val="006E77A0"/>
    <w:rsid w:val="006F362F"/>
    <w:rsid w:val="006F7E08"/>
    <w:rsid w:val="00701743"/>
    <w:rsid w:val="00703B51"/>
    <w:rsid w:val="00711C6F"/>
    <w:rsid w:val="00711EFC"/>
    <w:rsid w:val="00712D7D"/>
    <w:rsid w:val="007139A1"/>
    <w:rsid w:val="007147BF"/>
    <w:rsid w:val="0071485E"/>
    <w:rsid w:val="007165DA"/>
    <w:rsid w:val="00716853"/>
    <w:rsid w:val="007174AC"/>
    <w:rsid w:val="00717EAD"/>
    <w:rsid w:val="00717F12"/>
    <w:rsid w:val="00720844"/>
    <w:rsid w:val="0072120F"/>
    <w:rsid w:val="007215D4"/>
    <w:rsid w:val="00721D1E"/>
    <w:rsid w:val="007222A7"/>
    <w:rsid w:val="00722AE5"/>
    <w:rsid w:val="00724AC1"/>
    <w:rsid w:val="00725A0A"/>
    <w:rsid w:val="00725F53"/>
    <w:rsid w:val="00726651"/>
    <w:rsid w:val="00727B59"/>
    <w:rsid w:val="00730E7C"/>
    <w:rsid w:val="00731DDF"/>
    <w:rsid w:val="00731DF7"/>
    <w:rsid w:val="00731E4B"/>
    <w:rsid w:val="00732B69"/>
    <w:rsid w:val="0073389C"/>
    <w:rsid w:val="0073582D"/>
    <w:rsid w:val="00736DA2"/>
    <w:rsid w:val="0074133C"/>
    <w:rsid w:val="00741E68"/>
    <w:rsid w:val="00744AC1"/>
    <w:rsid w:val="00744E80"/>
    <w:rsid w:val="007450C6"/>
    <w:rsid w:val="00746E6E"/>
    <w:rsid w:val="00751A70"/>
    <w:rsid w:val="0075286F"/>
    <w:rsid w:val="00760C6C"/>
    <w:rsid w:val="00760E41"/>
    <w:rsid w:val="00762D81"/>
    <w:rsid w:val="00763C9C"/>
    <w:rsid w:val="0076418E"/>
    <w:rsid w:val="00764326"/>
    <w:rsid w:val="00764E7E"/>
    <w:rsid w:val="00765DED"/>
    <w:rsid w:val="00766243"/>
    <w:rsid w:val="0077040F"/>
    <w:rsid w:val="00770584"/>
    <w:rsid w:val="00770656"/>
    <w:rsid w:val="007712BB"/>
    <w:rsid w:val="007730F7"/>
    <w:rsid w:val="00773B33"/>
    <w:rsid w:val="0077731D"/>
    <w:rsid w:val="00780E6A"/>
    <w:rsid w:val="007817C0"/>
    <w:rsid w:val="0078184A"/>
    <w:rsid w:val="0078569E"/>
    <w:rsid w:val="00785C62"/>
    <w:rsid w:val="007861D0"/>
    <w:rsid w:val="00786F21"/>
    <w:rsid w:val="007879A7"/>
    <w:rsid w:val="00790502"/>
    <w:rsid w:val="00790833"/>
    <w:rsid w:val="007909EB"/>
    <w:rsid w:val="00790A4D"/>
    <w:rsid w:val="00790E9F"/>
    <w:rsid w:val="00791397"/>
    <w:rsid w:val="00794542"/>
    <w:rsid w:val="007951CD"/>
    <w:rsid w:val="0079647A"/>
    <w:rsid w:val="00796789"/>
    <w:rsid w:val="007A1BAE"/>
    <w:rsid w:val="007A32A2"/>
    <w:rsid w:val="007A5806"/>
    <w:rsid w:val="007A6A7F"/>
    <w:rsid w:val="007A7594"/>
    <w:rsid w:val="007B01BA"/>
    <w:rsid w:val="007B0FC4"/>
    <w:rsid w:val="007B2131"/>
    <w:rsid w:val="007B41FB"/>
    <w:rsid w:val="007C04FC"/>
    <w:rsid w:val="007C1F6D"/>
    <w:rsid w:val="007C62F1"/>
    <w:rsid w:val="007C7E21"/>
    <w:rsid w:val="007D15D8"/>
    <w:rsid w:val="007D1665"/>
    <w:rsid w:val="007D18E9"/>
    <w:rsid w:val="007D42AA"/>
    <w:rsid w:val="007D56F7"/>
    <w:rsid w:val="007D68EB"/>
    <w:rsid w:val="007D7021"/>
    <w:rsid w:val="007E0633"/>
    <w:rsid w:val="007E1E7C"/>
    <w:rsid w:val="007E64BD"/>
    <w:rsid w:val="007E6584"/>
    <w:rsid w:val="007E69B0"/>
    <w:rsid w:val="007F054B"/>
    <w:rsid w:val="007F06A7"/>
    <w:rsid w:val="007F1A9F"/>
    <w:rsid w:val="007F1E8E"/>
    <w:rsid w:val="007F217D"/>
    <w:rsid w:val="007F221C"/>
    <w:rsid w:val="007F269C"/>
    <w:rsid w:val="007F37D2"/>
    <w:rsid w:val="007F556E"/>
    <w:rsid w:val="007F5F30"/>
    <w:rsid w:val="0080039A"/>
    <w:rsid w:val="00800430"/>
    <w:rsid w:val="008025FE"/>
    <w:rsid w:val="008042BB"/>
    <w:rsid w:val="0080499E"/>
    <w:rsid w:val="00805078"/>
    <w:rsid w:val="0080580F"/>
    <w:rsid w:val="00805C5C"/>
    <w:rsid w:val="008071FC"/>
    <w:rsid w:val="00811FDB"/>
    <w:rsid w:val="00812D68"/>
    <w:rsid w:val="00815CC0"/>
    <w:rsid w:val="00817B73"/>
    <w:rsid w:val="00817C52"/>
    <w:rsid w:val="00820272"/>
    <w:rsid w:val="0082122C"/>
    <w:rsid w:val="00821DB9"/>
    <w:rsid w:val="00823C19"/>
    <w:rsid w:val="00823EA9"/>
    <w:rsid w:val="00823FDD"/>
    <w:rsid w:val="008268CE"/>
    <w:rsid w:val="00827A40"/>
    <w:rsid w:val="0083146F"/>
    <w:rsid w:val="008316A7"/>
    <w:rsid w:val="00831BDE"/>
    <w:rsid w:val="00831F2E"/>
    <w:rsid w:val="00835236"/>
    <w:rsid w:val="00841BA5"/>
    <w:rsid w:val="008429D1"/>
    <w:rsid w:val="00842FAB"/>
    <w:rsid w:val="008436B2"/>
    <w:rsid w:val="00845766"/>
    <w:rsid w:val="0084608C"/>
    <w:rsid w:val="00847AE5"/>
    <w:rsid w:val="00850261"/>
    <w:rsid w:val="008508B5"/>
    <w:rsid w:val="00850D08"/>
    <w:rsid w:val="00851002"/>
    <w:rsid w:val="008518E4"/>
    <w:rsid w:val="00853C7C"/>
    <w:rsid w:val="00854304"/>
    <w:rsid w:val="00854765"/>
    <w:rsid w:val="008549C6"/>
    <w:rsid w:val="00854C69"/>
    <w:rsid w:val="008557C6"/>
    <w:rsid w:val="00855AB0"/>
    <w:rsid w:val="00857566"/>
    <w:rsid w:val="00860587"/>
    <w:rsid w:val="00860D6A"/>
    <w:rsid w:val="00860DD4"/>
    <w:rsid w:val="008627A5"/>
    <w:rsid w:val="00862839"/>
    <w:rsid w:val="008629CD"/>
    <w:rsid w:val="00862B46"/>
    <w:rsid w:val="008634DD"/>
    <w:rsid w:val="0086402C"/>
    <w:rsid w:val="008643EF"/>
    <w:rsid w:val="008665BB"/>
    <w:rsid w:val="00867D71"/>
    <w:rsid w:val="00870FD6"/>
    <w:rsid w:val="00871197"/>
    <w:rsid w:val="00871908"/>
    <w:rsid w:val="00872A73"/>
    <w:rsid w:val="00875463"/>
    <w:rsid w:val="00875471"/>
    <w:rsid w:val="00875500"/>
    <w:rsid w:val="00875EF6"/>
    <w:rsid w:val="00876A75"/>
    <w:rsid w:val="00876AC7"/>
    <w:rsid w:val="00877BBF"/>
    <w:rsid w:val="008801C6"/>
    <w:rsid w:val="0088084B"/>
    <w:rsid w:val="00883F60"/>
    <w:rsid w:val="0088CA11"/>
    <w:rsid w:val="00892983"/>
    <w:rsid w:val="00892E4E"/>
    <w:rsid w:val="00893546"/>
    <w:rsid w:val="00895519"/>
    <w:rsid w:val="00895907"/>
    <w:rsid w:val="00895C38"/>
    <w:rsid w:val="00895D2F"/>
    <w:rsid w:val="00896B7D"/>
    <w:rsid w:val="00896CBE"/>
    <w:rsid w:val="0089731A"/>
    <w:rsid w:val="008A1D9E"/>
    <w:rsid w:val="008A1F24"/>
    <w:rsid w:val="008A26F4"/>
    <w:rsid w:val="008A2CFA"/>
    <w:rsid w:val="008A3FBF"/>
    <w:rsid w:val="008A4381"/>
    <w:rsid w:val="008A7494"/>
    <w:rsid w:val="008A7E43"/>
    <w:rsid w:val="008B08DA"/>
    <w:rsid w:val="008B13AA"/>
    <w:rsid w:val="008B39C1"/>
    <w:rsid w:val="008B4373"/>
    <w:rsid w:val="008B61FE"/>
    <w:rsid w:val="008B7073"/>
    <w:rsid w:val="008C0584"/>
    <w:rsid w:val="008C11DC"/>
    <w:rsid w:val="008C1506"/>
    <w:rsid w:val="008C220C"/>
    <w:rsid w:val="008C2BD8"/>
    <w:rsid w:val="008C38A2"/>
    <w:rsid w:val="008C39B7"/>
    <w:rsid w:val="008C4825"/>
    <w:rsid w:val="008D0504"/>
    <w:rsid w:val="008D1FC4"/>
    <w:rsid w:val="008D3B2D"/>
    <w:rsid w:val="008D404F"/>
    <w:rsid w:val="008D4967"/>
    <w:rsid w:val="008D7CB5"/>
    <w:rsid w:val="008E231A"/>
    <w:rsid w:val="008E280E"/>
    <w:rsid w:val="008E520E"/>
    <w:rsid w:val="008E5A07"/>
    <w:rsid w:val="008E7C1D"/>
    <w:rsid w:val="008F07AB"/>
    <w:rsid w:val="008F2294"/>
    <w:rsid w:val="008F2A50"/>
    <w:rsid w:val="008F32B4"/>
    <w:rsid w:val="008F32FF"/>
    <w:rsid w:val="008F46AB"/>
    <w:rsid w:val="008F4A0B"/>
    <w:rsid w:val="008F51C8"/>
    <w:rsid w:val="008F7C6D"/>
    <w:rsid w:val="00900579"/>
    <w:rsid w:val="00902132"/>
    <w:rsid w:val="00902BFC"/>
    <w:rsid w:val="0090301D"/>
    <w:rsid w:val="009032D9"/>
    <w:rsid w:val="009056C5"/>
    <w:rsid w:val="00906A6B"/>
    <w:rsid w:val="0091121D"/>
    <w:rsid w:val="00912E33"/>
    <w:rsid w:val="0091339F"/>
    <w:rsid w:val="0091344D"/>
    <w:rsid w:val="009138DA"/>
    <w:rsid w:val="00913B61"/>
    <w:rsid w:val="00913D5A"/>
    <w:rsid w:val="00914345"/>
    <w:rsid w:val="00915FD7"/>
    <w:rsid w:val="0092082C"/>
    <w:rsid w:val="009223FE"/>
    <w:rsid w:val="009243D1"/>
    <w:rsid w:val="00930070"/>
    <w:rsid w:val="00930C46"/>
    <w:rsid w:val="00930CD1"/>
    <w:rsid w:val="0093200E"/>
    <w:rsid w:val="00932AC4"/>
    <w:rsid w:val="0093300A"/>
    <w:rsid w:val="00933267"/>
    <w:rsid w:val="009335D2"/>
    <w:rsid w:val="009335DE"/>
    <w:rsid w:val="00933AC0"/>
    <w:rsid w:val="00934172"/>
    <w:rsid w:val="009354C7"/>
    <w:rsid w:val="009447FB"/>
    <w:rsid w:val="0094497C"/>
    <w:rsid w:val="00950DCC"/>
    <w:rsid w:val="00951A3B"/>
    <w:rsid w:val="00952807"/>
    <w:rsid w:val="00952CE3"/>
    <w:rsid w:val="00953BB5"/>
    <w:rsid w:val="00954590"/>
    <w:rsid w:val="00954A65"/>
    <w:rsid w:val="00954BDF"/>
    <w:rsid w:val="00955CAD"/>
    <w:rsid w:val="00956069"/>
    <w:rsid w:val="00956832"/>
    <w:rsid w:val="0096008A"/>
    <w:rsid w:val="009605E7"/>
    <w:rsid w:val="00960EAB"/>
    <w:rsid w:val="009616DB"/>
    <w:rsid w:val="00963F45"/>
    <w:rsid w:val="009650AA"/>
    <w:rsid w:val="00965796"/>
    <w:rsid w:val="00966225"/>
    <w:rsid w:val="00966DD5"/>
    <w:rsid w:val="0097076B"/>
    <w:rsid w:val="00970AAD"/>
    <w:rsid w:val="009711B7"/>
    <w:rsid w:val="0097199C"/>
    <w:rsid w:val="00971B3E"/>
    <w:rsid w:val="00972589"/>
    <w:rsid w:val="0097376A"/>
    <w:rsid w:val="00976E7E"/>
    <w:rsid w:val="00981BEB"/>
    <w:rsid w:val="00982414"/>
    <w:rsid w:val="009824C6"/>
    <w:rsid w:val="00991E1B"/>
    <w:rsid w:val="00992A7C"/>
    <w:rsid w:val="00995C6B"/>
    <w:rsid w:val="009968A0"/>
    <w:rsid w:val="009A2FC4"/>
    <w:rsid w:val="009A4795"/>
    <w:rsid w:val="009A56A8"/>
    <w:rsid w:val="009A57D3"/>
    <w:rsid w:val="009B33DC"/>
    <w:rsid w:val="009B37ED"/>
    <w:rsid w:val="009B43F0"/>
    <w:rsid w:val="009B46EC"/>
    <w:rsid w:val="009C2EC8"/>
    <w:rsid w:val="009C35CF"/>
    <w:rsid w:val="009C4274"/>
    <w:rsid w:val="009C69E4"/>
    <w:rsid w:val="009D11BC"/>
    <w:rsid w:val="009D1B61"/>
    <w:rsid w:val="009D3EFE"/>
    <w:rsid w:val="009D5E5B"/>
    <w:rsid w:val="009D6FD7"/>
    <w:rsid w:val="009E0B14"/>
    <w:rsid w:val="009E158D"/>
    <w:rsid w:val="009E3020"/>
    <w:rsid w:val="009E3574"/>
    <w:rsid w:val="009E7814"/>
    <w:rsid w:val="009F1323"/>
    <w:rsid w:val="009F162C"/>
    <w:rsid w:val="009F483C"/>
    <w:rsid w:val="009F4AB7"/>
    <w:rsid w:val="009F6483"/>
    <w:rsid w:val="009F7014"/>
    <w:rsid w:val="00A00A60"/>
    <w:rsid w:val="00A0395F"/>
    <w:rsid w:val="00A042DF"/>
    <w:rsid w:val="00A045F1"/>
    <w:rsid w:val="00A079C4"/>
    <w:rsid w:val="00A1053F"/>
    <w:rsid w:val="00A119EA"/>
    <w:rsid w:val="00A12E49"/>
    <w:rsid w:val="00A130D1"/>
    <w:rsid w:val="00A159A3"/>
    <w:rsid w:val="00A17B34"/>
    <w:rsid w:val="00A20AB2"/>
    <w:rsid w:val="00A21371"/>
    <w:rsid w:val="00A2204D"/>
    <w:rsid w:val="00A241CE"/>
    <w:rsid w:val="00A26675"/>
    <w:rsid w:val="00A30084"/>
    <w:rsid w:val="00A301B3"/>
    <w:rsid w:val="00A3259F"/>
    <w:rsid w:val="00A34871"/>
    <w:rsid w:val="00A3506A"/>
    <w:rsid w:val="00A37B2F"/>
    <w:rsid w:val="00A40380"/>
    <w:rsid w:val="00A404DF"/>
    <w:rsid w:val="00A422B1"/>
    <w:rsid w:val="00A424B8"/>
    <w:rsid w:val="00A447FF"/>
    <w:rsid w:val="00A44B4B"/>
    <w:rsid w:val="00A44D7E"/>
    <w:rsid w:val="00A464F2"/>
    <w:rsid w:val="00A46B65"/>
    <w:rsid w:val="00A476E9"/>
    <w:rsid w:val="00A51A96"/>
    <w:rsid w:val="00A54257"/>
    <w:rsid w:val="00A61185"/>
    <w:rsid w:val="00A6372B"/>
    <w:rsid w:val="00A640EA"/>
    <w:rsid w:val="00A64EDC"/>
    <w:rsid w:val="00A6658F"/>
    <w:rsid w:val="00A66E04"/>
    <w:rsid w:val="00A72997"/>
    <w:rsid w:val="00A73DAB"/>
    <w:rsid w:val="00A74082"/>
    <w:rsid w:val="00A764BE"/>
    <w:rsid w:val="00A76851"/>
    <w:rsid w:val="00A8043A"/>
    <w:rsid w:val="00A8458F"/>
    <w:rsid w:val="00A8591C"/>
    <w:rsid w:val="00A90A62"/>
    <w:rsid w:val="00A973A4"/>
    <w:rsid w:val="00A978DC"/>
    <w:rsid w:val="00AA0BB6"/>
    <w:rsid w:val="00AA14EB"/>
    <w:rsid w:val="00AA22BA"/>
    <w:rsid w:val="00AA311B"/>
    <w:rsid w:val="00AA3270"/>
    <w:rsid w:val="00AA4BBD"/>
    <w:rsid w:val="00AA50A8"/>
    <w:rsid w:val="00AA631C"/>
    <w:rsid w:val="00AB07D9"/>
    <w:rsid w:val="00AB0B1C"/>
    <w:rsid w:val="00AB0FA9"/>
    <w:rsid w:val="00AB160E"/>
    <w:rsid w:val="00AB3017"/>
    <w:rsid w:val="00AB4739"/>
    <w:rsid w:val="00AB5AA3"/>
    <w:rsid w:val="00AB7680"/>
    <w:rsid w:val="00AC00EF"/>
    <w:rsid w:val="00AC427D"/>
    <w:rsid w:val="00AC432D"/>
    <w:rsid w:val="00AC4528"/>
    <w:rsid w:val="00AC66F4"/>
    <w:rsid w:val="00AC6729"/>
    <w:rsid w:val="00AC679B"/>
    <w:rsid w:val="00AC7153"/>
    <w:rsid w:val="00AD0306"/>
    <w:rsid w:val="00AD3D8C"/>
    <w:rsid w:val="00AD4A42"/>
    <w:rsid w:val="00AE2B1A"/>
    <w:rsid w:val="00AE45C1"/>
    <w:rsid w:val="00AE5258"/>
    <w:rsid w:val="00AE5A70"/>
    <w:rsid w:val="00AE72CD"/>
    <w:rsid w:val="00AF1D00"/>
    <w:rsid w:val="00AF26B1"/>
    <w:rsid w:val="00AF4573"/>
    <w:rsid w:val="00AF55EE"/>
    <w:rsid w:val="00AF61B2"/>
    <w:rsid w:val="00AF71FC"/>
    <w:rsid w:val="00B00A95"/>
    <w:rsid w:val="00B029F5"/>
    <w:rsid w:val="00B04B93"/>
    <w:rsid w:val="00B05E1E"/>
    <w:rsid w:val="00B1693E"/>
    <w:rsid w:val="00B17F95"/>
    <w:rsid w:val="00B203A4"/>
    <w:rsid w:val="00B206FA"/>
    <w:rsid w:val="00B210D6"/>
    <w:rsid w:val="00B2275D"/>
    <w:rsid w:val="00B238D0"/>
    <w:rsid w:val="00B246B8"/>
    <w:rsid w:val="00B24FC6"/>
    <w:rsid w:val="00B253D8"/>
    <w:rsid w:val="00B26800"/>
    <w:rsid w:val="00B26809"/>
    <w:rsid w:val="00B27559"/>
    <w:rsid w:val="00B27DBF"/>
    <w:rsid w:val="00B30299"/>
    <w:rsid w:val="00B31ADF"/>
    <w:rsid w:val="00B335A5"/>
    <w:rsid w:val="00B40018"/>
    <w:rsid w:val="00B402CE"/>
    <w:rsid w:val="00B40CD7"/>
    <w:rsid w:val="00B433AF"/>
    <w:rsid w:val="00B450E9"/>
    <w:rsid w:val="00B454A6"/>
    <w:rsid w:val="00B45812"/>
    <w:rsid w:val="00B45BE6"/>
    <w:rsid w:val="00B46B4F"/>
    <w:rsid w:val="00B46E03"/>
    <w:rsid w:val="00B5061A"/>
    <w:rsid w:val="00B507E8"/>
    <w:rsid w:val="00B5222F"/>
    <w:rsid w:val="00B52EB4"/>
    <w:rsid w:val="00B537B2"/>
    <w:rsid w:val="00B54511"/>
    <w:rsid w:val="00B55764"/>
    <w:rsid w:val="00B558E8"/>
    <w:rsid w:val="00B60BCE"/>
    <w:rsid w:val="00B624B1"/>
    <w:rsid w:val="00B66033"/>
    <w:rsid w:val="00B66731"/>
    <w:rsid w:val="00B67169"/>
    <w:rsid w:val="00B70D35"/>
    <w:rsid w:val="00B71264"/>
    <w:rsid w:val="00B719AF"/>
    <w:rsid w:val="00B7207A"/>
    <w:rsid w:val="00B736EF"/>
    <w:rsid w:val="00B74A3F"/>
    <w:rsid w:val="00B77674"/>
    <w:rsid w:val="00B77AEB"/>
    <w:rsid w:val="00B80986"/>
    <w:rsid w:val="00B83001"/>
    <w:rsid w:val="00B852D4"/>
    <w:rsid w:val="00B86AD1"/>
    <w:rsid w:val="00B87EBD"/>
    <w:rsid w:val="00B90224"/>
    <w:rsid w:val="00B970E6"/>
    <w:rsid w:val="00B979D2"/>
    <w:rsid w:val="00B97DDC"/>
    <w:rsid w:val="00BA00E2"/>
    <w:rsid w:val="00BA116E"/>
    <w:rsid w:val="00BA11B1"/>
    <w:rsid w:val="00BA2D16"/>
    <w:rsid w:val="00BA311F"/>
    <w:rsid w:val="00BA3197"/>
    <w:rsid w:val="00BA3CB6"/>
    <w:rsid w:val="00BA47B8"/>
    <w:rsid w:val="00BB0D7B"/>
    <w:rsid w:val="00BB13D7"/>
    <w:rsid w:val="00BB474F"/>
    <w:rsid w:val="00BB4C49"/>
    <w:rsid w:val="00BB4D95"/>
    <w:rsid w:val="00BB50FA"/>
    <w:rsid w:val="00BB5B10"/>
    <w:rsid w:val="00BB6986"/>
    <w:rsid w:val="00BC1D55"/>
    <w:rsid w:val="00BC329A"/>
    <w:rsid w:val="00BC38A3"/>
    <w:rsid w:val="00BC45D9"/>
    <w:rsid w:val="00BC594D"/>
    <w:rsid w:val="00BC5DAB"/>
    <w:rsid w:val="00BC6807"/>
    <w:rsid w:val="00BC6F41"/>
    <w:rsid w:val="00BD14E8"/>
    <w:rsid w:val="00BD1660"/>
    <w:rsid w:val="00BD2A82"/>
    <w:rsid w:val="00BD2E4D"/>
    <w:rsid w:val="00BD3BAD"/>
    <w:rsid w:val="00BD4017"/>
    <w:rsid w:val="00BD4B5A"/>
    <w:rsid w:val="00BD5082"/>
    <w:rsid w:val="00BD665A"/>
    <w:rsid w:val="00BDE92D"/>
    <w:rsid w:val="00BE478E"/>
    <w:rsid w:val="00BE51CD"/>
    <w:rsid w:val="00BE6A9A"/>
    <w:rsid w:val="00BF00A8"/>
    <w:rsid w:val="00BF020C"/>
    <w:rsid w:val="00BF0D15"/>
    <w:rsid w:val="00BF1C47"/>
    <w:rsid w:val="00BF2970"/>
    <w:rsid w:val="00BF5A72"/>
    <w:rsid w:val="00BF6865"/>
    <w:rsid w:val="00BF76C8"/>
    <w:rsid w:val="00C02AEE"/>
    <w:rsid w:val="00C03BDE"/>
    <w:rsid w:val="00C03C50"/>
    <w:rsid w:val="00C045F0"/>
    <w:rsid w:val="00C0619A"/>
    <w:rsid w:val="00C065BF"/>
    <w:rsid w:val="00C06F0B"/>
    <w:rsid w:val="00C078F0"/>
    <w:rsid w:val="00C07906"/>
    <w:rsid w:val="00C07F64"/>
    <w:rsid w:val="00C1036A"/>
    <w:rsid w:val="00C13077"/>
    <w:rsid w:val="00C1489F"/>
    <w:rsid w:val="00C14D32"/>
    <w:rsid w:val="00C15E86"/>
    <w:rsid w:val="00C212FA"/>
    <w:rsid w:val="00C21D5F"/>
    <w:rsid w:val="00C22212"/>
    <w:rsid w:val="00C232C1"/>
    <w:rsid w:val="00C23EF8"/>
    <w:rsid w:val="00C25658"/>
    <w:rsid w:val="00C256E7"/>
    <w:rsid w:val="00C25A2C"/>
    <w:rsid w:val="00C25F5F"/>
    <w:rsid w:val="00C26A81"/>
    <w:rsid w:val="00C2735C"/>
    <w:rsid w:val="00C33059"/>
    <w:rsid w:val="00C33F54"/>
    <w:rsid w:val="00C35C98"/>
    <w:rsid w:val="00C35F1A"/>
    <w:rsid w:val="00C3610B"/>
    <w:rsid w:val="00C45624"/>
    <w:rsid w:val="00C458DD"/>
    <w:rsid w:val="00C45BF8"/>
    <w:rsid w:val="00C46CDD"/>
    <w:rsid w:val="00C473DB"/>
    <w:rsid w:val="00C4796C"/>
    <w:rsid w:val="00C539ED"/>
    <w:rsid w:val="00C53FAD"/>
    <w:rsid w:val="00C5438B"/>
    <w:rsid w:val="00C54F4F"/>
    <w:rsid w:val="00C55786"/>
    <w:rsid w:val="00C5682F"/>
    <w:rsid w:val="00C61AC8"/>
    <w:rsid w:val="00C629FC"/>
    <w:rsid w:val="00C63F0C"/>
    <w:rsid w:val="00C649D6"/>
    <w:rsid w:val="00C658ED"/>
    <w:rsid w:val="00C66113"/>
    <w:rsid w:val="00C66F44"/>
    <w:rsid w:val="00C678A1"/>
    <w:rsid w:val="00C71647"/>
    <w:rsid w:val="00C72146"/>
    <w:rsid w:val="00C72CF1"/>
    <w:rsid w:val="00C75AD7"/>
    <w:rsid w:val="00C775C5"/>
    <w:rsid w:val="00C77B04"/>
    <w:rsid w:val="00C805BE"/>
    <w:rsid w:val="00C8092D"/>
    <w:rsid w:val="00C80D33"/>
    <w:rsid w:val="00C81164"/>
    <w:rsid w:val="00C8310C"/>
    <w:rsid w:val="00C84573"/>
    <w:rsid w:val="00C86833"/>
    <w:rsid w:val="00C87CA8"/>
    <w:rsid w:val="00C87E2E"/>
    <w:rsid w:val="00C903FF"/>
    <w:rsid w:val="00C908D4"/>
    <w:rsid w:val="00C90BC6"/>
    <w:rsid w:val="00C90E47"/>
    <w:rsid w:val="00C92E2B"/>
    <w:rsid w:val="00C9304F"/>
    <w:rsid w:val="00C967DB"/>
    <w:rsid w:val="00CA029E"/>
    <w:rsid w:val="00CA0AD1"/>
    <w:rsid w:val="00CA1F43"/>
    <w:rsid w:val="00CA3AB2"/>
    <w:rsid w:val="00CA4A81"/>
    <w:rsid w:val="00CA6512"/>
    <w:rsid w:val="00CB0DE9"/>
    <w:rsid w:val="00CB3A5B"/>
    <w:rsid w:val="00CB54BC"/>
    <w:rsid w:val="00CB54FA"/>
    <w:rsid w:val="00CB6337"/>
    <w:rsid w:val="00CB6D7A"/>
    <w:rsid w:val="00CB6E4C"/>
    <w:rsid w:val="00CB7CD5"/>
    <w:rsid w:val="00CC2086"/>
    <w:rsid w:val="00CC4030"/>
    <w:rsid w:val="00CD070D"/>
    <w:rsid w:val="00CD5919"/>
    <w:rsid w:val="00CD5B93"/>
    <w:rsid w:val="00CD685E"/>
    <w:rsid w:val="00CD6D3E"/>
    <w:rsid w:val="00CD7B76"/>
    <w:rsid w:val="00CE556A"/>
    <w:rsid w:val="00CE5D7D"/>
    <w:rsid w:val="00CE6E04"/>
    <w:rsid w:val="00CE716D"/>
    <w:rsid w:val="00CE765C"/>
    <w:rsid w:val="00CE78A3"/>
    <w:rsid w:val="00CF2C55"/>
    <w:rsid w:val="00CF5054"/>
    <w:rsid w:val="00D014DB"/>
    <w:rsid w:val="00D02933"/>
    <w:rsid w:val="00D02A0E"/>
    <w:rsid w:val="00D03046"/>
    <w:rsid w:val="00D03321"/>
    <w:rsid w:val="00D03ED0"/>
    <w:rsid w:val="00D07DF3"/>
    <w:rsid w:val="00D10072"/>
    <w:rsid w:val="00D107C1"/>
    <w:rsid w:val="00D12B48"/>
    <w:rsid w:val="00D13E82"/>
    <w:rsid w:val="00D1739C"/>
    <w:rsid w:val="00D216F6"/>
    <w:rsid w:val="00D21C6B"/>
    <w:rsid w:val="00D24665"/>
    <w:rsid w:val="00D2650D"/>
    <w:rsid w:val="00D27DFD"/>
    <w:rsid w:val="00D30F7D"/>
    <w:rsid w:val="00D32DE1"/>
    <w:rsid w:val="00D358BD"/>
    <w:rsid w:val="00D361B6"/>
    <w:rsid w:val="00D41310"/>
    <w:rsid w:val="00D4134B"/>
    <w:rsid w:val="00D415C3"/>
    <w:rsid w:val="00D42024"/>
    <w:rsid w:val="00D42CCE"/>
    <w:rsid w:val="00D4787C"/>
    <w:rsid w:val="00D52743"/>
    <w:rsid w:val="00D52999"/>
    <w:rsid w:val="00D534AE"/>
    <w:rsid w:val="00D555DB"/>
    <w:rsid w:val="00D56EBC"/>
    <w:rsid w:val="00D6353D"/>
    <w:rsid w:val="00D647D9"/>
    <w:rsid w:val="00D65088"/>
    <w:rsid w:val="00D67DD0"/>
    <w:rsid w:val="00D7067B"/>
    <w:rsid w:val="00D706A4"/>
    <w:rsid w:val="00D70A0B"/>
    <w:rsid w:val="00D70B78"/>
    <w:rsid w:val="00D71E71"/>
    <w:rsid w:val="00D73EC6"/>
    <w:rsid w:val="00D747F6"/>
    <w:rsid w:val="00D7543F"/>
    <w:rsid w:val="00D75C9A"/>
    <w:rsid w:val="00D8096E"/>
    <w:rsid w:val="00D820AA"/>
    <w:rsid w:val="00D82F91"/>
    <w:rsid w:val="00D861C2"/>
    <w:rsid w:val="00D87ED3"/>
    <w:rsid w:val="00D90854"/>
    <w:rsid w:val="00D910F4"/>
    <w:rsid w:val="00D94970"/>
    <w:rsid w:val="00D95AD3"/>
    <w:rsid w:val="00D975BE"/>
    <w:rsid w:val="00D9770B"/>
    <w:rsid w:val="00DA3F28"/>
    <w:rsid w:val="00DA4070"/>
    <w:rsid w:val="00DA5A48"/>
    <w:rsid w:val="00DA654E"/>
    <w:rsid w:val="00DB0B70"/>
    <w:rsid w:val="00DB1B55"/>
    <w:rsid w:val="00DB1C25"/>
    <w:rsid w:val="00DB2755"/>
    <w:rsid w:val="00DB2DC2"/>
    <w:rsid w:val="00DB4B53"/>
    <w:rsid w:val="00DB519C"/>
    <w:rsid w:val="00DB5B35"/>
    <w:rsid w:val="00DB5CB0"/>
    <w:rsid w:val="00DB6566"/>
    <w:rsid w:val="00DB6C2E"/>
    <w:rsid w:val="00DC034C"/>
    <w:rsid w:val="00DC1F00"/>
    <w:rsid w:val="00DC23F3"/>
    <w:rsid w:val="00DC3F1C"/>
    <w:rsid w:val="00DC5AB5"/>
    <w:rsid w:val="00DC6908"/>
    <w:rsid w:val="00DD0DE3"/>
    <w:rsid w:val="00DD280F"/>
    <w:rsid w:val="00DD3D63"/>
    <w:rsid w:val="00DD49D7"/>
    <w:rsid w:val="00DD560A"/>
    <w:rsid w:val="00DD5665"/>
    <w:rsid w:val="00DE0C96"/>
    <w:rsid w:val="00DE15DD"/>
    <w:rsid w:val="00DE525A"/>
    <w:rsid w:val="00DE60C7"/>
    <w:rsid w:val="00DE6EE0"/>
    <w:rsid w:val="00DE70A4"/>
    <w:rsid w:val="00DE7AF7"/>
    <w:rsid w:val="00DF36F1"/>
    <w:rsid w:val="00DF4CF8"/>
    <w:rsid w:val="00DF5963"/>
    <w:rsid w:val="00E01E63"/>
    <w:rsid w:val="00E02177"/>
    <w:rsid w:val="00E02CF8"/>
    <w:rsid w:val="00E02F1E"/>
    <w:rsid w:val="00E03261"/>
    <w:rsid w:val="00E03892"/>
    <w:rsid w:val="00E03967"/>
    <w:rsid w:val="00E0493E"/>
    <w:rsid w:val="00E05E65"/>
    <w:rsid w:val="00E07C53"/>
    <w:rsid w:val="00E135E9"/>
    <w:rsid w:val="00E13719"/>
    <w:rsid w:val="00E13B68"/>
    <w:rsid w:val="00E151CB"/>
    <w:rsid w:val="00E15534"/>
    <w:rsid w:val="00E1562E"/>
    <w:rsid w:val="00E15FCE"/>
    <w:rsid w:val="00E16E8D"/>
    <w:rsid w:val="00E17241"/>
    <w:rsid w:val="00E20FC3"/>
    <w:rsid w:val="00E21196"/>
    <w:rsid w:val="00E212BF"/>
    <w:rsid w:val="00E22122"/>
    <w:rsid w:val="00E243A2"/>
    <w:rsid w:val="00E2541F"/>
    <w:rsid w:val="00E26871"/>
    <w:rsid w:val="00E273C0"/>
    <w:rsid w:val="00E27C39"/>
    <w:rsid w:val="00E316DB"/>
    <w:rsid w:val="00E3301F"/>
    <w:rsid w:val="00E33EF7"/>
    <w:rsid w:val="00E36191"/>
    <w:rsid w:val="00E36965"/>
    <w:rsid w:val="00E37045"/>
    <w:rsid w:val="00E37188"/>
    <w:rsid w:val="00E378FD"/>
    <w:rsid w:val="00E41946"/>
    <w:rsid w:val="00E43751"/>
    <w:rsid w:val="00E437A3"/>
    <w:rsid w:val="00E46EB5"/>
    <w:rsid w:val="00E50B2B"/>
    <w:rsid w:val="00E51358"/>
    <w:rsid w:val="00E525F6"/>
    <w:rsid w:val="00E53614"/>
    <w:rsid w:val="00E5595C"/>
    <w:rsid w:val="00E55DC6"/>
    <w:rsid w:val="00E561B8"/>
    <w:rsid w:val="00E57D90"/>
    <w:rsid w:val="00E57FAA"/>
    <w:rsid w:val="00E60337"/>
    <w:rsid w:val="00E62FD9"/>
    <w:rsid w:val="00E6364E"/>
    <w:rsid w:val="00E64F9B"/>
    <w:rsid w:val="00E6583B"/>
    <w:rsid w:val="00E675C3"/>
    <w:rsid w:val="00E67B06"/>
    <w:rsid w:val="00E67C51"/>
    <w:rsid w:val="00E71B1F"/>
    <w:rsid w:val="00E72F30"/>
    <w:rsid w:val="00E736CF"/>
    <w:rsid w:val="00E73CB1"/>
    <w:rsid w:val="00E75441"/>
    <w:rsid w:val="00E75B35"/>
    <w:rsid w:val="00E75F76"/>
    <w:rsid w:val="00E77C94"/>
    <w:rsid w:val="00E77DC7"/>
    <w:rsid w:val="00E82B76"/>
    <w:rsid w:val="00E83CFE"/>
    <w:rsid w:val="00E86487"/>
    <w:rsid w:val="00E864AD"/>
    <w:rsid w:val="00E90650"/>
    <w:rsid w:val="00E907BB"/>
    <w:rsid w:val="00E91570"/>
    <w:rsid w:val="00E959A4"/>
    <w:rsid w:val="00E95AB2"/>
    <w:rsid w:val="00E9756D"/>
    <w:rsid w:val="00E97B28"/>
    <w:rsid w:val="00EA026E"/>
    <w:rsid w:val="00EA14D5"/>
    <w:rsid w:val="00EA1EC2"/>
    <w:rsid w:val="00EA2CE4"/>
    <w:rsid w:val="00EA5FFC"/>
    <w:rsid w:val="00EB00E3"/>
    <w:rsid w:val="00EB1C21"/>
    <w:rsid w:val="00EB3794"/>
    <w:rsid w:val="00EB41C2"/>
    <w:rsid w:val="00EB4F53"/>
    <w:rsid w:val="00EB565F"/>
    <w:rsid w:val="00EB59D9"/>
    <w:rsid w:val="00EB6E03"/>
    <w:rsid w:val="00EC0210"/>
    <w:rsid w:val="00EC0E5F"/>
    <w:rsid w:val="00EC1346"/>
    <w:rsid w:val="00EC34D9"/>
    <w:rsid w:val="00EC4147"/>
    <w:rsid w:val="00EC50E9"/>
    <w:rsid w:val="00EC7C44"/>
    <w:rsid w:val="00ED0310"/>
    <w:rsid w:val="00ED318F"/>
    <w:rsid w:val="00ED385F"/>
    <w:rsid w:val="00ED3B3B"/>
    <w:rsid w:val="00ED51BB"/>
    <w:rsid w:val="00ED5D42"/>
    <w:rsid w:val="00ED6E90"/>
    <w:rsid w:val="00ED7668"/>
    <w:rsid w:val="00EE0183"/>
    <w:rsid w:val="00EE0629"/>
    <w:rsid w:val="00EE3B1B"/>
    <w:rsid w:val="00EE5815"/>
    <w:rsid w:val="00EE6114"/>
    <w:rsid w:val="00EF0037"/>
    <w:rsid w:val="00EF0ED2"/>
    <w:rsid w:val="00EF1483"/>
    <w:rsid w:val="00EF203F"/>
    <w:rsid w:val="00EF5341"/>
    <w:rsid w:val="00EF5C83"/>
    <w:rsid w:val="00F02E06"/>
    <w:rsid w:val="00F034A0"/>
    <w:rsid w:val="00F04068"/>
    <w:rsid w:val="00F058D9"/>
    <w:rsid w:val="00F05D9D"/>
    <w:rsid w:val="00F05E09"/>
    <w:rsid w:val="00F06172"/>
    <w:rsid w:val="00F06631"/>
    <w:rsid w:val="00F12406"/>
    <w:rsid w:val="00F1384E"/>
    <w:rsid w:val="00F141D1"/>
    <w:rsid w:val="00F14CE2"/>
    <w:rsid w:val="00F151EA"/>
    <w:rsid w:val="00F17641"/>
    <w:rsid w:val="00F3063D"/>
    <w:rsid w:val="00F32AE0"/>
    <w:rsid w:val="00F343AE"/>
    <w:rsid w:val="00F34817"/>
    <w:rsid w:val="00F368FB"/>
    <w:rsid w:val="00F36AE6"/>
    <w:rsid w:val="00F36D74"/>
    <w:rsid w:val="00F40BF0"/>
    <w:rsid w:val="00F40EAC"/>
    <w:rsid w:val="00F42D64"/>
    <w:rsid w:val="00F455A1"/>
    <w:rsid w:val="00F464B8"/>
    <w:rsid w:val="00F46D00"/>
    <w:rsid w:val="00F5346C"/>
    <w:rsid w:val="00F54AAC"/>
    <w:rsid w:val="00F54F79"/>
    <w:rsid w:val="00F56785"/>
    <w:rsid w:val="00F568A9"/>
    <w:rsid w:val="00F602B6"/>
    <w:rsid w:val="00F60496"/>
    <w:rsid w:val="00F60705"/>
    <w:rsid w:val="00F622F1"/>
    <w:rsid w:val="00F6312E"/>
    <w:rsid w:val="00F6320E"/>
    <w:rsid w:val="00F63EB8"/>
    <w:rsid w:val="00F64D77"/>
    <w:rsid w:val="00F706DE"/>
    <w:rsid w:val="00F75EFA"/>
    <w:rsid w:val="00F76E08"/>
    <w:rsid w:val="00F77095"/>
    <w:rsid w:val="00F835FC"/>
    <w:rsid w:val="00F83825"/>
    <w:rsid w:val="00F84CF9"/>
    <w:rsid w:val="00F85867"/>
    <w:rsid w:val="00F8614C"/>
    <w:rsid w:val="00F86A04"/>
    <w:rsid w:val="00F86A2B"/>
    <w:rsid w:val="00F8787A"/>
    <w:rsid w:val="00F87BD4"/>
    <w:rsid w:val="00F90A95"/>
    <w:rsid w:val="00F918DA"/>
    <w:rsid w:val="00F9525D"/>
    <w:rsid w:val="00F9553B"/>
    <w:rsid w:val="00F97F42"/>
    <w:rsid w:val="00FA1A8E"/>
    <w:rsid w:val="00FA2BAC"/>
    <w:rsid w:val="00FA54C9"/>
    <w:rsid w:val="00FA7F24"/>
    <w:rsid w:val="00FB019C"/>
    <w:rsid w:val="00FB067C"/>
    <w:rsid w:val="00FB10DD"/>
    <w:rsid w:val="00FB18BC"/>
    <w:rsid w:val="00FB2193"/>
    <w:rsid w:val="00FB32BC"/>
    <w:rsid w:val="00FB3D24"/>
    <w:rsid w:val="00FB3ED7"/>
    <w:rsid w:val="00FB3F6C"/>
    <w:rsid w:val="00FB424F"/>
    <w:rsid w:val="00FB4CB0"/>
    <w:rsid w:val="00FB5CF3"/>
    <w:rsid w:val="00FB69C9"/>
    <w:rsid w:val="00FB7681"/>
    <w:rsid w:val="00FC0191"/>
    <w:rsid w:val="00FC106A"/>
    <w:rsid w:val="00FC1AA2"/>
    <w:rsid w:val="00FC2FF3"/>
    <w:rsid w:val="00FC31C2"/>
    <w:rsid w:val="00FC3F6E"/>
    <w:rsid w:val="00FC4B34"/>
    <w:rsid w:val="00FC5B82"/>
    <w:rsid w:val="00FC7BF8"/>
    <w:rsid w:val="00FD0783"/>
    <w:rsid w:val="00FD1B29"/>
    <w:rsid w:val="00FD5D18"/>
    <w:rsid w:val="00FD6A23"/>
    <w:rsid w:val="00FE1577"/>
    <w:rsid w:val="00FE1CBD"/>
    <w:rsid w:val="00FE45CB"/>
    <w:rsid w:val="00FE71EC"/>
    <w:rsid w:val="00FE7914"/>
    <w:rsid w:val="00FF23D5"/>
    <w:rsid w:val="00FF241F"/>
    <w:rsid w:val="00FF5C60"/>
    <w:rsid w:val="00FF6A6F"/>
    <w:rsid w:val="00FF78AE"/>
    <w:rsid w:val="019CC46B"/>
    <w:rsid w:val="01D9579B"/>
    <w:rsid w:val="03025682"/>
    <w:rsid w:val="0338E5E9"/>
    <w:rsid w:val="03520E46"/>
    <w:rsid w:val="03F5D480"/>
    <w:rsid w:val="050D00BF"/>
    <w:rsid w:val="08257F69"/>
    <w:rsid w:val="0A1B371A"/>
    <w:rsid w:val="0A82D953"/>
    <w:rsid w:val="0AA6DB54"/>
    <w:rsid w:val="0B4BE554"/>
    <w:rsid w:val="0C3D50B6"/>
    <w:rsid w:val="0D11D169"/>
    <w:rsid w:val="0DD38B22"/>
    <w:rsid w:val="0EE7D3EA"/>
    <w:rsid w:val="0F283AF9"/>
    <w:rsid w:val="0F9795AA"/>
    <w:rsid w:val="12062E00"/>
    <w:rsid w:val="12A6FC45"/>
    <w:rsid w:val="1304A23B"/>
    <w:rsid w:val="15D7FD8E"/>
    <w:rsid w:val="16D69CC9"/>
    <w:rsid w:val="16F2A514"/>
    <w:rsid w:val="175862B4"/>
    <w:rsid w:val="1773CDEF"/>
    <w:rsid w:val="18BB5F2D"/>
    <w:rsid w:val="190F9E50"/>
    <w:rsid w:val="19668A53"/>
    <w:rsid w:val="19D920AD"/>
    <w:rsid w:val="1AA1727C"/>
    <w:rsid w:val="1B025AB4"/>
    <w:rsid w:val="1B8CA8C0"/>
    <w:rsid w:val="1BF0EE2F"/>
    <w:rsid w:val="1C3FA722"/>
    <w:rsid w:val="1C9E2B15"/>
    <w:rsid w:val="1CDE52A9"/>
    <w:rsid w:val="1CE4B122"/>
    <w:rsid w:val="1DD87415"/>
    <w:rsid w:val="1E3ECB44"/>
    <w:rsid w:val="1F25D0E3"/>
    <w:rsid w:val="1F5E2F4D"/>
    <w:rsid w:val="1F857F4D"/>
    <w:rsid w:val="1FAFADA8"/>
    <w:rsid w:val="2073D7A5"/>
    <w:rsid w:val="20AF286C"/>
    <w:rsid w:val="20D9407B"/>
    <w:rsid w:val="21672EE4"/>
    <w:rsid w:val="216742BC"/>
    <w:rsid w:val="2195C831"/>
    <w:rsid w:val="21A5FED9"/>
    <w:rsid w:val="21E82DA6"/>
    <w:rsid w:val="22BD200F"/>
    <w:rsid w:val="23587610"/>
    <w:rsid w:val="23B854B9"/>
    <w:rsid w:val="25649014"/>
    <w:rsid w:val="2707A581"/>
    <w:rsid w:val="27B25566"/>
    <w:rsid w:val="27E0D98E"/>
    <w:rsid w:val="28AE8F20"/>
    <w:rsid w:val="28AF5E57"/>
    <w:rsid w:val="29A01935"/>
    <w:rsid w:val="2B1D0EBB"/>
    <w:rsid w:val="2B215E25"/>
    <w:rsid w:val="2B5D8BD4"/>
    <w:rsid w:val="2C149E58"/>
    <w:rsid w:val="2D080AEA"/>
    <w:rsid w:val="2D9C42E1"/>
    <w:rsid w:val="2EDA6D4C"/>
    <w:rsid w:val="2F01A3CD"/>
    <w:rsid w:val="2F7E3386"/>
    <w:rsid w:val="2FCF72B9"/>
    <w:rsid w:val="31B9A11C"/>
    <w:rsid w:val="31E807A6"/>
    <w:rsid w:val="33F7EFDF"/>
    <w:rsid w:val="345DD963"/>
    <w:rsid w:val="3734012E"/>
    <w:rsid w:val="3754838A"/>
    <w:rsid w:val="39B5F9B1"/>
    <w:rsid w:val="39C3523B"/>
    <w:rsid w:val="3A0BE51C"/>
    <w:rsid w:val="3A421D36"/>
    <w:rsid w:val="3AC14BB3"/>
    <w:rsid w:val="3C121C85"/>
    <w:rsid w:val="3C247722"/>
    <w:rsid w:val="3C850D15"/>
    <w:rsid w:val="3CB09AA7"/>
    <w:rsid w:val="3D15B989"/>
    <w:rsid w:val="3D26C8EC"/>
    <w:rsid w:val="3DADECE6"/>
    <w:rsid w:val="3E878D32"/>
    <w:rsid w:val="3E896AD4"/>
    <w:rsid w:val="3EDCA742"/>
    <w:rsid w:val="3EF09116"/>
    <w:rsid w:val="3F2F5C5D"/>
    <w:rsid w:val="4028D1A2"/>
    <w:rsid w:val="40E58DA8"/>
    <w:rsid w:val="40F7E845"/>
    <w:rsid w:val="414B8A55"/>
    <w:rsid w:val="417984F1"/>
    <w:rsid w:val="41C4A203"/>
    <w:rsid w:val="422831D8"/>
    <w:rsid w:val="42683DBB"/>
    <w:rsid w:val="431E1FDA"/>
    <w:rsid w:val="431FDC2B"/>
    <w:rsid w:val="44A9B345"/>
    <w:rsid w:val="44E12E03"/>
    <w:rsid w:val="4573E69A"/>
    <w:rsid w:val="45B80CAA"/>
    <w:rsid w:val="4647C675"/>
    <w:rsid w:val="46F55918"/>
    <w:rsid w:val="470EE2B2"/>
    <w:rsid w:val="476853FD"/>
    <w:rsid w:val="48863885"/>
    <w:rsid w:val="4886D469"/>
    <w:rsid w:val="48912979"/>
    <w:rsid w:val="4943271C"/>
    <w:rsid w:val="4A053315"/>
    <w:rsid w:val="4A4A5F2D"/>
    <w:rsid w:val="4C6775C2"/>
    <w:rsid w:val="4D3A22D2"/>
    <w:rsid w:val="4DBA8164"/>
    <w:rsid w:val="4E34443E"/>
    <w:rsid w:val="4F8FAB04"/>
    <w:rsid w:val="4FE93CFC"/>
    <w:rsid w:val="503B36C6"/>
    <w:rsid w:val="50D69F02"/>
    <w:rsid w:val="519C6DF9"/>
    <w:rsid w:val="520D93F5"/>
    <w:rsid w:val="52325954"/>
    <w:rsid w:val="52968FB2"/>
    <w:rsid w:val="52C35FF4"/>
    <w:rsid w:val="52D9E90C"/>
    <w:rsid w:val="53DF0A7D"/>
    <w:rsid w:val="543B3FBA"/>
    <w:rsid w:val="54EF5969"/>
    <w:rsid w:val="566B9297"/>
    <w:rsid w:val="57FBD887"/>
    <w:rsid w:val="58ECA8D9"/>
    <w:rsid w:val="59EB5A2C"/>
    <w:rsid w:val="59EE7C03"/>
    <w:rsid w:val="5A421436"/>
    <w:rsid w:val="5A98AAA3"/>
    <w:rsid w:val="5AB910EB"/>
    <w:rsid w:val="5B6298AD"/>
    <w:rsid w:val="5B7C3C2D"/>
    <w:rsid w:val="5B7D2E4E"/>
    <w:rsid w:val="5CAC2AA5"/>
    <w:rsid w:val="5D180C8E"/>
    <w:rsid w:val="5D6FCD72"/>
    <w:rsid w:val="5E0B2373"/>
    <w:rsid w:val="5E47E73C"/>
    <w:rsid w:val="5F7724A1"/>
    <w:rsid w:val="604C1E21"/>
    <w:rsid w:val="61710F92"/>
    <w:rsid w:val="619B3127"/>
    <w:rsid w:val="6247FF68"/>
    <w:rsid w:val="6390E8D8"/>
    <w:rsid w:val="644A95C4"/>
    <w:rsid w:val="64531AC2"/>
    <w:rsid w:val="64D2D1E9"/>
    <w:rsid w:val="6526FC4C"/>
    <w:rsid w:val="6535BBA5"/>
    <w:rsid w:val="65FF75A6"/>
    <w:rsid w:val="66606AE1"/>
    <w:rsid w:val="668A2767"/>
    <w:rsid w:val="6796F861"/>
    <w:rsid w:val="68149E87"/>
    <w:rsid w:val="685ABF35"/>
    <w:rsid w:val="68639EDC"/>
    <w:rsid w:val="693F4D2E"/>
    <w:rsid w:val="69F68F96"/>
    <w:rsid w:val="6A0C9688"/>
    <w:rsid w:val="6A2AF4A7"/>
    <w:rsid w:val="6A51AE07"/>
    <w:rsid w:val="6BB35DE0"/>
    <w:rsid w:val="6C41B624"/>
    <w:rsid w:val="6C7A53F9"/>
    <w:rsid w:val="6CCCA8F7"/>
    <w:rsid w:val="6D835ED6"/>
    <w:rsid w:val="6D9D0CAC"/>
    <w:rsid w:val="6E1B1F10"/>
    <w:rsid w:val="6E3B4905"/>
    <w:rsid w:val="6E892B5B"/>
    <w:rsid w:val="6F715E82"/>
    <w:rsid w:val="704CA8BD"/>
    <w:rsid w:val="70932ECA"/>
    <w:rsid w:val="70A92A74"/>
    <w:rsid w:val="7186F1BD"/>
    <w:rsid w:val="71ADF83B"/>
    <w:rsid w:val="7346DB6F"/>
    <w:rsid w:val="75382E81"/>
    <w:rsid w:val="76080DE2"/>
    <w:rsid w:val="7666C857"/>
    <w:rsid w:val="76C30AD7"/>
    <w:rsid w:val="780326E4"/>
    <w:rsid w:val="7822BBA6"/>
    <w:rsid w:val="788D1BD5"/>
    <w:rsid w:val="799203A2"/>
    <w:rsid w:val="79A33E79"/>
    <w:rsid w:val="79B61CF3"/>
    <w:rsid w:val="79D38246"/>
    <w:rsid w:val="79D3AD13"/>
    <w:rsid w:val="79E671FD"/>
    <w:rsid w:val="7A85C695"/>
    <w:rsid w:val="7B8534B9"/>
    <w:rsid w:val="7BCAFC9E"/>
    <w:rsid w:val="7C98C455"/>
    <w:rsid w:val="7FAE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6F5701"/>
  <w15:docId w15:val="{1DE220FA-8C82-4586-B3DB-C02D2F356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2A2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10D6"/>
    <w:pPr>
      <w:keepNext/>
      <w:keepLines/>
      <w:spacing w:before="400" w:after="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10D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10D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10D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10D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10D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10D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10D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10D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A32A2"/>
    <w:rPr>
      <w:color w:val="0000FF" w:themeColor="hyperlink"/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A32A2"/>
    <w:pPr>
      <w:tabs>
        <w:tab w:val="center" w:pos="4703"/>
        <w:tab w:val="right" w:pos="9406"/>
      </w:tabs>
    </w:pPr>
  </w:style>
  <w:style w:type="paragraph" w:customStyle="1" w:styleId="Default">
    <w:name w:val="Default"/>
    <w:rPr>
      <w:rFonts w:ascii="Arial" w:hAnsi="Arial" w:cs="Arial Unicode MS"/>
      <w:color w:val="000000"/>
      <w:sz w:val="24"/>
      <w:szCs w:val="24"/>
      <w:u w:color="000000"/>
      <w:lang w:val="en-US"/>
    </w:rPr>
  </w:style>
  <w:style w:type="character" w:customStyle="1" w:styleId="apple-converted-space">
    <w:name w:val="apple-converted-space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7A32A2"/>
    <w:pPr>
      <w:tabs>
        <w:tab w:val="center" w:pos="4703"/>
        <w:tab w:val="right" w:pos="9406"/>
      </w:tabs>
    </w:pPr>
  </w:style>
  <w:style w:type="paragraph" w:customStyle="1" w:styleId="Zhlavazpat">
    <w:name w:val="Záhlaví a zápatí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B210D6"/>
    <w:pPr>
      <w:outlineLvl w:val="9"/>
    </w:pPr>
  </w:style>
  <w:style w:type="paragraph" w:styleId="TOC1">
    <w:name w:val="toc 1"/>
    <w:uiPriority w:val="39"/>
    <w:pPr>
      <w:spacing w:before="120" w:after="120"/>
    </w:pPr>
    <w:rPr>
      <w:rFonts w:cs="Arial Unicode MS"/>
      <w:b/>
      <w:bCs/>
      <w:caps/>
      <w:color w:val="000000"/>
      <w:u w:color="000000"/>
    </w:rPr>
  </w:style>
  <w:style w:type="paragraph" w:styleId="TOC2">
    <w:name w:val="toc 2"/>
    <w:uiPriority w:val="39"/>
    <w:pPr>
      <w:ind w:left="240"/>
    </w:pPr>
    <w:rPr>
      <w:rFonts w:cs="Arial Unicode MS"/>
      <w:smallCaps/>
      <w:color w:val="000000"/>
      <w:u w:color="000000"/>
    </w:rPr>
  </w:style>
  <w:style w:type="paragraph" w:customStyle="1" w:styleId="Disclaimer">
    <w:name w:val="Disclaimer"/>
    <w:pPr>
      <w:jc w:val="center"/>
    </w:pPr>
    <w:rPr>
      <w:rFonts w:ascii="Calibri" w:hAnsi="Calibri" w:cs="Arial Unicode MS"/>
      <w:color w:val="000000"/>
      <w:u w:color="000000"/>
      <w:lang w:val="en-US"/>
    </w:rPr>
  </w:style>
  <w:style w:type="numbering" w:customStyle="1" w:styleId="Importovanstyl1">
    <w:name w:val="Importovaný styl 1"/>
    <w:pPr>
      <w:numPr>
        <w:numId w:val="2"/>
      </w:numPr>
    </w:pPr>
  </w:style>
  <w:style w:type="character" w:customStyle="1" w:styleId="Odkaz">
    <w:name w:val="Odkaz"/>
    <w:rPr>
      <w:color w:val="0563C1"/>
      <w:u w:val="single" w:color="0563C1"/>
    </w:rPr>
  </w:style>
  <w:style w:type="character" w:customStyle="1" w:styleId="Hyperlink0">
    <w:name w:val="Hyperlink.0"/>
    <w:basedOn w:val="Odkaz"/>
    <w:rPr>
      <w:color w:val="0563C1"/>
      <w:sz w:val="22"/>
      <w:szCs w:val="22"/>
      <w:u w:val="single" w:color="0563C1"/>
    </w:rPr>
  </w:style>
  <w:style w:type="paragraph" w:styleId="NormalWeb">
    <w:name w:val="Normal (Web)"/>
    <w:uiPriority w:val="99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10D6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paragraph" w:customStyle="1" w:styleId="Odrky2">
    <w:name w:val="Odrážky2"/>
    <w:rPr>
      <w:rFonts w:ascii="Calibri" w:hAnsi="Calibri" w:cs="Arial Unicode MS"/>
      <w:color w:val="000000"/>
      <w:sz w:val="24"/>
      <w:szCs w:val="24"/>
      <w:u w:color="000000"/>
    </w:rPr>
  </w:style>
  <w:style w:type="numbering" w:customStyle="1" w:styleId="Importovanstyl5">
    <w:name w:val="Importovaný styl 5"/>
    <w:pPr>
      <w:numPr>
        <w:numId w:val="3"/>
      </w:numPr>
    </w:pPr>
  </w:style>
  <w:style w:type="paragraph" w:customStyle="1" w:styleId="odstavec-husty">
    <w:name w:val="odstavec-husty"/>
    <w:pPr>
      <w:widowControl w:val="0"/>
      <w:suppressAutoHyphens/>
      <w:jc w:val="both"/>
    </w:pPr>
    <w:rPr>
      <w:rFonts w:ascii="Calibri" w:hAnsi="Calibri" w:cs="Arial Unicode MS"/>
      <w:b/>
      <w:bCs/>
      <w:color w:val="000000"/>
      <w:sz w:val="24"/>
      <w:szCs w:val="24"/>
      <w:u w:color="000000"/>
    </w:rPr>
  </w:style>
  <w:style w:type="paragraph" w:styleId="ListParagraph">
    <w:name w:val="List Paragraph"/>
    <w:uiPriority w:val="34"/>
    <w:qFormat/>
    <w:pPr>
      <w:ind w:left="720"/>
      <w:contextualSpacing/>
    </w:pPr>
  </w:style>
  <w:style w:type="numbering" w:customStyle="1" w:styleId="Importovanstyl6">
    <w:name w:val="Importovaný styl 6"/>
    <w:pPr>
      <w:numPr>
        <w:numId w:val="4"/>
      </w:numPr>
    </w:pPr>
  </w:style>
  <w:style w:type="numbering" w:customStyle="1" w:styleId="Importovanstyl7">
    <w:name w:val="Importovaný styl 7"/>
    <w:pPr>
      <w:numPr>
        <w:numId w:val="5"/>
      </w:numPr>
    </w:pPr>
  </w:style>
  <w:style w:type="numbering" w:customStyle="1" w:styleId="Importovanstyl3">
    <w:name w:val="Importovaný styl 3"/>
    <w:pPr>
      <w:numPr>
        <w:numId w:val="6"/>
      </w:numPr>
    </w:pPr>
  </w:style>
  <w:style w:type="paragraph" w:customStyle="1" w:styleId="settingQ">
    <w:name w:val="setting Q"/>
    <w:pPr>
      <w:ind w:left="992"/>
    </w:pPr>
    <w:rPr>
      <w:rFonts w:ascii="Calibri" w:hAnsi="Calibri" w:cs="Arial Unicode MS"/>
      <w:color w:val="000000"/>
      <w:u w:color="000000"/>
    </w:rPr>
  </w:style>
  <w:style w:type="paragraph" w:styleId="BodyText">
    <w:name w:val="Body Text"/>
    <w:pPr>
      <w:spacing w:after="120"/>
    </w:pPr>
    <w:rPr>
      <w:rFonts w:ascii="Calibri" w:hAnsi="Calibri" w:cs="Arial Unicode MS"/>
      <w:color w:val="000000"/>
      <w:sz w:val="24"/>
      <w:szCs w:val="24"/>
      <w:u w:color="000000"/>
      <w:lang w:val="fr-FR"/>
    </w:rPr>
  </w:style>
  <w:style w:type="paragraph" w:customStyle="1" w:styleId="settingQsub">
    <w:name w:val="setting Qsub"/>
    <w:rPr>
      <w:rFonts w:ascii="Calibri" w:hAnsi="Calibri" w:cs="Arial Unicode MS"/>
      <w:color w:val="000000"/>
      <w:u w:color="000000"/>
    </w:rPr>
  </w:style>
  <w:style w:type="numbering" w:customStyle="1" w:styleId="Importovanstyl8">
    <w:name w:val="Importovaný styl 8"/>
    <w:pPr>
      <w:numPr>
        <w:numId w:val="7"/>
      </w:numPr>
    </w:pPr>
  </w:style>
  <w:style w:type="numbering" w:customStyle="1" w:styleId="Importovanstyl9">
    <w:name w:val="Importovaný styl 9"/>
    <w:pPr>
      <w:numPr>
        <w:numId w:val="8"/>
      </w:numPr>
    </w:pPr>
  </w:style>
  <w:style w:type="numbering" w:customStyle="1" w:styleId="Importovanstyl10">
    <w:name w:val="Importovaný styl 10"/>
    <w:pPr>
      <w:numPr>
        <w:numId w:val="9"/>
      </w:numPr>
    </w:pPr>
  </w:style>
  <w:style w:type="paragraph" w:customStyle="1" w:styleId="Normln1">
    <w:name w:val="Normální1"/>
    <w:pPr>
      <w:suppressAutoHyphens/>
      <w:spacing w:after="200" w:line="276" w:lineRule="auto"/>
    </w:pPr>
    <w:rPr>
      <w:rFonts w:ascii="Calibri" w:hAnsi="Calibri" w:cs="Arial Unicode MS"/>
      <w:color w:val="000000"/>
      <w:u w:color="000000"/>
      <w:lang w:val="fr-FR"/>
    </w:rPr>
  </w:style>
  <w:style w:type="paragraph" w:customStyle="1" w:styleId="Odstavecseseznamem1">
    <w:name w:val="Odstavec se seznamem1"/>
    <w:pPr>
      <w:suppressAutoHyphens/>
      <w:spacing w:after="200" w:line="276" w:lineRule="auto"/>
      <w:ind w:left="720"/>
    </w:pPr>
    <w:rPr>
      <w:rFonts w:ascii="Calibri" w:hAnsi="Calibri" w:cs="Arial Unicode MS"/>
      <w:color w:val="000000"/>
      <w:u w:color="000000"/>
    </w:rPr>
  </w:style>
  <w:style w:type="numbering" w:customStyle="1" w:styleId="Importovanstyl11">
    <w:name w:val="Importovaný styl 11"/>
    <w:pPr>
      <w:numPr>
        <w:numId w:val="10"/>
      </w:numPr>
    </w:pPr>
  </w:style>
  <w:style w:type="paragraph" w:customStyle="1" w:styleId="Vchoz">
    <w:name w:val="Výchozí"/>
    <w:rPr>
      <w:rFonts w:ascii="Helvetica" w:eastAsia="Helvetica" w:hAnsi="Helvetica" w:cs="Helvetica"/>
      <w:color w:val="000000"/>
    </w:rPr>
  </w:style>
  <w:style w:type="numbering" w:customStyle="1" w:styleId="Importovanstyl12">
    <w:name w:val="Importovaný styl 12"/>
    <w:pPr>
      <w:numPr>
        <w:numId w:val="11"/>
      </w:numPr>
    </w:pPr>
  </w:style>
  <w:style w:type="numbering" w:customStyle="1" w:styleId="Importovanstyl13">
    <w:name w:val="Importovaný styl 13"/>
    <w:pPr>
      <w:numPr>
        <w:numId w:val="12"/>
      </w:numPr>
    </w:pPr>
  </w:style>
  <w:style w:type="paragraph" w:customStyle="1" w:styleId="bodka">
    <w:name w:val="bodka"/>
    <w:pPr>
      <w:tabs>
        <w:tab w:val="left" w:pos="1080"/>
      </w:tabs>
      <w:jc w:val="both"/>
    </w:pPr>
    <w:rPr>
      <w:rFonts w:ascii="Arial" w:eastAsia="Arial" w:hAnsi="Arial" w:cs="Arial"/>
      <w:color w:val="000000"/>
      <w:u w:color="000000"/>
    </w:rPr>
  </w:style>
  <w:style w:type="numbering" w:customStyle="1" w:styleId="Importovanstyl15">
    <w:name w:val="Importovaný styl 15"/>
    <w:pPr>
      <w:numPr>
        <w:numId w:val="13"/>
      </w:numPr>
    </w:pPr>
  </w:style>
  <w:style w:type="character" w:customStyle="1" w:styleId="Hyperlink1">
    <w:name w:val="Hyperlink.1"/>
    <w:basedOn w:val="Odkaz"/>
    <w:rPr>
      <w:rFonts w:ascii="Calibri" w:eastAsia="Calibri" w:hAnsi="Calibri" w:cs="Calibri"/>
      <w:color w:val="0563C1"/>
      <w:u w:val="single" w:color="0563C1"/>
      <w:shd w:val="clear" w:color="auto" w:fill="FFFFFF"/>
    </w:rPr>
  </w:style>
  <w:style w:type="character" w:customStyle="1" w:styleId="Hyperlink2">
    <w:name w:val="Hyperlink.2"/>
    <w:basedOn w:val="apple-converted-space"/>
    <w:rPr>
      <w:color w:val="1155CC"/>
      <w:u w:val="single" w:color="1155CC"/>
      <w:lang w:val="en-US"/>
    </w:rPr>
  </w:style>
  <w:style w:type="character" w:customStyle="1" w:styleId="Hyperlink3">
    <w:name w:val="Hyperlink.3"/>
    <w:basedOn w:val="Odkaz"/>
    <w:rPr>
      <w:color w:val="0563C1"/>
      <w:u w:val="single" w:color="0563C1"/>
      <w:shd w:val="clear" w:color="auto" w:fill="FFFFFF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alibri" w:hAnsi="Calibri" w:cs="Arial Unicode MS"/>
      <w:color w:val="000000"/>
      <w:u w:color="00000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32A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2A2"/>
    <w:rPr>
      <w:rFonts w:ascii="Times New Roman" w:eastAsiaTheme="minorHAnsi" w:hAnsi="Times New Roman" w:cs="Times New Roman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7B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7BB0"/>
    <w:rPr>
      <w:rFonts w:ascii="Calibri" w:hAnsi="Calibri" w:cs="Arial Unicode MS"/>
      <w:b/>
      <w:bCs/>
      <w:color w:val="000000"/>
      <w:u w:color="000000"/>
    </w:rPr>
  </w:style>
  <w:style w:type="character" w:customStyle="1" w:styleId="Standardnpsmoodstavce1">
    <w:name w:val="Standardní písmo odstavce1"/>
    <w:rsid w:val="00417BB0"/>
  </w:style>
  <w:style w:type="numbering" w:customStyle="1" w:styleId="Odrky">
    <w:name w:val="Odrážky"/>
    <w:rsid w:val="008B7073"/>
    <w:pPr>
      <w:numPr>
        <w:numId w:val="14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B210D6"/>
    <w:pPr>
      <w:spacing w:line="204" w:lineRule="auto"/>
      <w:contextualSpacing/>
    </w:pPr>
    <w:rPr>
      <w:rFonts w:asciiTheme="majorHAnsi" w:eastAsiaTheme="majorEastAsia" w:hAnsiTheme="majorHAnsi" w:cstheme="majorBidi"/>
      <w:caps/>
      <w:color w:val="A7A7A7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210D6"/>
    <w:rPr>
      <w:rFonts w:asciiTheme="majorHAnsi" w:eastAsiaTheme="majorEastAsia" w:hAnsiTheme="majorHAnsi" w:cstheme="majorBidi"/>
      <w:caps/>
      <w:color w:val="A7A7A7" w:themeColor="text2"/>
      <w:spacing w:val="-15"/>
      <w:sz w:val="72"/>
      <w:szCs w:val="72"/>
    </w:rPr>
  </w:style>
  <w:style w:type="character" w:customStyle="1" w:styleId="Heading3Char">
    <w:name w:val="Heading 3 Char"/>
    <w:basedOn w:val="DefaultParagraphFont"/>
    <w:link w:val="Heading3"/>
    <w:uiPriority w:val="9"/>
    <w:rsid w:val="00B210D6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210D6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table" w:styleId="TableGrid">
    <w:name w:val="Table Grid"/>
    <w:basedOn w:val="TableNormal"/>
    <w:rsid w:val="00854765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854765"/>
    <w:pPr>
      <w:ind w:left="48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854765"/>
    <w:pPr>
      <w:ind w:left="720"/>
    </w:pPr>
    <w:rPr>
      <w:sz w:val="18"/>
      <w:szCs w:val="18"/>
    </w:rPr>
  </w:style>
  <w:style w:type="paragraph" w:styleId="Caption">
    <w:name w:val="caption"/>
    <w:aliases w:val="legenda"/>
    <w:basedOn w:val="Normal"/>
    <w:next w:val="Normal"/>
    <w:uiPriority w:val="35"/>
    <w:unhideWhenUsed/>
    <w:qFormat/>
    <w:rsid w:val="00B210D6"/>
    <w:rPr>
      <w:b/>
      <w:bCs/>
      <w:smallCaps/>
      <w:color w:val="A7A7A7" w:themeColor="text2"/>
    </w:rPr>
  </w:style>
  <w:style w:type="table" w:customStyle="1" w:styleId="IBMtable">
    <w:name w:val="IBM_table"/>
    <w:basedOn w:val="TableNormal"/>
    <w:rsid w:val="00DD5665"/>
    <w:rPr>
      <w:rFonts w:eastAsia="Tim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/>
    </w:tcPr>
    <w:tblStylePr w:type="firstRow">
      <w:rPr>
        <w:rFonts w:ascii="Times New Roman" w:hAnsi="Times New Roman" w:cs="Times New Roman" w:hint="default"/>
        <w:b/>
        <w:sz w:val="20"/>
        <w:szCs w:val="20"/>
      </w:rPr>
      <w:tblPr/>
      <w:tcPr>
        <w:shd w:val="clear" w:color="auto" w:fill="DFDFDF"/>
      </w:tcPr>
    </w:tblStylePr>
    <w:tblStylePr w:type="lastRow">
      <w:rPr>
        <w:rFonts w:ascii="Times New Roman" w:hAnsi="Times New Roman" w:cs="Times New Roman" w:hint="default"/>
        <w:sz w:val="20"/>
        <w:szCs w:val="20"/>
      </w:rPr>
    </w:tblStylePr>
  </w:style>
  <w:style w:type="character" w:styleId="Strong">
    <w:name w:val="Strong"/>
    <w:basedOn w:val="DefaultParagraphFont"/>
    <w:uiPriority w:val="22"/>
    <w:qFormat/>
    <w:rsid w:val="00B210D6"/>
    <w:rPr>
      <w:b/>
      <w:bCs/>
    </w:rPr>
  </w:style>
  <w:style w:type="paragraph" w:styleId="Revision">
    <w:name w:val="Revision"/>
    <w:hidden/>
    <w:uiPriority w:val="99"/>
    <w:semiHidden/>
    <w:rsid w:val="001F1196"/>
    <w:rPr>
      <w:rFonts w:ascii="Calibri" w:hAnsi="Calibri" w:cs="Arial Unicode MS"/>
      <w:color w:val="000000"/>
      <w:sz w:val="24"/>
      <w:szCs w:val="24"/>
      <w:u w:color="000000"/>
    </w:rPr>
  </w:style>
  <w:style w:type="paragraph" w:customStyle="1" w:styleId="Normal1">
    <w:name w:val="Normal1"/>
    <w:uiPriority w:val="99"/>
    <w:rsid w:val="00E03892"/>
    <w:pPr>
      <w:widowControl w:val="0"/>
      <w:autoSpaceDE w:val="0"/>
      <w:autoSpaceDN w:val="0"/>
      <w:adjustRightInd w:val="0"/>
      <w:spacing w:before="240"/>
      <w:jc w:val="both"/>
    </w:pPr>
    <w:rPr>
      <w:lang w:val="en-US"/>
    </w:rPr>
  </w:style>
  <w:style w:type="paragraph" w:customStyle="1" w:styleId="Normal2">
    <w:name w:val="Normal2"/>
    <w:uiPriority w:val="99"/>
    <w:rsid w:val="00E03892"/>
    <w:pPr>
      <w:widowControl w:val="0"/>
      <w:autoSpaceDE w:val="0"/>
      <w:autoSpaceDN w:val="0"/>
      <w:adjustRightInd w:val="0"/>
      <w:spacing w:before="120"/>
    </w:pPr>
    <w:rPr>
      <w:lang w:val="en-US"/>
    </w:rPr>
  </w:style>
  <w:style w:type="character" w:customStyle="1" w:styleId="Popis1">
    <w:name w:val="Popis1"/>
    <w:uiPriority w:val="99"/>
    <w:rsid w:val="00E03892"/>
    <w:rPr>
      <w:rFonts w:ascii="Arial Narrow" w:hAnsi="Arial Narrow" w:cs="Arial Narrow"/>
      <w:b/>
      <w:bCs/>
    </w:rPr>
  </w:style>
  <w:style w:type="paragraph" w:customStyle="1" w:styleId="ANXheading1">
    <w:name w:val="ANX heading 1"/>
    <w:basedOn w:val="Normal"/>
    <w:autoRedefine/>
    <w:rsid w:val="0023480C"/>
    <w:pPr>
      <w:spacing w:before="120" w:after="120" w:line="256" w:lineRule="auto"/>
    </w:pPr>
    <w:rPr>
      <w:rFonts w:ascii="Arial" w:hAnsi="Arial"/>
      <w:color w:val="C00000"/>
      <w:sz w:val="28"/>
    </w:rPr>
  </w:style>
  <w:style w:type="paragraph" w:customStyle="1" w:styleId="ANXHeading4">
    <w:name w:val="ANX Heading 4"/>
    <w:basedOn w:val="Normal"/>
    <w:link w:val="ANXHeading4Char"/>
    <w:autoRedefine/>
    <w:rsid w:val="0023480C"/>
    <w:pPr>
      <w:spacing w:before="200"/>
    </w:pPr>
    <w:rPr>
      <w:rFonts w:ascii="Arial" w:hAnsi="Arial"/>
      <w:i/>
      <w:color w:val="C00000"/>
      <w:u w:val="single"/>
    </w:rPr>
  </w:style>
  <w:style w:type="character" w:customStyle="1" w:styleId="ANXHeading4Char">
    <w:name w:val="ANX Heading 4 Char"/>
    <w:basedOn w:val="DefaultParagraphFont"/>
    <w:link w:val="ANXHeading4"/>
    <w:rsid w:val="0023480C"/>
    <w:rPr>
      <w:rFonts w:ascii="Arial" w:hAnsi="Arial" w:cs="Arial Unicode MS"/>
      <w:i/>
      <w:color w:val="C00000"/>
      <w:sz w:val="24"/>
      <w:szCs w:val="24"/>
      <w:u w:val="single" w:color="000000"/>
      <w:bdr w:val="none" w:sz="0" w:space="0" w:color="auto"/>
    </w:rPr>
  </w:style>
  <w:style w:type="paragraph" w:customStyle="1" w:styleId="Textvtabulce">
    <w:name w:val="Text v tabulce"/>
    <w:basedOn w:val="Normal"/>
    <w:rsid w:val="0023480C"/>
    <w:rPr>
      <w:rFonts w:ascii="Arial" w:eastAsia="Times New Roman" w:hAnsi="Arial" w:cs="Arial"/>
      <w:sz w:val="20"/>
      <w:lang w:val="cs-CZ" w:eastAsia="cs-CZ"/>
    </w:rPr>
  </w:style>
  <w:style w:type="character" w:customStyle="1" w:styleId="Heading1Char">
    <w:name w:val="Heading 1 Char"/>
    <w:basedOn w:val="DefaultParagraphFont"/>
    <w:link w:val="Heading1"/>
    <w:uiPriority w:val="9"/>
    <w:rsid w:val="00B210D6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B210D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348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3480C"/>
    <w:rPr>
      <w:rFonts w:ascii="Courier New" w:eastAsia="Times New Roman" w:hAnsi="Courier New" w:cs="Courier New"/>
      <w:u w:color="000000"/>
      <w:bdr w:val="none" w:sz="0" w:space="0" w:color="auto"/>
    </w:rPr>
  </w:style>
  <w:style w:type="character" w:customStyle="1" w:styleId="sc121">
    <w:name w:val="sc121"/>
    <w:basedOn w:val="DefaultParagraphFont"/>
    <w:rsid w:val="0023480C"/>
    <w:rPr>
      <w:rFonts w:ascii="Courier New" w:hAnsi="Courier New" w:cs="Courier New" w:hint="default"/>
      <w:color w:val="FF0000"/>
      <w:sz w:val="20"/>
      <w:szCs w:val="20"/>
      <w:shd w:val="clear" w:color="auto" w:fill="FFFF00"/>
    </w:rPr>
  </w:style>
  <w:style w:type="character" w:customStyle="1" w:styleId="sc11">
    <w:name w:val="sc11"/>
    <w:basedOn w:val="DefaultParagraphFont"/>
    <w:rsid w:val="0023480C"/>
    <w:rPr>
      <w:rFonts w:ascii="Courier New" w:hAnsi="Courier New" w:cs="Courier New" w:hint="default"/>
      <w:color w:val="0000FF"/>
      <w:sz w:val="20"/>
      <w:szCs w:val="20"/>
    </w:rPr>
  </w:style>
  <w:style w:type="character" w:customStyle="1" w:styleId="sc8">
    <w:name w:val="sc8"/>
    <w:basedOn w:val="DefaultParagraphFont"/>
    <w:rsid w:val="0023480C"/>
    <w:rPr>
      <w:rFonts w:ascii="Courier New" w:hAnsi="Courier New" w:cs="Courier New" w:hint="default"/>
      <w:color w:val="000000"/>
      <w:sz w:val="20"/>
      <w:szCs w:val="20"/>
    </w:rPr>
  </w:style>
  <w:style w:type="character" w:customStyle="1" w:styleId="sc31">
    <w:name w:val="sc31"/>
    <w:basedOn w:val="DefaultParagraphFont"/>
    <w:rsid w:val="0023480C"/>
    <w:rPr>
      <w:rFonts w:ascii="Courier New" w:hAnsi="Courier New" w:cs="Courier New" w:hint="default"/>
      <w:color w:val="FF0000"/>
      <w:sz w:val="20"/>
      <w:szCs w:val="20"/>
    </w:rPr>
  </w:style>
  <w:style w:type="character" w:customStyle="1" w:styleId="sc61">
    <w:name w:val="sc61"/>
    <w:basedOn w:val="DefaultParagraphFont"/>
    <w:rsid w:val="0023480C"/>
    <w:rPr>
      <w:rFonts w:ascii="Courier New" w:hAnsi="Courier New" w:cs="Courier New" w:hint="default"/>
      <w:b/>
      <w:bCs/>
      <w:color w:val="8000FF"/>
      <w:sz w:val="20"/>
      <w:szCs w:val="20"/>
    </w:rPr>
  </w:style>
  <w:style w:type="character" w:customStyle="1" w:styleId="sc131">
    <w:name w:val="sc131"/>
    <w:basedOn w:val="DefaultParagraphFont"/>
    <w:rsid w:val="0023480C"/>
    <w:rPr>
      <w:rFonts w:ascii="Courier New" w:hAnsi="Courier New" w:cs="Courier New" w:hint="default"/>
      <w:color w:val="FF0000"/>
      <w:sz w:val="20"/>
      <w:szCs w:val="20"/>
      <w:shd w:val="clear" w:color="auto" w:fill="FFFF00"/>
    </w:rPr>
  </w:style>
  <w:style w:type="character" w:customStyle="1" w:styleId="sc01">
    <w:name w:val="sc01"/>
    <w:basedOn w:val="DefaultParagraphFont"/>
    <w:rsid w:val="0023480C"/>
    <w:rPr>
      <w:rFonts w:ascii="Courier New" w:hAnsi="Courier New" w:cs="Courier New" w:hint="default"/>
      <w:b/>
      <w:bCs/>
      <w:color w:val="000000"/>
      <w:sz w:val="20"/>
      <w:szCs w:val="20"/>
    </w:rPr>
  </w:style>
  <w:style w:type="character" w:customStyle="1" w:styleId="sc91">
    <w:name w:val="sc91"/>
    <w:basedOn w:val="DefaultParagraphFont"/>
    <w:rsid w:val="0023480C"/>
    <w:rPr>
      <w:rFonts w:ascii="Courier New" w:hAnsi="Courier New" w:cs="Courier New" w:hint="default"/>
      <w:color w:val="008000"/>
      <w:sz w:val="20"/>
      <w:szCs w:val="20"/>
    </w:rPr>
  </w:style>
  <w:style w:type="character" w:customStyle="1" w:styleId="sc71">
    <w:name w:val="sc71"/>
    <w:basedOn w:val="DefaultParagraphFont"/>
    <w:rsid w:val="0023480C"/>
    <w:rPr>
      <w:rFonts w:ascii="Courier New" w:hAnsi="Courier New" w:cs="Courier New" w:hint="default"/>
      <w:b/>
      <w:bCs/>
      <w:color w:val="8000F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7A32A2"/>
    <w:rPr>
      <w:rFonts w:eastAsiaTheme="minorHAnsi"/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A32A2"/>
    <w:rPr>
      <w:rFonts w:eastAsiaTheme="minorHAnsi"/>
      <w:sz w:val="24"/>
      <w:szCs w:val="24"/>
      <w:lang w:eastAsia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3480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3480C"/>
    <w:rPr>
      <w:rFonts w:ascii="Tahoma" w:hAnsi="Tahoma" w:cs="Tahoma"/>
      <w:color w:val="000000"/>
      <w:sz w:val="16"/>
      <w:szCs w:val="16"/>
      <w:u w:color="000000"/>
      <w:bdr w:val="none" w:sz="0" w:space="0" w:color="auto"/>
    </w:rPr>
  </w:style>
  <w:style w:type="paragraph" w:customStyle="1" w:styleId="Textbody">
    <w:name w:val="Text body"/>
    <w:basedOn w:val="Normal"/>
    <w:rsid w:val="00D415C3"/>
    <w:pPr>
      <w:suppressAutoHyphens/>
      <w:autoSpaceDN w:val="0"/>
      <w:spacing w:after="120"/>
      <w:jc w:val="both"/>
      <w:textAlignment w:val="baseline"/>
    </w:pPr>
    <w:rPr>
      <w:rFonts w:ascii="Times New Roman" w:eastAsia="Times New Roman" w:hAnsi="Times New Roman" w:cs="Times New Roman"/>
      <w:kern w:val="3"/>
      <w:lang w:eastAsia="cs-CZ"/>
    </w:rPr>
  </w:style>
  <w:style w:type="paragraph" w:customStyle="1" w:styleId="TableContents">
    <w:name w:val="Table Contents"/>
    <w:basedOn w:val="Textbody"/>
    <w:rsid w:val="004C1ADF"/>
    <w:pPr>
      <w:suppressLineNumbers/>
      <w:spacing w:after="0"/>
    </w:pPr>
  </w:style>
  <w:style w:type="paragraph" w:customStyle="1" w:styleId="TableHeading">
    <w:name w:val="Table Heading"/>
    <w:basedOn w:val="TableContents"/>
    <w:rsid w:val="004C1ADF"/>
    <w:pPr>
      <w:jc w:val="center"/>
    </w:pPr>
    <w:rPr>
      <w:rFonts w:ascii="Albany" w:eastAsia="Albany" w:hAnsi="Albany" w:cs="Albany"/>
      <w:b/>
      <w:bCs/>
      <w:i/>
      <w:iCs/>
    </w:rPr>
  </w:style>
  <w:style w:type="paragraph" w:styleId="NoSpacing">
    <w:name w:val="No Spacing"/>
    <w:uiPriority w:val="1"/>
    <w:qFormat/>
    <w:rsid w:val="00B210D6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rsid w:val="00B210D6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B210D6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OC5">
    <w:name w:val="toc 5"/>
    <w:basedOn w:val="Normal"/>
    <w:next w:val="Normal"/>
    <w:autoRedefine/>
    <w:uiPriority w:val="39"/>
    <w:unhideWhenUsed/>
    <w:rsid w:val="00327775"/>
    <w:pPr>
      <w:ind w:left="96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327775"/>
    <w:pPr>
      <w:ind w:left="12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327775"/>
    <w:pPr>
      <w:ind w:left="144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327775"/>
    <w:pPr>
      <w:ind w:left="168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327775"/>
    <w:pPr>
      <w:ind w:left="1920"/>
    </w:pPr>
    <w:rPr>
      <w:sz w:val="18"/>
      <w:szCs w:val="18"/>
    </w:rPr>
  </w:style>
  <w:style w:type="paragraph" w:customStyle="1" w:styleId="Obr">
    <w:name w:val="Obr."/>
    <w:basedOn w:val="Caption"/>
    <w:rsid w:val="005839A4"/>
    <w:pPr>
      <w:widowControl w:val="0"/>
      <w:suppressLineNumbers/>
      <w:suppressAutoHyphens/>
      <w:autoSpaceDN w:val="0"/>
      <w:spacing w:before="144" w:after="144"/>
      <w:textAlignment w:val="baseline"/>
    </w:pPr>
    <w:rPr>
      <w:rFonts w:ascii="Times New Roman" w:eastAsia="Times New Roman" w:hAnsi="Times New Roman" w:cs="Times New Roman"/>
      <w:b w:val="0"/>
      <w:bCs w:val="0"/>
      <w:i/>
      <w:iCs/>
      <w:color w:val="auto"/>
      <w:kern w:val="3"/>
    </w:rPr>
  </w:style>
  <w:style w:type="numbering" w:customStyle="1" w:styleId="WWNum4">
    <w:name w:val="WWNum4"/>
    <w:basedOn w:val="NoList"/>
    <w:rsid w:val="005839A4"/>
    <w:pPr>
      <w:numPr>
        <w:numId w:val="1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515CE4"/>
    <w:rPr>
      <w:color w:val="FF00FF" w:themeColor="followedHyperlink"/>
      <w:u w:val="single"/>
    </w:rPr>
  </w:style>
  <w:style w:type="paragraph" w:customStyle="1" w:styleId="Style1CommandSourcecode">
    <w:name w:val="Style1 Command/Source code"/>
    <w:basedOn w:val="Normal"/>
    <w:link w:val="Style1CommandSourcecodeChar"/>
    <w:rsid w:val="00456880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</w:pPr>
    <w:rPr>
      <w:rFonts w:ascii="Consolas" w:hAnsi="Consolas"/>
    </w:rPr>
  </w:style>
  <w:style w:type="character" w:styleId="UnresolvedMention">
    <w:name w:val="Unresolved Mention"/>
    <w:basedOn w:val="DefaultParagraphFont"/>
    <w:uiPriority w:val="99"/>
    <w:semiHidden/>
    <w:unhideWhenUsed/>
    <w:rsid w:val="007A32A2"/>
    <w:rPr>
      <w:color w:val="605E5C"/>
      <w:shd w:val="clear" w:color="auto" w:fill="E1DFDD"/>
    </w:rPr>
  </w:style>
  <w:style w:type="character" w:customStyle="1" w:styleId="Style1CommandSourcecodeChar">
    <w:name w:val="Style1 Command/Source code Char"/>
    <w:basedOn w:val="DefaultParagraphFont"/>
    <w:link w:val="Style1CommandSourcecode"/>
    <w:rsid w:val="00456880"/>
    <w:rPr>
      <w:rFonts w:ascii="Consolas" w:hAnsi="Consolas" w:cs="Arial Unicode MS"/>
      <w:color w:val="000000"/>
      <w:sz w:val="22"/>
      <w:szCs w:val="24"/>
      <w:u w:color="000000"/>
    </w:rPr>
  </w:style>
  <w:style w:type="character" w:styleId="Emphasis">
    <w:name w:val="Emphasis"/>
    <w:basedOn w:val="DefaultParagraphFont"/>
    <w:uiPriority w:val="20"/>
    <w:qFormat/>
    <w:rsid w:val="00B210D6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rsid w:val="00B210D6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styleId="HTMLCode">
    <w:name w:val="HTML Code"/>
    <w:basedOn w:val="DefaultParagraphFont"/>
    <w:uiPriority w:val="99"/>
    <w:semiHidden/>
    <w:unhideWhenUsed/>
    <w:rsid w:val="00C77B04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tlid-translation">
    <w:name w:val="tlid-translation"/>
    <w:basedOn w:val="DefaultParagraphFont"/>
    <w:rsid w:val="00B00A95"/>
  </w:style>
  <w:style w:type="paragraph" w:styleId="TableofFigures">
    <w:name w:val="table of figures"/>
    <w:basedOn w:val="Normal"/>
    <w:next w:val="Normal"/>
    <w:uiPriority w:val="99"/>
    <w:unhideWhenUsed/>
    <w:rsid w:val="009B43F0"/>
  </w:style>
  <w:style w:type="paragraph" w:customStyle="1" w:styleId="BasicParagraph">
    <w:name w:val="[Basic Paragraph]"/>
    <w:basedOn w:val="Normal"/>
    <w:uiPriority w:val="99"/>
    <w:rsid w:val="007A32A2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7A32A2"/>
  </w:style>
  <w:style w:type="character" w:customStyle="1" w:styleId="Heading8Char">
    <w:name w:val="Heading 8 Char"/>
    <w:basedOn w:val="DefaultParagraphFont"/>
    <w:link w:val="Heading8"/>
    <w:uiPriority w:val="9"/>
    <w:semiHidden/>
    <w:rsid w:val="00B210D6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10D6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11"/>
    <w:rsid w:val="00B210D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10D6"/>
    <w:pPr>
      <w:spacing w:before="120" w:after="120"/>
      <w:ind w:left="720"/>
    </w:pPr>
    <w:rPr>
      <w:color w:val="A7A7A7" w:themeColor="text2"/>
    </w:rPr>
  </w:style>
  <w:style w:type="character" w:customStyle="1" w:styleId="QuoteChar">
    <w:name w:val="Quote Char"/>
    <w:basedOn w:val="DefaultParagraphFont"/>
    <w:link w:val="Quote"/>
    <w:uiPriority w:val="29"/>
    <w:rsid w:val="00B210D6"/>
    <w:rPr>
      <w:color w:val="A7A7A7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10D6"/>
    <w:pPr>
      <w:spacing w:before="100" w:beforeAutospacing="1" w:after="240"/>
      <w:ind w:left="720"/>
      <w:jc w:val="center"/>
    </w:pPr>
    <w:rPr>
      <w:rFonts w:asciiTheme="majorHAnsi" w:eastAsiaTheme="majorEastAsia" w:hAnsiTheme="majorHAnsi" w:cstheme="majorBidi"/>
      <w:color w:val="A7A7A7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10D6"/>
    <w:rPr>
      <w:rFonts w:asciiTheme="majorHAnsi" w:eastAsiaTheme="majorEastAsia" w:hAnsiTheme="majorHAnsi" w:cstheme="majorBidi"/>
      <w:color w:val="A7A7A7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B210D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B210D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10D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B210D6"/>
    <w:rPr>
      <w:b/>
      <w:bCs/>
      <w:smallCaps/>
      <w:color w:val="A7A7A7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B210D6"/>
    <w:rPr>
      <w:b/>
      <w:bCs/>
      <w:smallCaps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5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1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84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0323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5652">
                      <w:marLeft w:val="0"/>
                      <w:marRight w:val="0"/>
                      <w:marTop w:val="0"/>
                      <w:marBottom w:val="75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757289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91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147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92213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351794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8398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01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74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9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9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4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2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52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458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19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32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9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6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3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9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6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25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8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7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2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22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9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hyperlink" Target="https://nbs.sk/dokument/bf4433b5-d4a1-414c-86fb-7523b155a856/stiahnut/?force=true" TargetMode="External"/><Relationship Id="rId55" Type="http://schemas.openxmlformats.org/officeDocument/2006/relationships/hyperlink" Target="https://qes.ditec.sk/dist/certinfoapp4.zip" TargetMode="External"/><Relationship Id="rId63" Type="http://schemas.openxmlformats.org/officeDocument/2006/relationships/image" Target="media/image4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1.png"/><Relationship Id="rId58" Type="http://schemas.openxmlformats.org/officeDocument/2006/relationships/image" Target="media/image44.png"/><Relationship Id="rId5" Type="http://schemas.openxmlformats.org/officeDocument/2006/relationships/numbering" Target="numbering.xml"/><Relationship Id="rId61" Type="http://schemas.openxmlformats.org/officeDocument/2006/relationships/image" Target="media/image47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eader" Target="header1.xml"/><Relationship Id="rId56" Type="http://schemas.openxmlformats.org/officeDocument/2006/relationships/image" Target="media/image42.png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5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hyperlink" Target="https://qes.ditec.sk/dist/certinfoapp.zip" TargetMode="External"/><Relationship Id="rId62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1.xml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0.png"/><Relationship Id="rId60" Type="http://schemas.openxmlformats.org/officeDocument/2006/relationships/image" Target="media/image46.png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NARODNA_BANKA\Dokument%20zverej&#328;ovan&#253;%20na%20webe.dotx" TargetMode="External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"/>
        <a:ea typeface="Helvetica"/>
        <a:cs typeface="Helvetica"/>
      </a:majorFont>
      <a:minorFont>
        <a:latin typeface="Calibri"/>
        <a:ea typeface="Calibri"/>
        <a:cs typeface="Calibri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BDE05F263F26F4A855648AAF214BDDD" ma:contentTypeVersion="8" ma:contentTypeDescription="Umožňuje vytvoriť nový dokument." ma:contentTypeScope="" ma:versionID="3c627e8c8221ada6db550e9795851261">
  <xsd:schema xmlns:xsd="http://www.w3.org/2001/XMLSchema" xmlns:xs="http://www.w3.org/2001/XMLSchema" xmlns:p="http://schemas.microsoft.com/office/2006/metadata/properties" xmlns:ns2="ffadb5d6-f08d-40fd-937e-d921fef3d708" xmlns:ns3="20ff3fc3-fbc9-4487-b792-d30d1a0dc379" targetNamespace="http://schemas.microsoft.com/office/2006/metadata/properties" ma:root="true" ma:fieldsID="d8126bc5fcecc2cee7e4b2b67c83bc9b" ns2:_="" ns3:_="">
    <xsd:import namespace="ffadb5d6-f08d-40fd-937e-d921fef3d708"/>
    <xsd:import namespace="20ff3fc3-fbc9-4487-b792-d30d1a0dc37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adb5d6-f08d-40fd-937e-d921fef3d70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ff3fc3-fbc9-4487-b792-d30d1a0dc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29525-613C-4E7F-87C5-D88EA4BFC06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0CB48D-07A2-443B-B874-057D01FB80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adb5d6-f08d-40fd-937e-d921fef3d708"/>
    <ds:schemaRef ds:uri="20ff3fc3-fbc9-4487-b792-d30d1a0dc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B74D37-28D1-4E02-AF1F-93C6538B1B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1865F96-9718-4001-B9B2-CACC71EEE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zverejňovaný na webe.dotx</Template>
  <TotalTime>5651</TotalTime>
  <Pages>29</Pages>
  <Words>3280</Words>
  <Characters>18696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Holes Peter</dc:creator>
  <cp:keywords/>
  <cp:lastModifiedBy>Florián Milan</cp:lastModifiedBy>
  <cp:revision>95</cp:revision>
  <cp:lastPrinted>2016-08-08T16:44:00Z</cp:lastPrinted>
  <dcterms:created xsi:type="dcterms:W3CDTF">2022-09-13T12:48:00Z</dcterms:created>
  <dcterms:modified xsi:type="dcterms:W3CDTF">2025-12-09T13:21:00Z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0x0101007BDE05F263F26F4A855648AAF214BDDD</vt:lpwstr>
  </property>
</Properties>
</file>