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83B156" w14:textId="77777777" w:rsidR="00253DAA" w:rsidRPr="0046339A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  <w:bookmarkStart w:id="0" w:name="_Toc470686031"/>
      <w:bookmarkEnd w:id="0"/>
    </w:p>
    <w:p w14:paraId="3B070ABA" w14:textId="77777777" w:rsidR="00253DAA" w:rsidRPr="0046339A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2D4A1777" w14:textId="77777777" w:rsidR="00253DAA" w:rsidRPr="0046339A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5CEA9DAE" w14:textId="77777777" w:rsidR="00253DAA" w:rsidRPr="0046339A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6332E6EC" w14:textId="77777777" w:rsidR="00253DAA" w:rsidRPr="0046339A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33A87E55" w14:textId="3EE62327" w:rsidR="00253DAA" w:rsidRPr="0046339A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68117902" w14:textId="3EE62327" w:rsidR="00253DAA" w:rsidRPr="0046339A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5E79004B" w14:textId="1EDF1466" w:rsidR="00253DAA" w:rsidRPr="0046339A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09210D51" w14:textId="0C2BE108" w:rsidR="00253DAA" w:rsidRPr="0046339A" w:rsidRDefault="00751A70" w:rsidP="0023480C">
      <w:pPr>
        <w:jc w:val="center"/>
        <w:rPr>
          <w:b/>
          <w:bCs/>
          <w:caps/>
          <w:sz w:val="32"/>
        </w:rPr>
      </w:pPr>
      <w:r w:rsidRPr="0046339A">
        <w:rPr>
          <w:b/>
          <w:bCs/>
          <w:caps/>
          <w:sz w:val="32"/>
        </w:rPr>
        <w:t>P</w:t>
      </w:r>
      <w:r w:rsidR="002256B1" w:rsidRPr="0046339A">
        <w:rPr>
          <w:b/>
          <w:bCs/>
          <w:caps/>
          <w:sz w:val="32"/>
        </w:rPr>
        <w:t>r</w:t>
      </w:r>
      <w:r w:rsidRPr="0046339A">
        <w:rPr>
          <w:b/>
          <w:bCs/>
          <w:caps/>
          <w:sz w:val="32"/>
        </w:rPr>
        <w:t>ÍRUČKA</w:t>
      </w:r>
      <w:r w:rsidR="00A079C4" w:rsidRPr="0046339A">
        <w:rPr>
          <w:b/>
          <w:bCs/>
          <w:caps/>
          <w:sz w:val="32"/>
        </w:rPr>
        <w:t xml:space="preserve"> </w:t>
      </w:r>
      <w:r w:rsidR="002256B1" w:rsidRPr="0046339A">
        <w:rPr>
          <w:b/>
          <w:bCs/>
          <w:caps/>
          <w:sz w:val="32"/>
        </w:rPr>
        <w:t>SPrávcu subjektu</w:t>
      </w:r>
      <w:r w:rsidR="00F54F79" w:rsidRPr="0046339A">
        <w:rPr>
          <w:b/>
          <w:bCs/>
          <w:caps/>
          <w:sz w:val="32"/>
        </w:rPr>
        <w:t xml:space="preserve"> </w:t>
      </w:r>
      <w:r w:rsidR="005E1F47" w:rsidRPr="0046339A">
        <w:rPr>
          <w:b/>
          <w:bCs/>
          <w:caps/>
          <w:sz w:val="32"/>
        </w:rPr>
        <w:t>ŠZP-ESA</w:t>
      </w:r>
      <w:r w:rsidR="005E1F47" w:rsidRPr="0046339A">
        <w:rPr>
          <w:b/>
          <w:bCs/>
          <w:caps/>
          <w:sz w:val="28"/>
        </w:rPr>
        <w:t>S</w:t>
      </w:r>
    </w:p>
    <w:p w14:paraId="3687D32F" w14:textId="3B1EFE5F" w:rsidR="00B210D6" w:rsidRDefault="00727B59" w:rsidP="00AB3017">
      <w:pPr>
        <w:jc w:val="center"/>
        <w:rPr>
          <w:b/>
          <w:bCs/>
          <w:caps/>
          <w:sz w:val="32"/>
        </w:rPr>
      </w:pPr>
      <w:r w:rsidRPr="0046339A">
        <w:rPr>
          <w:b/>
          <w:bCs/>
          <w:caps/>
          <w:sz w:val="32"/>
        </w:rPr>
        <w:t>správa pouŽívateľov</w:t>
      </w:r>
    </w:p>
    <w:p w14:paraId="537BE56E" w14:textId="77777777" w:rsidR="007450C6" w:rsidRDefault="007450C6">
      <w:pPr>
        <w:rPr>
          <w:b/>
          <w:bCs/>
          <w:caps/>
          <w:sz w:val="32"/>
        </w:rPr>
      </w:pPr>
    </w:p>
    <w:p w14:paraId="30924395" w14:textId="64636AFD" w:rsidR="007450C6" w:rsidRDefault="007450C6">
      <w:pPr>
        <w:rPr>
          <w:b/>
          <w:bCs/>
          <w:caps/>
          <w:sz w:val="32"/>
        </w:rPr>
      </w:pPr>
    </w:p>
    <w:p w14:paraId="550C6452" w14:textId="577173A8" w:rsidR="007450C6" w:rsidRDefault="007450C6">
      <w:pPr>
        <w:rPr>
          <w:b/>
          <w:bCs/>
          <w:caps/>
          <w:sz w:val="32"/>
        </w:rPr>
      </w:pPr>
    </w:p>
    <w:p w14:paraId="366ED404" w14:textId="17E81F29" w:rsidR="007450C6" w:rsidRDefault="007450C6">
      <w:pPr>
        <w:rPr>
          <w:b/>
          <w:bCs/>
          <w:caps/>
          <w:sz w:val="32"/>
        </w:rPr>
      </w:pPr>
    </w:p>
    <w:p w14:paraId="3F003020" w14:textId="3B6FC49F" w:rsidR="00E01E63" w:rsidRDefault="00E01E63">
      <w:pPr>
        <w:rPr>
          <w:b/>
          <w:bCs/>
          <w:caps/>
          <w:sz w:val="32"/>
        </w:rPr>
      </w:pPr>
    </w:p>
    <w:p w14:paraId="49D6E98B" w14:textId="2F27291A" w:rsidR="00E01E63" w:rsidRDefault="00E01E63">
      <w:pPr>
        <w:rPr>
          <w:b/>
          <w:bCs/>
          <w:caps/>
          <w:sz w:val="32"/>
        </w:rPr>
      </w:pPr>
    </w:p>
    <w:p w14:paraId="0C60A0B1" w14:textId="72015C65" w:rsidR="00E01E63" w:rsidRDefault="00E01E63">
      <w:pPr>
        <w:rPr>
          <w:b/>
          <w:bCs/>
          <w:caps/>
          <w:sz w:val="32"/>
        </w:rPr>
      </w:pPr>
    </w:p>
    <w:p w14:paraId="39429470" w14:textId="4A456F5E" w:rsidR="00E01E63" w:rsidRDefault="00E01E63">
      <w:pPr>
        <w:rPr>
          <w:b/>
          <w:bCs/>
          <w:caps/>
          <w:sz w:val="32"/>
        </w:rPr>
      </w:pPr>
    </w:p>
    <w:p w14:paraId="64CE4B74" w14:textId="77777777" w:rsidR="00E01E63" w:rsidRDefault="00E01E63">
      <w:pPr>
        <w:rPr>
          <w:b/>
          <w:bCs/>
          <w:caps/>
          <w:sz w:val="32"/>
        </w:rPr>
      </w:pPr>
    </w:p>
    <w:p w14:paraId="71283932" w14:textId="77777777" w:rsidR="00E01E63" w:rsidRDefault="00E01E63">
      <w:pPr>
        <w:rPr>
          <w:b/>
          <w:bCs/>
          <w:caps/>
          <w:sz w:val="32"/>
        </w:rPr>
      </w:pPr>
    </w:p>
    <w:p w14:paraId="3247A900" w14:textId="77777777" w:rsidR="007450C6" w:rsidRDefault="007450C6" w:rsidP="007450C6">
      <w:pPr>
        <w:autoSpaceDE w:val="0"/>
        <w:autoSpaceDN w:val="0"/>
        <w:adjustRightInd w:val="0"/>
        <w:spacing w:line="288" w:lineRule="auto"/>
        <w:ind w:left="1548" w:hanging="378"/>
        <w:textAlignment w:val="center"/>
        <w:rPr>
          <w:rFonts w:ascii="Verdana" w:hAnsi="Verdana" w:cs="Verdana"/>
          <w:color w:val="0068AC"/>
          <w:sz w:val="20"/>
          <w:szCs w:val="20"/>
          <w:lang w:val="en-US"/>
        </w:rPr>
      </w:pPr>
      <w:proofErr w:type="spellStart"/>
      <w:r w:rsidRPr="0089746F">
        <w:rPr>
          <w:rFonts w:ascii="Verdana" w:hAnsi="Verdana" w:cs="Verdana"/>
          <w:color w:val="0068AC"/>
          <w:sz w:val="20"/>
          <w:szCs w:val="20"/>
          <w:lang w:val="en-US"/>
        </w:rPr>
        <w:t>Vydavateľ</w:t>
      </w:r>
      <w:proofErr w:type="spellEnd"/>
    </w:p>
    <w:p w14:paraId="022B2DC2" w14:textId="6EB16849" w:rsidR="007450C6" w:rsidRDefault="007450C6" w:rsidP="007450C6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Cambria" w:hAnsi="Cambria" w:cs="Cambria"/>
          <w:color w:val="000000" w:themeColor="text1"/>
          <w:sz w:val="20"/>
          <w:szCs w:val="20"/>
        </w:rPr>
      </w:pPr>
      <w:r w:rsidRPr="00FD291C">
        <w:rPr>
          <w:rFonts w:ascii="Cambria" w:hAnsi="Cambria" w:cs="Portada Text"/>
          <w:color w:val="000000"/>
          <w:sz w:val="20"/>
          <w:szCs w:val="20"/>
          <w:lang w:val="en-US"/>
        </w:rPr>
        <w:t xml:space="preserve">© </w:t>
      </w:r>
      <w:proofErr w:type="spellStart"/>
      <w:r w:rsidRPr="00FD291C">
        <w:rPr>
          <w:rFonts w:ascii="Cambria" w:hAnsi="Cambria" w:cs="Portada Text"/>
          <w:color w:val="000000"/>
          <w:sz w:val="20"/>
          <w:szCs w:val="20"/>
          <w:lang w:val="en-US"/>
        </w:rPr>
        <w:t>Národná</w:t>
      </w:r>
      <w:proofErr w:type="spellEnd"/>
      <w:r w:rsidRPr="00FD291C">
        <w:rPr>
          <w:rFonts w:ascii="Cambria" w:hAnsi="Cambria" w:cs="Portada Text"/>
          <w:color w:val="000000"/>
          <w:sz w:val="20"/>
          <w:szCs w:val="20"/>
          <w:lang w:val="en-US"/>
        </w:rPr>
        <w:t xml:space="preserve"> </w:t>
      </w:r>
      <w:proofErr w:type="spellStart"/>
      <w:r w:rsidRPr="00FD291C">
        <w:rPr>
          <w:rFonts w:ascii="Cambria" w:hAnsi="Cambria" w:cs="Portada Text"/>
          <w:color w:val="000000"/>
          <w:sz w:val="20"/>
          <w:szCs w:val="20"/>
          <w:lang w:val="en-US"/>
        </w:rPr>
        <w:t>banka</w:t>
      </w:r>
      <w:proofErr w:type="spellEnd"/>
      <w:r w:rsidRPr="00FD291C">
        <w:rPr>
          <w:rFonts w:ascii="Cambria" w:hAnsi="Cambria" w:cs="Portada Text"/>
          <w:color w:val="000000"/>
          <w:sz w:val="20"/>
          <w:szCs w:val="20"/>
          <w:lang w:val="en-US"/>
        </w:rPr>
        <w:t xml:space="preserve"> </w:t>
      </w:r>
      <w:proofErr w:type="spellStart"/>
      <w:r w:rsidRPr="00FD291C">
        <w:rPr>
          <w:rFonts w:ascii="Cambria" w:hAnsi="Cambria" w:cs="Portada Text"/>
          <w:color w:val="000000"/>
          <w:sz w:val="20"/>
          <w:szCs w:val="20"/>
          <w:lang w:val="en-US"/>
        </w:rPr>
        <w:t>Slovenska</w:t>
      </w:r>
      <w:proofErr w:type="spellEnd"/>
      <w:r>
        <w:rPr>
          <w:rFonts w:ascii="Cambria" w:hAnsi="Cambria" w:cs="Portada Text"/>
          <w:color w:val="000000"/>
          <w:sz w:val="20"/>
          <w:szCs w:val="20"/>
          <w:lang w:val="en-US"/>
        </w:rPr>
        <w:t xml:space="preserve"> </w:t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RRRR alebo Mesiac RRRR "/>
              <w:maxLength w:val="10000"/>
            </w:textInput>
          </w:ffData>
        </w:fldChar>
      </w:r>
      <w:r>
        <w:rPr>
          <w:rFonts w:ascii="Cambria" w:hAnsi="Cambria" w:cs="Cambria"/>
          <w:color w:val="000000" w:themeColor="text1"/>
          <w:sz w:val="20"/>
          <w:szCs w:val="20"/>
        </w:rPr>
        <w:instrText xml:space="preserve"> FORMTEXT </w:instrText>
      </w:r>
      <w:r>
        <w:rPr>
          <w:rFonts w:ascii="Cambria" w:hAnsi="Cambria" w:cs="Cambria"/>
          <w:color w:val="000000" w:themeColor="text1"/>
          <w:sz w:val="20"/>
          <w:szCs w:val="20"/>
        </w:rPr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separate"/>
      </w:r>
      <w:r w:rsidR="00A0395F">
        <w:rPr>
          <w:rFonts w:ascii="Cambria" w:hAnsi="Cambria" w:cs="Cambria"/>
          <w:noProof/>
          <w:color w:val="000000" w:themeColor="text1"/>
          <w:sz w:val="20"/>
          <w:szCs w:val="20"/>
        </w:rPr>
        <w:t xml:space="preserve">RRRR alebo Mesiac RRRR </w:t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end"/>
      </w:r>
    </w:p>
    <w:p w14:paraId="195B1693" w14:textId="78A7C451" w:rsidR="007450C6" w:rsidRDefault="007450C6" w:rsidP="007450C6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Verdana" w:hAnsi="Verdana" w:cs="Verdana"/>
          <w:color w:val="0068AC"/>
          <w:sz w:val="20"/>
          <w:szCs w:val="20"/>
          <w:lang w:val="en-US"/>
        </w:rPr>
      </w:pPr>
      <w:r>
        <w:rPr>
          <w:rFonts w:ascii="Cambria" w:hAnsi="Cambria" w:cs="Cambria"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Názov odboru"/>
              <w:maxLength w:val="10000"/>
            </w:textInput>
          </w:ffData>
        </w:fldChar>
      </w:r>
      <w:r>
        <w:rPr>
          <w:rFonts w:ascii="Cambria" w:hAnsi="Cambria" w:cs="Cambria"/>
          <w:color w:val="000000" w:themeColor="text1"/>
          <w:sz w:val="20"/>
          <w:szCs w:val="20"/>
        </w:rPr>
        <w:instrText xml:space="preserve"> FORMTEXT </w:instrText>
      </w:r>
      <w:r>
        <w:rPr>
          <w:rFonts w:ascii="Cambria" w:hAnsi="Cambria" w:cs="Cambria"/>
          <w:color w:val="000000" w:themeColor="text1"/>
          <w:sz w:val="20"/>
          <w:szCs w:val="20"/>
        </w:rPr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separate"/>
      </w:r>
      <w:r w:rsidR="00A0395F">
        <w:rPr>
          <w:rFonts w:ascii="Cambria" w:hAnsi="Cambria" w:cs="Cambria"/>
          <w:noProof/>
          <w:color w:val="000000" w:themeColor="text1"/>
          <w:sz w:val="20"/>
          <w:szCs w:val="20"/>
        </w:rPr>
        <w:t>Názov odboru</w:t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end"/>
      </w:r>
    </w:p>
    <w:p w14:paraId="567DC564" w14:textId="77777777" w:rsidR="007450C6" w:rsidRPr="0089746F" w:rsidRDefault="007450C6" w:rsidP="007450C6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Portada Text" w:hAnsi="Portada Text" w:cs="Portada Text"/>
          <w:color w:val="000000"/>
          <w:sz w:val="20"/>
          <w:szCs w:val="20"/>
          <w:lang w:val="en-US"/>
        </w:rPr>
      </w:pPr>
      <w:proofErr w:type="spellStart"/>
      <w:r w:rsidRPr="0089746F">
        <w:rPr>
          <w:rFonts w:ascii="Verdana" w:hAnsi="Verdana" w:cs="Verdana"/>
          <w:color w:val="0068AC"/>
          <w:sz w:val="20"/>
          <w:szCs w:val="20"/>
          <w:lang w:val="en-US"/>
        </w:rPr>
        <w:t>Adresa</w:t>
      </w:r>
      <w:proofErr w:type="spellEnd"/>
    </w:p>
    <w:p w14:paraId="320A6BD0" w14:textId="013BF4CB" w:rsidR="007450C6" w:rsidRPr="00AB1528" w:rsidRDefault="007450C6" w:rsidP="007450C6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Portada Text" w:hAnsi="Portada Text" w:cs="Portada Text"/>
          <w:color w:val="000000" w:themeColor="text1"/>
          <w:sz w:val="20"/>
          <w:szCs w:val="20"/>
          <w:lang w:val="en-US"/>
        </w:rPr>
      </w:pPr>
      <w:r>
        <w:rPr>
          <w:rFonts w:ascii="Cambria" w:hAnsi="Cambria" w:cs="Cambria"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Národná banka Slovenska"/>
              <w:maxLength w:val="10000"/>
            </w:textInput>
          </w:ffData>
        </w:fldChar>
      </w:r>
      <w:r>
        <w:rPr>
          <w:rFonts w:ascii="Cambria" w:hAnsi="Cambria" w:cs="Cambria"/>
          <w:color w:val="000000" w:themeColor="text1"/>
          <w:sz w:val="20"/>
          <w:szCs w:val="20"/>
        </w:rPr>
        <w:instrText xml:space="preserve"> FORMTEXT </w:instrText>
      </w:r>
      <w:r>
        <w:rPr>
          <w:rFonts w:ascii="Cambria" w:hAnsi="Cambria" w:cs="Cambria"/>
          <w:color w:val="000000" w:themeColor="text1"/>
          <w:sz w:val="20"/>
          <w:szCs w:val="20"/>
        </w:rPr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separate"/>
      </w:r>
      <w:r w:rsidR="00A0395F">
        <w:rPr>
          <w:rFonts w:ascii="Cambria" w:hAnsi="Cambria" w:cs="Cambria"/>
          <w:noProof/>
          <w:color w:val="000000" w:themeColor="text1"/>
          <w:sz w:val="20"/>
          <w:szCs w:val="20"/>
        </w:rPr>
        <w:t>Národná banka Slovenska</w:t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end"/>
      </w:r>
    </w:p>
    <w:p w14:paraId="54D6E646" w14:textId="29703DC9" w:rsidR="007450C6" w:rsidRPr="00AB1528" w:rsidRDefault="007450C6" w:rsidP="007450C6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Portada Text" w:hAnsi="Portada Text" w:cs="Portada Text"/>
          <w:color w:val="000000" w:themeColor="text1"/>
          <w:sz w:val="20"/>
          <w:szCs w:val="20"/>
          <w:lang w:val="en-US"/>
        </w:rPr>
      </w:pPr>
      <w:r>
        <w:rPr>
          <w:rFonts w:ascii="Cambria" w:hAnsi="Cambria" w:cs="Cambria"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Imricha Karvaša 1"/>
              <w:maxLength w:val="10000"/>
            </w:textInput>
          </w:ffData>
        </w:fldChar>
      </w:r>
      <w:r>
        <w:rPr>
          <w:rFonts w:ascii="Cambria" w:hAnsi="Cambria" w:cs="Cambria"/>
          <w:color w:val="000000" w:themeColor="text1"/>
          <w:sz w:val="20"/>
          <w:szCs w:val="20"/>
        </w:rPr>
        <w:instrText xml:space="preserve"> FORMTEXT </w:instrText>
      </w:r>
      <w:r>
        <w:rPr>
          <w:rFonts w:ascii="Cambria" w:hAnsi="Cambria" w:cs="Cambria"/>
          <w:color w:val="000000" w:themeColor="text1"/>
          <w:sz w:val="20"/>
          <w:szCs w:val="20"/>
        </w:rPr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separate"/>
      </w:r>
      <w:r w:rsidR="00A0395F">
        <w:rPr>
          <w:rFonts w:ascii="Cambria" w:hAnsi="Cambria" w:cs="Cambria"/>
          <w:noProof/>
          <w:color w:val="000000" w:themeColor="text1"/>
          <w:sz w:val="20"/>
          <w:szCs w:val="20"/>
        </w:rPr>
        <w:t>Imricha Karvaša 1</w:t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end"/>
      </w:r>
    </w:p>
    <w:p w14:paraId="534CF1DB" w14:textId="40087188" w:rsidR="007450C6" w:rsidRDefault="007450C6" w:rsidP="007450C6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Cambria" w:hAnsi="Cambria" w:cs="Cambria"/>
          <w:color w:val="000000" w:themeColor="text1"/>
          <w:sz w:val="20"/>
          <w:szCs w:val="20"/>
        </w:rPr>
      </w:pPr>
      <w:r>
        <w:rPr>
          <w:rFonts w:ascii="Cambria" w:hAnsi="Cambria" w:cs="Cambria"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813 25 Bratislava"/>
              <w:maxLength w:val="10000"/>
            </w:textInput>
          </w:ffData>
        </w:fldChar>
      </w:r>
      <w:r>
        <w:rPr>
          <w:rFonts w:ascii="Cambria" w:hAnsi="Cambria" w:cs="Cambria"/>
          <w:color w:val="000000" w:themeColor="text1"/>
          <w:sz w:val="20"/>
          <w:szCs w:val="20"/>
        </w:rPr>
        <w:instrText xml:space="preserve"> FORMTEXT </w:instrText>
      </w:r>
      <w:r>
        <w:rPr>
          <w:rFonts w:ascii="Cambria" w:hAnsi="Cambria" w:cs="Cambria"/>
          <w:color w:val="000000" w:themeColor="text1"/>
          <w:sz w:val="20"/>
          <w:szCs w:val="20"/>
        </w:rPr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separate"/>
      </w:r>
      <w:r w:rsidR="00A0395F">
        <w:rPr>
          <w:rFonts w:ascii="Cambria" w:hAnsi="Cambria" w:cs="Cambria"/>
          <w:noProof/>
          <w:color w:val="000000" w:themeColor="text1"/>
          <w:sz w:val="20"/>
          <w:szCs w:val="20"/>
        </w:rPr>
        <w:t>813 25 Bratislava</w:t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end"/>
      </w:r>
    </w:p>
    <w:p w14:paraId="49E74403" w14:textId="33F8C194" w:rsidR="007450C6" w:rsidRPr="00AB1528" w:rsidRDefault="007450C6" w:rsidP="007450C6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Portada Text" w:hAnsi="Portada Text" w:cs="Portada Text"/>
          <w:color w:val="000000" w:themeColor="text1"/>
          <w:sz w:val="20"/>
          <w:szCs w:val="20"/>
          <w:lang w:val="en-US"/>
        </w:rPr>
      </w:pPr>
      <w:r>
        <w:rPr>
          <w:rFonts w:ascii="Cambria" w:hAnsi="Cambria" w:cs="Cambria"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generická e-mailová adresa  "/>
              <w:maxLength w:val="10000"/>
            </w:textInput>
          </w:ffData>
        </w:fldChar>
      </w:r>
      <w:r>
        <w:rPr>
          <w:rFonts w:ascii="Cambria" w:hAnsi="Cambria" w:cs="Cambria"/>
          <w:color w:val="000000" w:themeColor="text1"/>
          <w:sz w:val="20"/>
          <w:szCs w:val="20"/>
        </w:rPr>
        <w:instrText xml:space="preserve"> FORMTEXT </w:instrText>
      </w:r>
      <w:r>
        <w:rPr>
          <w:rFonts w:ascii="Cambria" w:hAnsi="Cambria" w:cs="Cambria"/>
          <w:color w:val="000000" w:themeColor="text1"/>
          <w:sz w:val="20"/>
          <w:szCs w:val="20"/>
        </w:rPr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separate"/>
      </w:r>
      <w:r w:rsidR="00A0395F">
        <w:rPr>
          <w:rFonts w:ascii="Cambria" w:hAnsi="Cambria" w:cs="Cambria"/>
          <w:noProof/>
          <w:color w:val="000000" w:themeColor="text1"/>
          <w:sz w:val="20"/>
          <w:szCs w:val="20"/>
        </w:rPr>
        <w:t xml:space="preserve">generická e-mailová adresa  </w:t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end"/>
      </w:r>
    </w:p>
    <w:p w14:paraId="4828FEAE" w14:textId="77777777" w:rsidR="007450C6" w:rsidRPr="00AB1528" w:rsidRDefault="007450C6" w:rsidP="007450C6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Portada Text" w:hAnsi="Portada Text" w:cs="Portada Text"/>
          <w:color w:val="000000" w:themeColor="text1"/>
          <w:sz w:val="20"/>
          <w:szCs w:val="20"/>
          <w:lang w:val="en-US"/>
        </w:rPr>
      </w:pPr>
    </w:p>
    <w:p w14:paraId="67BF4003" w14:textId="1E5518BE" w:rsidR="00235039" w:rsidRDefault="007450C6" w:rsidP="007450C6">
      <w:pPr>
        <w:autoSpaceDE w:val="0"/>
        <w:autoSpaceDN w:val="0"/>
        <w:adjustRightInd w:val="0"/>
        <w:spacing w:line="288" w:lineRule="auto"/>
        <w:ind w:left="1548" w:hanging="378"/>
        <w:textAlignment w:val="center"/>
        <w:rPr>
          <w:rFonts w:ascii="Cambria" w:hAnsi="Cambria" w:cs="Cambria"/>
          <w:color w:val="000000" w:themeColor="text1"/>
          <w:sz w:val="20"/>
          <w:szCs w:val="20"/>
        </w:rPr>
      </w:pPr>
      <w:r>
        <w:rPr>
          <w:rFonts w:ascii="Cambria" w:hAnsi="Cambria" w:cs="Cambria"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Publikácia neprešla jazykovou úpravou."/>
              <w:maxLength w:val="10000"/>
            </w:textInput>
          </w:ffData>
        </w:fldChar>
      </w:r>
      <w:r>
        <w:rPr>
          <w:rFonts w:ascii="Cambria" w:hAnsi="Cambria" w:cs="Cambria"/>
          <w:color w:val="000000" w:themeColor="text1"/>
          <w:sz w:val="20"/>
          <w:szCs w:val="20"/>
        </w:rPr>
        <w:instrText xml:space="preserve"> FORMTEXT </w:instrText>
      </w:r>
      <w:r>
        <w:rPr>
          <w:rFonts w:ascii="Cambria" w:hAnsi="Cambria" w:cs="Cambria"/>
          <w:color w:val="000000" w:themeColor="text1"/>
          <w:sz w:val="20"/>
          <w:szCs w:val="20"/>
        </w:rPr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separate"/>
      </w:r>
      <w:r w:rsidR="00A0395F">
        <w:rPr>
          <w:rFonts w:ascii="Cambria" w:hAnsi="Cambria" w:cs="Cambria"/>
          <w:noProof/>
          <w:color w:val="000000" w:themeColor="text1"/>
          <w:sz w:val="20"/>
          <w:szCs w:val="20"/>
        </w:rPr>
        <w:t>Publikácia neprešla jazykovou úpravou.</w:t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end"/>
      </w:r>
    </w:p>
    <w:p w14:paraId="1A05CDF0" w14:textId="75BA140E" w:rsidR="00E01E63" w:rsidRDefault="00235039">
      <w:pPr>
        <w:rPr>
          <w:rFonts w:ascii="Cambria" w:hAnsi="Cambria" w:cs="Cambria"/>
          <w:color w:val="000000" w:themeColor="text1"/>
          <w:sz w:val="20"/>
          <w:szCs w:val="20"/>
        </w:rPr>
      </w:pPr>
      <w:r>
        <w:rPr>
          <w:rFonts w:ascii="Cambria" w:hAnsi="Cambria" w:cs="Cambria"/>
          <w:color w:val="000000" w:themeColor="text1"/>
          <w:sz w:val="20"/>
          <w:szCs w:val="20"/>
        </w:rPr>
        <w:br w:type="page"/>
      </w:r>
    </w:p>
    <w:p w14:paraId="06E376BF" w14:textId="77777777" w:rsidR="00E01E63" w:rsidRPr="002B4BA2" w:rsidRDefault="00E01E63" w:rsidP="00E01E63">
      <w:pPr>
        <w:pStyle w:val="Normal1"/>
        <w:rPr>
          <w:rFonts w:ascii="Arial" w:eastAsia="Times New Roman" w:hAnsi="Arial" w:cs="Arial"/>
          <w:color w:val="000000"/>
          <w:lang w:val="sk-SK"/>
        </w:rPr>
      </w:pPr>
      <w:r w:rsidRPr="002B4BA2">
        <w:rPr>
          <w:rFonts w:ascii="Arial" w:eastAsia="Times New Roman" w:hAnsi="Arial" w:cs="Arial"/>
          <w:b/>
          <w:color w:val="000000"/>
          <w:lang w:val="sk-SK"/>
        </w:rPr>
        <w:lastRenderedPageBreak/>
        <w:t>História dokumentu:</w:t>
      </w:r>
    </w:p>
    <w:tbl>
      <w:tblPr>
        <w:tblW w:w="9246" w:type="dxa"/>
        <w:tblInd w:w="60" w:type="dxa"/>
        <w:tblLayout w:type="fixed"/>
        <w:tblLook w:val="0000" w:firstRow="0" w:lastRow="0" w:firstColumn="0" w:lastColumn="0" w:noHBand="0" w:noVBand="0"/>
      </w:tblPr>
      <w:tblGrid>
        <w:gridCol w:w="1384"/>
        <w:gridCol w:w="791"/>
        <w:gridCol w:w="5290"/>
        <w:gridCol w:w="1781"/>
      </w:tblGrid>
      <w:tr w:rsidR="00E01E63" w:rsidRPr="002B4BA2" w14:paraId="3A8F6323" w14:textId="77777777" w:rsidTr="00956832">
        <w:trPr>
          <w:trHeight w:val="223"/>
        </w:trPr>
        <w:tc>
          <w:tcPr>
            <w:tcW w:w="138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5F4F3A01" w14:textId="77777777" w:rsidR="00E01E63" w:rsidRPr="002B4BA2" w:rsidRDefault="00E01E63" w:rsidP="00F34817">
            <w:pPr>
              <w:pStyle w:val="Normal2"/>
              <w:widowControl/>
              <w:tabs>
                <w:tab w:val="left" w:pos="992"/>
              </w:tabs>
              <w:jc w:val="both"/>
              <w:rPr>
                <w:rFonts w:ascii="Arial" w:eastAsia="Times New Roman" w:hAnsi="Arial" w:cs="Arial"/>
                <w:color w:val="000000"/>
                <w:lang w:val="sk-SK"/>
              </w:rPr>
            </w:pPr>
            <w:r w:rsidRPr="002B4BA2">
              <w:rPr>
                <w:rStyle w:val="Popis1"/>
                <w:rFonts w:ascii="Arial" w:eastAsia="Times New Roman" w:hAnsi="Arial" w:cs="Arial"/>
                <w:lang w:val="sk-SK"/>
              </w:rPr>
              <w:t>Dátum</w:t>
            </w:r>
          </w:p>
        </w:tc>
        <w:tc>
          <w:tcPr>
            <w:tcW w:w="79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7D711BAD" w14:textId="06F62B15" w:rsidR="00E01E63" w:rsidRPr="002B4BA2" w:rsidRDefault="00E67C51" w:rsidP="00F34817">
            <w:pPr>
              <w:pStyle w:val="Normal2"/>
              <w:widowControl/>
              <w:tabs>
                <w:tab w:val="left" w:pos="992"/>
              </w:tabs>
              <w:ind w:left="-57" w:right="-57"/>
              <w:jc w:val="both"/>
              <w:rPr>
                <w:rFonts w:ascii="Arial" w:eastAsia="Times New Roman" w:hAnsi="Arial" w:cs="Arial"/>
                <w:color w:val="000000"/>
                <w:lang w:val="sk-SK"/>
              </w:rPr>
            </w:pPr>
            <w:r>
              <w:rPr>
                <w:rStyle w:val="Popis1"/>
                <w:rFonts w:ascii="Arial" w:eastAsia="Times New Roman" w:hAnsi="Arial" w:cs="Arial"/>
                <w:lang w:val="sk-SK"/>
              </w:rPr>
              <w:t xml:space="preserve"> </w:t>
            </w:r>
            <w:r w:rsidR="00E01E63" w:rsidRPr="002B4BA2">
              <w:rPr>
                <w:rStyle w:val="Popis1"/>
                <w:rFonts w:ascii="Arial" w:eastAsia="Times New Roman" w:hAnsi="Arial" w:cs="Arial"/>
                <w:lang w:val="sk-SK"/>
              </w:rPr>
              <w:t>Verzia</w:t>
            </w:r>
          </w:p>
        </w:tc>
        <w:tc>
          <w:tcPr>
            <w:tcW w:w="529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773FC62A" w14:textId="77777777" w:rsidR="00E01E63" w:rsidRPr="002B4BA2" w:rsidRDefault="00E01E63" w:rsidP="00F34817">
            <w:pPr>
              <w:pStyle w:val="Normal2"/>
              <w:widowControl/>
              <w:tabs>
                <w:tab w:val="left" w:pos="992"/>
              </w:tabs>
              <w:jc w:val="both"/>
              <w:rPr>
                <w:rFonts w:ascii="Arial" w:eastAsia="Times New Roman" w:hAnsi="Arial" w:cs="Arial"/>
                <w:color w:val="000000"/>
                <w:lang w:val="sk-SK"/>
              </w:rPr>
            </w:pPr>
            <w:r w:rsidRPr="002B4BA2">
              <w:rPr>
                <w:rStyle w:val="Popis1"/>
                <w:rFonts w:ascii="Arial" w:eastAsia="Times New Roman" w:hAnsi="Arial" w:cs="Arial"/>
                <w:lang w:val="sk-SK"/>
              </w:rPr>
              <w:t>Popis verzie a zmien</w:t>
            </w:r>
          </w:p>
        </w:tc>
        <w:tc>
          <w:tcPr>
            <w:tcW w:w="17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64A21F15" w14:textId="77777777" w:rsidR="00E01E63" w:rsidRPr="002B4BA2" w:rsidRDefault="00E01E63" w:rsidP="00F34817">
            <w:pPr>
              <w:pStyle w:val="Normal2"/>
              <w:widowControl/>
              <w:tabs>
                <w:tab w:val="left" w:pos="992"/>
              </w:tabs>
              <w:jc w:val="both"/>
              <w:rPr>
                <w:rFonts w:ascii="Arial" w:eastAsia="Times New Roman" w:hAnsi="Arial" w:cs="Arial"/>
                <w:color w:val="000000"/>
                <w:lang w:val="sk-SK"/>
              </w:rPr>
            </w:pPr>
            <w:r w:rsidRPr="002B4BA2">
              <w:rPr>
                <w:rStyle w:val="Popis1"/>
                <w:rFonts w:ascii="Arial" w:eastAsia="Times New Roman" w:hAnsi="Arial" w:cs="Arial"/>
                <w:lang w:val="sk-SK"/>
              </w:rPr>
              <w:t>Autor zmeny</w:t>
            </w:r>
          </w:p>
        </w:tc>
      </w:tr>
      <w:tr w:rsidR="00E01E63" w:rsidRPr="002B4BA2" w14:paraId="3C869162" w14:textId="77777777" w:rsidTr="00956832">
        <w:trPr>
          <w:trHeight w:val="429"/>
        </w:trPr>
        <w:tc>
          <w:tcPr>
            <w:tcW w:w="138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29DB0EE2" w14:textId="77777777" w:rsidR="00E01E63" w:rsidRPr="002B4BA2" w:rsidRDefault="00E01E63" w:rsidP="00F34817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13.02.2022</w:t>
            </w:r>
          </w:p>
        </w:tc>
        <w:tc>
          <w:tcPr>
            <w:tcW w:w="79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53D6AD6C" w14:textId="77777777" w:rsidR="00E01E63" w:rsidRPr="002B4BA2" w:rsidRDefault="00E01E63" w:rsidP="00F34817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01</w:t>
            </w:r>
          </w:p>
        </w:tc>
        <w:tc>
          <w:tcPr>
            <w:tcW w:w="529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6DC7E059" w14:textId="77777777" w:rsidR="00E01E63" w:rsidRPr="002B4BA2" w:rsidRDefault="00E01E63" w:rsidP="00F34817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Iniciálna verzia dokumentu</w:t>
            </w:r>
          </w:p>
        </w:tc>
        <w:tc>
          <w:tcPr>
            <w:tcW w:w="17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27F6A78D" w14:textId="77777777" w:rsidR="00E01E63" w:rsidRPr="002B4BA2" w:rsidRDefault="00E01E63" w:rsidP="00F34817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Peter Holeš</w:t>
            </w:r>
          </w:p>
        </w:tc>
      </w:tr>
      <w:tr w:rsidR="00E01E63" w:rsidRPr="002B4BA2" w14:paraId="09544DF2" w14:textId="77777777" w:rsidTr="00956832">
        <w:trPr>
          <w:trHeight w:val="1309"/>
        </w:trPr>
        <w:tc>
          <w:tcPr>
            <w:tcW w:w="138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1184292E" w14:textId="77777777" w:rsidR="00E01E63" w:rsidRPr="002B4BA2" w:rsidRDefault="00E01E63" w:rsidP="00F34817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18.02.2022</w:t>
            </w:r>
          </w:p>
        </w:tc>
        <w:tc>
          <w:tcPr>
            <w:tcW w:w="79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162C959E" w14:textId="77777777" w:rsidR="00E01E63" w:rsidRPr="002B4BA2" w:rsidRDefault="00E01E63" w:rsidP="00F34817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02</w:t>
            </w:r>
          </w:p>
        </w:tc>
        <w:tc>
          <w:tcPr>
            <w:tcW w:w="529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477481F3" w14:textId="77777777" w:rsidR="00E01E63" w:rsidRPr="002B4BA2" w:rsidRDefault="00E01E63" w:rsidP="00F34817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Úprava procesu generovania certifikátu pre podpísanie CA</w:t>
            </w:r>
          </w:p>
          <w:p w14:paraId="5BAA1FEB" w14:textId="77777777" w:rsidR="00E01E63" w:rsidRPr="002B4BA2" w:rsidRDefault="00E01E63" w:rsidP="00F34817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 xml:space="preserve">Doplnenie kapitoly pre registrovanie </w:t>
            </w:r>
            <w:proofErr w:type="spellStart"/>
            <w:r w:rsidRPr="002B4BA2">
              <w:rPr>
                <w:sz w:val="22"/>
                <w:szCs w:val="22"/>
              </w:rPr>
              <w:t>csr</w:t>
            </w:r>
            <w:proofErr w:type="spellEnd"/>
            <w:r w:rsidRPr="002B4BA2">
              <w:rPr>
                <w:sz w:val="22"/>
                <w:szCs w:val="22"/>
              </w:rPr>
              <w:t xml:space="preserve"> do IAM</w:t>
            </w:r>
          </w:p>
          <w:p w14:paraId="28974FA4" w14:textId="77777777" w:rsidR="00E01E63" w:rsidRPr="002B4BA2" w:rsidRDefault="00E01E63" w:rsidP="00F34817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Doplnenie notifikácie o vygenerovaní certifikátu</w:t>
            </w:r>
          </w:p>
        </w:tc>
        <w:tc>
          <w:tcPr>
            <w:tcW w:w="17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4FD7152D" w14:textId="77777777" w:rsidR="00E01E63" w:rsidRPr="002B4BA2" w:rsidRDefault="00E01E63" w:rsidP="00F34817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Peter Holeš</w:t>
            </w:r>
          </w:p>
        </w:tc>
      </w:tr>
      <w:tr w:rsidR="00E01E63" w:rsidRPr="002B4BA2" w14:paraId="430D03D3" w14:textId="77777777" w:rsidTr="00956832">
        <w:trPr>
          <w:trHeight w:val="718"/>
        </w:trPr>
        <w:tc>
          <w:tcPr>
            <w:tcW w:w="138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023EF44A" w14:textId="77777777" w:rsidR="00E01E63" w:rsidRPr="002B4BA2" w:rsidRDefault="00E01E63" w:rsidP="00F34817">
            <w:pPr>
              <w:rPr>
                <w:color w:val="000000" w:themeColor="text1"/>
                <w:sz w:val="22"/>
                <w:szCs w:val="22"/>
              </w:rPr>
            </w:pPr>
            <w:r w:rsidRPr="002B4BA2">
              <w:rPr>
                <w:color w:val="000000" w:themeColor="text1"/>
                <w:sz w:val="22"/>
                <w:szCs w:val="22"/>
              </w:rPr>
              <w:t>31.03.2022</w:t>
            </w:r>
          </w:p>
        </w:tc>
        <w:tc>
          <w:tcPr>
            <w:tcW w:w="79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442E7746" w14:textId="77777777" w:rsidR="00E01E63" w:rsidRPr="002B4BA2" w:rsidRDefault="00E01E63" w:rsidP="00F34817">
            <w:pPr>
              <w:rPr>
                <w:color w:val="000000" w:themeColor="text1"/>
                <w:sz w:val="22"/>
                <w:szCs w:val="22"/>
              </w:rPr>
            </w:pPr>
            <w:r w:rsidRPr="002B4BA2">
              <w:rPr>
                <w:color w:val="000000" w:themeColor="text1"/>
                <w:sz w:val="22"/>
                <w:szCs w:val="22"/>
              </w:rPr>
              <w:t>03</w:t>
            </w:r>
          </w:p>
        </w:tc>
        <w:tc>
          <w:tcPr>
            <w:tcW w:w="529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45A2A1B5" w14:textId="21B7C6DD" w:rsidR="00E01E63" w:rsidRPr="002B4BA2" w:rsidRDefault="00E01E63" w:rsidP="00F34817">
            <w:pPr>
              <w:rPr>
                <w:color w:val="000000" w:themeColor="text1"/>
                <w:sz w:val="22"/>
                <w:szCs w:val="22"/>
              </w:rPr>
            </w:pPr>
            <w:r w:rsidRPr="002B4BA2">
              <w:rPr>
                <w:color w:val="000000" w:themeColor="text1"/>
                <w:sz w:val="22"/>
                <w:szCs w:val="22"/>
              </w:rPr>
              <w:t xml:space="preserve">Doplnenie postupu založenia zamestnanca externého správcu v prípade správy viacerých </w:t>
            </w:r>
            <w:proofErr w:type="spellStart"/>
            <w:r w:rsidRPr="002B4BA2">
              <w:rPr>
                <w:color w:val="000000" w:themeColor="text1"/>
                <w:sz w:val="22"/>
                <w:szCs w:val="22"/>
              </w:rPr>
              <w:t>organizícií</w:t>
            </w:r>
            <w:proofErr w:type="spellEnd"/>
          </w:p>
        </w:tc>
        <w:tc>
          <w:tcPr>
            <w:tcW w:w="17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0B226F1B" w14:textId="77777777" w:rsidR="00E01E63" w:rsidRPr="002B4BA2" w:rsidRDefault="00E01E63" w:rsidP="00F34817">
            <w:pPr>
              <w:rPr>
                <w:color w:val="000000" w:themeColor="text1"/>
                <w:sz w:val="22"/>
                <w:szCs w:val="22"/>
              </w:rPr>
            </w:pPr>
            <w:r w:rsidRPr="002B4BA2">
              <w:rPr>
                <w:color w:val="000000" w:themeColor="text1"/>
                <w:sz w:val="22"/>
                <w:szCs w:val="22"/>
              </w:rPr>
              <w:t>Peter Holeš</w:t>
            </w:r>
          </w:p>
        </w:tc>
      </w:tr>
      <w:tr w:rsidR="00E01E63" w:rsidRPr="002B4BA2" w14:paraId="6B690DA4" w14:textId="77777777" w:rsidTr="00956832">
        <w:trPr>
          <w:trHeight w:val="429"/>
        </w:trPr>
        <w:tc>
          <w:tcPr>
            <w:tcW w:w="138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65588526" w14:textId="77777777" w:rsidR="00E01E63" w:rsidRPr="002B4BA2" w:rsidRDefault="00E01E63" w:rsidP="00F34817">
            <w:pPr>
              <w:rPr>
                <w:color w:val="000000" w:themeColor="text1"/>
                <w:sz w:val="22"/>
                <w:szCs w:val="22"/>
              </w:rPr>
            </w:pPr>
            <w:r w:rsidRPr="002B4BA2">
              <w:rPr>
                <w:color w:val="000000" w:themeColor="text1"/>
                <w:sz w:val="22"/>
                <w:szCs w:val="22"/>
              </w:rPr>
              <w:t>07.07.2022</w:t>
            </w:r>
          </w:p>
        </w:tc>
        <w:tc>
          <w:tcPr>
            <w:tcW w:w="79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0FF8F84C" w14:textId="77777777" w:rsidR="00E01E63" w:rsidRPr="002B4BA2" w:rsidRDefault="00E01E63" w:rsidP="00F34817">
            <w:pPr>
              <w:rPr>
                <w:color w:val="000000" w:themeColor="text1"/>
                <w:sz w:val="22"/>
                <w:szCs w:val="22"/>
              </w:rPr>
            </w:pPr>
            <w:r w:rsidRPr="002B4BA2">
              <w:rPr>
                <w:color w:val="000000" w:themeColor="text1"/>
                <w:sz w:val="22"/>
                <w:szCs w:val="22"/>
              </w:rPr>
              <w:t>04</w:t>
            </w:r>
          </w:p>
        </w:tc>
        <w:tc>
          <w:tcPr>
            <w:tcW w:w="529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5D5A27E4" w14:textId="77777777" w:rsidR="00E01E63" w:rsidRPr="002B4BA2" w:rsidRDefault="00E01E63" w:rsidP="00F34817">
            <w:pPr>
              <w:rPr>
                <w:color w:val="000000" w:themeColor="text1"/>
                <w:sz w:val="22"/>
                <w:szCs w:val="22"/>
              </w:rPr>
            </w:pPr>
            <w:r w:rsidRPr="002B4BA2">
              <w:rPr>
                <w:color w:val="000000" w:themeColor="text1"/>
                <w:sz w:val="22"/>
                <w:szCs w:val="22"/>
              </w:rPr>
              <w:t xml:space="preserve">Revízia pripomienok, úprava </w:t>
            </w:r>
            <w:proofErr w:type="spellStart"/>
            <w:r w:rsidRPr="002B4BA2">
              <w:rPr>
                <w:color w:val="000000" w:themeColor="text1"/>
                <w:sz w:val="22"/>
                <w:szCs w:val="22"/>
              </w:rPr>
              <w:t>printscreen</w:t>
            </w:r>
            <w:proofErr w:type="spellEnd"/>
            <w:r w:rsidRPr="002B4BA2">
              <w:rPr>
                <w:color w:val="000000" w:themeColor="text1"/>
                <w:sz w:val="22"/>
                <w:szCs w:val="22"/>
              </w:rPr>
              <w:t>, doplnenie textov</w:t>
            </w:r>
          </w:p>
        </w:tc>
        <w:tc>
          <w:tcPr>
            <w:tcW w:w="17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66B93D14" w14:textId="77777777" w:rsidR="00E01E63" w:rsidRPr="002B4BA2" w:rsidRDefault="00E01E63" w:rsidP="00F34817">
            <w:pPr>
              <w:rPr>
                <w:color w:val="000000" w:themeColor="text1"/>
                <w:sz w:val="22"/>
                <w:szCs w:val="22"/>
              </w:rPr>
            </w:pPr>
            <w:r w:rsidRPr="002B4BA2">
              <w:rPr>
                <w:color w:val="000000" w:themeColor="text1"/>
                <w:sz w:val="22"/>
                <w:szCs w:val="22"/>
              </w:rPr>
              <w:t>Peter Holeš</w:t>
            </w:r>
          </w:p>
        </w:tc>
      </w:tr>
      <w:tr w:rsidR="00E01E63" w:rsidRPr="002B4BA2" w14:paraId="41FCFBAB" w14:textId="77777777" w:rsidTr="00956832">
        <w:trPr>
          <w:trHeight w:val="546"/>
        </w:trPr>
        <w:tc>
          <w:tcPr>
            <w:tcW w:w="138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383D4391" w14:textId="77777777" w:rsidR="00E01E63" w:rsidRPr="002B4BA2" w:rsidRDefault="00E01E63" w:rsidP="00F34817">
            <w:pPr>
              <w:rPr>
                <w:color w:val="000000" w:themeColor="text1"/>
                <w:sz w:val="22"/>
                <w:szCs w:val="22"/>
              </w:rPr>
            </w:pPr>
            <w:r w:rsidRPr="002B4BA2">
              <w:rPr>
                <w:color w:val="000000" w:themeColor="text1"/>
                <w:sz w:val="22"/>
                <w:szCs w:val="22"/>
              </w:rPr>
              <w:t>15.07.2022</w:t>
            </w:r>
          </w:p>
        </w:tc>
        <w:tc>
          <w:tcPr>
            <w:tcW w:w="79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2155D63D" w14:textId="77777777" w:rsidR="00E01E63" w:rsidRPr="002B4BA2" w:rsidRDefault="00E01E63" w:rsidP="00F34817">
            <w:pPr>
              <w:rPr>
                <w:color w:val="000000" w:themeColor="text1"/>
                <w:sz w:val="22"/>
                <w:szCs w:val="22"/>
              </w:rPr>
            </w:pPr>
            <w:r w:rsidRPr="002B4BA2">
              <w:rPr>
                <w:color w:val="000000" w:themeColor="text1"/>
                <w:sz w:val="22"/>
                <w:szCs w:val="22"/>
              </w:rPr>
              <w:t>05</w:t>
            </w:r>
          </w:p>
        </w:tc>
        <w:tc>
          <w:tcPr>
            <w:tcW w:w="529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75089D5A" w14:textId="77777777" w:rsidR="00E01E63" w:rsidRPr="002B4BA2" w:rsidRDefault="00E01E63" w:rsidP="00F34817">
            <w:pPr>
              <w:rPr>
                <w:color w:val="000000" w:themeColor="text1"/>
                <w:sz w:val="22"/>
                <w:szCs w:val="22"/>
              </w:rPr>
            </w:pPr>
            <w:r w:rsidRPr="002B4BA2">
              <w:rPr>
                <w:color w:val="000000" w:themeColor="text1"/>
                <w:sz w:val="22"/>
                <w:szCs w:val="22"/>
              </w:rPr>
              <w:t>Doplnenie známe chyby a ich riešenia - validácia certifikátov</w:t>
            </w:r>
          </w:p>
        </w:tc>
        <w:tc>
          <w:tcPr>
            <w:tcW w:w="17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66897290" w14:textId="77777777" w:rsidR="00E01E63" w:rsidRPr="002B4BA2" w:rsidRDefault="00E01E63" w:rsidP="00F34817">
            <w:pPr>
              <w:rPr>
                <w:color w:val="000000" w:themeColor="text1"/>
                <w:sz w:val="22"/>
                <w:szCs w:val="22"/>
              </w:rPr>
            </w:pPr>
            <w:r w:rsidRPr="002B4BA2">
              <w:rPr>
                <w:color w:val="000000" w:themeColor="text1"/>
                <w:sz w:val="22"/>
                <w:szCs w:val="22"/>
              </w:rPr>
              <w:t>Peter Holeš</w:t>
            </w:r>
          </w:p>
        </w:tc>
      </w:tr>
      <w:tr w:rsidR="00E01E63" w:rsidRPr="002B4BA2" w14:paraId="020696C4" w14:textId="77777777" w:rsidTr="00956832">
        <w:trPr>
          <w:trHeight w:val="546"/>
        </w:trPr>
        <w:tc>
          <w:tcPr>
            <w:tcW w:w="138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214FA48B" w14:textId="34D64480" w:rsidR="00E01E63" w:rsidRPr="002B4BA2" w:rsidRDefault="00F9553B" w:rsidP="00F34817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</w:t>
            </w:r>
            <w:r w:rsidR="00DA3F28">
              <w:rPr>
                <w:color w:val="000000" w:themeColor="text1"/>
                <w:sz w:val="22"/>
                <w:szCs w:val="22"/>
              </w:rPr>
              <w:t>8</w:t>
            </w:r>
            <w:r w:rsidR="00E01E63" w:rsidRPr="002B4BA2">
              <w:rPr>
                <w:color w:val="000000" w:themeColor="text1"/>
                <w:sz w:val="22"/>
                <w:szCs w:val="22"/>
              </w:rPr>
              <w:t>.</w:t>
            </w:r>
            <w:r>
              <w:rPr>
                <w:color w:val="000000" w:themeColor="text1"/>
                <w:sz w:val="22"/>
                <w:szCs w:val="22"/>
              </w:rPr>
              <w:t>10</w:t>
            </w:r>
            <w:r w:rsidR="00E01E63" w:rsidRPr="002B4BA2">
              <w:rPr>
                <w:color w:val="000000" w:themeColor="text1"/>
                <w:sz w:val="22"/>
                <w:szCs w:val="22"/>
              </w:rPr>
              <w:t>.2022</w:t>
            </w:r>
          </w:p>
        </w:tc>
        <w:tc>
          <w:tcPr>
            <w:tcW w:w="79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07681EAC" w14:textId="62C92443" w:rsidR="00E01E63" w:rsidRPr="002B4BA2" w:rsidRDefault="00E01E63" w:rsidP="00F34817">
            <w:pPr>
              <w:rPr>
                <w:color w:val="000000" w:themeColor="text1"/>
                <w:sz w:val="22"/>
                <w:szCs w:val="22"/>
              </w:rPr>
            </w:pPr>
            <w:r w:rsidRPr="002B4BA2">
              <w:rPr>
                <w:color w:val="000000" w:themeColor="text1"/>
                <w:sz w:val="22"/>
                <w:szCs w:val="22"/>
              </w:rPr>
              <w:t>0</w:t>
            </w:r>
            <w:r w:rsidR="00F9553B"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529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406D6C79" w14:textId="77777777" w:rsidR="00E01E63" w:rsidRPr="002B4BA2" w:rsidRDefault="00E01E63" w:rsidP="00F34817">
            <w:pPr>
              <w:rPr>
                <w:color w:val="000000" w:themeColor="text1"/>
                <w:sz w:val="22"/>
                <w:szCs w:val="22"/>
              </w:rPr>
            </w:pPr>
            <w:r w:rsidRPr="002B4BA2">
              <w:rPr>
                <w:color w:val="000000" w:themeColor="text1"/>
                <w:sz w:val="22"/>
                <w:szCs w:val="22"/>
              </w:rPr>
              <w:t>Revízia dokumentu</w:t>
            </w:r>
          </w:p>
        </w:tc>
        <w:tc>
          <w:tcPr>
            <w:tcW w:w="17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40E73C71" w14:textId="77777777" w:rsidR="00E01E63" w:rsidRPr="002B4BA2" w:rsidRDefault="00E01E63" w:rsidP="00F34817">
            <w:pPr>
              <w:rPr>
                <w:color w:val="000000" w:themeColor="text1"/>
                <w:sz w:val="22"/>
                <w:szCs w:val="22"/>
              </w:rPr>
            </w:pPr>
            <w:r w:rsidRPr="002B4BA2">
              <w:rPr>
                <w:color w:val="000000" w:themeColor="text1"/>
                <w:sz w:val="22"/>
                <w:szCs w:val="22"/>
              </w:rPr>
              <w:t>Peter Žúbor</w:t>
            </w:r>
          </w:p>
        </w:tc>
      </w:tr>
    </w:tbl>
    <w:p w14:paraId="7EA060F5" w14:textId="77777777" w:rsidR="00E01E63" w:rsidRDefault="00E01E63">
      <w:pPr>
        <w:spacing w:after="160" w:line="259" w:lineRule="auto"/>
        <w:rPr>
          <w:rFonts w:ascii="Cambria" w:hAnsi="Cambria" w:cs="Cambria"/>
          <w:color w:val="000000" w:themeColor="text1"/>
          <w:sz w:val="20"/>
          <w:szCs w:val="20"/>
        </w:rPr>
      </w:pPr>
      <w:r>
        <w:rPr>
          <w:rFonts w:ascii="Cambria" w:hAnsi="Cambria" w:cs="Cambria"/>
          <w:color w:val="000000" w:themeColor="text1"/>
          <w:sz w:val="20"/>
          <w:szCs w:val="20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2016883025"/>
        <w:docPartObj>
          <w:docPartGallery w:val="Table of Contents"/>
          <w:docPartUnique/>
        </w:docPartObj>
      </w:sdtPr>
      <w:sdtEndPr>
        <w:rPr>
          <w:rFonts w:eastAsiaTheme="minorHAnsi"/>
          <w:b/>
          <w:bCs/>
          <w:noProof/>
          <w:sz w:val="20"/>
          <w:szCs w:val="20"/>
        </w:rPr>
      </w:sdtEndPr>
      <w:sdtContent>
        <w:p w14:paraId="03D0B4E9" w14:textId="4ADBBB44" w:rsidR="00244E2E" w:rsidRPr="00235039" w:rsidRDefault="00244E2E" w:rsidP="00E01E63">
          <w:pPr>
            <w:pStyle w:val="TOCHeading"/>
            <w:rPr>
              <w:sz w:val="28"/>
              <w:szCs w:val="28"/>
            </w:rPr>
          </w:pPr>
          <w:r w:rsidRPr="00235039">
            <w:rPr>
              <w:sz w:val="28"/>
              <w:szCs w:val="28"/>
            </w:rPr>
            <w:t>Obsah</w:t>
          </w:r>
        </w:p>
        <w:p w14:paraId="07D1F566" w14:textId="1EC37336" w:rsidR="001A6F67" w:rsidRDefault="00912E33">
          <w:pPr>
            <w:pStyle w:val="TOC1"/>
            <w:tabs>
              <w:tab w:val="right" w:leader="dot" w:pos="9629"/>
            </w:tabs>
            <w:rPr>
              <w:rFonts w:cstheme="minorBidi"/>
              <w:b w:val="0"/>
              <w:bCs w:val="0"/>
              <w:caps w:val="0"/>
              <w:noProof/>
              <w:color w:val="auto"/>
              <w:lang w:val="en-US" w:eastAsia="en-US"/>
            </w:rPr>
          </w:pPr>
          <w:r>
            <w:rPr>
              <w:b w:val="0"/>
              <w:bCs w:val="0"/>
              <w:caps w:val="0"/>
            </w:rPr>
            <w:fldChar w:fldCharType="begin"/>
          </w:r>
          <w:r>
            <w:rPr>
              <w:b w:val="0"/>
              <w:bCs w:val="0"/>
              <w:caps w:val="0"/>
            </w:rPr>
            <w:instrText xml:space="preserve"> TOC \o "1-2" \h \z \u </w:instrText>
          </w:r>
          <w:r>
            <w:rPr>
              <w:b w:val="0"/>
              <w:bCs w:val="0"/>
              <w:caps w:val="0"/>
            </w:rPr>
            <w:fldChar w:fldCharType="separate"/>
          </w:r>
          <w:hyperlink w:anchor="_Toc116984498" w:history="1">
            <w:r w:rsidR="001A6F67" w:rsidRPr="00D46DE6">
              <w:rPr>
                <w:rStyle w:val="Hyperlink"/>
                <w:noProof/>
              </w:rPr>
              <w:t>Úvod</w:t>
            </w:r>
            <w:r w:rsidR="001A6F67">
              <w:rPr>
                <w:noProof/>
                <w:webHidden/>
              </w:rPr>
              <w:tab/>
            </w:r>
            <w:r w:rsidR="001A6F67">
              <w:rPr>
                <w:noProof/>
                <w:webHidden/>
              </w:rPr>
              <w:fldChar w:fldCharType="begin"/>
            </w:r>
            <w:r w:rsidR="001A6F67">
              <w:rPr>
                <w:noProof/>
                <w:webHidden/>
              </w:rPr>
              <w:instrText xml:space="preserve"> PAGEREF _Toc116984498 \h </w:instrText>
            </w:r>
            <w:r w:rsidR="001A6F67">
              <w:rPr>
                <w:noProof/>
                <w:webHidden/>
              </w:rPr>
            </w:r>
            <w:r w:rsidR="001A6F67">
              <w:rPr>
                <w:noProof/>
                <w:webHidden/>
              </w:rPr>
              <w:fldChar w:fldCharType="separate"/>
            </w:r>
            <w:r w:rsidR="001A6F67">
              <w:rPr>
                <w:noProof/>
                <w:webHidden/>
              </w:rPr>
              <w:t>4</w:t>
            </w:r>
            <w:r w:rsidR="001A6F67">
              <w:rPr>
                <w:noProof/>
                <w:webHidden/>
              </w:rPr>
              <w:fldChar w:fldCharType="end"/>
            </w:r>
          </w:hyperlink>
        </w:p>
        <w:p w14:paraId="1CBFFA29" w14:textId="16D0CF5B" w:rsidR="001A6F67" w:rsidRDefault="00D706A4">
          <w:pPr>
            <w:pStyle w:val="TOC1"/>
            <w:tabs>
              <w:tab w:val="right" w:leader="dot" w:pos="9629"/>
            </w:tabs>
            <w:rPr>
              <w:rFonts w:cstheme="minorBidi"/>
              <w:b w:val="0"/>
              <w:bCs w:val="0"/>
              <w:caps w:val="0"/>
              <w:noProof/>
              <w:color w:val="auto"/>
              <w:lang w:val="en-US" w:eastAsia="en-US"/>
            </w:rPr>
          </w:pPr>
          <w:hyperlink w:anchor="_Toc116984499" w:history="1">
            <w:r w:rsidR="001A6F67" w:rsidRPr="00D46DE6">
              <w:rPr>
                <w:rStyle w:val="Hyperlink"/>
                <w:noProof/>
              </w:rPr>
              <w:t>Zoznam použitých skratiek a pojmov</w:t>
            </w:r>
            <w:r w:rsidR="001A6F67">
              <w:rPr>
                <w:noProof/>
                <w:webHidden/>
              </w:rPr>
              <w:tab/>
            </w:r>
            <w:r w:rsidR="001A6F67">
              <w:rPr>
                <w:noProof/>
                <w:webHidden/>
              </w:rPr>
              <w:fldChar w:fldCharType="begin"/>
            </w:r>
            <w:r w:rsidR="001A6F67">
              <w:rPr>
                <w:noProof/>
                <w:webHidden/>
              </w:rPr>
              <w:instrText xml:space="preserve"> PAGEREF _Toc116984499 \h </w:instrText>
            </w:r>
            <w:r w:rsidR="001A6F67">
              <w:rPr>
                <w:noProof/>
                <w:webHidden/>
              </w:rPr>
            </w:r>
            <w:r w:rsidR="001A6F67">
              <w:rPr>
                <w:noProof/>
                <w:webHidden/>
              </w:rPr>
              <w:fldChar w:fldCharType="separate"/>
            </w:r>
            <w:r w:rsidR="001A6F67">
              <w:rPr>
                <w:noProof/>
                <w:webHidden/>
              </w:rPr>
              <w:t>4</w:t>
            </w:r>
            <w:r w:rsidR="001A6F67">
              <w:rPr>
                <w:noProof/>
                <w:webHidden/>
              </w:rPr>
              <w:fldChar w:fldCharType="end"/>
            </w:r>
          </w:hyperlink>
        </w:p>
        <w:p w14:paraId="0BECC1E7" w14:textId="4C371087" w:rsidR="001A6F67" w:rsidRDefault="00D706A4">
          <w:pPr>
            <w:pStyle w:val="TOC1"/>
            <w:tabs>
              <w:tab w:val="right" w:leader="dot" w:pos="9629"/>
            </w:tabs>
            <w:rPr>
              <w:rFonts w:cstheme="minorBidi"/>
              <w:b w:val="0"/>
              <w:bCs w:val="0"/>
              <w:caps w:val="0"/>
              <w:noProof/>
              <w:color w:val="auto"/>
              <w:lang w:val="en-US" w:eastAsia="en-US"/>
            </w:rPr>
          </w:pPr>
          <w:hyperlink w:anchor="_Toc116984500" w:history="1">
            <w:r w:rsidR="001A6F67" w:rsidRPr="00D46DE6">
              <w:rPr>
                <w:rStyle w:val="Hyperlink"/>
                <w:noProof/>
              </w:rPr>
              <w:t>Prihlásenie sa do používate</w:t>
            </w:r>
            <w:r w:rsidR="001A6F67" w:rsidRPr="00D46DE6">
              <w:rPr>
                <w:rStyle w:val="Hyperlink"/>
                <w:rFonts w:ascii="Calibri" w:hAnsi="Calibri" w:cs="Calibri"/>
                <w:noProof/>
              </w:rPr>
              <w:t>ľ</w:t>
            </w:r>
            <w:r w:rsidR="001A6F67" w:rsidRPr="00D46DE6">
              <w:rPr>
                <w:rStyle w:val="Hyperlink"/>
                <w:noProof/>
              </w:rPr>
              <w:t>sk</w:t>
            </w:r>
            <w:r w:rsidR="001A6F67" w:rsidRPr="00D46DE6">
              <w:rPr>
                <w:rStyle w:val="Hyperlink"/>
                <w:rFonts w:ascii="Helvetica" w:hAnsi="Helvetica" w:cs="Helvetica"/>
                <w:noProof/>
              </w:rPr>
              <w:t>é</w:t>
            </w:r>
            <w:r w:rsidR="001A6F67" w:rsidRPr="00D46DE6">
              <w:rPr>
                <w:rStyle w:val="Hyperlink"/>
                <w:noProof/>
              </w:rPr>
              <w:t>ho rozhrania</w:t>
            </w:r>
            <w:r w:rsidR="001A6F67">
              <w:rPr>
                <w:noProof/>
                <w:webHidden/>
              </w:rPr>
              <w:tab/>
            </w:r>
            <w:r w:rsidR="001A6F67">
              <w:rPr>
                <w:noProof/>
                <w:webHidden/>
              </w:rPr>
              <w:fldChar w:fldCharType="begin"/>
            </w:r>
            <w:r w:rsidR="001A6F67">
              <w:rPr>
                <w:noProof/>
                <w:webHidden/>
              </w:rPr>
              <w:instrText xml:space="preserve"> PAGEREF _Toc116984500 \h </w:instrText>
            </w:r>
            <w:r w:rsidR="001A6F67">
              <w:rPr>
                <w:noProof/>
                <w:webHidden/>
              </w:rPr>
            </w:r>
            <w:r w:rsidR="001A6F67">
              <w:rPr>
                <w:noProof/>
                <w:webHidden/>
              </w:rPr>
              <w:fldChar w:fldCharType="separate"/>
            </w:r>
            <w:r w:rsidR="001A6F67">
              <w:rPr>
                <w:noProof/>
                <w:webHidden/>
              </w:rPr>
              <w:t>5</w:t>
            </w:r>
            <w:r w:rsidR="001A6F67">
              <w:rPr>
                <w:noProof/>
                <w:webHidden/>
              </w:rPr>
              <w:fldChar w:fldCharType="end"/>
            </w:r>
          </w:hyperlink>
        </w:p>
        <w:p w14:paraId="14D76794" w14:textId="609BAB30" w:rsidR="001A6F67" w:rsidRDefault="00D706A4">
          <w:pPr>
            <w:pStyle w:val="TOC1"/>
            <w:tabs>
              <w:tab w:val="right" w:leader="dot" w:pos="9629"/>
            </w:tabs>
            <w:rPr>
              <w:rFonts w:cstheme="minorBidi"/>
              <w:b w:val="0"/>
              <w:bCs w:val="0"/>
              <w:caps w:val="0"/>
              <w:noProof/>
              <w:color w:val="auto"/>
              <w:lang w:val="en-US" w:eastAsia="en-US"/>
            </w:rPr>
          </w:pPr>
          <w:hyperlink w:anchor="_Toc116984501" w:history="1">
            <w:r w:rsidR="001A6F67" w:rsidRPr="00D46DE6">
              <w:rPr>
                <w:rStyle w:val="Hyperlink"/>
                <w:noProof/>
              </w:rPr>
              <w:t>Popis používate</w:t>
            </w:r>
            <w:r w:rsidR="001A6F67" w:rsidRPr="00D46DE6">
              <w:rPr>
                <w:rStyle w:val="Hyperlink"/>
                <w:rFonts w:ascii="Calibri" w:hAnsi="Calibri" w:cs="Calibri"/>
                <w:noProof/>
              </w:rPr>
              <w:t>ľ</w:t>
            </w:r>
            <w:r w:rsidR="001A6F67" w:rsidRPr="00D46DE6">
              <w:rPr>
                <w:rStyle w:val="Hyperlink"/>
                <w:noProof/>
              </w:rPr>
              <w:t>sk</w:t>
            </w:r>
            <w:r w:rsidR="001A6F67" w:rsidRPr="00D46DE6">
              <w:rPr>
                <w:rStyle w:val="Hyperlink"/>
                <w:rFonts w:ascii="Helvetica" w:hAnsi="Helvetica" w:cs="Helvetica"/>
                <w:noProof/>
              </w:rPr>
              <w:t>é</w:t>
            </w:r>
            <w:r w:rsidR="001A6F67" w:rsidRPr="00D46DE6">
              <w:rPr>
                <w:rStyle w:val="Hyperlink"/>
                <w:noProof/>
              </w:rPr>
              <w:t>ho rozhrania</w:t>
            </w:r>
            <w:r w:rsidR="001A6F67">
              <w:rPr>
                <w:noProof/>
                <w:webHidden/>
              </w:rPr>
              <w:tab/>
            </w:r>
            <w:r w:rsidR="001A6F67">
              <w:rPr>
                <w:noProof/>
                <w:webHidden/>
              </w:rPr>
              <w:fldChar w:fldCharType="begin"/>
            </w:r>
            <w:r w:rsidR="001A6F67">
              <w:rPr>
                <w:noProof/>
                <w:webHidden/>
              </w:rPr>
              <w:instrText xml:space="preserve"> PAGEREF _Toc116984501 \h </w:instrText>
            </w:r>
            <w:r w:rsidR="001A6F67">
              <w:rPr>
                <w:noProof/>
                <w:webHidden/>
              </w:rPr>
            </w:r>
            <w:r w:rsidR="001A6F67">
              <w:rPr>
                <w:noProof/>
                <w:webHidden/>
              </w:rPr>
              <w:fldChar w:fldCharType="separate"/>
            </w:r>
            <w:r w:rsidR="001A6F67">
              <w:rPr>
                <w:noProof/>
                <w:webHidden/>
              </w:rPr>
              <w:t>5</w:t>
            </w:r>
            <w:r w:rsidR="001A6F67">
              <w:rPr>
                <w:noProof/>
                <w:webHidden/>
              </w:rPr>
              <w:fldChar w:fldCharType="end"/>
            </w:r>
          </w:hyperlink>
        </w:p>
        <w:p w14:paraId="26AD5622" w14:textId="0C0EE1CC" w:rsidR="001A6F67" w:rsidRDefault="00D706A4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84502" w:history="1">
            <w:r w:rsidR="001A6F67" w:rsidRPr="00D46DE6">
              <w:rPr>
                <w:rStyle w:val="Hyperlink"/>
                <w:noProof/>
              </w:rPr>
              <w:t>Domov</w:t>
            </w:r>
            <w:r w:rsidR="001A6F67">
              <w:rPr>
                <w:noProof/>
                <w:webHidden/>
              </w:rPr>
              <w:tab/>
            </w:r>
            <w:r w:rsidR="001A6F67">
              <w:rPr>
                <w:noProof/>
                <w:webHidden/>
              </w:rPr>
              <w:fldChar w:fldCharType="begin"/>
            </w:r>
            <w:r w:rsidR="001A6F67">
              <w:rPr>
                <w:noProof/>
                <w:webHidden/>
              </w:rPr>
              <w:instrText xml:space="preserve"> PAGEREF _Toc116984502 \h </w:instrText>
            </w:r>
            <w:r w:rsidR="001A6F67">
              <w:rPr>
                <w:noProof/>
                <w:webHidden/>
              </w:rPr>
            </w:r>
            <w:r w:rsidR="001A6F67">
              <w:rPr>
                <w:noProof/>
                <w:webHidden/>
              </w:rPr>
              <w:fldChar w:fldCharType="separate"/>
            </w:r>
            <w:r w:rsidR="001A6F67">
              <w:rPr>
                <w:noProof/>
                <w:webHidden/>
              </w:rPr>
              <w:t>5</w:t>
            </w:r>
            <w:r w:rsidR="001A6F67">
              <w:rPr>
                <w:noProof/>
                <w:webHidden/>
              </w:rPr>
              <w:fldChar w:fldCharType="end"/>
            </w:r>
          </w:hyperlink>
        </w:p>
        <w:p w14:paraId="62CE271F" w14:textId="3744E0D6" w:rsidR="001A6F67" w:rsidRDefault="00D706A4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84503" w:history="1">
            <w:r w:rsidR="001A6F67" w:rsidRPr="00D46DE6">
              <w:rPr>
                <w:rStyle w:val="Hyperlink"/>
                <w:noProof/>
              </w:rPr>
              <w:t>Prihlasovacie údaje</w:t>
            </w:r>
            <w:r w:rsidR="001A6F67">
              <w:rPr>
                <w:noProof/>
                <w:webHidden/>
              </w:rPr>
              <w:tab/>
            </w:r>
            <w:r w:rsidR="001A6F67">
              <w:rPr>
                <w:noProof/>
                <w:webHidden/>
              </w:rPr>
              <w:fldChar w:fldCharType="begin"/>
            </w:r>
            <w:r w:rsidR="001A6F67">
              <w:rPr>
                <w:noProof/>
                <w:webHidden/>
              </w:rPr>
              <w:instrText xml:space="preserve"> PAGEREF _Toc116984503 \h </w:instrText>
            </w:r>
            <w:r w:rsidR="001A6F67">
              <w:rPr>
                <w:noProof/>
                <w:webHidden/>
              </w:rPr>
            </w:r>
            <w:r w:rsidR="001A6F67">
              <w:rPr>
                <w:noProof/>
                <w:webHidden/>
              </w:rPr>
              <w:fldChar w:fldCharType="separate"/>
            </w:r>
            <w:r w:rsidR="001A6F67">
              <w:rPr>
                <w:noProof/>
                <w:webHidden/>
              </w:rPr>
              <w:t>6</w:t>
            </w:r>
            <w:r w:rsidR="001A6F67">
              <w:rPr>
                <w:noProof/>
                <w:webHidden/>
              </w:rPr>
              <w:fldChar w:fldCharType="end"/>
            </w:r>
          </w:hyperlink>
        </w:p>
        <w:p w14:paraId="19BFC920" w14:textId="7388091B" w:rsidR="001A6F67" w:rsidRDefault="00D706A4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84504" w:history="1">
            <w:r w:rsidR="001A6F67" w:rsidRPr="00D46DE6">
              <w:rPr>
                <w:rStyle w:val="Hyperlink"/>
                <w:noProof/>
              </w:rPr>
              <w:t>Žiada</w:t>
            </w:r>
            <w:r w:rsidR="001A6F67" w:rsidRPr="00D46DE6">
              <w:rPr>
                <w:rStyle w:val="Hyperlink"/>
                <w:rFonts w:ascii="Calibri" w:hAnsi="Calibri" w:cs="Calibri"/>
                <w:noProof/>
              </w:rPr>
              <w:t>ť</w:t>
            </w:r>
            <w:r w:rsidR="001A6F67" w:rsidRPr="00D46DE6">
              <w:rPr>
                <w:rStyle w:val="Hyperlink"/>
                <w:noProof/>
              </w:rPr>
              <w:t xml:space="preserve"> o rolu</w:t>
            </w:r>
            <w:r w:rsidR="001A6F67">
              <w:rPr>
                <w:noProof/>
                <w:webHidden/>
              </w:rPr>
              <w:tab/>
            </w:r>
            <w:r w:rsidR="001A6F67">
              <w:rPr>
                <w:noProof/>
                <w:webHidden/>
              </w:rPr>
              <w:fldChar w:fldCharType="begin"/>
            </w:r>
            <w:r w:rsidR="001A6F67">
              <w:rPr>
                <w:noProof/>
                <w:webHidden/>
              </w:rPr>
              <w:instrText xml:space="preserve"> PAGEREF _Toc116984504 \h </w:instrText>
            </w:r>
            <w:r w:rsidR="001A6F67">
              <w:rPr>
                <w:noProof/>
                <w:webHidden/>
              </w:rPr>
            </w:r>
            <w:r w:rsidR="001A6F67">
              <w:rPr>
                <w:noProof/>
                <w:webHidden/>
              </w:rPr>
              <w:fldChar w:fldCharType="separate"/>
            </w:r>
            <w:r w:rsidR="001A6F67">
              <w:rPr>
                <w:noProof/>
                <w:webHidden/>
              </w:rPr>
              <w:t>6</w:t>
            </w:r>
            <w:r w:rsidR="001A6F67">
              <w:rPr>
                <w:noProof/>
                <w:webHidden/>
              </w:rPr>
              <w:fldChar w:fldCharType="end"/>
            </w:r>
          </w:hyperlink>
        </w:p>
        <w:p w14:paraId="6D938393" w14:textId="531C1BFE" w:rsidR="001A6F67" w:rsidRDefault="00D706A4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84505" w:history="1">
            <w:r w:rsidR="001A6F67" w:rsidRPr="00D46DE6">
              <w:rPr>
                <w:rStyle w:val="Hyperlink"/>
                <w:noProof/>
              </w:rPr>
              <w:t>Používatelia / Používatelia subjektu</w:t>
            </w:r>
            <w:r w:rsidR="001A6F67">
              <w:rPr>
                <w:noProof/>
                <w:webHidden/>
              </w:rPr>
              <w:tab/>
            </w:r>
            <w:r w:rsidR="001A6F67">
              <w:rPr>
                <w:noProof/>
                <w:webHidden/>
              </w:rPr>
              <w:fldChar w:fldCharType="begin"/>
            </w:r>
            <w:r w:rsidR="001A6F67">
              <w:rPr>
                <w:noProof/>
                <w:webHidden/>
              </w:rPr>
              <w:instrText xml:space="preserve"> PAGEREF _Toc116984505 \h </w:instrText>
            </w:r>
            <w:r w:rsidR="001A6F67">
              <w:rPr>
                <w:noProof/>
                <w:webHidden/>
              </w:rPr>
            </w:r>
            <w:r w:rsidR="001A6F67">
              <w:rPr>
                <w:noProof/>
                <w:webHidden/>
              </w:rPr>
              <w:fldChar w:fldCharType="separate"/>
            </w:r>
            <w:r w:rsidR="001A6F67">
              <w:rPr>
                <w:noProof/>
                <w:webHidden/>
              </w:rPr>
              <w:t>7</w:t>
            </w:r>
            <w:r w:rsidR="001A6F67">
              <w:rPr>
                <w:noProof/>
                <w:webHidden/>
              </w:rPr>
              <w:fldChar w:fldCharType="end"/>
            </w:r>
          </w:hyperlink>
        </w:p>
        <w:p w14:paraId="4F2B8C06" w14:textId="2F1BF17F" w:rsidR="001A6F67" w:rsidRDefault="00D706A4">
          <w:pPr>
            <w:pStyle w:val="TOC1"/>
            <w:tabs>
              <w:tab w:val="right" w:leader="dot" w:pos="9629"/>
            </w:tabs>
            <w:rPr>
              <w:rFonts w:cstheme="minorBidi"/>
              <w:b w:val="0"/>
              <w:bCs w:val="0"/>
              <w:caps w:val="0"/>
              <w:noProof/>
              <w:color w:val="auto"/>
              <w:lang w:val="en-US" w:eastAsia="en-US"/>
            </w:rPr>
          </w:pPr>
          <w:hyperlink w:anchor="_Toc116984506" w:history="1">
            <w:r w:rsidR="001A6F67" w:rsidRPr="00D46DE6">
              <w:rPr>
                <w:rStyle w:val="Hyperlink"/>
                <w:noProof/>
              </w:rPr>
              <w:t>Pracovné postupy</w:t>
            </w:r>
            <w:r w:rsidR="001A6F67">
              <w:rPr>
                <w:noProof/>
                <w:webHidden/>
              </w:rPr>
              <w:tab/>
            </w:r>
            <w:r w:rsidR="001A6F67">
              <w:rPr>
                <w:noProof/>
                <w:webHidden/>
              </w:rPr>
              <w:fldChar w:fldCharType="begin"/>
            </w:r>
            <w:r w:rsidR="001A6F67">
              <w:rPr>
                <w:noProof/>
                <w:webHidden/>
              </w:rPr>
              <w:instrText xml:space="preserve"> PAGEREF _Toc116984506 \h </w:instrText>
            </w:r>
            <w:r w:rsidR="001A6F67">
              <w:rPr>
                <w:noProof/>
                <w:webHidden/>
              </w:rPr>
            </w:r>
            <w:r w:rsidR="001A6F67">
              <w:rPr>
                <w:noProof/>
                <w:webHidden/>
              </w:rPr>
              <w:fldChar w:fldCharType="separate"/>
            </w:r>
            <w:r w:rsidR="001A6F67">
              <w:rPr>
                <w:noProof/>
                <w:webHidden/>
              </w:rPr>
              <w:t>9</w:t>
            </w:r>
            <w:r w:rsidR="001A6F67">
              <w:rPr>
                <w:noProof/>
                <w:webHidden/>
              </w:rPr>
              <w:fldChar w:fldCharType="end"/>
            </w:r>
          </w:hyperlink>
        </w:p>
        <w:p w14:paraId="54A79221" w14:textId="67E76A5C" w:rsidR="001A6F67" w:rsidRDefault="00D706A4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84507" w:history="1">
            <w:r w:rsidR="001A6F67" w:rsidRPr="00D46DE6">
              <w:rPr>
                <w:rStyle w:val="Hyperlink"/>
                <w:noProof/>
              </w:rPr>
              <w:t>Vytvorenie používate</w:t>
            </w:r>
            <w:r w:rsidR="001A6F67" w:rsidRPr="00D46DE6">
              <w:rPr>
                <w:rStyle w:val="Hyperlink"/>
                <w:rFonts w:ascii="Calibri" w:hAnsi="Calibri" w:cs="Calibri"/>
                <w:noProof/>
              </w:rPr>
              <w:t>ľ</w:t>
            </w:r>
            <w:r w:rsidR="001A6F67" w:rsidRPr="00D46DE6">
              <w:rPr>
                <w:rStyle w:val="Hyperlink"/>
                <w:noProof/>
              </w:rPr>
              <w:t>a subjektu</w:t>
            </w:r>
            <w:r w:rsidR="001A6F67">
              <w:rPr>
                <w:noProof/>
                <w:webHidden/>
              </w:rPr>
              <w:tab/>
            </w:r>
            <w:r w:rsidR="001A6F67">
              <w:rPr>
                <w:noProof/>
                <w:webHidden/>
              </w:rPr>
              <w:fldChar w:fldCharType="begin"/>
            </w:r>
            <w:r w:rsidR="001A6F67">
              <w:rPr>
                <w:noProof/>
                <w:webHidden/>
              </w:rPr>
              <w:instrText xml:space="preserve"> PAGEREF _Toc116984507 \h </w:instrText>
            </w:r>
            <w:r w:rsidR="001A6F67">
              <w:rPr>
                <w:noProof/>
                <w:webHidden/>
              </w:rPr>
            </w:r>
            <w:r w:rsidR="001A6F67">
              <w:rPr>
                <w:noProof/>
                <w:webHidden/>
              </w:rPr>
              <w:fldChar w:fldCharType="separate"/>
            </w:r>
            <w:r w:rsidR="001A6F67">
              <w:rPr>
                <w:noProof/>
                <w:webHidden/>
              </w:rPr>
              <w:t>9</w:t>
            </w:r>
            <w:r w:rsidR="001A6F67">
              <w:rPr>
                <w:noProof/>
                <w:webHidden/>
              </w:rPr>
              <w:fldChar w:fldCharType="end"/>
            </w:r>
          </w:hyperlink>
        </w:p>
        <w:p w14:paraId="3B9DCE8F" w14:textId="4EB811E1" w:rsidR="001A6F67" w:rsidRDefault="00D706A4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84508" w:history="1">
            <w:r w:rsidR="001A6F67" w:rsidRPr="00D46DE6">
              <w:rPr>
                <w:rStyle w:val="Hyperlink"/>
                <w:noProof/>
              </w:rPr>
              <w:t>Žiados</w:t>
            </w:r>
            <w:r w:rsidR="001A6F67" w:rsidRPr="00D46DE6">
              <w:rPr>
                <w:rStyle w:val="Hyperlink"/>
                <w:rFonts w:ascii="Calibri" w:hAnsi="Calibri" w:cs="Calibri"/>
                <w:noProof/>
              </w:rPr>
              <w:t>ť</w:t>
            </w:r>
            <w:r w:rsidR="001A6F67" w:rsidRPr="00D46DE6">
              <w:rPr>
                <w:rStyle w:val="Hyperlink"/>
                <w:noProof/>
              </w:rPr>
              <w:t xml:space="preserve"> o prístupové oprávnenia do ŠZP-ESAs</w:t>
            </w:r>
            <w:r w:rsidR="001A6F67">
              <w:rPr>
                <w:noProof/>
                <w:webHidden/>
              </w:rPr>
              <w:tab/>
            </w:r>
            <w:r w:rsidR="001A6F67">
              <w:rPr>
                <w:noProof/>
                <w:webHidden/>
              </w:rPr>
              <w:fldChar w:fldCharType="begin"/>
            </w:r>
            <w:r w:rsidR="001A6F67">
              <w:rPr>
                <w:noProof/>
                <w:webHidden/>
              </w:rPr>
              <w:instrText xml:space="preserve"> PAGEREF _Toc116984508 \h </w:instrText>
            </w:r>
            <w:r w:rsidR="001A6F67">
              <w:rPr>
                <w:noProof/>
                <w:webHidden/>
              </w:rPr>
            </w:r>
            <w:r w:rsidR="001A6F67">
              <w:rPr>
                <w:noProof/>
                <w:webHidden/>
              </w:rPr>
              <w:fldChar w:fldCharType="separate"/>
            </w:r>
            <w:r w:rsidR="001A6F67">
              <w:rPr>
                <w:noProof/>
                <w:webHidden/>
              </w:rPr>
              <w:t>12</w:t>
            </w:r>
            <w:r w:rsidR="001A6F67">
              <w:rPr>
                <w:noProof/>
                <w:webHidden/>
              </w:rPr>
              <w:fldChar w:fldCharType="end"/>
            </w:r>
          </w:hyperlink>
        </w:p>
        <w:p w14:paraId="300A243C" w14:textId="09E044E9" w:rsidR="001A6F67" w:rsidRDefault="00D706A4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84509" w:history="1">
            <w:r w:rsidR="001A6F67" w:rsidRPr="00D46DE6">
              <w:rPr>
                <w:rStyle w:val="Hyperlink"/>
                <w:noProof/>
              </w:rPr>
              <w:t>Odobranie oprávnení používate</w:t>
            </w:r>
            <w:r w:rsidR="001A6F67" w:rsidRPr="00D46DE6">
              <w:rPr>
                <w:rStyle w:val="Hyperlink"/>
                <w:rFonts w:ascii="Calibri" w:hAnsi="Calibri" w:cs="Calibri"/>
                <w:noProof/>
              </w:rPr>
              <w:t>ľ</w:t>
            </w:r>
            <w:r w:rsidR="001A6F67" w:rsidRPr="00D46DE6">
              <w:rPr>
                <w:rStyle w:val="Hyperlink"/>
                <w:noProof/>
              </w:rPr>
              <w:t>ovi</w:t>
            </w:r>
            <w:r w:rsidR="001A6F67">
              <w:rPr>
                <w:noProof/>
                <w:webHidden/>
              </w:rPr>
              <w:tab/>
            </w:r>
            <w:r w:rsidR="001A6F67">
              <w:rPr>
                <w:noProof/>
                <w:webHidden/>
              </w:rPr>
              <w:fldChar w:fldCharType="begin"/>
            </w:r>
            <w:r w:rsidR="001A6F67">
              <w:rPr>
                <w:noProof/>
                <w:webHidden/>
              </w:rPr>
              <w:instrText xml:space="preserve"> PAGEREF _Toc116984509 \h </w:instrText>
            </w:r>
            <w:r w:rsidR="001A6F67">
              <w:rPr>
                <w:noProof/>
                <w:webHidden/>
              </w:rPr>
            </w:r>
            <w:r w:rsidR="001A6F67">
              <w:rPr>
                <w:noProof/>
                <w:webHidden/>
              </w:rPr>
              <w:fldChar w:fldCharType="separate"/>
            </w:r>
            <w:r w:rsidR="001A6F67">
              <w:rPr>
                <w:noProof/>
                <w:webHidden/>
              </w:rPr>
              <w:t>14</w:t>
            </w:r>
            <w:r w:rsidR="001A6F67">
              <w:rPr>
                <w:noProof/>
                <w:webHidden/>
              </w:rPr>
              <w:fldChar w:fldCharType="end"/>
            </w:r>
          </w:hyperlink>
        </w:p>
        <w:p w14:paraId="101CD4F0" w14:textId="53BBA657" w:rsidR="001A6F67" w:rsidRDefault="00D706A4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84510" w:history="1">
            <w:r w:rsidR="001A6F67" w:rsidRPr="00D46DE6">
              <w:rPr>
                <w:rStyle w:val="Hyperlink"/>
                <w:noProof/>
              </w:rPr>
              <w:t>Zmena evidovaných údajov o používate</w:t>
            </w:r>
            <w:r w:rsidR="001A6F67" w:rsidRPr="00D46DE6">
              <w:rPr>
                <w:rStyle w:val="Hyperlink"/>
                <w:rFonts w:ascii="Calibri" w:hAnsi="Calibri" w:cs="Calibri"/>
                <w:noProof/>
              </w:rPr>
              <w:t>ľ</w:t>
            </w:r>
            <w:r w:rsidR="001A6F67" w:rsidRPr="00D46DE6">
              <w:rPr>
                <w:rStyle w:val="Hyperlink"/>
                <w:noProof/>
              </w:rPr>
              <w:t>ovi</w:t>
            </w:r>
            <w:r w:rsidR="001A6F67">
              <w:rPr>
                <w:noProof/>
                <w:webHidden/>
              </w:rPr>
              <w:tab/>
            </w:r>
            <w:r w:rsidR="001A6F67">
              <w:rPr>
                <w:noProof/>
                <w:webHidden/>
              </w:rPr>
              <w:fldChar w:fldCharType="begin"/>
            </w:r>
            <w:r w:rsidR="001A6F67">
              <w:rPr>
                <w:noProof/>
                <w:webHidden/>
              </w:rPr>
              <w:instrText xml:space="preserve"> PAGEREF _Toc116984510 \h </w:instrText>
            </w:r>
            <w:r w:rsidR="001A6F67">
              <w:rPr>
                <w:noProof/>
                <w:webHidden/>
              </w:rPr>
            </w:r>
            <w:r w:rsidR="001A6F67">
              <w:rPr>
                <w:noProof/>
                <w:webHidden/>
              </w:rPr>
              <w:fldChar w:fldCharType="separate"/>
            </w:r>
            <w:r w:rsidR="001A6F67">
              <w:rPr>
                <w:noProof/>
                <w:webHidden/>
              </w:rPr>
              <w:t>16</w:t>
            </w:r>
            <w:r w:rsidR="001A6F67">
              <w:rPr>
                <w:noProof/>
                <w:webHidden/>
              </w:rPr>
              <w:fldChar w:fldCharType="end"/>
            </w:r>
          </w:hyperlink>
        </w:p>
        <w:p w14:paraId="3D21A513" w14:textId="368FE4C8" w:rsidR="001A6F67" w:rsidRDefault="00D706A4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84511" w:history="1">
            <w:r w:rsidR="001A6F67" w:rsidRPr="00D46DE6">
              <w:rPr>
                <w:rStyle w:val="Hyperlink"/>
                <w:noProof/>
              </w:rPr>
              <w:t>Evidencia nového certifikátu pre používate</w:t>
            </w:r>
            <w:r w:rsidR="001A6F67" w:rsidRPr="00D46DE6">
              <w:rPr>
                <w:rStyle w:val="Hyperlink"/>
                <w:rFonts w:ascii="Calibri" w:hAnsi="Calibri" w:cs="Calibri"/>
                <w:noProof/>
              </w:rPr>
              <w:t>ľ</w:t>
            </w:r>
            <w:r w:rsidR="001A6F67" w:rsidRPr="00D46DE6">
              <w:rPr>
                <w:rStyle w:val="Hyperlink"/>
                <w:noProof/>
              </w:rPr>
              <w:t>a externého subjektu</w:t>
            </w:r>
            <w:r w:rsidR="001A6F67">
              <w:rPr>
                <w:noProof/>
                <w:webHidden/>
              </w:rPr>
              <w:tab/>
            </w:r>
            <w:r w:rsidR="001A6F67">
              <w:rPr>
                <w:noProof/>
                <w:webHidden/>
              </w:rPr>
              <w:fldChar w:fldCharType="begin"/>
            </w:r>
            <w:r w:rsidR="001A6F67">
              <w:rPr>
                <w:noProof/>
                <w:webHidden/>
              </w:rPr>
              <w:instrText xml:space="preserve"> PAGEREF _Toc116984511 \h </w:instrText>
            </w:r>
            <w:r w:rsidR="001A6F67">
              <w:rPr>
                <w:noProof/>
                <w:webHidden/>
              </w:rPr>
            </w:r>
            <w:r w:rsidR="001A6F67">
              <w:rPr>
                <w:noProof/>
                <w:webHidden/>
              </w:rPr>
              <w:fldChar w:fldCharType="separate"/>
            </w:r>
            <w:r w:rsidR="001A6F67">
              <w:rPr>
                <w:noProof/>
                <w:webHidden/>
              </w:rPr>
              <w:t>17</w:t>
            </w:r>
            <w:r w:rsidR="001A6F67">
              <w:rPr>
                <w:noProof/>
                <w:webHidden/>
              </w:rPr>
              <w:fldChar w:fldCharType="end"/>
            </w:r>
          </w:hyperlink>
        </w:p>
        <w:p w14:paraId="4EC691FC" w14:textId="6F58B5E3" w:rsidR="001A6F67" w:rsidRDefault="00D706A4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84512" w:history="1">
            <w:r w:rsidR="001A6F67" w:rsidRPr="00D46DE6">
              <w:rPr>
                <w:rStyle w:val="Hyperlink"/>
                <w:noProof/>
              </w:rPr>
              <w:t>Evidencia existujúceho certifikátu pre používate</w:t>
            </w:r>
            <w:r w:rsidR="001A6F67" w:rsidRPr="00D46DE6">
              <w:rPr>
                <w:rStyle w:val="Hyperlink"/>
                <w:rFonts w:ascii="Calibri" w:hAnsi="Calibri" w:cs="Calibri"/>
                <w:noProof/>
              </w:rPr>
              <w:t>ľ</w:t>
            </w:r>
            <w:r w:rsidR="001A6F67" w:rsidRPr="00D46DE6">
              <w:rPr>
                <w:rStyle w:val="Hyperlink"/>
                <w:noProof/>
              </w:rPr>
              <w:t>a extern</w:t>
            </w:r>
            <w:r w:rsidR="001A6F67" w:rsidRPr="00D46DE6">
              <w:rPr>
                <w:rStyle w:val="Hyperlink"/>
                <w:rFonts w:ascii="Helvetica" w:hAnsi="Helvetica" w:cs="Helvetica"/>
                <w:noProof/>
              </w:rPr>
              <w:t>é</w:t>
            </w:r>
            <w:r w:rsidR="001A6F67" w:rsidRPr="00D46DE6">
              <w:rPr>
                <w:rStyle w:val="Hyperlink"/>
                <w:noProof/>
              </w:rPr>
              <w:t>ho subjektu</w:t>
            </w:r>
            <w:r w:rsidR="001A6F67">
              <w:rPr>
                <w:noProof/>
                <w:webHidden/>
              </w:rPr>
              <w:tab/>
            </w:r>
            <w:r w:rsidR="001A6F67">
              <w:rPr>
                <w:noProof/>
                <w:webHidden/>
              </w:rPr>
              <w:fldChar w:fldCharType="begin"/>
            </w:r>
            <w:r w:rsidR="001A6F67">
              <w:rPr>
                <w:noProof/>
                <w:webHidden/>
              </w:rPr>
              <w:instrText xml:space="preserve"> PAGEREF _Toc116984512 \h </w:instrText>
            </w:r>
            <w:r w:rsidR="001A6F67">
              <w:rPr>
                <w:noProof/>
                <w:webHidden/>
              </w:rPr>
            </w:r>
            <w:r w:rsidR="001A6F67">
              <w:rPr>
                <w:noProof/>
                <w:webHidden/>
              </w:rPr>
              <w:fldChar w:fldCharType="separate"/>
            </w:r>
            <w:r w:rsidR="001A6F67">
              <w:rPr>
                <w:noProof/>
                <w:webHidden/>
              </w:rPr>
              <w:t>18</w:t>
            </w:r>
            <w:r w:rsidR="001A6F67">
              <w:rPr>
                <w:noProof/>
                <w:webHidden/>
              </w:rPr>
              <w:fldChar w:fldCharType="end"/>
            </w:r>
          </w:hyperlink>
        </w:p>
        <w:p w14:paraId="32DB4059" w14:textId="07E0BFCD" w:rsidR="001A6F67" w:rsidRDefault="00D706A4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84513" w:history="1">
            <w:r w:rsidR="001A6F67" w:rsidRPr="00D46DE6">
              <w:rPr>
                <w:rStyle w:val="Hyperlink"/>
                <w:noProof/>
              </w:rPr>
              <w:t>Reset hesla pre používate</w:t>
            </w:r>
            <w:r w:rsidR="001A6F67" w:rsidRPr="00D46DE6">
              <w:rPr>
                <w:rStyle w:val="Hyperlink"/>
                <w:rFonts w:ascii="Calibri" w:hAnsi="Calibri" w:cs="Calibri"/>
                <w:noProof/>
              </w:rPr>
              <w:t>ľ</w:t>
            </w:r>
            <w:r w:rsidR="001A6F67" w:rsidRPr="00D46DE6">
              <w:rPr>
                <w:rStyle w:val="Hyperlink"/>
                <w:noProof/>
              </w:rPr>
              <w:t>a subjektu</w:t>
            </w:r>
            <w:r w:rsidR="001A6F67">
              <w:rPr>
                <w:noProof/>
                <w:webHidden/>
              </w:rPr>
              <w:tab/>
            </w:r>
            <w:r w:rsidR="001A6F67">
              <w:rPr>
                <w:noProof/>
                <w:webHidden/>
              </w:rPr>
              <w:fldChar w:fldCharType="begin"/>
            </w:r>
            <w:r w:rsidR="001A6F67">
              <w:rPr>
                <w:noProof/>
                <w:webHidden/>
              </w:rPr>
              <w:instrText xml:space="preserve"> PAGEREF _Toc116984513 \h </w:instrText>
            </w:r>
            <w:r w:rsidR="001A6F67">
              <w:rPr>
                <w:noProof/>
                <w:webHidden/>
              </w:rPr>
            </w:r>
            <w:r w:rsidR="001A6F67">
              <w:rPr>
                <w:noProof/>
                <w:webHidden/>
              </w:rPr>
              <w:fldChar w:fldCharType="separate"/>
            </w:r>
            <w:r w:rsidR="001A6F67">
              <w:rPr>
                <w:noProof/>
                <w:webHidden/>
              </w:rPr>
              <w:t>19</w:t>
            </w:r>
            <w:r w:rsidR="001A6F67">
              <w:rPr>
                <w:noProof/>
                <w:webHidden/>
              </w:rPr>
              <w:fldChar w:fldCharType="end"/>
            </w:r>
          </w:hyperlink>
        </w:p>
        <w:p w14:paraId="20405AF8" w14:textId="17AAD838" w:rsidR="001A6F67" w:rsidRDefault="00D706A4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84514" w:history="1">
            <w:r w:rsidR="001A6F67" w:rsidRPr="00D46DE6">
              <w:rPr>
                <w:rStyle w:val="Hyperlink"/>
                <w:noProof/>
              </w:rPr>
              <w:t>Zneplatnenie používate</w:t>
            </w:r>
            <w:r w:rsidR="001A6F67" w:rsidRPr="00D46DE6">
              <w:rPr>
                <w:rStyle w:val="Hyperlink"/>
                <w:rFonts w:ascii="Calibri" w:hAnsi="Calibri" w:cs="Calibri"/>
                <w:noProof/>
              </w:rPr>
              <w:t>ľ</w:t>
            </w:r>
            <w:r w:rsidR="001A6F67" w:rsidRPr="00D46DE6">
              <w:rPr>
                <w:rStyle w:val="Hyperlink"/>
                <w:noProof/>
              </w:rPr>
              <w:t>a subjektu</w:t>
            </w:r>
            <w:r w:rsidR="001A6F67">
              <w:rPr>
                <w:noProof/>
                <w:webHidden/>
              </w:rPr>
              <w:tab/>
            </w:r>
            <w:r w:rsidR="001A6F67">
              <w:rPr>
                <w:noProof/>
                <w:webHidden/>
              </w:rPr>
              <w:fldChar w:fldCharType="begin"/>
            </w:r>
            <w:r w:rsidR="001A6F67">
              <w:rPr>
                <w:noProof/>
                <w:webHidden/>
              </w:rPr>
              <w:instrText xml:space="preserve"> PAGEREF _Toc116984514 \h </w:instrText>
            </w:r>
            <w:r w:rsidR="001A6F67">
              <w:rPr>
                <w:noProof/>
                <w:webHidden/>
              </w:rPr>
            </w:r>
            <w:r w:rsidR="001A6F67">
              <w:rPr>
                <w:noProof/>
                <w:webHidden/>
              </w:rPr>
              <w:fldChar w:fldCharType="separate"/>
            </w:r>
            <w:r w:rsidR="001A6F67">
              <w:rPr>
                <w:noProof/>
                <w:webHidden/>
              </w:rPr>
              <w:t>20</w:t>
            </w:r>
            <w:r w:rsidR="001A6F67">
              <w:rPr>
                <w:noProof/>
                <w:webHidden/>
              </w:rPr>
              <w:fldChar w:fldCharType="end"/>
            </w:r>
          </w:hyperlink>
        </w:p>
        <w:p w14:paraId="5FEE9E41" w14:textId="5758C5B8" w:rsidR="001A6F67" w:rsidRDefault="00D706A4">
          <w:pPr>
            <w:pStyle w:val="TOC1"/>
            <w:tabs>
              <w:tab w:val="right" w:leader="dot" w:pos="9629"/>
            </w:tabs>
            <w:rPr>
              <w:rFonts w:cstheme="minorBidi"/>
              <w:b w:val="0"/>
              <w:bCs w:val="0"/>
              <w:caps w:val="0"/>
              <w:noProof/>
              <w:color w:val="auto"/>
              <w:lang w:val="en-US" w:eastAsia="en-US"/>
            </w:rPr>
          </w:pPr>
          <w:hyperlink w:anchor="_Toc116984515" w:history="1">
            <w:r w:rsidR="001A6F67" w:rsidRPr="00D46DE6">
              <w:rPr>
                <w:rStyle w:val="Hyperlink"/>
                <w:noProof/>
              </w:rPr>
              <w:t>Zasielanie notifikácií</w:t>
            </w:r>
            <w:r w:rsidR="001A6F67">
              <w:rPr>
                <w:noProof/>
                <w:webHidden/>
              </w:rPr>
              <w:tab/>
            </w:r>
            <w:r w:rsidR="001A6F67">
              <w:rPr>
                <w:noProof/>
                <w:webHidden/>
              </w:rPr>
              <w:fldChar w:fldCharType="begin"/>
            </w:r>
            <w:r w:rsidR="001A6F67">
              <w:rPr>
                <w:noProof/>
                <w:webHidden/>
              </w:rPr>
              <w:instrText xml:space="preserve"> PAGEREF _Toc116984515 \h </w:instrText>
            </w:r>
            <w:r w:rsidR="001A6F67">
              <w:rPr>
                <w:noProof/>
                <w:webHidden/>
              </w:rPr>
            </w:r>
            <w:r w:rsidR="001A6F67">
              <w:rPr>
                <w:noProof/>
                <w:webHidden/>
              </w:rPr>
              <w:fldChar w:fldCharType="separate"/>
            </w:r>
            <w:r w:rsidR="001A6F67">
              <w:rPr>
                <w:noProof/>
                <w:webHidden/>
              </w:rPr>
              <w:t>21</w:t>
            </w:r>
            <w:r w:rsidR="001A6F67">
              <w:rPr>
                <w:noProof/>
                <w:webHidden/>
              </w:rPr>
              <w:fldChar w:fldCharType="end"/>
            </w:r>
          </w:hyperlink>
        </w:p>
        <w:p w14:paraId="603A0C5D" w14:textId="7251EDA0" w:rsidR="001A6F67" w:rsidRDefault="00D706A4">
          <w:pPr>
            <w:pStyle w:val="TOC1"/>
            <w:tabs>
              <w:tab w:val="right" w:leader="dot" w:pos="9629"/>
            </w:tabs>
            <w:rPr>
              <w:rFonts w:cstheme="minorBidi"/>
              <w:b w:val="0"/>
              <w:bCs w:val="0"/>
              <w:caps w:val="0"/>
              <w:noProof/>
              <w:color w:val="auto"/>
              <w:lang w:val="en-US" w:eastAsia="en-US"/>
            </w:rPr>
          </w:pPr>
          <w:hyperlink w:anchor="_Toc116984516" w:history="1">
            <w:r w:rsidR="001A6F67" w:rsidRPr="00D46DE6">
              <w:rPr>
                <w:rStyle w:val="Hyperlink"/>
                <w:noProof/>
              </w:rPr>
              <w:t>Generovanie X509 certifikátu</w:t>
            </w:r>
            <w:r w:rsidR="001A6F67">
              <w:rPr>
                <w:noProof/>
                <w:webHidden/>
              </w:rPr>
              <w:tab/>
            </w:r>
            <w:r w:rsidR="001A6F67">
              <w:rPr>
                <w:noProof/>
                <w:webHidden/>
              </w:rPr>
              <w:fldChar w:fldCharType="begin"/>
            </w:r>
            <w:r w:rsidR="001A6F67">
              <w:rPr>
                <w:noProof/>
                <w:webHidden/>
              </w:rPr>
              <w:instrText xml:space="preserve"> PAGEREF _Toc116984516 \h </w:instrText>
            </w:r>
            <w:r w:rsidR="001A6F67">
              <w:rPr>
                <w:noProof/>
                <w:webHidden/>
              </w:rPr>
            </w:r>
            <w:r w:rsidR="001A6F67">
              <w:rPr>
                <w:noProof/>
                <w:webHidden/>
              </w:rPr>
              <w:fldChar w:fldCharType="separate"/>
            </w:r>
            <w:r w:rsidR="001A6F67">
              <w:rPr>
                <w:noProof/>
                <w:webHidden/>
              </w:rPr>
              <w:t>23</w:t>
            </w:r>
            <w:r w:rsidR="001A6F67">
              <w:rPr>
                <w:noProof/>
                <w:webHidden/>
              </w:rPr>
              <w:fldChar w:fldCharType="end"/>
            </w:r>
          </w:hyperlink>
        </w:p>
        <w:p w14:paraId="2DF92314" w14:textId="5DCED9C1" w:rsidR="001A6F67" w:rsidRDefault="00D706A4">
          <w:pPr>
            <w:pStyle w:val="TOC1"/>
            <w:tabs>
              <w:tab w:val="right" w:leader="dot" w:pos="9629"/>
            </w:tabs>
            <w:rPr>
              <w:rFonts w:cstheme="minorBidi"/>
              <w:b w:val="0"/>
              <w:bCs w:val="0"/>
              <w:caps w:val="0"/>
              <w:noProof/>
              <w:color w:val="auto"/>
              <w:lang w:val="en-US" w:eastAsia="en-US"/>
            </w:rPr>
          </w:pPr>
          <w:hyperlink w:anchor="_Toc116984517" w:history="1">
            <w:r w:rsidR="001A6F67" w:rsidRPr="00D46DE6">
              <w:rPr>
                <w:rStyle w:val="Hyperlink"/>
                <w:noProof/>
              </w:rPr>
              <w:t>Známe chyby a ich riešenie</w:t>
            </w:r>
            <w:r w:rsidR="001A6F67">
              <w:rPr>
                <w:noProof/>
                <w:webHidden/>
              </w:rPr>
              <w:tab/>
            </w:r>
            <w:r w:rsidR="001A6F67">
              <w:rPr>
                <w:noProof/>
                <w:webHidden/>
              </w:rPr>
              <w:fldChar w:fldCharType="begin"/>
            </w:r>
            <w:r w:rsidR="001A6F67">
              <w:rPr>
                <w:noProof/>
                <w:webHidden/>
              </w:rPr>
              <w:instrText xml:space="preserve"> PAGEREF _Toc116984517 \h </w:instrText>
            </w:r>
            <w:r w:rsidR="001A6F67">
              <w:rPr>
                <w:noProof/>
                <w:webHidden/>
              </w:rPr>
            </w:r>
            <w:r w:rsidR="001A6F67">
              <w:rPr>
                <w:noProof/>
                <w:webHidden/>
              </w:rPr>
              <w:fldChar w:fldCharType="separate"/>
            </w:r>
            <w:r w:rsidR="001A6F67">
              <w:rPr>
                <w:noProof/>
                <w:webHidden/>
              </w:rPr>
              <w:t>26</w:t>
            </w:r>
            <w:r w:rsidR="001A6F67">
              <w:rPr>
                <w:noProof/>
                <w:webHidden/>
              </w:rPr>
              <w:fldChar w:fldCharType="end"/>
            </w:r>
          </w:hyperlink>
        </w:p>
        <w:p w14:paraId="49C38132" w14:textId="396C2DFE" w:rsidR="001A6F67" w:rsidRDefault="00D706A4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84518" w:history="1">
            <w:r w:rsidR="001A6F67" w:rsidRPr="00D46DE6">
              <w:rPr>
                <w:rStyle w:val="Hyperlink"/>
                <w:noProof/>
              </w:rPr>
              <w:t>Zadané heslo neodpovedá nastavenej politike hesiel</w:t>
            </w:r>
            <w:r w:rsidR="001A6F67">
              <w:rPr>
                <w:noProof/>
                <w:webHidden/>
              </w:rPr>
              <w:tab/>
            </w:r>
            <w:r w:rsidR="001A6F67">
              <w:rPr>
                <w:noProof/>
                <w:webHidden/>
              </w:rPr>
              <w:fldChar w:fldCharType="begin"/>
            </w:r>
            <w:r w:rsidR="001A6F67">
              <w:rPr>
                <w:noProof/>
                <w:webHidden/>
              </w:rPr>
              <w:instrText xml:space="preserve"> PAGEREF _Toc116984518 \h </w:instrText>
            </w:r>
            <w:r w:rsidR="001A6F67">
              <w:rPr>
                <w:noProof/>
                <w:webHidden/>
              </w:rPr>
            </w:r>
            <w:r w:rsidR="001A6F67">
              <w:rPr>
                <w:noProof/>
                <w:webHidden/>
              </w:rPr>
              <w:fldChar w:fldCharType="separate"/>
            </w:r>
            <w:r w:rsidR="001A6F67">
              <w:rPr>
                <w:noProof/>
                <w:webHidden/>
              </w:rPr>
              <w:t>26</w:t>
            </w:r>
            <w:r w:rsidR="001A6F67">
              <w:rPr>
                <w:noProof/>
                <w:webHidden/>
              </w:rPr>
              <w:fldChar w:fldCharType="end"/>
            </w:r>
          </w:hyperlink>
        </w:p>
        <w:p w14:paraId="6C402737" w14:textId="316AA2FB" w:rsidR="001A6F67" w:rsidRDefault="00D706A4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84519" w:history="1">
            <w:r w:rsidR="001A6F67" w:rsidRPr="00D46DE6">
              <w:rPr>
                <w:rStyle w:val="Hyperlink"/>
                <w:noProof/>
              </w:rPr>
              <w:t>Nedostato</w:t>
            </w:r>
            <w:r w:rsidR="001A6F67" w:rsidRPr="00D46DE6">
              <w:rPr>
                <w:rStyle w:val="Hyperlink"/>
                <w:rFonts w:ascii="Calibri" w:hAnsi="Calibri" w:cs="Calibri"/>
                <w:noProof/>
              </w:rPr>
              <w:t>č</w:t>
            </w:r>
            <w:r w:rsidR="001A6F67" w:rsidRPr="00D46DE6">
              <w:rPr>
                <w:rStyle w:val="Hyperlink"/>
                <w:noProof/>
              </w:rPr>
              <w:t>n</w:t>
            </w:r>
            <w:r w:rsidR="001A6F67" w:rsidRPr="00D46DE6">
              <w:rPr>
                <w:rStyle w:val="Hyperlink"/>
                <w:rFonts w:ascii="Helvetica" w:hAnsi="Helvetica" w:cs="Helvetica"/>
                <w:noProof/>
              </w:rPr>
              <w:t>é</w:t>
            </w:r>
            <w:r w:rsidR="001A6F67" w:rsidRPr="00D46DE6">
              <w:rPr>
                <w:rStyle w:val="Hyperlink"/>
                <w:noProof/>
              </w:rPr>
              <w:t xml:space="preserve"> oprávnenie na vykonanie operácie</w:t>
            </w:r>
            <w:r w:rsidR="001A6F67">
              <w:rPr>
                <w:noProof/>
                <w:webHidden/>
              </w:rPr>
              <w:tab/>
            </w:r>
            <w:r w:rsidR="001A6F67">
              <w:rPr>
                <w:noProof/>
                <w:webHidden/>
              </w:rPr>
              <w:fldChar w:fldCharType="begin"/>
            </w:r>
            <w:r w:rsidR="001A6F67">
              <w:rPr>
                <w:noProof/>
                <w:webHidden/>
              </w:rPr>
              <w:instrText xml:space="preserve"> PAGEREF _Toc116984519 \h </w:instrText>
            </w:r>
            <w:r w:rsidR="001A6F67">
              <w:rPr>
                <w:noProof/>
                <w:webHidden/>
              </w:rPr>
            </w:r>
            <w:r w:rsidR="001A6F67">
              <w:rPr>
                <w:noProof/>
                <w:webHidden/>
              </w:rPr>
              <w:fldChar w:fldCharType="separate"/>
            </w:r>
            <w:r w:rsidR="001A6F67">
              <w:rPr>
                <w:noProof/>
                <w:webHidden/>
              </w:rPr>
              <w:t>27</w:t>
            </w:r>
            <w:r w:rsidR="001A6F67">
              <w:rPr>
                <w:noProof/>
                <w:webHidden/>
              </w:rPr>
              <w:fldChar w:fldCharType="end"/>
            </w:r>
          </w:hyperlink>
        </w:p>
        <w:p w14:paraId="742D50D4" w14:textId="1705CE65" w:rsidR="001A6F67" w:rsidRDefault="00D706A4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84520" w:history="1">
            <w:r w:rsidR="001A6F67" w:rsidRPr="00D46DE6">
              <w:rPr>
                <w:rStyle w:val="Hyperlink"/>
                <w:noProof/>
              </w:rPr>
              <w:t>Nedostato</w:t>
            </w:r>
            <w:r w:rsidR="001A6F67" w:rsidRPr="00D46DE6">
              <w:rPr>
                <w:rStyle w:val="Hyperlink"/>
                <w:rFonts w:ascii="Calibri" w:hAnsi="Calibri" w:cs="Calibri"/>
                <w:noProof/>
              </w:rPr>
              <w:t>č</w:t>
            </w:r>
            <w:r w:rsidR="001A6F67" w:rsidRPr="00D46DE6">
              <w:rPr>
                <w:rStyle w:val="Hyperlink"/>
                <w:noProof/>
              </w:rPr>
              <w:t>n</w:t>
            </w:r>
            <w:r w:rsidR="001A6F67" w:rsidRPr="00D46DE6">
              <w:rPr>
                <w:rStyle w:val="Hyperlink"/>
                <w:rFonts w:ascii="Helvetica" w:hAnsi="Helvetica" w:cs="Helvetica"/>
                <w:noProof/>
              </w:rPr>
              <w:t>é</w:t>
            </w:r>
            <w:r w:rsidR="001A6F67" w:rsidRPr="00D46DE6">
              <w:rPr>
                <w:rStyle w:val="Hyperlink"/>
                <w:noProof/>
              </w:rPr>
              <w:t xml:space="preserve"> oprávnenie</w:t>
            </w:r>
            <w:r w:rsidR="001A6F67">
              <w:rPr>
                <w:noProof/>
                <w:webHidden/>
              </w:rPr>
              <w:tab/>
            </w:r>
            <w:r w:rsidR="001A6F67">
              <w:rPr>
                <w:noProof/>
                <w:webHidden/>
              </w:rPr>
              <w:fldChar w:fldCharType="begin"/>
            </w:r>
            <w:r w:rsidR="001A6F67">
              <w:rPr>
                <w:noProof/>
                <w:webHidden/>
              </w:rPr>
              <w:instrText xml:space="preserve"> PAGEREF _Toc116984520 \h </w:instrText>
            </w:r>
            <w:r w:rsidR="001A6F67">
              <w:rPr>
                <w:noProof/>
                <w:webHidden/>
              </w:rPr>
            </w:r>
            <w:r w:rsidR="001A6F67">
              <w:rPr>
                <w:noProof/>
                <w:webHidden/>
              </w:rPr>
              <w:fldChar w:fldCharType="separate"/>
            </w:r>
            <w:r w:rsidR="001A6F67">
              <w:rPr>
                <w:noProof/>
                <w:webHidden/>
              </w:rPr>
              <w:t>27</w:t>
            </w:r>
            <w:r w:rsidR="001A6F67">
              <w:rPr>
                <w:noProof/>
                <w:webHidden/>
              </w:rPr>
              <w:fldChar w:fldCharType="end"/>
            </w:r>
          </w:hyperlink>
        </w:p>
        <w:p w14:paraId="0982CBEE" w14:textId="22DBD6CA" w:rsidR="001A6F67" w:rsidRDefault="00D706A4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84521" w:history="1">
            <w:r w:rsidR="001A6F67" w:rsidRPr="00D46DE6">
              <w:rPr>
                <w:rStyle w:val="Hyperlink"/>
                <w:noProof/>
              </w:rPr>
              <w:t>Zobrazenie skrytých atribútov</w:t>
            </w:r>
            <w:r w:rsidR="001A6F67">
              <w:rPr>
                <w:noProof/>
                <w:webHidden/>
              </w:rPr>
              <w:tab/>
            </w:r>
            <w:r w:rsidR="001A6F67">
              <w:rPr>
                <w:noProof/>
                <w:webHidden/>
              </w:rPr>
              <w:fldChar w:fldCharType="begin"/>
            </w:r>
            <w:r w:rsidR="001A6F67">
              <w:rPr>
                <w:noProof/>
                <w:webHidden/>
              </w:rPr>
              <w:instrText xml:space="preserve"> PAGEREF _Toc116984521 \h </w:instrText>
            </w:r>
            <w:r w:rsidR="001A6F67">
              <w:rPr>
                <w:noProof/>
                <w:webHidden/>
              </w:rPr>
            </w:r>
            <w:r w:rsidR="001A6F67">
              <w:rPr>
                <w:noProof/>
                <w:webHidden/>
              </w:rPr>
              <w:fldChar w:fldCharType="separate"/>
            </w:r>
            <w:r w:rsidR="001A6F67">
              <w:rPr>
                <w:noProof/>
                <w:webHidden/>
              </w:rPr>
              <w:t>28</w:t>
            </w:r>
            <w:r w:rsidR="001A6F67">
              <w:rPr>
                <w:noProof/>
                <w:webHidden/>
              </w:rPr>
              <w:fldChar w:fldCharType="end"/>
            </w:r>
          </w:hyperlink>
        </w:p>
        <w:p w14:paraId="79D62720" w14:textId="2D604D69" w:rsidR="001A6F67" w:rsidRDefault="00D706A4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84522" w:history="1">
            <w:r w:rsidR="001A6F67" w:rsidRPr="00D46DE6">
              <w:rPr>
                <w:rStyle w:val="Hyperlink"/>
                <w:noProof/>
              </w:rPr>
              <w:t>Nesprávny formát vloženého CSR súboru</w:t>
            </w:r>
            <w:r w:rsidR="001A6F67">
              <w:rPr>
                <w:noProof/>
                <w:webHidden/>
              </w:rPr>
              <w:tab/>
            </w:r>
            <w:r w:rsidR="001A6F67">
              <w:rPr>
                <w:noProof/>
                <w:webHidden/>
              </w:rPr>
              <w:fldChar w:fldCharType="begin"/>
            </w:r>
            <w:r w:rsidR="001A6F67">
              <w:rPr>
                <w:noProof/>
                <w:webHidden/>
              </w:rPr>
              <w:instrText xml:space="preserve"> PAGEREF _Toc116984522 \h </w:instrText>
            </w:r>
            <w:r w:rsidR="001A6F67">
              <w:rPr>
                <w:noProof/>
                <w:webHidden/>
              </w:rPr>
            </w:r>
            <w:r w:rsidR="001A6F67">
              <w:rPr>
                <w:noProof/>
                <w:webHidden/>
              </w:rPr>
              <w:fldChar w:fldCharType="separate"/>
            </w:r>
            <w:r w:rsidR="001A6F67">
              <w:rPr>
                <w:noProof/>
                <w:webHidden/>
              </w:rPr>
              <w:t>28</w:t>
            </w:r>
            <w:r w:rsidR="001A6F67">
              <w:rPr>
                <w:noProof/>
                <w:webHidden/>
              </w:rPr>
              <w:fldChar w:fldCharType="end"/>
            </w:r>
          </w:hyperlink>
        </w:p>
        <w:p w14:paraId="27A7E346" w14:textId="004FBB76" w:rsidR="001A6F67" w:rsidRDefault="00D706A4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84523" w:history="1">
            <w:r w:rsidR="001A6F67" w:rsidRPr="00D46DE6">
              <w:rPr>
                <w:rStyle w:val="Hyperlink"/>
                <w:noProof/>
              </w:rPr>
              <w:t>Vložený súbor neprislúcha danej identite (vloženie CSR)</w:t>
            </w:r>
            <w:r w:rsidR="001A6F67">
              <w:rPr>
                <w:noProof/>
                <w:webHidden/>
              </w:rPr>
              <w:tab/>
            </w:r>
            <w:r w:rsidR="001A6F67">
              <w:rPr>
                <w:noProof/>
                <w:webHidden/>
              </w:rPr>
              <w:fldChar w:fldCharType="begin"/>
            </w:r>
            <w:r w:rsidR="001A6F67">
              <w:rPr>
                <w:noProof/>
                <w:webHidden/>
              </w:rPr>
              <w:instrText xml:space="preserve"> PAGEREF _Toc116984523 \h </w:instrText>
            </w:r>
            <w:r w:rsidR="001A6F67">
              <w:rPr>
                <w:noProof/>
                <w:webHidden/>
              </w:rPr>
            </w:r>
            <w:r w:rsidR="001A6F67">
              <w:rPr>
                <w:noProof/>
                <w:webHidden/>
              </w:rPr>
              <w:fldChar w:fldCharType="separate"/>
            </w:r>
            <w:r w:rsidR="001A6F67">
              <w:rPr>
                <w:noProof/>
                <w:webHidden/>
              </w:rPr>
              <w:t>29</w:t>
            </w:r>
            <w:r w:rsidR="001A6F67">
              <w:rPr>
                <w:noProof/>
                <w:webHidden/>
              </w:rPr>
              <w:fldChar w:fldCharType="end"/>
            </w:r>
          </w:hyperlink>
        </w:p>
        <w:p w14:paraId="78B90B09" w14:textId="4DB730A4" w:rsidR="00244E2E" w:rsidRPr="00811FDB" w:rsidRDefault="00912E33" w:rsidP="00FE71EC">
          <w:pPr>
            <w:rPr>
              <w:sz w:val="20"/>
              <w:szCs w:val="20"/>
            </w:rPr>
          </w:pPr>
          <w:r>
            <w:rPr>
              <w:rFonts w:eastAsiaTheme="minorEastAsia" w:cs="Arial Unicode MS"/>
              <w:b/>
              <w:bCs/>
              <w:caps/>
              <w:color w:val="000000"/>
              <w:sz w:val="22"/>
              <w:szCs w:val="22"/>
              <w:u w:color="000000"/>
              <w:lang w:eastAsia="sk-SK"/>
            </w:rPr>
            <w:fldChar w:fldCharType="end"/>
          </w:r>
        </w:p>
      </w:sdtContent>
    </w:sdt>
    <w:p w14:paraId="005FD25B" w14:textId="6DE6D3FE" w:rsidR="00666A7D" w:rsidRPr="0046339A" w:rsidRDefault="00372306" w:rsidP="00666A7D">
      <w:pPr>
        <w:pStyle w:val="Heading1"/>
      </w:pPr>
      <w:bookmarkStart w:id="1" w:name="_Toc108088656"/>
      <w:bookmarkStart w:id="2" w:name="_Toc959062660"/>
      <w:bookmarkStart w:id="3" w:name="_Toc2134112773"/>
      <w:bookmarkStart w:id="4" w:name="_Toc2022724288"/>
      <w:bookmarkStart w:id="5" w:name="_Toc1709487448"/>
      <w:bookmarkStart w:id="6" w:name="_Toc804269209"/>
      <w:bookmarkStart w:id="7" w:name="_Toc1319667106"/>
      <w:bookmarkStart w:id="8" w:name="_Toc113619800"/>
      <w:bookmarkStart w:id="9" w:name="_Toc113619988"/>
      <w:bookmarkStart w:id="10" w:name="_Toc116984498"/>
      <w:r>
        <w:lastRenderedPageBreak/>
        <w:t>Úvod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14:paraId="7715A69A" w14:textId="5B9797FE" w:rsidR="00666A7D" w:rsidRPr="002B4BA2" w:rsidRDefault="008C39B7" w:rsidP="00666A7D">
      <w:pPr>
        <w:jc w:val="both"/>
        <w:rPr>
          <w:sz w:val="22"/>
          <w:szCs w:val="22"/>
        </w:rPr>
      </w:pPr>
      <w:r w:rsidRPr="5A98AAA3">
        <w:rPr>
          <w:sz w:val="22"/>
          <w:szCs w:val="22"/>
        </w:rPr>
        <w:t>V tejto príručke nájdete informácie o</w:t>
      </w:r>
      <w:r w:rsidR="0008308B" w:rsidRPr="5A98AAA3">
        <w:rPr>
          <w:sz w:val="22"/>
          <w:szCs w:val="22"/>
        </w:rPr>
        <w:t> tom, ako spravovať</w:t>
      </w:r>
      <w:r w:rsidRPr="5A98AAA3">
        <w:rPr>
          <w:sz w:val="22"/>
          <w:szCs w:val="22"/>
        </w:rPr>
        <w:t xml:space="preserve"> používateľov v</w:t>
      </w:r>
      <w:r w:rsidR="00CB54FA" w:rsidRPr="5A98AAA3">
        <w:rPr>
          <w:sz w:val="22"/>
          <w:szCs w:val="22"/>
        </w:rPr>
        <w:t xml:space="preserve"> informačnom </w:t>
      </w:r>
      <w:r w:rsidRPr="5A98AAA3">
        <w:rPr>
          <w:sz w:val="22"/>
          <w:szCs w:val="22"/>
        </w:rPr>
        <w:t xml:space="preserve">systéme </w:t>
      </w:r>
      <w:r w:rsidR="0010538F" w:rsidRPr="5A98AAA3">
        <w:rPr>
          <w:sz w:val="22"/>
          <w:szCs w:val="22"/>
        </w:rPr>
        <w:t>ŠZP-</w:t>
      </w:r>
      <w:proofErr w:type="spellStart"/>
      <w:r w:rsidR="0010538F" w:rsidRPr="5A98AAA3">
        <w:rPr>
          <w:sz w:val="22"/>
          <w:szCs w:val="22"/>
        </w:rPr>
        <w:t>ESAs</w:t>
      </w:r>
      <w:proofErr w:type="spellEnd"/>
      <w:r w:rsidR="00370BD8" w:rsidRPr="5A98AAA3">
        <w:rPr>
          <w:sz w:val="22"/>
          <w:szCs w:val="22"/>
        </w:rPr>
        <w:t>.</w:t>
      </w:r>
      <w:r w:rsidR="00666A7D" w:rsidRPr="5A98AAA3">
        <w:rPr>
          <w:sz w:val="22"/>
          <w:szCs w:val="22"/>
        </w:rPr>
        <w:t xml:space="preserve"> </w:t>
      </w:r>
      <w:r w:rsidR="0097376A" w:rsidRPr="5A98AAA3">
        <w:rPr>
          <w:sz w:val="22"/>
          <w:szCs w:val="22"/>
        </w:rPr>
        <w:t xml:space="preserve">Správa sa vykonáva </w:t>
      </w:r>
      <w:r w:rsidR="004B6357" w:rsidRPr="5A98AAA3">
        <w:rPr>
          <w:sz w:val="22"/>
          <w:szCs w:val="22"/>
        </w:rPr>
        <w:t xml:space="preserve">v používateľskom </w:t>
      </w:r>
      <w:r w:rsidR="00A00A60" w:rsidRPr="5A98AAA3">
        <w:rPr>
          <w:sz w:val="22"/>
          <w:szCs w:val="22"/>
        </w:rPr>
        <w:t>rozhraní pre správcov subjektu (</w:t>
      </w:r>
      <w:r w:rsidR="00FD6A23" w:rsidRPr="5A98AAA3">
        <w:rPr>
          <w:sz w:val="22"/>
          <w:szCs w:val="22"/>
        </w:rPr>
        <w:t>ďalej len „</w:t>
      </w:r>
      <w:r w:rsidR="004C2D68" w:rsidRPr="5A98AAA3">
        <w:rPr>
          <w:sz w:val="22"/>
          <w:szCs w:val="22"/>
        </w:rPr>
        <w:t>používateľské rozhranie“).</w:t>
      </w:r>
    </w:p>
    <w:p w14:paraId="14A54EF8" w14:textId="72425749" w:rsidR="00666A7D" w:rsidRPr="002B4BA2" w:rsidRDefault="008F51C8" w:rsidP="00666A7D">
      <w:pPr>
        <w:jc w:val="both"/>
        <w:rPr>
          <w:sz w:val="22"/>
          <w:szCs w:val="22"/>
        </w:rPr>
      </w:pPr>
      <w:r w:rsidRPr="002B4BA2">
        <w:rPr>
          <w:sz w:val="22"/>
          <w:szCs w:val="22"/>
        </w:rPr>
        <w:t>Pre správne pochopenie i</w:t>
      </w:r>
      <w:r w:rsidR="00817B73" w:rsidRPr="002B4BA2">
        <w:rPr>
          <w:sz w:val="22"/>
          <w:szCs w:val="22"/>
        </w:rPr>
        <w:t>nformáci</w:t>
      </w:r>
      <w:r w:rsidRPr="002B4BA2">
        <w:rPr>
          <w:sz w:val="22"/>
          <w:szCs w:val="22"/>
        </w:rPr>
        <w:t>í</w:t>
      </w:r>
      <w:r w:rsidR="00817B73" w:rsidRPr="002B4BA2">
        <w:rPr>
          <w:sz w:val="22"/>
          <w:szCs w:val="22"/>
        </w:rPr>
        <w:t xml:space="preserve"> </w:t>
      </w:r>
      <w:r w:rsidR="00453335" w:rsidRPr="002B4BA2">
        <w:rPr>
          <w:sz w:val="22"/>
          <w:szCs w:val="22"/>
        </w:rPr>
        <w:t>uveden</w:t>
      </w:r>
      <w:r w:rsidRPr="002B4BA2">
        <w:rPr>
          <w:sz w:val="22"/>
          <w:szCs w:val="22"/>
        </w:rPr>
        <w:t>ých</w:t>
      </w:r>
      <w:r w:rsidR="00453335" w:rsidRPr="002B4BA2">
        <w:rPr>
          <w:sz w:val="22"/>
          <w:szCs w:val="22"/>
        </w:rPr>
        <w:t xml:space="preserve"> v príručke </w:t>
      </w:r>
      <w:r w:rsidRPr="002B4BA2">
        <w:rPr>
          <w:sz w:val="22"/>
          <w:szCs w:val="22"/>
        </w:rPr>
        <w:t xml:space="preserve">je </w:t>
      </w:r>
      <w:r w:rsidR="00E75441" w:rsidRPr="002B4BA2">
        <w:rPr>
          <w:sz w:val="22"/>
          <w:szCs w:val="22"/>
        </w:rPr>
        <w:t>potrebná</w:t>
      </w:r>
      <w:r w:rsidR="003177EE" w:rsidRPr="002B4BA2">
        <w:rPr>
          <w:sz w:val="22"/>
          <w:szCs w:val="22"/>
        </w:rPr>
        <w:t xml:space="preserve"> znalos</w:t>
      </w:r>
      <w:r w:rsidR="008436B2" w:rsidRPr="002B4BA2">
        <w:rPr>
          <w:sz w:val="22"/>
          <w:szCs w:val="22"/>
        </w:rPr>
        <w:t>ť</w:t>
      </w:r>
      <w:r w:rsidR="00666A7D" w:rsidRPr="002B4BA2">
        <w:rPr>
          <w:sz w:val="22"/>
          <w:szCs w:val="22"/>
        </w:rPr>
        <w:t xml:space="preserve"> pr</w:t>
      </w:r>
      <w:r w:rsidR="003177EE" w:rsidRPr="002B4BA2">
        <w:rPr>
          <w:sz w:val="22"/>
          <w:szCs w:val="22"/>
        </w:rPr>
        <w:t>á</w:t>
      </w:r>
      <w:r w:rsidR="00666A7D" w:rsidRPr="002B4BA2">
        <w:rPr>
          <w:sz w:val="22"/>
          <w:szCs w:val="22"/>
        </w:rPr>
        <w:t>c</w:t>
      </w:r>
      <w:r w:rsidR="003177EE" w:rsidRPr="002B4BA2">
        <w:rPr>
          <w:sz w:val="22"/>
          <w:szCs w:val="22"/>
        </w:rPr>
        <w:t>e</w:t>
      </w:r>
      <w:r w:rsidR="00666A7D" w:rsidRPr="002B4BA2">
        <w:rPr>
          <w:sz w:val="22"/>
          <w:szCs w:val="22"/>
        </w:rPr>
        <w:t xml:space="preserve"> s operačným systémom MS Windows a</w:t>
      </w:r>
      <w:r w:rsidR="00C25A2C" w:rsidRPr="002B4BA2">
        <w:rPr>
          <w:sz w:val="22"/>
          <w:szCs w:val="22"/>
        </w:rPr>
        <w:t> </w:t>
      </w:r>
      <w:r w:rsidR="008436B2" w:rsidRPr="002B4BA2">
        <w:rPr>
          <w:sz w:val="22"/>
          <w:szCs w:val="22"/>
        </w:rPr>
        <w:t>t</w:t>
      </w:r>
      <w:r w:rsidR="00C25A2C" w:rsidRPr="002B4BA2">
        <w:rPr>
          <w:sz w:val="22"/>
          <w:szCs w:val="22"/>
        </w:rPr>
        <w:t xml:space="preserve">iež znalosť </w:t>
      </w:r>
      <w:r w:rsidR="00666A7D" w:rsidRPr="002B4BA2">
        <w:rPr>
          <w:sz w:val="22"/>
          <w:szCs w:val="22"/>
        </w:rPr>
        <w:t>základn</w:t>
      </w:r>
      <w:r w:rsidR="00C25A2C" w:rsidRPr="002B4BA2">
        <w:rPr>
          <w:sz w:val="22"/>
          <w:szCs w:val="22"/>
        </w:rPr>
        <w:t>ej</w:t>
      </w:r>
      <w:r w:rsidR="00666A7D" w:rsidRPr="002B4BA2">
        <w:rPr>
          <w:sz w:val="22"/>
          <w:szCs w:val="22"/>
        </w:rPr>
        <w:t xml:space="preserve"> terminológi</w:t>
      </w:r>
      <w:r w:rsidR="00C25A2C" w:rsidRPr="002B4BA2">
        <w:rPr>
          <w:sz w:val="22"/>
          <w:szCs w:val="22"/>
        </w:rPr>
        <w:t>e</w:t>
      </w:r>
      <w:r w:rsidR="00666A7D" w:rsidRPr="002B4BA2">
        <w:rPr>
          <w:sz w:val="22"/>
          <w:szCs w:val="22"/>
        </w:rPr>
        <w:t xml:space="preserve"> webových prehliadačov. </w:t>
      </w:r>
    </w:p>
    <w:p w14:paraId="4A20338B" w14:textId="351F2444" w:rsidR="0008308B" w:rsidRPr="002B4BA2" w:rsidRDefault="0008308B" w:rsidP="00666A7D">
      <w:pPr>
        <w:jc w:val="both"/>
        <w:rPr>
          <w:b/>
          <w:bCs/>
          <w:sz w:val="22"/>
          <w:szCs w:val="22"/>
          <w:highlight w:val="yellow"/>
        </w:rPr>
      </w:pPr>
    </w:p>
    <w:p w14:paraId="6AEFC417" w14:textId="77777777" w:rsidR="00FB7681" w:rsidRDefault="00FB7681" w:rsidP="00FB7681">
      <w:pPr>
        <w:pStyle w:val="Heading1"/>
      </w:pPr>
      <w:bookmarkStart w:id="11" w:name="_Toc113432058"/>
      <w:bookmarkStart w:id="12" w:name="_Toc113543389"/>
      <w:bookmarkStart w:id="13" w:name="_Toc113619801"/>
      <w:bookmarkStart w:id="14" w:name="_Toc113619989"/>
      <w:bookmarkStart w:id="15" w:name="_Toc116984499"/>
      <w:r>
        <w:t>Zoznam použitých skratiek</w:t>
      </w:r>
      <w:bookmarkEnd w:id="11"/>
      <w:r>
        <w:t xml:space="preserve"> a pojmov</w:t>
      </w:r>
      <w:bookmarkEnd w:id="12"/>
      <w:bookmarkEnd w:id="13"/>
      <w:bookmarkEnd w:id="14"/>
      <w:bookmarkEnd w:id="1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1"/>
        <w:gridCol w:w="4818"/>
      </w:tblGrid>
      <w:tr w:rsidR="00CE78A3" w:rsidRPr="002B4BA2" w14:paraId="5C4A87EA" w14:textId="77777777" w:rsidTr="00235039">
        <w:tc>
          <w:tcPr>
            <w:tcW w:w="4865" w:type="dxa"/>
          </w:tcPr>
          <w:p w14:paraId="0B42A13E" w14:textId="77777777" w:rsidR="00FB7681" w:rsidRPr="002B4BA2" w:rsidRDefault="00FB7681" w:rsidP="008D1FC4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Názov</w:t>
            </w:r>
          </w:p>
        </w:tc>
        <w:tc>
          <w:tcPr>
            <w:tcW w:w="4865" w:type="dxa"/>
          </w:tcPr>
          <w:p w14:paraId="163076CE" w14:textId="77777777" w:rsidR="00FB7681" w:rsidRPr="002B4BA2" w:rsidRDefault="00FB7681" w:rsidP="008D1FC4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Význam</w:t>
            </w:r>
          </w:p>
        </w:tc>
      </w:tr>
      <w:tr w:rsidR="00CE78A3" w:rsidRPr="002B4BA2" w14:paraId="2C369D09" w14:textId="77777777" w:rsidTr="00235039">
        <w:tc>
          <w:tcPr>
            <w:tcW w:w="4865" w:type="dxa"/>
          </w:tcPr>
          <w:p w14:paraId="324CF5FF" w14:textId="77777777" w:rsidR="00FB7681" w:rsidRPr="002B4BA2" w:rsidRDefault="00FB7681" w:rsidP="008D1FC4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IAM</w:t>
            </w:r>
          </w:p>
        </w:tc>
        <w:tc>
          <w:tcPr>
            <w:tcW w:w="4865" w:type="dxa"/>
          </w:tcPr>
          <w:p w14:paraId="4D86173F" w14:textId="77777777" w:rsidR="00FB7681" w:rsidRPr="002B4BA2" w:rsidRDefault="00FB7681" w:rsidP="008D1FC4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 xml:space="preserve">Identity and </w:t>
            </w:r>
            <w:proofErr w:type="spellStart"/>
            <w:r w:rsidRPr="002B4BA2">
              <w:rPr>
                <w:sz w:val="22"/>
                <w:szCs w:val="22"/>
              </w:rPr>
              <w:t>access</w:t>
            </w:r>
            <w:proofErr w:type="spellEnd"/>
            <w:r w:rsidRPr="002B4BA2">
              <w:rPr>
                <w:sz w:val="22"/>
                <w:szCs w:val="22"/>
              </w:rPr>
              <w:t xml:space="preserve"> management</w:t>
            </w:r>
          </w:p>
        </w:tc>
      </w:tr>
      <w:tr w:rsidR="00CE78A3" w:rsidRPr="002B4BA2" w14:paraId="367170B7" w14:textId="77777777" w:rsidTr="00235039">
        <w:tc>
          <w:tcPr>
            <w:tcW w:w="4865" w:type="dxa"/>
          </w:tcPr>
          <w:p w14:paraId="4633313E" w14:textId="77777777" w:rsidR="00FB7681" w:rsidRPr="002B4BA2" w:rsidRDefault="00FB7681" w:rsidP="008D1FC4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IDM</w:t>
            </w:r>
          </w:p>
        </w:tc>
        <w:tc>
          <w:tcPr>
            <w:tcW w:w="4865" w:type="dxa"/>
          </w:tcPr>
          <w:p w14:paraId="34F50299" w14:textId="77777777" w:rsidR="00FB7681" w:rsidRPr="002B4BA2" w:rsidRDefault="00FB7681" w:rsidP="008D1FC4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Identity management</w:t>
            </w:r>
          </w:p>
        </w:tc>
      </w:tr>
      <w:tr w:rsidR="00CE78A3" w:rsidRPr="002B4BA2" w14:paraId="700B457D" w14:textId="77777777" w:rsidTr="00235039">
        <w:tc>
          <w:tcPr>
            <w:tcW w:w="4865" w:type="dxa"/>
          </w:tcPr>
          <w:p w14:paraId="38FDDABF" w14:textId="77777777" w:rsidR="00FB7681" w:rsidRPr="002B4BA2" w:rsidRDefault="00FB7681" w:rsidP="008D1FC4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Identita</w:t>
            </w:r>
          </w:p>
        </w:tc>
        <w:tc>
          <w:tcPr>
            <w:tcW w:w="4865" w:type="dxa"/>
          </w:tcPr>
          <w:p w14:paraId="7DBDA90D" w14:textId="77777777" w:rsidR="00FB7681" w:rsidRPr="002B4BA2" w:rsidRDefault="00FB7681" w:rsidP="008D1FC4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Predstavuje fyzickú osobu (používateľa v IDM systéme). Identita vzniká vložením nového používateľa do IDM systému.</w:t>
            </w:r>
          </w:p>
        </w:tc>
      </w:tr>
      <w:tr w:rsidR="00CE78A3" w:rsidRPr="002B4BA2" w14:paraId="3A62532F" w14:textId="77777777" w:rsidTr="00235039">
        <w:tc>
          <w:tcPr>
            <w:tcW w:w="4865" w:type="dxa"/>
          </w:tcPr>
          <w:p w14:paraId="7B75D0A8" w14:textId="77777777" w:rsidR="00FB7681" w:rsidRPr="002B4BA2" w:rsidRDefault="00FB7681" w:rsidP="008D1FC4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Účet</w:t>
            </w:r>
          </w:p>
        </w:tc>
        <w:tc>
          <w:tcPr>
            <w:tcW w:w="4865" w:type="dxa"/>
          </w:tcPr>
          <w:p w14:paraId="71D2ADCC" w14:textId="3814C77D" w:rsidR="00FB7681" w:rsidRPr="002B4BA2" w:rsidRDefault="005B1D07" w:rsidP="008D1FC4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r</w:t>
            </w:r>
            <w:r w:rsidR="00FB7681" w:rsidRPr="002B4BA2">
              <w:rPr>
                <w:sz w:val="22"/>
                <w:szCs w:val="22"/>
              </w:rPr>
              <w:t>eprezentácia používateľa v aplikácii</w:t>
            </w:r>
          </w:p>
        </w:tc>
      </w:tr>
      <w:tr w:rsidR="00CE78A3" w:rsidRPr="002B4BA2" w14:paraId="59295CC3" w14:textId="77777777" w:rsidTr="00235039">
        <w:tc>
          <w:tcPr>
            <w:tcW w:w="4865" w:type="dxa"/>
          </w:tcPr>
          <w:p w14:paraId="691E1773" w14:textId="254E7077" w:rsidR="00FB7681" w:rsidRPr="002B4BA2" w:rsidRDefault="00FB7681" w:rsidP="008D1FC4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Koncový systém</w:t>
            </w:r>
          </w:p>
        </w:tc>
        <w:tc>
          <w:tcPr>
            <w:tcW w:w="4865" w:type="dxa"/>
          </w:tcPr>
          <w:p w14:paraId="42768DC3" w14:textId="1F2139F5" w:rsidR="00FB7681" w:rsidRPr="002B4BA2" w:rsidRDefault="00870FD6" w:rsidP="008D1FC4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 xml:space="preserve">informačný systém </w:t>
            </w:r>
            <w:r w:rsidRPr="002B4BA2">
              <w:rPr>
                <w:sz w:val="22"/>
                <w:szCs w:val="22"/>
                <w:lang w:val="en-US"/>
              </w:rPr>
              <w:t>(a</w:t>
            </w:r>
            <w:proofErr w:type="spellStart"/>
            <w:r w:rsidR="00FB7681" w:rsidRPr="002B4BA2">
              <w:rPr>
                <w:sz w:val="22"/>
                <w:szCs w:val="22"/>
              </w:rPr>
              <w:t>plikáci</w:t>
            </w:r>
            <w:r w:rsidRPr="002B4BA2">
              <w:rPr>
                <w:sz w:val="22"/>
                <w:szCs w:val="22"/>
              </w:rPr>
              <w:t>a</w:t>
            </w:r>
            <w:proofErr w:type="spellEnd"/>
            <w:r w:rsidRPr="002B4BA2">
              <w:rPr>
                <w:sz w:val="22"/>
                <w:szCs w:val="22"/>
              </w:rPr>
              <w:t>) NBS</w:t>
            </w:r>
          </w:p>
        </w:tc>
      </w:tr>
      <w:tr w:rsidR="00CE78A3" w:rsidRPr="002B4BA2" w14:paraId="4F7D143B" w14:textId="77777777" w:rsidTr="00235039">
        <w:trPr>
          <w:trHeight w:val="647"/>
        </w:trPr>
        <w:tc>
          <w:tcPr>
            <w:tcW w:w="4865" w:type="dxa"/>
          </w:tcPr>
          <w:p w14:paraId="22D88666" w14:textId="77777777" w:rsidR="00FB7681" w:rsidRPr="002B4BA2" w:rsidRDefault="00FB7681" w:rsidP="008D1FC4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2FA</w:t>
            </w:r>
          </w:p>
        </w:tc>
        <w:tc>
          <w:tcPr>
            <w:tcW w:w="4865" w:type="dxa"/>
          </w:tcPr>
          <w:p w14:paraId="67A8BD8F" w14:textId="77777777" w:rsidR="00FB7681" w:rsidRPr="002B4BA2" w:rsidRDefault="00FB7681" w:rsidP="008D1FC4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dvojfaktorová autentifikácia</w:t>
            </w:r>
          </w:p>
        </w:tc>
      </w:tr>
    </w:tbl>
    <w:p w14:paraId="6CF3B51A" w14:textId="5F1FB493" w:rsidR="008D1FC4" w:rsidRDefault="008D1FC4">
      <w:pPr>
        <w:rPr>
          <w:b/>
          <w:bCs/>
          <w:highlight w:val="yellow"/>
        </w:rPr>
      </w:pPr>
      <w:r>
        <w:rPr>
          <w:b/>
          <w:bCs/>
          <w:highlight w:val="yellow"/>
        </w:rPr>
        <w:br w:type="page"/>
      </w:r>
    </w:p>
    <w:p w14:paraId="0980D30F" w14:textId="7A202980" w:rsidR="00E37188" w:rsidRPr="0046339A" w:rsidRDefault="00E37188" w:rsidP="007A32A2">
      <w:pPr>
        <w:pStyle w:val="Heading1"/>
        <w:rPr>
          <w:b/>
          <w:bCs/>
          <w:highlight w:val="yellow"/>
        </w:rPr>
      </w:pPr>
      <w:bookmarkStart w:id="16" w:name="_Toc963897454"/>
      <w:bookmarkStart w:id="17" w:name="_Toc2044020091"/>
      <w:bookmarkStart w:id="18" w:name="_Toc1696616957"/>
      <w:bookmarkStart w:id="19" w:name="_Toc1746893946"/>
      <w:bookmarkStart w:id="20" w:name="_Toc1964164436"/>
      <w:bookmarkStart w:id="21" w:name="_Toc204113951"/>
      <w:bookmarkStart w:id="22" w:name="_Toc684278634"/>
      <w:bookmarkStart w:id="23" w:name="_Toc113619802"/>
      <w:bookmarkStart w:id="24" w:name="_Toc113619990"/>
      <w:bookmarkStart w:id="25" w:name="_Toc116984500"/>
      <w:r>
        <w:lastRenderedPageBreak/>
        <w:t xml:space="preserve">Prihlásenie sa do </w:t>
      </w:r>
      <w:r w:rsidR="00B40CD7" w:rsidRPr="007A32A2">
        <w:t>používate</w:t>
      </w:r>
      <w:r w:rsidR="00B40CD7" w:rsidRPr="007A32A2">
        <w:rPr>
          <w:rFonts w:ascii="Calibri" w:hAnsi="Calibri" w:cs="Calibri"/>
        </w:rPr>
        <w:t>ľ</w:t>
      </w:r>
      <w:r w:rsidR="00B40CD7" w:rsidRPr="007A32A2">
        <w:t>sk</w:t>
      </w:r>
      <w:r w:rsidR="00B40CD7" w:rsidRPr="007A32A2">
        <w:rPr>
          <w:rFonts w:ascii="Helvetica" w:hAnsi="Helvetica" w:cs="Helvetica"/>
        </w:rPr>
        <w:t>é</w:t>
      </w:r>
      <w:r w:rsidR="00B40CD7" w:rsidRPr="007A32A2">
        <w:t>ho</w:t>
      </w:r>
      <w:r w:rsidR="00B40CD7">
        <w:t xml:space="preserve"> rozhrania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14:paraId="79B9BE68" w14:textId="1B801FAA" w:rsidR="00E37188" w:rsidRPr="002B4BA2" w:rsidRDefault="00524E17" w:rsidP="00666A7D">
      <w:pPr>
        <w:jc w:val="both"/>
        <w:rPr>
          <w:sz w:val="22"/>
          <w:szCs w:val="22"/>
        </w:rPr>
      </w:pPr>
      <w:r w:rsidRPr="002B4BA2">
        <w:rPr>
          <w:sz w:val="22"/>
          <w:szCs w:val="22"/>
        </w:rPr>
        <w:t xml:space="preserve">Pre prihlásenie sa do používateľského rozhrania je potrebné prihlásiť sa do </w:t>
      </w:r>
      <w:proofErr w:type="spellStart"/>
      <w:r w:rsidR="00E13B68" w:rsidRPr="002B4BA2">
        <w:rPr>
          <w:sz w:val="22"/>
          <w:szCs w:val="22"/>
        </w:rPr>
        <w:t>extranet</w:t>
      </w:r>
      <w:proofErr w:type="spellEnd"/>
      <w:r w:rsidR="00E13B68" w:rsidRPr="002B4BA2">
        <w:rPr>
          <w:sz w:val="22"/>
          <w:szCs w:val="22"/>
        </w:rPr>
        <w:t xml:space="preserve"> portálu NBS</w:t>
      </w:r>
      <w:r w:rsidR="005F0529" w:rsidRPr="002B4BA2">
        <w:rPr>
          <w:sz w:val="22"/>
          <w:szCs w:val="22"/>
        </w:rPr>
        <w:t xml:space="preserve"> </w:t>
      </w:r>
    </w:p>
    <w:p w14:paraId="3FDD2B4D" w14:textId="1E2E442F" w:rsidR="003D3877" w:rsidRPr="002B4BA2" w:rsidRDefault="00A72997" w:rsidP="00A72997">
      <w:pPr>
        <w:pStyle w:val="NoSpacing"/>
        <w:numPr>
          <w:ilvl w:val="0"/>
          <w:numId w:val="31"/>
        </w:numPr>
      </w:pPr>
      <w:r w:rsidRPr="002B4BA2">
        <w:t>e</w:t>
      </w:r>
      <w:r w:rsidR="00F60496" w:rsidRPr="002B4BA2">
        <w:t>xtranet.nbs.sk (produkčné prostredie)</w:t>
      </w:r>
    </w:p>
    <w:p w14:paraId="12DC0F74" w14:textId="79733594" w:rsidR="00F60496" w:rsidRPr="002B4BA2" w:rsidRDefault="00A72997" w:rsidP="00A72997">
      <w:pPr>
        <w:pStyle w:val="NoSpacing"/>
        <w:numPr>
          <w:ilvl w:val="0"/>
          <w:numId w:val="31"/>
        </w:numPr>
      </w:pPr>
      <w:r w:rsidRPr="002B4BA2">
        <w:t>e</w:t>
      </w:r>
      <w:r w:rsidR="00F60496" w:rsidRPr="002B4BA2">
        <w:t>xtranet-test.nbs.sk (testovacie prostredie)</w:t>
      </w:r>
    </w:p>
    <w:p w14:paraId="676E4B87" w14:textId="35795FEA" w:rsidR="008643EF" w:rsidRPr="00CE716D" w:rsidRDefault="00C678A1" w:rsidP="008E231A">
      <w:pPr>
        <w:spacing w:before="120"/>
        <w:jc w:val="both"/>
        <w:rPr>
          <w:sz w:val="22"/>
          <w:szCs w:val="22"/>
        </w:rPr>
      </w:pPr>
      <w:r w:rsidRPr="002B4BA2">
        <w:rPr>
          <w:sz w:val="22"/>
          <w:szCs w:val="22"/>
        </w:rPr>
        <w:t>a</w:t>
      </w:r>
      <w:r w:rsidR="008D3B2D" w:rsidRPr="002B4BA2">
        <w:rPr>
          <w:sz w:val="22"/>
          <w:szCs w:val="22"/>
        </w:rPr>
        <w:t xml:space="preserve"> spustiť </w:t>
      </w:r>
      <w:proofErr w:type="spellStart"/>
      <w:r w:rsidR="008D3B2D" w:rsidRPr="002B4BA2">
        <w:rPr>
          <w:sz w:val="22"/>
          <w:szCs w:val="22"/>
        </w:rPr>
        <w:t>aplikácu</w:t>
      </w:r>
      <w:proofErr w:type="spellEnd"/>
      <w:r w:rsidR="008D3B2D" w:rsidRPr="002B4BA2">
        <w:rPr>
          <w:sz w:val="22"/>
          <w:szCs w:val="22"/>
        </w:rPr>
        <w:t xml:space="preserve"> </w:t>
      </w:r>
      <w:r w:rsidR="008D1FC4" w:rsidRPr="002B4BA2">
        <w:rPr>
          <w:sz w:val="22"/>
          <w:szCs w:val="22"/>
        </w:rPr>
        <w:t>“</w:t>
      </w:r>
      <w:r w:rsidR="008E231A" w:rsidRPr="002B4BA2">
        <w:rPr>
          <w:sz w:val="22"/>
          <w:szCs w:val="22"/>
        </w:rPr>
        <w:t>Správa používateľov</w:t>
      </w:r>
      <w:r w:rsidR="00C07906" w:rsidRPr="002B4BA2">
        <w:rPr>
          <w:sz w:val="22"/>
          <w:szCs w:val="22"/>
        </w:rPr>
        <w:t>“</w:t>
      </w:r>
      <w:r w:rsidR="008E231A" w:rsidRPr="002B4BA2">
        <w:rPr>
          <w:sz w:val="22"/>
          <w:szCs w:val="22"/>
        </w:rPr>
        <w:t xml:space="preserve"> </w:t>
      </w:r>
    </w:p>
    <w:p w14:paraId="78C2E604" w14:textId="69DDC40A" w:rsidR="00666A7D" w:rsidRPr="0046339A" w:rsidRDefault="00EE0183" w:rsidP="007A32A2">
      <w:pPr>
        <w:pStyle w:val="Heading1"/>
      </w:pPr>
      <w:bookmarkStart w:id="26" w:name="_Toc530725609"/>
      <w:bookmarkStart w:id="27" w:name="_Toc95690452"/>
      <w:bookmarkStart w:id="28" w:name="_Toc357922002"/>
      <w:bookmarkStart w:id="29" w:name="_Toc1463359886"/>
      <w:bookmarkStart w:id="30" w:name="_Toc389230660"/>
      <w:bookmarkStart w:id="31" w:name="_Toc1378235174"/>
      <w:bookmarkStart w:id="32" w:name="_Toc1828489276"/>
      <w:bookmarkStart w:id="33" w:name="_Toc1480754750"/>
      <w:bookmarkStart w:id="34" w:name="_Toc628836915"/>
      <w:bookmarkStart w:id="35" w:name="_Toc113619803"/>
      <w:bookmarkStart w:id="36" w:name="_Toc113619991"/>
      <w:bookmarkStart w:id="37" w:name="_Toc116984501"/>
      <w:r>
        <w:t xml:space="preserve">Popis </w:t>
      </w:r>
      <w:r w:rsidRPr="007A32A2">
        <w:t>p</w:t>
      </w:r>
      <w:r w:rsidR="00666A7D" w:rsidRPr="007A32A2">
        <w:t>oužívate</w:t>
      </w:r>
      <w:r w:rsidR="00666A7D" w:rsidRPr="007A32A2">
        <w:rPr>
          <w:rFonts w:ascii="Calibri" w:hAnsi="Calibri" w:cs="Calibri"/>
        </w:rPr>
        <w:t>ľ</w:t>
      </w:r>
      <w:r w:rsidR="00666A7D" w:rsidRPr="007A32A2">
        <w:t>sk</w:t>
      </w:r>
      <w:r w:rsidR="00666A7D" w:rsidRPr="007A32A2">
        <w:rPr>
          <w:rFonts w:ascii="Helvetica" w:hAnsi="Helvetica" w:cs="Helvetica"/>
        </w:rPr>
        <w:t>é</w:t>
      </w:r>
      <w:r w:rsidRPr="007A32A2">
        <w:t>ho</w:t>
      </w:r>
      <w:r w:rsidR="00666A7D">
        <w:t xml:space="preserve"> rozhrani</w:t>
      </w:r>
      <w:bookmarkEnd w:id="26"/>
      <w:bookmarkEnd w:id="27"/>
      <w:r>
        <w:t>a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14:paraId="67FF203C" w14:textId="6428E202" w:rsidR="00666A7D" w:rsidRPr="002B4BA2" w:rsidRDefault="00666A7D" w:rsidP="00666A7D">
      <w:pPr>
        <w:jc w:val="both"/>
        <w:rPr>
          <w:sz w:val="22"/>
          <w:szCs w:val="22"/>
        </w:rPr>
      </w:pPr>
      <w:r w:rsidRPr="002B4BA2">
        <w:rPr>
          <w:sz w:val="22"/>
          <w:szCs w:val="22"/>
        </w:rPr>
        <w:t xml:space="preserve">Nasledujúca kapitola popisuje jednotlivé položky používateľského rozhrania. </w:t>
      </w:r>
    </w:p>
    <w:p w14:paraId="41849682" w14:textId="77777777" w:rsidR="00666A7D" w:rsidRPr="0046339A" w:rsidRDefault="00666A7D" w:rsidP="00666A7D">
      <w:pPr>
        <w:pStyle w:val="Heading2"/>
      </w:pPr>
      <w:bookmarkStart w:id="38" w:name="_Toc530725610"/>
      <w:bookmarkStart w:id="39" w:name="_Toc95690453"/>
      <w:bookmarkStart w:id="40" w:name="_Toc1825456020"/>
      <w:bookmarkStart w:id="41" w:name="_Toc1013025921"/>
      <w:bookmarkStart w:id="42" w:name="_Toc1626585878"/>
      <w:bookmarkStart w:id="43" w:name="_Toc2014931338"/>
      <w:bookmarkStart w:id="44" w:name="_Toc1801241899"/>
      <w:bookmarkStart w:id="45" w:name="_Toc738504539"/>
      <w:bookmarkStart w:id="46" w:name="_Toc1352008852"/>
      <w:bookmarkStart w:id="47" w:name="_Toc113619804"/>
      <w:bookmarkStart w:id="48" w:name="_Toc113619992"/>
      <w:bookmarkStart w:id="49" w:name="_Toc116984502"/>
      <w:r>
        <w:t>Domov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14:paraId="168EC49B" w14:textId="2F8B1A01" w:rsidR="00666A7D" w:rsidRPr="002B4BA2" w:rsidRDefault="00666A7D" w:rsidP="00666A7D">
      <w:pPr>
        <w:jc w:val="both"/>
        <w:rPr>
          <w:sz w:val="22"/>
          <w:szCs w:val="22"/>
        </w:rPr>
      </w:pPr>
      <w:r w:rsidRPr="002B4BA2">
        <w:rPr>
          <w:sz w:val="22"/>
          <w:szCs w:val="22"/>
        </w:rPr>
        <w:t xml:space="preserve">Na túto obrazovku je používateľ presmerovaný po prihlásení do aplikácie. Obrazovka informuje prihláseného používateľa o jeho aktuálnom nastavení prístupových oprávnení prostredníctvom priradených rolí (v časti </w:t>
      </w:r>
      <w:r w:rsidRPr="002B4BA2">
        <w:rPr>
          <w:b/>
          <w:bCs/>
          <w:noProof/>
          <w:sz w:val="22"/>
          <w:szCs w:val="22"/>
          <w:lang w:eastAsia="cs-CZ"/>
        </w:rPr>
        <w:t>Moje priradenia</w:t>
      </w:r>
      <w:r w:rsidRPr="002B4BA2">
        <w:rPr>
          <w:sz w:val="22"/>
          <w:szCs w:val="22"/>
        </w:rPr>
        <w:t>)</w:t>
      </w:r>
      <w:r w:rsidR="00C07906" w:rsidRPr="002B4BA2">
        <w:rPr>
          <w:sz w:val="22"/>
          <w:szCs w:val="22"/>
        </w:rPr>
        <w:t>.</w:t>
      </w:r>
      <w:r w:rsidR="00F34817" w:rsidRPr="002B4BA2">
        <w:rPr>
          <w:sz w:val="22"/>
          <w:szCs w:val="22"/>
        </w:rPr>
        <w:t xml:space="preserve"> </w:t>
      </w:r>
      <w:r w:rsidR="00C07906" w:rsidRPr="002B4BA2">
        <w:rPr>
          <w:sz w:val="22"/>
          <w:szCs w:val="22"/>
        </w:rPr>
        <w:t>Ď</w:t>
      </w:r>
      <w:r w:rsidRPr="002B4BA2">
        <w:rPr>
          <w:sz w:val="22"/>
          <w:szCs w:val="22"/>
        </w:rPr>
        <w:t xml:space="preserve">alej je k dispozícii informácia o účtoch do koncových systémov (v časti </w:t>
      </w:r>
      <w:r w:rsidRPr="002B4BA2">
        <w:rPr>
          <w:b/>
          <w:bCs/>
          <w:sz w:val="22"/>
          <w:szCs w:val="22"/>
        </w:rPr>
        <w:t>Moje účty</w:t>
      </w:r>
      <w:r w:rsidRPr="002B4BA2">
        <w:rPr>
          <w:sz w:val="22"/>
          <w:szCs w:val="22"/>
        </w:rPr>
        <w:t xml:space="preserve">). </w:t>
      </w:r>
    </w:p>
    <w:p w14:paraId="7E193DCE" w14:textId="1ABD767A" w:rsidR="00666A7D" w:rsidRPr="0046339A" w:rsidRDefault="008D1FC4" w:rsidP="00666A7D">
      <w:pPr>
        <w:keepNext/>
        <w:jc w:val="center"/>
        <w:rPr>
          <w:color w:val="000000" w:themeColor="text1"/>
        </w:rPr>
      </w:pPr>
      <w:r w:rsidRPr="00AD16E7">
        <w:rPr>
          <w:noProof/>
          <w:color w:val="000000" w:themeColor="text1"/>
        </w:rPr>
        <w:drawing>
          <wp:inline distT="0" distB="0" distL="0" distR="0" wp14:anchorId="7176DEF7" wp14:editId="085CCA84">
            <wp:extent cx="6027420" cy="19367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742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4FD53" w14:textId="21FFC1A1" w:rsidR="00666A7D" w:rsidRPr="0046339A" w:rsidRDefault="00666A7D" w:rsidP="00666A7D">
      <w:pPr>
        <w:pStyle w:val="Caption"/>
        <w:jc w:val="center"/>
      </w:pPr>
      <w:bookmarkStart w:id="50" w:name="_Toc530725638"/>
      <w:r w:rsidRPr="0046339A">
        <w:t xml:space="preserve">Obrázok </w:t>
      </w:r>
      <w:r w:rsidRPr="0046339A">
        <w:rPr>
          <w:noProof/>
        </w:rPr>
        <w:fldChar w:fldCharType="begin"/>
      </w:r>
      <w:r w:rsidRPr="0046339A">
        <w:rPr>
          <w:noProof/>
        </w:rPr>
        <w:instrText xml:space="preserve"> SEQ Obrázok \* ARABIC </w:instrText>
      </w:r>
      <w:r w:rsidRPr="0046339A">
        <w:rPr>
          <w:noProof/>
        </w:rPr>
        <w:fldChar w:fldCharType="separate"/>
      </w:r>
      <w:r w:rsidR="00A0395F">
        <w:rPr>
          <w:noProof/>
        </w:rPr>
        <w:t>1</w:t>
      </w:r>
      <w:r w:rsidRPr="0046339A">
        <w:rPr>
          <w:noProof/>
        </w:rPr>
        <w:fldChar w:fldCharType="end"/>
      </w:r>
      <w:r w:rsidRPr="0046339A">
        <w:t xml:space="preserve"> Používateľský </w:t>
      </w:r>
      <w:proofErr w:type="spellStart"/>
      <w:r w:rsidRPr="0046339A">
        <w:t>dashboard</w:t>
      </w:r>
      <w:proofErr w:type="spellEnd"/>
      <w:r w:rsidRPr="0046339A">
        <w:t xml:space="preserve"> – úvodná obrazovka po prihlásení</w:t>
      </w:r>
      <w:bookmarkEnd w:id="50"/>
    </w:p>
    <w:p w14:paraId="0A26D77D" w14:textId="0792CA2A" w:rsidR="007A1BAE" w:rsidRDefault="00666A7D" w:rsidP="00666A7D">
      <w:pPr>
        <w:jc w:val="both"/>
        <w:rPr>
          <w:sz w:val="22"/>
          <w:szCs w:val="22"/>
        </w:rPr>
      </w:pPr>
      <w:r w:rsidRPr="002B4BA2">
        <w:rPr>
          <w:sz w:val="22"/>
          <w:szCs w:val="22"/>
        </w:rPr>
        <w:t xml:space="preserve">Pravá časť obrazovky slúži pre informácie o aktuálne prihlásenom používateľovi. </w:t>
      </w:r>
    </w:p>
    <w:p w14:paraId="2562672E" w14:textId="77777777" w:rsidR="008B13AA" w:rsidRPr="002B4BA2" w:rsidRDefault="008B13AA" w:rsidP="00666A7D">
      <w:pPr>
        <w:jc w:val="both"/>
        <w:rPr>
          <w:sz w:val="22"/>
          <w:szCs w:val="22"/>
        </w:rPr>
      </w:pPr>
    </w:p>
    <w:p w14:paraId="22572BCD" w14:textId="0F2582C5" w:rsidR="00666A7D" w:rsidRPr="002B4BA2" w:rsidRDefault="00666A7D" w:rsidP="00666A7D">
      <w:pPr>
        <w:jc w:val="both"/>
        <w:rPr>
          <w:sz w:val="22"/>
          <w:szCs w:val="22"/>
        </w:rPr>
      </w:pPr>
      <w:r w:rsidRPr="002B4BA2">
        <w:rPr>
          <w:sz w:val="22"/>
          <w:szCs w:val="22"/>
        </w:rPr>
        <w:t>V ľavej časti obrazovky sú ďalšie ovládacie prvky (tlačidlá):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7"/>
        <w:gridCol w:w="6246"/>
      </w:tblGrid>
      <w:tr w:rsidR="00666A7D" w:rsidRPr="002B4BA2" w14:paraId="54739718" w14:textId="77777777" w:rsidTr="00F34817">
        <w:trPr>
          <w:trHeight w:val="473"/>
        </w:trPr>
        <w:tc>
          <w:tcPr>
            <w:tcW w:w="2847" w:type="dxa"/>
          </w:tcPr>
          <w:p w14:paraId="0538185D" w14:textId="2F576B67" w:rsidR="00666A7D" w:rsidRPr="002B4BA2" w:rsidRDefault="00C90E47" w:rsidP="00665701">
            <w:pPr>
              <w:jc w:val="both"/>
              <w:rPr>
                <w:b/>
                <w:sz w:val="22"/>
                <w:szCs w:val="22"/>
                <w:highlight w:val="yellow"/>
              </w:rPr>
            </w:pPr>
            <w:r w:rsidRPr="002B4BA2">
              <w:rPr>
                <w:noProof/>
                <w:sz w:val="22"/>
                <w:szCs w:val="22"/>
              </w:rPr>
              <w:drawing>
                <wp:inline distT="0" distB="0" distL="0" distR="0" wp14:anchorId="034E3126" wp14:editId="71277BA5">
                  <wp:extent cx="690543" cy="177800"/>
                  <wp:effectExtent l="0" t="0" r="0" b="0"/>
                  <wp:docPr id="1073741838" name="Picture 1073741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349" cy="183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</w:tcPr>
          <w:p w14:paraId="540B66CD" w14:textId="77777777" w:rsidR="00666A7D" w:rsidRPr="002B4BA2" w:rsidRDefault="00666A7D" w:rsidP="008D1FC4">
            <w:pPr>
              <w:jc w:val="both"/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 xml:space="preserve">Úvodná obrazovka – používateľský </w:t>
            </w:r>
            <w:proofErr w:type="spellStart"/>
            <w:r w:rsidRPr="002B4BA2">
              <w:rPr>
                <w:sz w:val="22"/>
                <w:szCs w:val="22"/>
              </w:rPr>
              <w:t>dashboard</w:t>
            </w:r>
            <w:proofErr w:type="spellEnd"/>
          </w:p>
        </w:tc>
      </w:tr>
      <w:tr w:rsidR="00666A7D" w:rsidRPr="002B4BA2" w14:paraId="1DF35460" w14:textId="77777777" w:rsidTr="00F34817">
        <w:trPr>
          <w:trHeight w:val="606"/>
        </w:trPr>
        <w:tc>
          <w:tcPr>
            <w:tcW w:w="2847" w:type="dxa"/>
          </w:tcPr>
          <w:p w14:paraId="71785EA4" w14:textId="0B982FD2" w:rsidR="00666A7D" w:rsidRPr="002B4BA2" w:rsidRDefault="00E03967" w:rsidP="00665701">
            <w:pPr>
              <w:jc w:val="both"/>
              <w:rPr>
                <w:b/>
                <w:sz w:val="22"/>
                <w:szCs w:val="22"/>
                <w:highlight w:val="yellow"/>
              </w:rPr>
            </w:pPr>
            <w:r w:rsidRPr="002B4BA2">
              <w:rPr>
                <w:noProof/>
                <w:sz w:val="22"/>
                <w:szCs w:val="22"/>
              </w:rPr>
              <w:drawing>
                <wp:inline distT="0" distB="0" distL="0" distR="0" wp14:anchorId="686F4DC0" wp14:editId="5B0CB30B">
                  <wp:extent cx="1102639" cy="234950"/>
                  <wp:effectExtent l="0" t="0" r="2540" b="0"/>
                  <wp:docPr id="1073741841" name="Picture 1073741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705" cy="24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</w:tcPr>
          <w:p w14:paraId="31D39B23" w14:textId="77777777" w:rsidR="00666A7D" w:rsidRPr="002B4BA2" w:rsidRDefault="00666A7D" w:rsidP="008D1FC4">
            <w:pPr>
              <w:jc w:val="both"/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Vytvorenie žiadosti o zmenu hesla</w:t>
            </w:r>
          </w:p>
        </w:tc>
      </w:tr>
      <w:tr w:rsidR="00666A7D" w:rsidRPr="002B4BA2" w14:paraId="4A8EFD77" w14:textId="77777777" w:rsidTr="00F34817">
        <w:trPr>
          <w:trHeight w:val="529"/>
        </w:trPr>
        <w:tc>
          <w:tcPr>
            <w:tcW w:w="2847" w:type="dxa"/>
          </w:tcPr>
          <w:p w14:paraId="1AF8A55E" w14:textId="3D81BF73" w:rsidR="00666A7D" w:rsidRPr="002B4BA2" w:rsidRDefault="00E03967" w:rsidP="00665701">
            <w:pPr>
              <w:jc w:val="both"/>
              <w:rPr>
                <w:b/>
                <w:sz w:val="22"/>
                <w:szCs w:val="22"/>
                <w:highlight w:val="yellow"/>
              </w:rPr>
            </w:pPr>
            <w:r w:rsidRPr="002B4BA2">
              <w:rPr>
                <w:noProof/>
                <w:sz w:val="22"/>
                <w:szCs w:val="22"/>
              </w:rPr>
              <w:drawing>
                <wp:inline distT="0" distB="0" distL="0" distR="0" wp14:anchorId="359A6D14" wp14:editId="7389D5B8">
                  <wp:extent cx="1040130" cy="196850"/>
                  <wp:effectExtent l="0" t="0" r="7620" b="0"/>
                  <wp:docPr id="1073741842" name="Picture 1073741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19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</w:tcPr>
          <w:p w14:paraId="4FECCD5B" w14:textId="6FEE0FE0" w:rsidR="00666A7D" w:rsidRPr="002B4BA2" w:rsidRDefault="00666A7D" w:rsidP="008D1FC4">
            <w:pPr>
              <w:jc w:val="both"/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Vytvorenie žiadosti o</w:t>
            </w:r>
            <w:r w:rsidR="00965796" w:rsidRPr="002B4BA2">
              <w:rPr>
                <w:sz w:val="22"/>
                <w:szCs w:val="22"/>
              </w:rPr>
              <w:t> </w:t>
            </w:r>
            <w:r w:rsidRPr="002B4BA2">
              <w:rPr>
                <w:sz w:val="22"/>
                <w:szCs w:val="22"/>
              </w:rPr>
              <w:t>zmenu</w:t>
            </w:r>
            <w:r w:rsidR="00965796" w:rsidRPr="002B4BA2">
              <w:rPr>
                <w:sz w:val="22"/>
                <w:szCs w:val="22"/>
              </w:rPr>
              <w:t xml:space="preserve"> prístupových </w:t>
            </w:r>
            <w:r w:rsidRPr="002B4BA2">
              <w:rPr>
                <w:sz w:val="22"/>
                <w:szCs w:val="22"/>
              </w:rPr>
              <w:t xml:space="preserve"> </w:t>
            </w:r>
            <w:r w:rsidR="00965796" w:rsidRPr="002B4BA2">
              <w:rPr>
                <w:sz w:val="22"/>
                <w:szCs w:val="22"/>
              </w:rPr>
              <w:t>oprávnení do Informačného systému NBS</w:t>
            </w:r>
            <w:r w:rsidRPr="002B4BA2">
              <w:rPr>
                <w:sz w:val="22"/>
                <w:szCs w:val="22"/>
              </w:rPr>
              <w:t xml:space="preserve"> </w:t>
            </w:r>
          </w:p>
        </w:tc>
      </w:tr>
      <w:tr w:rsidR="00666A7D" w:rsidRPr="002B4BA2" w14:paraId="3CC15D92" w14:textId="77777777" w:rsidTr="00F34817">
        <w:trPr>
          <w:trHeight w:val="1627"/>
        </w:trPr>
        <w:tc>
          <w:tcPr>
            <w:tcW w:w="2847" w:type="dxa"/>
          </w:tcPr>
          <w:p w14:paraId="6A9E9D2A" w14:textId="7C5CF208" w:rsidR="00666A7D" w:rsidRPr="002B4BA2" w:rsidRDefault="00FB7681" w:rsidP="00665701">
            <w:pPr>
              <w:jc w:val="both"/>
              <w:rPr>
                <w:b/>
                <w:sz w:val="22"/>
                <w:szCs w:val="22"/>
                <w:highlight w:val="yellow"/>
              </w:rPr>
            </w:pPr>
            <w:r w:rsidRPr="002B4BA2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14BE2A4D" wp14:editId="0E51587E">
                  <wp:extent cx="1223010" cy="5334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878" cy="597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</w:tcPr>
          <w:p w14:paraId="6200336A" w14:textId="7E08EC9F" w:rsidR="00666A7D" w:rsidRPr="002B4BA2" w:rsidRDefault="00666A7D" w:rsidP="008D1FC4">
            <w:pPr>
              <w:jc w:val="both"/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Zobrazenie zoznamu všetkých používateľov vedených v systéme spadajúcich pod</w:t>
            </w:r>
            <w:r w:rsidR="00965796" w:rsidRPr="002B4BA2">
              <w:rPr>
                <w:sz w:val="22"/>
                <w:szCs w:val="22"/>
              </w:rPr>
              <w:t xml:space="preserve"> externý</w:t>
            </w:r>
            <w:r w:rsidRPr="002B4BA2">
              <w:rPr>
                <w:sz w:val="22"/>
                <w:szCs w:val="22"/>
              </w:rPr>
              <w:t xml:space="preserve"> </w:t>
            </w:r>
            <w:r w:rsidR="00C07906" w:rsidRPr="002B4BA2">
              <w:rPr>
                <w:sz w:val="22"/>
                <w:szCs w:val="22"/>
              </w:rPr>
              <w:t>subjekt</w:t>
            </w:r>
            <w:r w:rsidR="00965796" w:rsidRPr="002B4BA2">
              <w:rPr>
                <w:sz w:val="22"/>
                <w:szCs w:val="22"/>
              </w:rPr>
              <w:t xml:space="preserve"> </w:t>
            </w:r>
            <w:r w:rsidRPr="002B4BA2">
              <w:rPr>
                <w:sz w:val="22"/>
                <w:szCs w:val="22"/>
              </w:rPr>
              <w:t>prihláseného správcu. Umožňuje vyhľadať koncového používateľa a zobraziť detail používateľského profilu</w:t>
            </w:r>
          </w:p>
        </w:tc>
      </w:tr>
    </w:tbl>
    <w:p w14:paraId="1DEF0981" w14:textId="77777777" w:rsidR="000A4CB4" w:rsidRDefault="000A4CB4">
      <w:pPr>
        <w:spacing w:after="160" w:line="259" w:lineRule="auto"/>
      </w:pPr>
      <w:bookmarkStart w:id="51" w:name="_Toc530725612"/>
      <w:bookmarkStart w:id="52" w:name="_Toc95690454"/>
      <w:bookmarkStart w:id="53" w:name="_Toc1872562081"/>
      <w:bookmarkStart w:id="54" w:name="_Toc1532287303"/>
      <w:bookmarkStart w:id="55" w:name="_Toc1888437916"/>
      <w:bookmarkStart w:id="56" w:name="_Toc749405115"/>
      <w:bookmarkStart w:id="57" w:name="_Toc437299097"/>
      <w:bookmarkStart w:id="58" w:name="_Toc1991159738"/>
      <w:bookmarkStart w:id="59" w:name="_Toc1224356260"/>
      <w:bookmarkStart w:id="60" w:name="_Toc113619805"/>
      <w:bookmarkStart w:id="61" w:name="_Toc113619993"/>
      <w:r>
        <w:br w:type="page"/>
      </w:r>
    </w:p>
    <w:p w14:paraId="612F91BD" w14:textId="4285AEFA" w:rsidR="00666A7D" w:rsidRPr="0046339A" w:rsidRDefault="00827A40" w:rsidP="00666A7D">
      <w:pPr>
        <w:pStyle w:val="Heading2"/>
      </w:pPr>
      <w:bookmarkStart w:id="62" w:name="_Toc116984503"/>
      <w:r>
        <w:lastRenderedPageBreak/>
        <w:t>Prihlasovacie údaje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</w:p>
    <w:p w14:paraId="78F6E87B" w14:textId="5D34186B" w:rsidR="00666A7D" w:rsidRPr="002B4BA2" w:rsidRDefault="00666A7D" w:rsidP="00666A7D">
      <w:pPr>
        <w:jc w:val="both"/>
        <w:rPr>
          <w:sz w:val="22"/>
          <w:szCs w:val="22"/>
        </w:rPr>
      </w:pPr>
      <w:r w:rsidRPr="002B4BA2">
        <w:rPr>
          <w:sz w:val="22"/>
          <w:szCs w:val="22"/>
        </w:rPr>
        <w:t xml:space="preserve">Po kliknutí položky menu </w:t>
      </w:r>
      <w:r w:rsidRPr="002B4BA2">
        <w:rPr>
          <w:b/>
          <w:bCs/>
          <w:noProof/>
          <w:sz w:val="22"/>
          <w:szCs w:val="22"/>
          <w:lang w:eastAsia="cs-CZ"/>
        </w:rPr>
        <w:t>Prihlasovacie údaje</w:t>
      </w:r>
      <w:r w:rsidRPr="002B4BA2">
        <w:rPr>
          <w:sz w:val="22"/>
          <w:szCs w:val="22"/>
        </w:rPr>
        <w:t xml:space="preserve">, zobrazí aplikácia zoznam priradených účtov prihláseného používateľa. </w:t>
      </w:r>
      <w:r w:rsidR="00110924" w:rsidRPr="002B4BA2">
        <w:rPr>
          <w:sz w:val="22"/>
          <w:szCs w:val="22"/>
        </w:rPr>
        <w:t>Na tomto mieste je možné</w:t>
      </w:r>
      <w:r w:rsidRPr="002B4BA2">
        <w:rPr>
          <w:sz w:val="22"/>
          <w:szCs w:val="22"/>
        </w:rPr>
        <w:t xml:space="preserve"> zmen</w:t>
      </w:r>
      <w:r w:rsidR="00110924" w:rsidRPr="002B4BA2">
        <w:rPr>
          <w:sz w:val="22"/>
          <w:szCs w:val="22"/>
        </w:rPr>
        <w:t xml:space="preserve">iť si </w:t>
      </w:r>
      <w:r w:rsidR="00D820AA" w:rsidRPr="002B4BA2">
        <w:rPr>
          <w:sz w:val="22"/>
          <w:szCs w:val="22"/>
        </w:rPr>
        <w:t xml:space="preserve">vlastné </w:t>
      </w:r>
      <w:r w:rsidRPr="002B4BA2">
        <w:rPr>
          <w:sz w:val="22"/>
          <w:szCs w:val="22"/>
        </w:rPr>
        <w:t>hesl</w:t>
      </w:r>
      <w:r w:rsidR="00110924" w:rsidRPr="002B4BA2">
        <w:rPr>
          <w:sz w:val="22"/>
          <w:szCs w:val="22"/>
        </w:rPr>
        <w:t>o</w:t>
      </w:r>
      <w:r w:rsidRPr="002B4BA2">
        <w:rPr>
          <w:sz w:val="22"/>
          <w:szCs w:val="22"/>
        </w:rPr>
        <w:t>.</w:t>
      </w:r>
    </w:p>
    <w:p w14:paraId="3341BB4F" w14:textId="651CA3A6" w:rsidR="00666A7D" w:rsidRPr="0046339A" w:rsidRDefault="008D1FC4" w:rsidP="00666A7D">
      <w:pPr>
        <w:keepNext/>
        <w:jc w:val="center"/>
      </w:pPr>
      <w:r w:rsidRPr="00AD16E7">
        <w:rPr>
          <w:noProof/>
        </w:rPr>
        <w:drawing>
          <wp:inline distT="0" distB="0" distL="0" distR="0" wp14:anchorId="16BEFB90" wp14:editId="64935FAC">
            <wp:extent cx="6096000" cy="314053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2591" cy="315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B8CA7" w14:textId="28709E95" w:rsidR="008D1FC4" w:rsidRDefault="00666A7D" w:rsidP="00666A7D">
      <w:pPr>
        <w:pStyle w:val="Caption"/>
        <w:jc w:val="center"/>
      </w:pPr>
      <w:r w:rsidRPr="0046339A">
        <w:t xml:space="preserve">Obrázok </w:t>
      </w:r>
      <w:r w:rsidRPr="0046339A">
        <w:fldChar w:fldCharType="begin"/>
      </w:r>
      <w:r w:rsidRPr="0046339A">
        <w:instrText>SEQ Obrázok \* ARABIC</w:instrText>
      </w:r>
      <w:r w:rsidRPr="0046339A">
        <w:fldChar w:fldCharType="separate"/>
      </w:r>
      <w:r w:rsidR="00A0395F">
        <w:rPr>
          <w:noProof/>
        </w:rPr>
        <w:t>2</w:t>
      </w:r>
      <w:r w:rsidRPr="0046339A">
        <w:fldChar w:fldCharType="end"/>
      </w:r>
      <w:r w:rsidRPr="0046339A">
        <w:t xml:space="preserve"> Zobrazenie formulára pre zmenu hesla</w:t>
      </w:r>
    </w:p>
    <w:p w14:paraId="1CF8BC37" w14:textId="1B0EB380" w:rsidR="008D1FC4" w:rsidRDefault="008D1FC4">
      <w:pPr>
        <w:rPr>
          <w:b/>
          <w:bCs/>
          <w:color w:val="5B9BD5" w:themeColor="accent1"/>
          <w:sz w:val="18"/>
          <w:szCs w:val="18"/>
        </w:rPr>
      </w:pPr>
    </w:p>
    <w:p w14:paraId="650FE365" w14:textId="6EB5CC79" w:rsidR="00666A7D" w:rsidRPr="0046339A" w:rsidRDefault="00666A7D" w:rsidP="00F9553B">
      <w:pPr>
        <w:pStyle w:val="Heading2"/>
      </w:pPr>
      <w:bookmarkStart w:id="63" w:name="_Toc530725613"/>
      <w:bookmarkStart w:id="64" w:name="_Toc95690455"/>
      <w:bookmarkStart w:id="65" w:name="_Toc1871877356"/>
      <w:bookmarkStart w:id="66" w:name="_Toc709160906"/>
      <w:bookmarkStart w:id="67" w:name="_Toc2074700646"/>
      <w:bookmarkStart w:id="68" w:name="_Toc1490053822"/>
      <w:bookmarkStart w:id="69" w:name="_Toc727015012"/>
      <w:bookmarkStart w:id="70" w:name="_Toc1282471565"/>
      <w:bookmarkStart w:id="71" w:name="_Toc1529608840"/>
      <w:bookmarkStart w:id="72" w:name="_Toc113619806"/>
      <w:bookmarkStart w:id="73" w:name="_Toc113619994"/>
      <w:bookmarkStart w:id="74" w:name="_Toc116984504"/>
      <w:r>
        <w:t>Žiad</w:t>
      </w:r>
      <w:r w:rsidR="002F79CA">
        <w:t>a</w:t>
      </w:r>
      <w:r>
        <w:rPr>
          <w:rFonts w:ascii="Calibri" w:hAnsi="Calibri" w:cs="Calibri"/>
        </w:rPr>
        <w:t>ť</w:t>
      </w:r>
      <w:r>
        <w:t xml:space="preserve"> o rolu</w:t>
      </w:r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</w:p>
    <w:p w14:paraId="33AF2A27" w14:textId="453AB6F2" w:rsidR="00666A7D" w:rsidRPr="002B4BA2" w:rsidRDefault="00666A7D" w:rsidP="00666A7D">
      <w:pPr>
        <w:jc w:val="both"/>
        <w:rPr>
          <w:sz w:val="22"/>
          <w:szCs w:val="22"/>
        </w:rPr>
      </w:pPr>
      <w:r w:rsidRPr="002B4BA2">
        <w:rPr>
          <w:sz w:val="22"/>
          <w:szCs w:val="22"/>
        </w:rPr>
        <w:t xml:space="preserve">Používateľ má pri žiadosti o prístupové oprávnenia (roly) </w:t>
      </w:r>
      <w:r w:rsidR="0056657E" w:rsidRPr="002B4BA2">
        <w:rPr>
          <w:sz w:val="22"/>
          <w:szCs w:val="22"/>
        </w:rPr>
        <w:t xml:space="preserve">do Informačného systému NBS </w:t>
      </w:r>
      <w:r w:rsidRPr="002B4BA2">
        <w:rPr>
          <w:sz w:val="22"/>
          <w:szCs w:val="22"/>
        </w:rPr>
        <w:t xml:space="preserve">možnosť výberu na základe katalógu rolí, kde sú jednotlivé prístupové oprávnenia (roly) logicky rozčlenené podľa </w:t>
      </w:r>
      <w:bookmarkStart w:id="75" w:name="_Hlk113882647"/>
      <w:r w:rsidR="00C458DD" w:rsidRPr="002B4BA2">
        <w:rPr>
          <w:sz w:val="22"/>
          <w:szCs w:val="22"/>
        </w:rPr>
        <w:t>preddefinovaných</w:t>
      </w:r>
      <w:r w:rsidRPr="002B4BA2">
        <w:rPr>
          <w:sz w:val="22"/>
          <w:szCs w:val="22"/>
        </w:rPr>
        <w:t xml:space="preserve"> </w:t>
      </w:r>
      <w:bookmarkEnd w:id="75"/>
      <w:r w:rsidRPr="002B4BA2">
        <w:rPr>
          <w:sz w:val="22"/>
          <w:szCs w:val="22"/>
        </w:rPr>
        <w:t>kategórii.</w:t>
      </w:r>
    </w:p>
    <w:p w14:paraId="2D9375EE" w14:textId="77777777" w:rsidR="00666A7D" w:rsidRPr="0046339A" w:rsidRDefault="00D03ED0" w:rsidP="00BC6F41">
      <w:pPr>
        <w:jc w:val="center"/>
      </w:pPr>
      <w:r w:rsidRPr="00D03ED0">
        <w:rPr>
          <w:noProof/>
        </w:rPr>
        <w:drawing>
          <wp:inline distT="0" distB="0" distL="0" distR="0" wp14:anchorId="42BAB250" wp14:editId="036DC220">
            <wp:extent cx="6120765" cy="2223821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0132" cy="224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FF5F1" w14:textId="0CE96933" w:rsidR="00666A7D" w:rsidRDefault="00666A7D" w:rsidP="00666A7D">
      <w:pPr>
        <w:pStyle w:val="Caption"/>
        <w:jc w:val="center"/>
      </w:pPr>
      <w:bookmarkStart w:id="76" w:name="_Toc530725644"/>
      <w:r w:rsidRPr="0046339A">
        <w:t xml:space="preserve">Obrázok </w:t>
      </w:r>
      <w:r w:rsidRPr="0046339A">
        <w:rPr>
          <w:noProof/>
        </w:rPr>
        <w:fldChar w:fldCharType="begin"/>
      </w:r>
      <w:r w:rsidRPr="0046339A">
        <w:rPr>
          <w:noProof/>
        </w:rPr>
        <w:instrText xml:space="preserve"> SEQ Obrázok \* ARABIC </w:instrText>
      </w:r>
      <w:r w:rsidRPr="0046339A">
        <w:rPr>
          <w:noProof/>
        </w:rPr>
        <w:fldChar w:fldCharType="separate"/>
      </w:r>
      <w:r w:rsidR="00A0395F">
        <w:rPr>
          <w:noProof/>
        </w:rPr>
        <w:t>3</w:t>
      </w:r>
      <w:r w:rsidRPr="0046339A">
        <w:rPr>
          <w:noProof/>
        </w:rPr>
        <w:fldChar w:fldCharType="end"/>
      </w:r>
      <w:r w:rsidRPr="0046339A">
        <w:t xml:space="preserve"> Zobrazenie katalógu rolí</w:t>
      </w:r>
      <w:bookmarkEnd w:id="76"/>
    </w:p>
    <w:p w14:paraId="71756F37" w14:textId="5DB3D119" w:rsidR="00132DEC" w:rsidRDefault="00132DEC">
      <w:pPr>
        <w:spacing w:after="160" w:line="259" w:lineRule="auto"/>
      </w:pPr>
      <w:r>
        <w:br w:type="page"/>
      </w:r>
    </w:p>
    <w:p w14:paraId="1E2AE729" w14:textId="7B9159F2" w:rsidR="00666A7D" w:rsidRPr="0046339A" w:rsidRDefault="00666A7D" w:rsidP="00666A7D">
      <w:pPr>
        <w:pStyle w:val="Heading2"/>
      </w:pPr>
      <w:bookmarkStart w:id="77" w:name="_Toc530725614"/>
      <w:bookmarkStart w:id="78" w:name="_Toc95690456"/>
      <w:bookmarkStart w:id="79" w:name="_Toc113619807"/>
      <w:bookmarkStart w:id="80" w:name="_Toc113619995"/>
      <w:bookmarkStart w:id="81" w:name="_Toc116984505"/>
      <w:bookmarkStart w:id="82" w:name="_Toc2030146168"/>
      <w:bookmarkStart w:id="83" w:name="_Toc671084227"/>
      <w:bookmarkStart w:id="84" w:name="_Toc1084216232"/>
      <w:bookmarkStart w:id="85" w:name="_Toc932658183"/>
      <w:bookmarkStart w:id="86" w:name="_Toc1421883967"/>
      <w:bookmarkStart w:id="87" w:name="_Toc1941991560"/>
      <w:bookmarkStart w:id="88" w:name="_Toc1283053198"/>
      <w:r>
        <w:lastRenderedPageBreak/>
        <w:t xml:space="preserve">Používatelia </w:t>
      </w:r>
      <w:r w:rsidR="00DF4CF8">
        <w:t>/</w:t>
      </w:r>
      <w:r>
        <w:t xml:space="preserve"> </w:t>
      </w:r>
      <w:r w:rsidR="004074B3">
        <w:t>Používatelia</w:t>
      </w:r>
      <w:r>
        <w:t xml:space="preserve"> subjektu</w:t>
      </w:r>
      <w:bookmarkEnd w:id="77"/>
      <w:bookmarkEnd w:id="78"/>
      <w:bookmarkEnd w:id="79"/>
      <w:bookmarkEnd w:id="80"/>
      <w:bookmarkEnd w:id="81"/>
      <w:r>
        <w:t xml:space="preserve"> </w:t>
      </w:r>
      <w:bookmarkEnd w:id="82"/>
      <w:bookmarkEnd w:id="83"/>
      <w:bookmarkEnd w:id="84"/>
      <w:bookmarkEnd w:id="85"/>
      <w:bookmarkEnd w:id="86"/>
      <w:bookmarkEnd w:id="87"/>
      <w:bookmarkEnd w:id="88"/>
    </w:p>
    <w:p w14:paraId="6EF2C3BE" w14:textId="1234A2A3" w:rsidR="00666A7D" w:rsidRPr="002B4BA2" w:rsidRDefault="00875463" w:rsidP="00666A7D">
      <w:pPr>
        <w:jc w:val="both"/>
        <w:rPr>
          <w:sz w:val="22"/>
          <w:szCs w:val="22"/>
        </w:rPr>
      </w:pPr>
      <w:r w:rsidRPr="002B4BA2">
        <w:rPr>
          <w:sz w:val="22"/>
          <w:szCs w:val="22"/>
        </w:rPr>
        <w:t>Zobrazí zoznam používateľov</w:t>
      </w:r>
      <w:r w:rsidR="00666A7D" w:rsidRPr="002B4BA2">
        <w:rPr>
          <w:sz w:val="22"/>
          <w:szCs w:val="22"/>
        </w:rPr>
        <w:t xml:space="preserve"> subjektu. </w:t>
      </w:r>
      <w:r w:rsidR="00DF5963" w:rsidRPr="002B4BA2">
        <w:rPr>
          <w:sz w:val="22"/>
          <w:szCs w:val="22"/>
        </w:rPr>
        <w:t xml:space="preserve">Po kliknutí na konkrétneho používateľa </w:t>
      </w:r>
      <w:r w:rsidR="00EC0E5F" w:rsidRPr="002B4BA2">
        <w:rPr>
          <w:sz w:val="22"/>
          <w:szCs w:val="22"/>
        </w:rPr>
        <w:t>sa o</w:t>
      </w:r>
      <w:r w:rsidR="007D15D8" w:rsidRPr="002B4BA2">
        <w:rPr>
          <w:sz w:val="22"/>
          <w:szCs w:val="22"/>
        </w:rPr>
        <w:t>tvorí detail používateľa</w:t>
      </w:r>
      <w:r w:rsidR="00173634" w:rsidRPr="002B4BA2">
        <w:rPr>
          <w:sz w:val="22"/>
          <w:szCs w:val="22"/>
        </w:rPr>
        <w:t>.</w:t>
      </w:r>
    </w:p>
    <w:p w14:paraId="084FF54D" w14:textId="7E823348" w:rsidR="004074B3" w:rsidRPr="0046339A" w:rsidRDefault="004074B3" w:rsidP="00BC6F41">
      <w:pPr>
        <w:jc w:val="center"/>
      </w:pPr>
      <w:r>
        <w:rPr>
          <w:noProof/>
        </w:rPr>
        <w:drawing>
          <wp:inline distT="0" distB="0" distL="0" distR="0" wp14:anchorId="63F646B8" wp14:editId="0A31C1DA">
            <wp:extent cx="6064250" cy="24410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501" cy="245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476FF" w14:textId="16A5DF7B" w:rsidR="007951CD" w:rsidRDefault="00666A7D" w:rsidP="004074B3">
      <w:pPr>
        <w:pStyle w:val="Caption"/>
        <w:jc w:val="center"/>
      </w:pPr>
      <w:bookmarkStart w:id="89" w:name="_Toc530725645"/>
      <w:r w:rsidRPr="0046339A">
        <w:t xml:space="preserve">Obrázok </w:t>
      </w:r>
      <w:r w:rsidRPr="0046339A">
        <w:rPr>
          <w:noProof/>
        </w:rPr>
        <w:fldChar w:fldCharType="begin"/>
      </w:r>
      <w:r w:rsidRPr="0046339A">
        <w:rPr>
          <w:noProof/>
        </w:rPr>
        <w:instrText xml:space="preserve"> SEQ Obrázok \* ARABIC </w:instrText>
      </w:r>
      <w:r w:rsidRPr="0046339A">
        <w:rPr>
          <w:noProof/>
        </w:rPr>
        <w:fldChar w:fldCharType="separate"/>
      </w:r>
      <w:r w:rsidR="00A0395F">
        <w:rPr>
          <w:noProof/>
        </w:rPr>
        <w:t>4</w:t>
      </w:r>
      <w:r w:rsidRPr="0046339A">
        <w:rPr>
          <w:noProof/>
        </w:rPr>
        <w:fldChar w:fldCharType="end"/>
      </w:r>
      <w:r w:rsidRPr="0046339A">
        <w:t xml:space="preserve"> Zoznam používateľov</w:t>
      </w:r>
      <w:bookmarkStart w:id="90" w:name="_Toc95690457"/>
      <w:bookmarkEnd w:id="89"/>
    </w:p>
    <w:p w14:paraId="59D7EC2F" w14:textId="7C622F0C" w:rsidR="007951CD" w:rsidRDefault="007951CD">
      <w:pPr>
        <w:spacing w:after="160" w:line="259" w:lineRule="auto"/>
        <w:rPr>
          <w:b/>
          <w:bCs/>
          <w:smallCaps/>
          <w:color w:val="A7A7A7" w:themeColor="text2"/>
        </w:rPr>
      </w:pPr>
      <w:bookmarkStart w:id="91" w:name="_Hlk113883079"/>
    </w:p>
    <w:p w14:paraId="099B99D6" w14:textId="77777777" w:rsidR="004074B3" w:rsidRDefault="004074B3" w:rsidP="004074B3">
      <w:pPr>
        <w:pStyle w:val="Heading3"/>
        <w:rPr>
          <w:rFonts w:asciiTheme="minorHAnsi" w:hAnsiTheme="minorHAnsi" w:cstheme="minorHAnsi"/>
          <w:sz w:val="22"/>
          <w:szCs w:val="22"/>
        </w:rPr>
      </w:pPr>
      <w:bookmarkStart w:id="92" w:name="_Toc113605537"/>
      <w:bookmarkStart w:id="93" w:name="_Toc113619808"/>
      <w:bookmarkStart w:id="94" w:name="_Toc113619996"/>
      <w:bookmarkStart w:id="95" w:name="_Toc1293377810"/>
      <w:bookmarkStart w:id="96" w:name="_Toc1138119744"/>
      <w:bookmarkStart w:id="97" w:name="_Toc1465913658"/>
      <w:bookmarkStart w:id="98" w:name="_Toc271741039"/>
      <w:bookmarkStart w:id="99" w:name="_Toc2145867335"/>
      <w:bookmarkStart w:id="100" w:name="_Toc1660124913"/>
      <w:bookmarkStart w:id="101" w:name="_Toc961421929"/>
      <w:r w:rsidRPr="005372C1">
        <w:rPr>
          <w:rFonts w:asciiTheme="minorHAnsi" w:hAnsiTheme="minorHAnsi" w:cstheme="minorHAnsi"/>
          <w:sz w:val="22"/>
          <w:szCs w:val="22"/>
        </w:rPr>
        <w:t xml:space="preserve">Záložka 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– </w:t>
      </w:r>
      <w:r w:rsidRPr="005372C1">
        <w:rPr>
          <w:rFonts w:asciiTheme="minorHAnsi" w:hAnsiTheme="minorHAnsi" w:cstheme="minorHAnsi"/>
          <w:sz w:val="22"/>
          <w:szCs w:val="22"/>
        </w:rPr>
        <w:t>Základné</w:t>
      </w:r>
      <w:bookmarkEnd w:id="92"/>
      <w:bookmarkEnd w:id="93"/>
      <w:bookmarkEnd w:id="94"/>
    </w:p>
    <w:p w14:paraId="31696F46" w14:textId="77777777" w:rsidR="004074B3" w:rsidRPr="001C0719" w:rsidRDefault="004074B3" w:rsidP="004074B3">
      <w:pPr>
        <w:rPr>
          <w:sz w:val="22"/>
          <w:szCs w:val="22"/>
        </w:rPr>
      </w:pPr>
    </w:p>
    <w:p w14:paraId="34DEA3AD" w14:textId="51D8B696" w:rsidR="004074B3" w:rsidRPr="001C0719" w:rsidRDefault="00132DEC" w:rsidP="004074B3">
      <w:pPr>
        <w:jc w:val="both"/>
        <w:rPr>
          <w:sz w:val="22"/>
          <w:szCs w:val="22"/>
        </w:rPr>
      </w:pPr>
      <w:r w:rsidRPr="0046339A">
        <w:t>Po kliknutí na konkrétneho používateľa sa otvorí detail používateľa.</w:t>
      </w:r>
      <w:r>
        <w:t xml:space="preserve"> </w:t>
      </w:r>
      <w:r w:rsidR="004074B3" w:rsidRPr="001C0719">
        <w:rPr>
          <w:sz w:val="22"/>
          <w:szCs w:val="22"/>
        </w:rPr>
        <w:t xml:space="preserve">Tu sú uvedené jednotlivé atribúty </w:t>
      </w:r>
      <w:proofErr w:type="spellStart"/>
      <w:r w:rsidR="004074B3" w:rsidRPr="001C0719">
        <w:rPr>
          <w:sz w:val="22"/>
          <w:szCs w:val="22"/>
        </w:rPr>
        <w:t>použivateľa</w:t>
      </w:r>
      <w:proofErr w:type="spellEnd"/>
      <w:r w:rsidR="004074B3" w:rsidRPr="001C0719">
        <w:rPr>
          <w:sz w:val="22"/>
          <w:szCs w:val="22"/>
        </w:rPr>
        <w:t>. Pri každom atribúte je ikonka</w:t>
      </w:r>
      <w:r w:rsidR="007951CD" w:rsidRPr="001C0719">
        <w:rPr>
          <w:sz w:val="22"/>
          <w:szCs w:val="22"/>
        </w:rPr>
        <w:t xml:space="preserve">, </w:t>
      </w:r>
      <w:bookmarkStart w:id="102" w:name="_Hlk113882713"/>
      <w:r w:rsidR="004074B3" w:rsidRPr="001C0719">
        <w:rPr>
          <w:sz w:val="22"/>
          <w:szCs w:val="22"/>
        </w:rPr>
        <w:t xml:space="preserve">ktorá popisuje </w:t>
      </w:r>
      <w:r w:rsidR="007951CD" w:rsidRPr="001C0719">
        <w:rPr>
          <w:sz w:val="22"/>
          <w:szCs w:val="22"/>
        </w:rPr>
        <w:t xml:space="preserve">význam vybraného </w:t>
      </w:r>
      <w:r w:rsidR="004074B3" w:rsidRPr="001C0719">
        <w:rPr>
          <w:sz w:val="22"/>
          <w:szCs w:val="22"/>
        </w:rPr>
        <w:t>atribút</w:t>
      </w:r>
      <w:r w:rsidR="007951CD" w:rsidRPr="001C0719">
        <w:rPr>
          <w:sz w:val="22"/>
          <w:szCs w:val="22"/>
        </w:rPr>
        <w:t>u</w:t>
      </w:r>
      <w:bookmarkEnd w:id="102"/>
      <w:r w:rsidR="004074B3" w:rsidRPr="001C0719">
        <w:rPr>
          <w:sz w:val="22"/>
          <w:szCs w:val="22"/>
        </w:rPr>
        <w:t xml:space="preserve">. </w:t>
      </w:r>
    </w:p>
    <w:p w14:paraId="38BFF1F8" w14:textId="77777777" w:rsidR="009605E7" w:rsidRDefault="009605E7" w:rsidP="009605E7">
      <w:pPr>
        <w:keepNext/>
      </w:pPr>
      <w:r>
        <w:rPr>
          <w:noProof/>
        </w:rPr>
        <w:drawing>
          <wp:inline distT="0" distB="0" distL="0" distR="0" wp14:anchorId="784A16B4" wp14:editId="691A81DE">
            <wp:extent cx="6298369" cy="3601941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88014" cy="365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27BF4" w14:textId="0A1945EB" w:rsidR="009605E7" w:rsidRDefault="009605E7" w:rsidP="009605E7">
      <w:pPr>
        <w:pStyle w:val="Caption"/>
        <w:jc w:val="center"/>
      </w:pPr>
      <w:r>
        <w:t xml:space="preserve">Obrázok </w:t>
      </w:r>
      <w:r w:rsidR="00E5595C">
        <w:fldChar w:fldCharType="begin"/>
      </w:r>
      <w:r w:rsidR="00E5595C">
        <w:instrText xml:space="preserve"> SEQ Obrázok \* ARABIC </w:instrText>
      </w:r>
      <w:r w:rsidR="00E5595C">
        <w:fldChar w:fldCharType="separate"/>
      </w:r>
      <w:r w:rsidR="00A0395F">
        <w:rPr>
          <w:noProof/>
        </w:rPr>
        <w:t>5</w:t>
      </w:r>
      <w:r w:rsidR="00E5595C">
        <w:rPr>
          <w:noProof/>
        </w:rPr>
        <w:fldChar w:fldCharType="end"/>
      </w:r>
      <w:r>
        <w:t xml:space="preserve"> Profil identity</w:t>
      </w:r>
    </w:p>
    <w:p w14:paraId="36A3C7AC" w14:textId="77777777" w:rsidR="004074B3" w:rsidRDefault="004074B3" w:rsidP="004074B3">
      <w:pPr>
        <w:pStyle w:val="Heading3"/>
        <w:jc w:val="both"/>
        <w:rPr>
          <w:rFonts w:asciiTheme="minorHAnsi" w:hAnsiTheme="minorHAnsi" w:cstheme="minorHAnsi"/>
          <w:sz w:val="22"/>
          <w:szCs w:val="22"/>
        </w:rPr>
      </w:pPr>
      <w:bookmarkStart w:id="103" w:name="_Toc113605538"/>
      <w:bookmarkStart w:id="104" w:name="_Toc113619809"/>
      <w:bookmarkStart w:id="105" w:name="_Toc113619997"/>
      <w:r w:rsidRPr="005372C1">
        <w:rPr>
          <w:rFonts w:asciiTheme="minorHAnsi" w:hAnsiTheme="minorHAnsi" w:cstheme="minorHAnsi"/>
          <w:sz w:val="22"/>
          <w:szCs w:val="22"/>
        </w:rPr>
        <w:lastRenderedPageBreak/>
        <w:t xml:space="preserve">Záložka </w:t>
      </w:r>
      <w:r>
        <w:rPr>
          <w:rFonts w:asciiTheme="minorHAnsi" w:hAnsiTheme="minorHAnsi" w:cstheme="minorHAnsi"/>
          <w:sz w:val="22"/>
          <w:szCs w:val="22"/>
        </w:rPr>
        <w:t xml:space="preserve">– </w:t>
      </w:r>
      <w:r w:rsidRPr="005372C1">
        <w:rPr>
          <w:rFonts w:asciiTheme="minorHAnsi" w:hAnsiTheme="minorHAnsi" w:cstheme="minorHAnsi"/>
          <w:sz w:val="22"/>
          <w:szCs w:val="22"/>
        </w:rPr>
        <w:t>Priradenia</w:t>
      </w:r>
      <w:bookmarkEnd w:id="103"/>
      <w:bookmarkEnd w:id="104"/>
      <w:bookmarkEnd w:id="105"/>
    </w:p>
    <w:p w14:paraId="442FE51B" w14:textId="77777777" w:rsidR="004074B3" w:rsidRPr="001C0719" w:rsidRDefault="004074B3" w:rsidP="004074B3">
      <w:pPr>
        <w:jc w:val="both"/>
        <w:rPr>
          <w:sz w:val="22"/>
          <w:szCs w:val="22"/>
        </w:rPr>
      </w:pPr>
    </w:p>
    <w:p w14:paraId="7C750B8E" w14:textId="77777777" w:rsidR="004074B3" w:rsidRPr="001C0719" w:rsidRDefault="004074B3" w:rsidP="004074B3">
      <w:pPr>
        <w:jc w:val="both"/>
        <w:rPr>
          <w:sz w:val="22"/>
          <w:szCs w:val="22"/>
        </w:rPr>
      </w:pPr>
      <w:r w:rsidRPr="001C0719">
        <w:rPr>
          <w:sz w:val="22"/>
          <w:szCs w:val="22"/>
        </w:rPr>
        <w:t>Dlaždica “</w:t>
      </w:r>
      <w:r w:rsidRPr="001C0719">
        <w:rPr>
          <w:b/>
          <w:sz w:val="22"/>
          <w:szCs w:val="22"/>
        </w:rPr>
        <w:t>Všetko</w:t>
      </w:r>
      <w:r w:rsidRPr="001C0719">
        <w:rPr>
          <w:sz w:val="22"/>
          <w:szCs w:val="22"/>
        </w:rPr>
        <w:t xml:space="preserve">“ Zobrazuje všetky aktíva priradené </w:t>
      </w:r>
      <w:proofErr w:type="spellStart"/>
      <w:r w:rsidRPr="001C0719">
        <w:rPr>
          <w:sz w:val="22"/>
          <w:szCs w:val="22"/>
        </w:rPr>
        <w:t>použivateľovi</w:t>
      </w:r>
      <w:proofErr w:type="spellEnd"/>
      <w:r w:rsidRPr="001C0719">
        <w:rPr>
          <w:sz w:val="22"/>
          <w:szCs w:val="22"/>
        </w:rPr>
        <w:t>. Roly a organizáciu (</w:t>
      </w:r>
      <w:proofErr w:type="spellStart"/>
      <w:r w:rsidRPr="001C0719">
        <w:rPr>
          <w:sz w:val="22"/>
          <w:szCs w:val="22"/>
        </w:rPr>
        <w:t>prisluľnosť</w:t>
      </w:r>
      <w:proofErr w:type="spellEnd"/>
      <w:r w:rsidRPr="001C0719">
        <w:rPr>
          <w:sz w:val="22"/>
          <w:szCs w:val="22"/>
        </w:rPr>
        <w:t xml:space="preserve"> k subjektu). </w:t>
      </w:r>
    </w:p>
    <w:p w14:paraId="3149431E" w14:textId="77777777" w:rsidR="004074B3" w:rsidRPr="001C0719" w:rsidRDefault="004074B3" w:rsidP="004074B3">
      <w:pPr>
        <w:jc w:val="both"/>
        <w:rPr>
          <w:sz w:val="22"/>
          <w:szCs w:val="22"/>
        </w:rPr>
      </w:pPr>
      <w:r w:rsidRPr="001C0719">
        <w:rPr>
          <w:sz w:val="22"/>
          <w:szCs w:val="22"/>
        </w:rPr>
        <w:t>Dlaždica “</w:t>
      </w:r>
      <w:r w:rsidRPr="001C0719">
        <w:rPr>
          <w:b/>
          <w:sz w:val="22"/>
          <w:szCs w:val="22"/>
        </w:rPr>
        <w:t>Rola</w:t>
      </w:r>
      <w:r w:rsidRPr="001C0719">
        <w:rPr>
          <w:sz w:val="22"/>
          <w:szCs w:val="22"/>
        </w:rPr>
        <w:t xml:space="preserve">“ Zobrazuje roly priradené používateľovi. </w:t>
      </w:r>
    </w:p>
    <w:p w14:paraId="62A0AB8A" w14:textId="2CDC29E9" w:rsidR="004074B3" w:rsidRPr="001C0719" w:rsidRDefault="004074B3" w:rsidP="004074B3">
      <w:pPr>
        <w:jc w:val="both"/>
        <w:rPr>
          <w:sz w:val="22"/>
          <w:szCs w:val="22"/>
        </w:rPr>
      </w:pPr>
      <w:r w:rsidRPr="001C0719">
        <w:rPr>
          <w:sz w:val="22"/>
          <w:szCs w:val="22"/>
        </w:rPr>
        <w:t>Dlaždica “</w:t>
      </w:r>
      <w:r w:rsidRPr="001C0719">
        <w:rPr>
          <w:b/>
          <w:sz w:val="22"/>
          <w:szCs w:val="22"/>
        </w:rPr>
        <w:t>Organizácia</w:t>
      </w:r>
      <w:r w:rsidRPr="001C0719">
        <w:rPr>
          <w:sz w:val="22"/>
          <w:szCs w:val="22"/>
        </w:rPr>
        <w:t>“ Zobrazuje  organizačnú jednotku priradenú používateľovi</w:t>
      </w:r>
      <w:r w:rsidR="00D03ED0">
        <w:rPr>
          <w:sz w:val="22"/>
          <w:szCs w:val="22"/>
        </w:rPr>
        <w:t xml:space="preserve"> </w:t>
      </w:r>
      <w:r w:rsidR="00D03ED0">
        <w:t>(príslušnosť k subjektu).</w:t>
      </w:r>
      <w:r w:rsidRPr="001C0719">
        <w:rPr>
          <w:sz w:val="22"/>
          <w:szCs w:val="22"/>
        </w:rPr>
        <w:t xml:space="preserve"> </w:t>
      </w:r>
    </w:p>
    <w:p w14:paraId="52570413" w14:textId="77777777" w:rsidR="009605E7" w:rsidRDefault="009605E7" w:rsidP="009605E7">
      <w:pPr>
        <w:keepNext/>
      </w:pPr>
      <w:r>
        <w:rPr>
          <w:noProof/>
        </w:rPr>
        <w:drawing>
          <wp:inline distT="0" distB="0" distL="0" distR="0" wp14:anchorId="053367BB" wp14:editId="6ADE44B0">
            <wp:extent cx="6120765" cy="31718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7D5F3" w14:textId="269B80CC" w:rsidR="009605E7" w:rsidRDefault="009605E7" w:rsidP="009605E7">
      <w:pPr>
        <w:pStyle w:val="Caption"/>
        <w:jc w:val="center"/>
      </w:pPr>
      <w:r>
        <w:t xml:space="preserve">Obrázok </w:t>
      </w:r>
      <w:r w:rsidR="00E5595C">
        <w:fldChar w:fldCharType="begin"/>
      </w:r>
      <w:r w:rsidR="00E5595C">
        <w:instrText xml:space="preserve"> SEQ Obrázok \* ARABIC </w:instrText>
      </w:r>
      <w:r w:rsidR="00E5595C">
        <w:fldChar w:fldCharType="separate"/>
      </w:r>
      <w:r w:rsidR="00A0395F">
        <w:rPr>
          <w:noProof/>
        </w:rPr>
        <w:t>6</w:t>
      </w:r>
      <w:r w:rsidR="00E5595C">
        <w:rPr>
          <w:noProof/>
        </w:rPr>
        <w:fldChar w:fldCharType="end"/>
      </w:r>
      <w:r>
        <w:t xml:space="preserve"> Záložka priradenia</w:t>
      </w:r>
    </w:p>
    <w:p w14:paraId="7552D4C4" w14:textId="77777777" w:rsidR="009605E7" w:rsidRDefault="009605E7"/>
    <w:p w14:paraId="347F1028" w14:textId="0567AC8A" w:rsidR="004074B3" w:rsidRDefault="004074B3">
      <w:pPr>
        <w:rPr>
          <w:rFonts w:eastAsia="Calibri" w:cs="Calibri"/>
          <w:b/>
          <w:bCs/>
          <w:color w:val="1F4E79"/>
          <w:sz w:val="28"/>
          <w:szCs w:val="28"/>
          <w:u w:color="1F4E79"/>
        </w:rPr>
      </w:pPr>
      <w:r>
        <w:br w:type="page"/>
      </w:r>
    </w:p>
    <w:p w14:paraId="20BB8074" w14:textId="4675E92C" w:rsidR="00666A7D" w:rsidRPr="0046339A" w:rsidRDefault="00E83CFE" w:rsidP="00C61AC8">
      <w:pPr>
        <w:pStyle w:val="Heading1"/>
      </w:pPr>
      <w:bookmarkStart w:id="106" w:name="_Toc113619810"/>
      <w:bookmarkStart w:id="107" w:name="_Toc113619998"/>
      <w:bookmarkStart w:id="108" w:name="_Toc116984506"/>
      <w:bookmarkEnd w:id="91"/>
      <w:r>
        <w:lastRenderedPageBreak/>
        <w:t>Pracovné postupy</w:t>
      </w:r>
      <w:bookmarkEnd w:id="90"/>
      <w:bookmarkEnd w:id="95"/>
      <w:bookmarkEnd w:id="96"/>
      <w:bookmarkEnd w:id="97"/>
      <w:bookmarkEnd w:id="98"/>
      <w:bookmarkEnd w:id="99"/>
      <w:bookmarkEnd w:id="100"/>
      <w:bookmarkEnd w:id="101"/>
      <w:bookmarkEnd w:id="106"/>
      <w:bookmarkEnd w:id="107"/>
      <w:bookmarkEnd w:id="108"/>
    </w:p>
    <w:p w14:paraId="543B9EE8" w14:textId="0C6A7CA0" w:rsidR="00666A7D" w:rsidRPr="0046339A" w:rsidRDefault="00666A7D" w:rsidP="00170DE4">
      <w:pPr>
        <w:pStyle w:val="Heading2"/>
      </w:pPr>
      <w:bookmarkStart w:id="109" w:name="_Toc95690459"/>
      <w:bookmarkStart w:id="110" w:name="_Toc892849041"/>
      <w:bookmarkStart w:id="111" w:name="_Toc78855136"/>
      <w:bookmarkStart w:id="112" w:name="_Toc1613565299"/>
      <w:bookmarkStart w:id="113" w:name="_Toc990657636"/>
      <w:bookmarkStart w:id="114" w:name="_Toc635449041"/>
      <w:bookmarkStart w:id="115" w:name="_Toc116646533"/>
      <w:bookmarkStart w:id="116" w:name="_Toc41778292"/>
      <w:bookmarkStart w:id="117" w:name="_Toc113619811"/>
      <w:bookmarkStart w:id="118" w:name="_Toc113619999"/>
      <w:bookmarkStart w:id="119" w:name="_Toc116984507"/>
      <w:r>
        <w:t xml:space="preserve">Vytvorenie </w:t>
      </w:r>
      <w:r w:rsidR="00284644" w:rsidRPr="00170DE4">
        <w:t>používate</w:t>
      </w:r>
      <w:r w:rsidR="00284644" w:rsidRPr="00170DE4">
        <w:rPr>
          <w:rFonts w:ascii="Calibri" w:hAnsi="Calibri" w:cs="Calibri"/>
        </w:rPr>
        <w:t>ľ</w:t>
      </w:r>
      <w:r w:rsidR="00284644" w:rsidRPr="00170DE4">
        <w:t>a</w:t>
      </w:r>
      <w:r>
        <w:t xml:space="preserve"> subjektu</w:t>
      </w:r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</w:p>
    <w:p w14:paraId="170FF660" w14:textId="5005FBED" w:rsidR="00666A7D" w:rsidRPr="0046339A" w:rsidRDefault="00584A01" w:rsidP="004935F8">
      <w:pPr>
        <w:pStyle w:val="ListParagraph"/>
        <w:numPr>
          <w:ilvl w:val="0"/>
          <w:numId w:val="20"/>
        </w:numPr>
        <w:rPr>
          <w:rFonts w:cstheme="minorHAnsi"/>
        </w:rPr>
      </w:pPr>
      <w:r w:rsidRPr="0046339A">
        <w:rPr>
          <w:rFonts w:cstheme="minorHAnsi"/>
        </w:rPr>
        <w:t xml:space="preserve">V používateľskom </w:t>
      </w:r>
      <w:r w:rsidR="0056228C" w:rsidRPr="0046339A">
        <w:rPr>
          <w:rFonts w:cstheme="minorHAnsi"/>
        </w:rPr>
        <w:t xml:space="preserve">rozhraní </w:t>
      </w:r>
      <w:r w:rsidR="00666A7D" w:rsidRPr="0046339A">
        <w:rPr>
          <w:rFonts w:cstheme="minorHAnsi"/>
        </w:rPr>
        <w:t xml:space="preserve">vyberte položku </w:t>
      </w:r>
      <w:r w:rsidR="00666A7D" w:rsidRPr="0046339A">
        <w:rPr>
          <w:rFonts w:cstheme="minorHAnsi"/>
          <w:noProof/>
        </w:rPr>
        <w:drawing>
          <wp:inline distT="0" distB="0" distL="0" distR="0" wp14:anchorId="76E380C5" wp14:editId="10CFF1FE">
            <wp:extent cx="171450" cy="20002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A7D" w:rsidRPr="0046339A">
        <w:rPr>
          <w:rFonts w:cstheme="minorHAnsi"/>
        </w:rPr>
        <w:t xml:space="preserve"> </w:t>
      </w:r>
      <w:r w:rsidR="00666A7D" w:rsidRPr="0046339A">
        <w:rPr>
          <w:rFonts w:cstheme="minorHAnsi"/>
          <w:b/>
          <w:bCs/>
        </w:rPr>
        <w:t>Používatelia</w:t>
      </w:r>
      <w:r w:rsidR="00666A7D" w:rsidRPr="0046339A">
        <w:rPr>
          <w:rFonts w:cstheme="minorHAnsi"/>
        </w:rPr>
        <w:t xml:space="preserve"> </w:t>
      </w:r>
    </w:p>
    <w:p w14:paraId="5A6B70D4" w14:textId="5224433B" w:rsidR="00666A7D" w:rsidRPr="0046339A" w:rsidRDefault="00666A7D" w:rsidP="004935F8">
      <w:pPr>
        <w:pStyle w:val="ListParagraph"/>
        <w:numPr>
          <w:ilvl w:val="0"/>
          <w:numId w:val="20"/>
        </w:numPr>
        <w:spacing w:line="360" w:lineRule="auto"/>
        <w:rPr>
          <w:rFonts w:cstheme="minorHAnsi"/>
        </w:rPr>
      </w:pPr>
      <w:r w:rsidRPr="0046339A">
        <w:rPr>
          <w:rFonts w:cstheme="minorHAnsi"/>
        </w:rPr>
        <w:t xml:space="preserve">Následne vyberte položku </w:t>
      </w:r>
      <w:r w:rsidRPr="0046339A">
        <w:rPr>
          <w:rFonts w:cstheme="minorHAnsi"/>
          <w:noProof/>
        </w:rPr>
        <w:drawing>
          <wp:inline distT="0" distB="0" distL="0" distR="0" wp14:anchorId="14834A75" wp14:editId="0BCC324A">
            <wp:extent cx="209550" cy="2095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395F">
        <w:rPr>
          <w:rFonts w:cstheme="minorHAnsi"/>
        </w:rPr>
        <w:t xml:space="preserve"> </w:t>
      </w:r>
      <w:r w:rsidR="00284644">
        <w:rPr>
          <w:rFonts w:cstheme="minorHAnsi"/>
          <w:b/>
          <w:bCs/>
        </w:rPr>
        <w:t>Používatelia</w:t>
      </w:r>
      <w:r w:rsidRPr="0046339A">
        <w:rPr>
          <w:rFonts w:cstheme="minorHAnsi"/>
          <w:b/>
          <w:bCs/>
        </w:rPr>
        <w:t xml:space="preserve"> subjektu</w:t>
      </w:r>
    </w:p>
    <w:p w14:paraId="66D45872" w14:textId="3B3720ED" w:rsidR="00666A7D" w:rsidRPr="0046339A" w:rsidRDefault="00170DE4" w:rsidP="004935F8">
      <w:pPr>
        <w:pStyle w:val="ListParagraph"/>
        <w:numPr>
          <w:ilvl w:val="0"/>
          <w:numId w:val="20"/>
        </w:numPr>
        <w:rPr>
          <w:rFonts w:cstheme="minorHAnsi"/>
        </w:rPr>
      </w:pPr>
      <w:r>
        <w:rPr>
          <w:rFonts w:cstheme="minorHAnsi"/>
        </w:rPr>
        <w:t>Z</w:t>
      </w:r>
      <w:r w:rsidR="00666A7D" w:rsidRPr="0046339A">
        <w:rPr>
          <w:rFonts w:cstheme="minorHAnsi"/>
        </w:rPr>
        <w:t>obrazí</w:t>
      </w:r>
      <w:r>
        <w:rPr>
          <w:rFonts w:cstheme="minorHAnsi"/>
        </w:rPr>
        <w:t xml:space="preserve"> sa</w:t>
      </w:r>
      <w:r w:rsidR="00666A7D" w:rsidRPr="0046339A">
        <w:rPr>
          <w:rFonts w:cstheme="minorHAnsi"/>
        </w:rPr>
        <w:t xml:space="preserve"> zoznam existujúcich </w:t>
      </w:r>
      <w:r w:rsidR="00284644">
        <w:rPr>
          <w:rFonts w:cstheme="minorHAnsi"/>
        </w:rPr>
        <w:t>používateľ</w:t>
      </w:r>
      <w:r w:rsidR="00666A7D" w:rsidRPr="0046339A">
        <w:rPr>
          <w:rFonts w:cstheme="minorHAnsi"/>
        </w:rPr>
        <w:t xml:space="preserve">ov </w:t>
      </w:r>
    </w:p>
    <w:p w14:paraId="7B51E8AC" w14:textId="24CABAE9" w:rsidR="00666A7D" w:rsidRPr="0046339A" w:rsidRDefault="00284644" w:rsidP="00666A7D">
      <w:pPr>
        <w:pStyle w:val="ListParagraph"/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107130F3" wp14:editId="7762B1C3">
            <wp:extent cx="5547360" cy="239395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877" cy="242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817D5" w14:textId="5B96823B" w:rsidR="00666A7D" w:rsidRPr="0046339A" w:rsidRDefault="00170DE4" w:rsidP="004935F8">
      <w:pPr>
        <w:pStyle w:val="ListParagraph"/>
        <w:numPr>
          <w:ilvl w:val="0"/>
          <w:numId w:val="20"/>
        </w:numPr>
        <w:rPr>
          <w:rFonts w:cstheme="minorHAnsi"/>
        </w:rPr>
      </w:pPr>
      <w:r>
        <w:rPr>
          <w:rFonts w:cstheme="minorHAnsi"/>
        </w:rPr>
        <w:t>Pod zoznamom vľavo dolu v</w:t>
      </w:r>
      <w:r w:rsidR="00666A7D" w:rsidRPr="0046339A">
        <w:rPr>
          <w:rFonts w:cstheme="minorHAnsi"/>
        </w:rPr>
        <w:t xml:space="preserve">yberte voľbu </w:t>
      </w:r>
      <w:r w:rsidR="00666A7D" w:rsidRPr="0046339A">
        <w:rPr>
          <w:rFonts w:cstheme="minorHAnsi"/>
          <w:noProof/>
        </w:rPr>
        <w:drawing>
          <wp:inline distT="0" distB="0" distL="0" distR="0" wp14:anchorId="003FD075" wp14:editId="2B2CC29D">
            <wp:extent cx="240641" cy="222130"/>
            <wp:effectExtent l="0" t="0" r="762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2710" cy="22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A7D" w:rsidRPr="0046339A">
        <w:rPr>
          <w:rFonts w:cstheme="minorHAnsi"/>
        </w:rPr>
        <w:t>, zobrazí sa prázdny formulár pre zadanie údajov</w:t>
      </w:r>
    </w:p>
    <w:p w14:paraId="1E96F7E9" w14:textId="6D1AB831" w:rsidR="00666A7D" w:rsidRDefault="00DE70A4" w:rsidP="00666A7D">
      <w:pPr>
        <w:pStyle w:val="ListParagraph"/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032C6DAE" wp14:editId="2EE58544">
            <wp:extent cx="5594840" cy="2837180"/>
            <wp:effectExtent l="0" t="0" r="635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96829" cy="283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36CEF" w14:textId="77777777" w:rsidR="001676F4" w:rsidRPr="0046339A" w:rsidRDefault="001676F4" w:rsidP="001676F4">
      <w:pPr>
        <w:pStyle w:val="ListParagraph"/>
        <w:jc w:val="both"/>
        <w:rPr>
          <w:rFonts w:cstheme="minorHAnsi"/>
        </w:rPr>
      </w:pPr>
      <w:r>
        <w:rPr>
          <w:rFonts w:cstheme="minorHAnsi"/>
        </w:rPr>
        <w:t>V časti “Možnosti“ je popis jednotlivých volieb možné vyvolať podržaním kurzoru nad voľbou.</w:t>
      </w:r>
    </w:p>
    <w:p w14:paraId="4DEAF934" w14:textId="487BC64E" w:rsidR="00C66F44" w:rsidRDefault="00C66F44">
      <w:pPr>
        <w:rPr>
          <w:rFonts w:cstheme="minorHAnsi"/>
        </w:rPr>
      </w:pPr>
      <w:r>
        <w:rPr>
          <w:rFonts w:cstheme="minorHAnsi"/>
        </w:rPr>
        <w:br w:type="page"/>
      </w:r>
    </w:p>
    <w:p w14:paraId="632A5473" w14:textId="1039A415" w:rsidR="00284644" w:rsidRPr="00E2541F" w:rsidRDefault="00666A7D" w:rsidP="007A32A2">
      <w:pPr>
        <w:pStyle w:val="ListParagraph"/>
        <w:numPr>
          <w:ilvl w:val="0"/>
          <w:numId w:val="20"/>
        </w:numPr>
        <w:rPr>
          <w:rFonts w:cstheme="minorHAnsi"/>
        </w:rPr>
      </w:pPr>
      <w:r w:rsidRPr="00E2541F">
        <w:rPr>
          <w:rFonts w:cstheme="minorHAnsi"/>
        </w:rPr>
        <w:lastRenderedPageBreak/>
        <w:t>Vyplňte údaje</w:t>
      </w:r>
      <w:r w:rsidR="00E2541F" w:rsidRPr="00E2541F">
        <w:rPr>
          <w:rFonts w:cstheme="minorHAnsi"/>
        </w:rPr>
        <w:t xml:space="preserve">. </w:t>
      </w:r>
      <w:r w:rsidR="00284644" w:rsidRPr="00E2541F">
        <w:rPr>
          <w:rFonts w:cstheme="minorHAnsi"/>
        </w:rPr>
        <w:t xml:space="preserve">V prípade, že pre prihlasovanie nevyužívate dvojfaktorové overovanie, nie je potrebné zadávať atribút “x509 Certifikačný </w:t>
      </w:r>
      <w:proofErr w:type="spellStart"/>
      <w:r w:rsidR="00284644" w:rsidRPr="00E2541F">
        <w:rPr>
          <w:rFonts w:cstheme="minorHAnsi"/>
        </w:rPr>
        <w:t>request</w:t>
      </w:r>
      <w:proofErr w:type="spellEnd"/>
      <w:r w:rsidR="00284644" w:rsidRPr="00E2541F">
        <w:rPr>
          <w:rFonts w:cstheme="minorHAnsi"/>
        </w:rPr>
        <w:t>“.</w:t>
      </w:r>
    </w:p>
    <w:p w14:paraId="40140F9B" w14:textId="284F2EAB" w:rsidR="00666A7D" w:rsidRPr="0046339A" w:rsidRDefault="00236B7F" w:rsidP="00FB69C9">
      <w:pPr>
        <w:pStyle w:val="ListParagraph"/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0A4D525E" wp14:editId="4C245149">
            <wp:extent cx="6120765" cy="31146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430E1" w14:textId="53B1BE10" w:rsidR="1F25D0E3" w:rsidRPr="0046339A" w:rsidRDefault="1F25D0E3" w:rsidP="008801C6">
      <w:pPr>
        <w:pStyle w:val="ListParagraph"/>
        <w:numPr>
          <w:ilvl w:val="0"/>
          <w:numId w:val="20"/>
        </w:numPr>
        <w:jc w:val="both"/>
      </w:pPr>
      <w:r w:rsidRPr="0046339A">
        <w:t>V</w:t>
      </w:r>
      <w:r w:rsidR="00393F99" w:rsidRPr="0046339A">
        <w:t> </w:t>
      </w:r>
      <w:r w:rsidRPr="0046339A">
        <w:t>prípade že máte v</w:t>
      </w:r>
      <w:r w:rsidR="00393F99" w:rsidRPr="0046339A">
        <w:t> </w:t>
      </w:r>
      <w:r w:rsidRPr="0046339A">
        <w:t>systéme IAM priradené role pre správu viacerých subjektov je formulár rozšírený o</w:t>
      </w:r>
      <w:r w:rsidR="00393F99" w:rsidRPr="0046339A">
        <w:t> </w:t>
      </w:r>
      <w:r w:rsidRPr="0046339A">
        <w:t xml:space="preserve">atribút ID Subjektu, ktorý definuje </w:t>
      </w:r>
      <w:r w:rsidR="00A0395F">
        <w:t xml:space="preserve">externý </w:t>
      </w:r>
      <w:r w:rsidRPr="0046339A">
        <w:t>subjekt pre ktorý chcete identitu registrovať.</w:t>
      </w:r>
    </w:p>
    <w:p w14:paraId="45AB1C5D" w14:textId="1C7D8559" w:rsidR="00C66F44" w:rsidRDefault="00236B7F" w:rsidP="00BC6F41">
      <w:pPr>
        <w:ind w:left="720"/>
        <w:contextualSpacing/>
        <w:jc w:val="center"/>
      </w:pPr>
      <w:r>
        <w:rPr>
          <w:noProof/>
        </w:rPr>
        <w:drawing>
          <wp:inline distT="0" distB="0" distL="0" distR="0" wp14:anchorId="2BF18536" wp14:editId="17E08C92">
            <wp:extent cx="6120765" cy="347154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7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ADFE8" w14:textId="4745AB33" w:rsidR="1F25D0E3" w:rsidRPr="00FB3D24" w:rsidRDefault="1F25D0E3" w:rsidP="00C66F44">
      <w:pPr>
        <w:rPr>
          <w:color w:val="000000" w:themeColor="text1"/>
          <w:sz w:val="22"/>
          <w:szCs w:val="22"/>
        </w:rPr>
      </w:pPr>
      <w:r w:rsidRPr="00FB3D24">
        <w:rPr>
          <w:b/>
          <w:bCs/>
          <w:color w:val="000000" w:themeColor="text1"/>
          <w:sz w:val="22"/>
          <w:szCs w:val="22"/>
        </w:rPr>
        <w:t xml:space="preserve">Tip: </w:t>
      </w:r>
      <w:r w:rsidRPr="00FB3D24">
        <w:rPr>
          <w:color w:val="000000" w:themeColor="text1"/>
          <w:sz w:val="22"/>
          <w:szCs w:val="22"/>
        </w:rPr>
        <w:t>ID subjektu vyhľadáte na základe mena organizácie. Pri vyhľadaní z</w:t>
      </w:r>
      <w:r w:rsidR="00393F99" w:rsidRPr="00FB3D24">
        <w:rPr>
          <w:color w:val="000000" w:themeColor="text1"/>
          <w:sz w:val="22"/>
          <w:szCs w:val="22"/>
        </w:rPr>
        <w:t> </w:t>
      </w:r>
      <w:r w:rsidRPr="00FB3D24">
        <w:rPr>
          <w:color w:val="000000" w:themeColor="text1"/>
          <w:sz w:val="22"/>
          <w:szCs w:val="22"/>
        </w:rPr>
        <w:t xml:space="preserve">číselníka je potrebné výber potvrdiť kliknutím myšou na danú položku. </w:t>
      </w:r>
    </w:p>
    <w:p w14:paraId="1F64EA85" w14:textId="56C5AB14" w:rsidR="1F25D0E3" w:rsidRDefault="1F25D0E3" w:rsidP="002E0689">
      <w:pPr>
        <w:contextualSpacing/>
        <w:jc w:val="both"/>
        <w:rPr>
          <w:i/>
          <w:iCs/>
          <w:color w:val="000000" w:themeColor="text1"/>
          <w:sz w:val="22"/>
          <w:szCs w:val="22"/>
        </w:rPr>
      </w:pPr>
      <w:r w:rsidRPr="00FB3D24">
        <w:rPr>
          <w:color w:val="000000" w:themeColor="text1"/>
          <w:sz w:val="22"/>
          <w:szCs w:val="22"/>
        </w:rPr>
        <w:lastRenderedPageBreak/>
        <w:t>Výber organizácie je pri uložení používateľa systémom validovaný voči oprávneniam prihláseného používateľa. V</w:t>
      </w:r>
      <w:r w:rsidR="00393F99" w:rsidRPr="00FB3D24">
        <w:rPr>
          <w:color w:val="000000" w:themeColor="text1"/>
          <w:sz w:val="22"/>
          <w:szCs w:val="22"/>
        </w:rPr>
        <w:t> </w:t>
      </w:r>
      <w:r w:rsidRPr="00FB3D24">
        <w:rPr>
          <w:color w:val="000000" w:themeColor="text1"/>
          <w:sz w:val="22"/>
          <w:szCs w:val="22"/>
        </w:rPr>
        <w:t>prípade výberu subjektu na ktoré prihlásený používateľ nemá oprávnenie, je systémom upozornený chybovou hláškou</w:t>
      </w:r>
      <w:r w:rsidR="008B13AA">
        <w:rPr>
          <w:color w:val="000000" w:themeColor="text1"/>
          <w:sz w:val="22"/>
          <w:szCs w:val="22"/>
        </w:rPr>
        <w:t xml:space="preserve">: </w:t>
      </w:r>
      <w:r w:rsidR="008B13AA" w:rsidRPr="008B13AA">
        <w:rPr>
          <w:i/>
          <w:iCs/>
          <w:color w:val="000000" w:themeColor="text1"/>
          <w:sz w:val="22"/>
          <w:szCs w:val="22"/>
        </w:rPr>
        <w:t>Nedostatočné oprávnenie pre založenie používateľa vo Vami zadanom subjekte.</w:t>
      </w:r>
    </w:p>
    <w:p w14:paraId="5CA787E5" w14:textId="77777777" w:rsidR="00666A7D" w:rsidRPr="00FB3D24" w:rsidRDefault="00666A7D" w:rsidP="002121B9">
      <w:pPr>
        <w:pStyle w:val="ListParagraph"/>
        <w:numPr>
          <w:ilvl w:val="0"/>
          <w:numId w:val="20"/>
        </w:numPr>
        <w:jc w:val="both"/>
      </w:pPr>
      <w:r>
        <w:t>Uložte formulár</w:t>
      </w:r>
    </w:p>
    <w:p w14:paraId="22154D2F" w14:textId="79EAFE0A" w:rsidR="00666A7D" w:rsidRPr="00FB3D24" w:rsidRDefault="00666A7D" w:rsidP="002121B9">
      <w:pPr>
        <w:pStyle w:val="ListParagraph"/>
        <w:numPr>
          <w:ilvl w:val="0"/>
          <w:numId w:val="20"/>
        </w:numPr>
        <w:jc w:val="both"/>
      </w:pPr>
      <w:r>
        <w:t>Systém vygeneruje unikátne používateľské meno a</w:t>
      </w:r>
      <w:r w:rsidR="00393F99">
        <w:t> </w:t>
      </w:r>
      <w:r>
        <w:t>vytvorí používateľskú identitu</w:t>
      </w:r>
    </w:p>
    <w:p w14:paraId="263EDA9E" w14:textId="7DD6D3FC" w:rsidR="001B2987" w:rsidRDefault="00284644" w:rsidP="00666A7D">
      <w:pPr>
        <w:pStyle w:val="ListParagraph"/>
        <w:jc w:val="center"/>
      </w:pPr>
      <w:r>
        <w:rPr>
          <w:noProof/>
        </w:rPr>
        <w:drawing>
          <wp:inline distT="0" distB="0" distL="0" distR="0" wp14:anchorId="318DFDD8" wp14:editId="3F2E0F6A">
            <wp:extent cx="5547360" cy="2146300"/>
            <wp:effectExtent l="0" t="0" r="0" b="635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B196F" w14:textId="50CF99A2" w:rsidR="00CA0AD1" w:rsidRPr="00CA0AD1" w:rsidRDefault="00CA0AD1" w:rsidP="00CA0AD1">
      <w:pPr>
        <w:rPr>
          <w:lang w:val="en-US"/>
        </w:rPr>
      </w:pPr>
      <w:r>
        <w:t xml:space="preserve">Používateľ je automaticky zakladaný ako aktívny </w:t>
      </w:r>
      <w:r>
        <w:rPr>
          <w:lang w:val="en-US"/>
        </w:rPr>
        <w:t xml:space="preserve">(v </w:t>
      </w:r>
      <w:proofErr w:type="spellStart"/>
      <w:r>
        <w:rPr>
          <w:lang w:val="en-US"/>
        </w:rPr>
        <w:t>atrib</w:t>
      </w:r>
      <w:r>
        <w:t>útoch</w:t>
      </w:r>
      <w:proofErr w:type="spellEnd"/>
      <w:r>
        <w:t xml:space="preserve"> na používateľskom profile je </w:t>
      </w:r>
      <w:proofErr w:type="spellStart"/>
      <w:r>
        <w:t>nastavanen</w:t>
      </w:r>
      <w:r w:rsidR="001676F4">
        <w:t>ý</w:t>
      </w:r>
      <w:proofErr w:type="spellEnd"/>
      <w:r>
        <w:t xml:space="preserve"> atribút administratívny stav na hodnotu ENABLED</w:t>
      </w:r>
      <w:r>
        <w:rPr>
          <w:lang w:val="en-US"/>
        </w:rPr>
        <w:t>).</w:t>
      </w:r>
    </w:p>
    <w:p w14:paraId="16169FB9" w14:textId="77777777" w:rsidR="001B2987" w:rsidRDefault="001B2987">
      <w:pPr>
        <w:rPr>
          <w:rFonts w:ascii="Times New Roman" w:hAnsi="Times New Roman"/>
        </w:rPr>
      </w:pPr>
      <w:r>
        <w:br w:type="page"/>
      </w:r>
    </w:p>
    <w:p w14:paraId="5455B15E" w14:textId="078FC808" w:rsidR="00666A7D" w:rsidRPr="0046339A" w:rsidRDefault="00666A7D" w:rsidP="001676F4">
      <w:pPr>
        <w:pStyle w:val="Heading2"/>
      </w:pPr>
      <w:bookmarkStart w:id="120" w:name="_Toc95690460"/>
      <w:bookmarkStart w:id="121" w:name="_Toc1402056710"/>
      <w:bookmarkStart w:id="122" w:name="_Toc900914520"/>
      <w:bookmarkStart w:id="123" w:name="_Toc1539709351"/>
      <w:bookmarkStart w:id="124" w:name="_Toc501949428"/>
      <w:bookmarkStart w:id="125" w:name="_Toc945347698"/>
      <w:bookmarkStart w:id="126" w:name="_Toc2089330376"/>
      <w:bookmarkStart w:id="127" w:name="_Toc1038873861"/>
      <w:bookmarkStart w:id="128" w:name="_Toc113619812"/>
      <w:bookmarkStart w:id="129" w:name="_Toc113620000"/>
      <w:bookmarkStart w:id="130" w:name="_Toc116984508"/>
      <w:r>
        <w:lastRenderedPageBreak/>
        <w:t>Žiados</w:t>
      </w:r>
      <w:r>
        <w:rPr>
          <w:rFonts w:ascii="Calibri" w:hAnsi="Calibri" w:cs="Calibri"/>
        </w:rPr>
        <w:t>ť</w:t>
      </w:r>
      <w:r>
        <w:t xml:space="preserve"> o</w:t>
      </w:r>
      <w:r w:rsidR="001B2987">
        <w:t xml:space="preserve"> </w:t>
      </w:r>
      <w:r w:rsidRPr="001676F4">
        <w:t>prístupové</w:t>
      </w:r>
      <w:r>
        <w:t xml:space="preserve"> oprávnenia do </w:t>
      </w:r>
      <w:bookmarkEnd w:id="120"/>
      <w:r w:rsidR="003A38D0">
        <w:t>ŠZP-</w:t>
      </w:r>
      <w:proofErr w:type="spellStart"/>
      <w:r w:rsidR="003A38D0">
        <w:t>ESAs</w:t>
      </w:r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proofErr w:type="spellEnd"/>
    </w:p>
    <w:p w14:paraId="01869841" w14:textId="7840F927" w:rsidR="00666A7D" w:rsidRPr="0046339A" w:rsidRDefault="00D67DD0" w:rsidP="004935F8">
      <w:pPr>
        <w:pStyle w:val="ListParagraph"/>
        <w:numPr>
          <w:ilvl w:val="0"/>
          <w:numId w:val="21"/>
        </w:numPr>
        <w:rPr>
          <w:rFonts w:cstheme="minorHAnsi"/>
        </w:rPr>
      </w:pPr>
      <w:r w:rsidRPr="0046339A">
        <w:rPr>
          <w:rFonts w:cstheme="minorHAnsi"/>
        </w:rPr>
        <w:t>V</w:t>
      </w:r>
      <w:r w:rsidR="00393F99" w:rsidRPr="0046339A">
        <w:rPr>
          <w:rFonts w:cstheme="minorHAnsi"/>
        </w:rPr>
        <w:t> </w:t>
      </w:r>
      <w:r w:rsidRPr="0046339A">
        <w:rPr>
          <w:rFonts w:cstheme="minorHAnsi"/>
        </w:rPr>
        <w:t xml:space="preserve">používateľskom rozhraní </w:t>
      </w:r>
      <w:r w:rsidR="00666A7D" w:rsidRPr="0046339A">
        <w:rPr>
          <w:rFonts w:cstheme="minorHAnsi"/>
        </w:rPr>
        <w:t>vyberte položku</w:t>
      </w:r>
      <w:r w:rsidR="00666A7D" w:rsidRPr="0046339A">
        <w:rPr>
          <w:rFonts w:cstheme="minorHAnsi"/>
          <w:noProof/>
        </w:rPr>
        <w:drawing>
          <wp:inline distT="0" distB="0" distL="0" distR="0" wp14:anchorId="6AA6F06C" wp14:editId="21625E9D">
            <wp:extent cx="200025" cy="16192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A7D" w:rsidRPr="0046339A">
        <w:rPr>
          <w:rFonts w:cstheme="minorHAnsi"/>
        </w:rPr>
        <w:t xml:space="preserve"> </w:t>
      </w:r>
      <w:r w:rsidR="00666A7D" w:rsidRPr="0046339A">
        <w:rPr>
          <w:rFonts w:cstheme="minorHAnsi"/>
          <w:b/>
          <w:bCs/>
        </w:rPr>
        <w:t>Žiadať o</w:t>
      </w:r>
      <w:r w:rsidR="00393F99" w:rsidRPr="0046339A">
        <w:rPr>
          <w:rFonts w:cstheme="minorHAnsi"/>
          <w:b/>
          <w:bCs/>
        </w:rPr>
        <w:t> </w:t>
      </w:r>
      <w:r w:rsidR="00666A7D" w:rsidRPr="0046339A">
        <w:rPr>
          <w:rFonts w:cstheme="minorHAnsi"/>
          <w:b/>
          <w:bCs/>
        </w:rPr>
        <w:t>rolu</w:t>
      </w:r>
      <w:r w:rsidR="00666A7D" w:rsidRPr="0046339A">
        <w:rPr>
          <w:rFonts w:cstheme="minorHAnsi"/>
        </w:rPr>
        <w:t xml:space="preserve"> </w:t>
      </w:r>
    </w:p>
    <w:p w14:paraId="238B9C81" w14:textId="3AB2657F" w:rsidR="00666A7D" w:rsidRPr="0046339A" w:rsidRDefault="00666A7D" w:rsidP="004935F8">
      <w:pPr>
        <w:pStyle w:val="ListParagraph"/>
        <w:numPr>
          <w:ilvl w:val="0"/>
          <w:numId w:val="21"/>
        </w:numPr>
        <w:rPr>
          <w:rFonts w:cstheme="minorHAnsi"/>
        </w:rPr>
      </w:pPr>
      <w:r w:rsidRPr="0046339A">
        <w:rPr>
          <w:rFonts w:cstheme="minorHAnsi"/>
        </w:rPr>
        <w:t xml:space="preserve">Zobrazí sa katalóg </w:t>
      </w:r>
      <w:r w:rsidR="001B2987">
        <w:rPr>
          <w:rFonts w:cstheme="minorHAnsi"/>
        </w:rPr>
        <w:t>rolí</w:t>
      </w:r>
      <w:r w:rsidRPr="0046339A">
        <w:rPr>
          <w:rFonts w:cstheme="minorHAnsi"/>
        </w:rPr>
        <w:t xml:space="preserve">, </w:t>
      </w:r>
      <w:bookmarkStart w:id="131" w:name="_Hlk113607715"/>
      <w:r w:rsidRPr="0046339A">
        <w:rPr>
          <w:rFonts w:cstheme="minorHAnsi"/>
        </w:rPr>
        <w:t xml:space="preserve">pre zobrazenie všetkých rolí </w:t>
      </w:r>
      <w:bookmarkEnd w:id="131"/>
    </w:p>
    <w:p w14:paraId="1EBD56F0" w14:textId="42634C91" w:rsidR="00666A7D" w:rsidRPr="0046339A" w:rsidRDefault="00666A7D" w:rsidP="5A98AAA3">
      <w:pPr>
        <w:pStyle w:val="ListParagraph"/>
        <w:numPr>
          <w:ilvl w:val="0"/>
          <w:numId w:val="21"/>
        </w:numPr>
      </w:pPr>
      <w:r w:rsidRPr="5A98AAA3">
        <w:t>V</w:t>
      </w:r>
      <w:r w:rsidR="001B2987" w:rsidRPr="5A98AAA3">
        <w:t> </w:t>
      </w:r>
      <w:proofErr w:type="spellStart"/>
      <w:r w:rsidR="001B2987" w:rsidRPr="5A98AAA3">
        <w:t>pravo</w:t>
      </w:r>
      <w:proofErr w:type="spellEnd"/>
      <w:r w:rsidR="001B2987" w:rsidRPr="5A98AAA3">
        <w:t xml:space="preserve"> vyberte </w:t>
      </w:r>
      <w:r w:rsidR="001B2987">
        <w:rPr>
          <w:noProof/>
        </w:rPr>
        <w:drawing>
          <wp:inline distT="0" distB="0" distL="0" distR="0" wp14:anchorId="4E96BA9A" wp14:editId="59399A34">
            <wp:extent cx="619759" cy="140677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59" cy="14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987" w:rsidRPr="5A98AAA3">
        <w:t xml:space="preserve">na </w:t>
      </w:r>
      <w:proofErr w:type="spellStart"/>
      <w:r w:rsidR="001B2987" w:rsidRPr="5A98AAA3">
        <w:rPr>
          <w:i/>
          <w:iCs/>
        </w:rPr>
        <w:t>Podstrom</w:t>
      </w:r>
      <w:proofErr w:type="spellEnd"/>
      <w:r w:rsidR="001B2987" w:rsidRPr="5A98AAA3">
        <w:t xml:space="preserve">, </w:t>
      </w:r>
      <w:proofErr w:type="spellStart"/>
      <w:r w:rsidR="001B2987" w:rsidRPr="5A98AAA3">
        <w:t>nasledne</w:t>
      </w:r>
      <w:proofErr w:type="spellEnd"/>
      <w:r w:rsidR="001B2987" w:rsidRPr="5A98AAA3">
        <w:t xml:space="preserve"> stlačte </w:t>
      </w:r>
      <w:r w:rsidR="001B2987">
        <w:rPr>
          <w:noProof/>
        </w:rPr>
        <w:drawing>
          <wp:inline distT="0" distB="0" distL="0" distR="0" wp14:anchorId="0ED0AB08" wp14:editId="0496DE1A">
            <wp:extent cx="530706" cy="203444"/>
            <wp:effectExtent l="0" t="0" r="3175" b="6350"/>
            <wp:docPr id="1073741828" name="Picture 107374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74182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706" cy="20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987" w:rsidRPr="5A98AAA3">
        <w:t>čím sa zobrazia všetky oprávnenia v katalógu rolí</w:t>
      </w:r>
      <w:r w:rsidR="007712BB">
        <w:rPr>
          <w:noProof/>
        </w:rPr>
        <w:drawing>
          <wp:inline distT="0" distB="0" distL="0" distR="0" wp14:anchorId="51E65708" wp14:editId="028E41BB">
            <wp:extent cx="5570218" cy="1482725"/>
            <wp:effectExtent l="0" t="0" r="0" b="3175"/>
            <wp:docPr id="914347840" name="Picture 914347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34784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218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FBEC1" w14:textId="7B80FA2E" w:rsidR="00666A7D" w:rsidRPr="0046339A" w:rsidRDefault="00666A7D" w:rsidP="00674095">
      <w:pPr>
        <w:pStyle w:val="ListParagraph"/>
        <w:rPr>
          <w:rFonts w:ascii="Calibri" w:eastAsia="Calibri" w:hAnsi="Calibri" w:cs="Calibri"/>
        </w:rPr>
      </w:pPr>
      <w:r>
        <w:br/>
      </w:r>
      <w:r w:rsidRPr="5A98AAA3">
        <w:t>Alternatívne viete prechádzať oprávnenia podľa jednotlivých aplikácií kliknutím na meno konkrétnej aplikácie</w:t>
      </w:r>
      <w:r w:rsidR="00362D49" w:rsidRPr="5A98AAA3">
        <w:t xml:space="preserve"> v Katalógu rol</w:t>
      </w:r>
      <w:r w:rsidR="00674095">
        <w:t>í</w:t>
      </w:r>
      <w:r w:rsidR="00362D49" w:rsidRPr="5A98AAA3">
        <w:t>.</w:t>
      </w:r>
      <w:r w:rsidR="00362D49" w:rsidRPr="5A98AAA3">
        <w:rPr>
          <w:noProof/>
        </w:rPr>
        <w:t xml:space="preserve"> </w:t>
      </w:r>
      <w:r w:rsidR="007712BB">
        <w:rPr>
          <w:noProof/>
        </w:rPr>
        <w:drawing>
          <wp:inline distT="0" distB="0" distL="0" distR="0" wp14:anchorId="4380AB05" wp14:editId="2817543A">
            <wp:extent cx="5595260" cy="2039620"/>
            <wp:effectExtent l="0" t="0" r="5715" b="0"/>
            <wp:docPr id="914347841" name="Picture 914347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34784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26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B1B2B" w14:textId="4077D584" w:rsidR="00666A7D" w:rsidRPr="0046339A" w:rsidRDefault="00666A7D" w:rsidP="00666A7D">
      <w:pPr>
        <w:pStyle w:val="ListParagraph"/>
        <w:jc w:val="center"/>
        <w:rPr>
          <w:rFonts w:cstheme="minorHAnsi"/>
        </w:rPr>
      </w:pPr>
    </w:p>
    <w:p w14:paraId="4587F8AF" w14:textId="2E9FBC5F" w:rsidR="00F34817" w:rsidRDefault="00666A7D" w:rsidP="5A98AAA3">
      <w:pPr>
        <w:pStyle w:val="ListParagraph"/>
        <w:numPr>
          <w:ilvl w:val="0"/>
          <w:numId w:val="21"/>
        </w:numPr>
        <w:rPr>
          <w:noProof/>
        </w:rPr>
      </w:pPr>
      <w:r w:rsidRPr="5A98AAA3">
        <w:t xml:space="preserve">Kliknutím </w:t>
      </w:r>
      <w:r>
        <w:rPr>
          <w:noProof/>
        </w:rPr>
        <w:drawing>
          <wp:inline distT="0" distB="0" distL="0" distR="0" wp14:anchorId="353FAFB9" wp14:editId="6D5CF4A8">
            <wp:extent cx="2038350" cy="16192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A98AAA3">
        <w:rPr>
          <w:noProof/>
        </w:rPr>
        <w:t xml:space="preserve"> vyberiete danú rolu na priradenie. Do košíka môžete vložiť niekoľko oprávnení súčasne.</w:t>
      </w:r>
      <w:r w:rsidR="00362D49" w:rsidRPr="5A98AAA3">
        <w:rPr>
          <w:noProof/>
        </w:rPr>
        <w:t xml:space="preserve"> </w:t>
      </w:r>
      <w:r w:rsidR="007712BB">
        <w:rPr>
          <w:noProof/>
        </w:rPr>
        <w:drawing>
          <wp:inline distT="0" distB="0" distL="0" distR="0" wp14:anchorId="35F701DC" wp14:editId="72853FBB">
            <wp:extent cx="5607050" cy="2004060"/>
            <wp:effectExtent l="0" t="0" r="0" b="0"/>
            <wp:docPr id="914347842" name="Picture 914347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347842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FC72A" w14:textId="02CDD9B2" w:rsidR="00666A7D" w:rsidRPr="0046339A" w:rsidRDefault="00666A7D" w:rsidP="00F34817">
      <w:pPr>
        <w:pStyle w:val="ListParagraph"/>
        <w:numPr>
          <w:ilvl w:val="0"/>
          <w:numId w:val="21"/>
        </w:numPr>
      </w:pPr>
      <w:r>
        <w:lastRenderedPageBreak/>
        <w:t xml:space="preserve">Kliknutím na </w:t>
      </w:r>
      <w:r w:rsidRPr="5A98AAA3">
        <w:rPr>
          <w:b/>
          <w:bCs/>
        </w:rPr>
        <w:t>Požiadať pre [</w:t>
      </w:r>
      <w:r w:rsidR="00393F99" w:rsidRPr="5A98AAA3">
        <w:rPr>
          <w:b/>
          <w:bCs/>
        </w:rPr>
        <w:t>seba</w:t>
      </w:r>
      <w:r w:rsidRPr="5A98AAA3">
        <w:rPr>
          <w:b/>
          <w:bCs/>
        </w:rPr>
        <w:t>]</w:t>
      </w:r>
      <w:r>
        <w:t xml:space="preserve"> sa zobrazí zoznam používateľov dostupných pre V</w:t>
      </w:r>
      <w:r w:rsidR="009C69E4">
        <w:t>á</w:t>
      </w:r>
      <w:r>
        <w:t xml:space="preserve">š </w:t>
      </w:r>
      <w:r w:rsidR="009C69E4">
        <w:t>subjekt</w:t>
      </w:r>
      <w:r>
        <w:t xml:space="preserve">. Zaškrtnutím </w:t>
      </w:r>
      <w:r>
        <w:rPr>
          <w:noProof/>
        </w:rPr>
        <w:drawing>
          <wp:inline distT="0" distB="0" distL="0" distR="0" wp14:anchorId="60C92370" wp14:editId="7C14BB91">
            <wp:extent cx="219075" cy="2381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vyberiete používateľov</w:t>
      </w:r>
    </w:p>
    <w:p w14:paraId="40484CBB" w14:textId="1756C0EA" w:rsidR="00666A7D" w:rsidRPr="0046339A" w:rsidRDefault="007F5F30" w:rsidP="009C69E4">
      <w:pPr>
        <w:pStyle w:val="ListParagraph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6338BE6" wp14:editId="2B78DBBE">
            <wp:extent cx="6120765" cy="2322994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32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47DCC" w14:textId="77777777" w:rsidR="00666A7D" w:rsidRPr="0046339A" w:rsidRDefault="00666A7D" w:rsidP="00666A7D">
      <w:pPr>
        <w:pStyle w:val="ListParagraph"/>
        <w:rPr>
          <w:rFonts w:cstheme="minorHAnsi"/>
        </w:rPr>
      </w:pPr>
    </w:p>
    <w:p w14:paraId="174AC91D" w14:textId="77777777" w:rsidR="00666A7D" w:rsidRPr="0046339A" w:rsidRDefault="00666A7D" w:rsidP="5A98AAA3">
      <w:pPr>
        <w:pStyle w:val="ListParagraph"/>
        <w:numPr>
          <w:ilvl w:val="0"/>
          <w:numId w:val="21"/>
        </w:numPr>
      </w:pPr>
      <w:r w:rsidRPr="5A98AAA3">
        <w:t xml:space="preserve">Po výbere stlačte tlačidlo </w:t>
      </w:r>
      <w:r w:rsidRPr="5A98AAA3">
        <w:rPr>
          <w:b/>
          <w:bCs/>
        </w:rPr>
        <w:t>Pridať</w:t>
      </w:r>
      <w:r w:rsidRPr="5A98AAA3">
        <w:t>, čím ukončíte výber a okno sa zavrie</w:t>
      </w:r>
    </w:p>
    <w:p w14:paraId="2B121462" w14:textId="77777777" w:rsidR="00666A7D" w:rsidRPr="0046339A" w:rsidRDefault="00666A7D" w:rsidP="5A98AAA3">
      <w:pPr>
        <w:pStyle w:val="ListParagraph"/>
        <w:numPr>
          <w:ilvl w:val="0"/>
          <w:numId w:val="21"/>
        </w:numPr>
      </w:pPr>
      <w:r w:rsidRPr="5A98AAA3">
        <w:t xml:space="preserve">Stlačte tlačidlo </w:t>
      </w:r>
      <w:r w:rsidRPr="5A98AAA3">
        <w:rPr>
          <w:b/>
          <w:bCs/>
        </w:rPr>
        <w:t>Prejsť do nákupného košíka</w:t>
      </w:r>
      <w:r w:rsidRPr="5A98AAA3">
        <w:t xml:space="preserve"> kde sa dostanete na prehľad oprávnení o ktoré budete žiadať.</w:t>
      </w:r>
    </w:p>
    <w:p w14:paraId="6FA4CBF0" w14:textId="1C5C87BC" w:rsidR="00666A7D" w:rsidRPr="0046339A" w:rsidRDefault="00AC66F4" w:rsidP="009C69E4">
      <w:pPr>
        <w:pStyle w:val="ListParagraph"/>
        <w:jc w:val="center"/>
        <w:rPr>
          <w:rFonts w:cstheme="minorHAnsi"/>
        </w:rPr>
      </w:pPr>
      <w:r w:rsidRPr="0046339A">
        <w:rPr>
          <w:noProof/>
        </w:rPr>
        <w:drawing>
          <wp:inline distT="0" distB="0" distL="0" distR="0" wp14:anchorId="24CFF869" wp14:editId="08DEB2BA">
            <wp:extent cx="5607050" cy="1234440"/>
            <wp:effectExtent l="0" t="0" r="0" b="3810"/>
            <wp:docPr id="1073741837" name="Picture 107374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85207" cy="125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0BC50" w14:textId="1E0FC9D6" w:rsidR="00666A7D" w:rsidRPr="0046339A" w:rsidRDefault="00666A7D" w:rsidP="004935F8">
      <w:pPr>
        <w:pStyle w:val="ListParagraph"/>
        <w:numPr>
          <w:ilvl w:val="0"/>
          <w:numId w:val="21"/>
        </w:numPr>
      </w:pPr>
      <w:r>
        <w:t xml:space="preserve">V prípade že chcete dokončiť žiadosť stlačte tlačidlo </w:t>
      </w:r>
      <w:r w:rsidRPr="5A98AAA3">
        <w:rPr>
          <w:b/>
          <w:bCs/>
        </w:rPr>
        <w:t>Požiada</w:t>
      </w:r>
      <w:r w:rsidR="00393F99" w:rsidRPr="5A98AAA3">
        <w:rPr>
          <w:b/>
          <w:bCs/>
        </w:rPr>
        <w:t>ť</w:t>
      </w:r>
      <w:r>
        <w:t xml:space="preserve">. </w:t>
      </w:r>
    </w:p>
    <w:p w14:paraId="08B501F0" w14:textId="560C8ED0" w:rsidR="00666A7D" w:rsidRDefault="00D647D9" w:rsidP="007730F7">
      <w:pPr>
        <w:pStyle w:val="ListParagraph"/>
        <w:jc w:val="both"/>
      </w:pPr>
      <w:r w:rsidRPr="0046339A">
        <w:t>(</w:t>
      </w:r>
      <w:r w:rsidR="00AC66F4" w:rsidRPr="0046339A">
        <w:t xml:space="preserve">Stlačením tlačidla </w:t>
      </w:r>
      <w:r w:rsidR="00AC66F4" w:rsidRPr="0046339A">
        <w:rPr>
          <w:b/>
          <w:bCs/>
        </w:rPr>
        <w:t>Požiadať</w:t>
      </w:r>
      <w:r w:rsidR="00AC66F4" w:rsidRPr="0046339A">
        <w:t xml:space="preserve"> sa </w:t>
      </w:r>
      <w:r w:rsidR="00B60BCE" w:rsidRPr="0046339A">
        <w:t xml:space="preserve">žiadosť o prístupové oprávnenia </w:t>
      </w:r>
      <w:r w:rsidR="00334C2E">
        <w:t xml:space="preserve">okamžite </w:t>
      </w:r>
      <w:r w:rsidR="00B60BCE" w:rsidRPr="0046339A">
        <w:t>realizuj</w:t>
      </w:r>
      <w:r w:rsidR="007730F7">
        <w:t>e</w:t>
      </w:r>
      <w:r w:rsidR="00B60BCE" w:rsidRPr="0046339A">
        <w:t xml:space="preserve"> na koncovom systéme)</w:t>
      </w:r>
      <w:r w:rsidR="007730F7">
        <w:t xml:space="preserve"> </w:t>
      </w:r>
      <w:r w:rsidR="00666A7D" w:rsidRPr="28AE8F20">
        <w:t xml:space="preserve">Priradenie oprávnení na používateľa je dokončené. </w:t>
      </w:r>
    </w:p>
    <w:p w14:paraId="5DE4007B" w14:textId="1FA31765" w:rsidR="00BD665A" w:rsidRDefault="00BD665A">
      <w:r>
        <w:br w:type="page"/>
      </w:r>
    </w:p>
    <w:p w14:paraId="723688E4" w14:textId="77777777" w:rsidR="00666A7D" w:rsidRPr="0046339A" w:rsidRDefault="00666A7D" w:rsidP="00487F2D">
      <w:pPr>
        <w:pStyle w:val="Heading2"/>
      </w:pPr>
      <w:bookmarkStart w:id="132" w:name="_Toc95690461"/>
      <w:bookmarkStart w:id="133" w:name="_Toc835215780"/>
      <w:bookmarkStart w:id="134" w:name="_Toc1651594946"/>
      <w:bookmarkStart w:id="135" w:name="_Toc806274446"/>
      <w:bookmarkStart w:id="136" w:name="_Toc1011159742"/>
      <w:bookmarkStart w:id="137" w:name="_Toc1989600447"/>
      <w:bookmarkStart w:id="138" w:name="_Toc26381410"/>
      <w:bookmarkStart w:id="139" w:name="_Toc739485070"/>
      <w:bookmarkStart w:id="140" w:name="_Toc113619813"/>
      <w:bookmarkStart w:id="141" w:name="_Toc113620001"/>
      <w:bookmarkStart w:id="142" w:name="_Toc116984509"/>
      <w:r>
        <w:lastRenderedPageBreak/>
        <w:t xml:space="preserve">Odobranie oprávnení </w:t>
      </w:r>
      <w:r w:rsidRPr="00487F2D">
        <w:t>používate</w:t>
      </w:r>
      <w:r w:rsidRPr="00487F2D">
        <w:rPr>
          <w:rFonts w:ascii="Calibri" w:hAnsi="Calibri" w:cs="Calibri"/>
        </w:rPr>
        <w:t>ľ</w:t>
      </w:r>
      <w:r w:rsidRPr="00487F2D">
        <w:t>ovi</w:t>
      </w:r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</w:p>
    <w:p w14:paraId="62EDEA19" w14:textId="77777777" w:rsidR="00666A7D" w:rsidRPr="0046339A" w:rsidRDefault="00666A7D" w:rsidP="004935F8">
      <w:pPr>
        <w:pStyle w:val="ListParagraph"/>
        <w:numPr>
          <w:ilvl w:val="0"/>
          <w:numId w:val="22"/>
        </w:numPr>
        <w:rPr>
          <w:rFonts w:cstheme="minorHAnsi"/>
        </w:rPr>
      </w:pPr>
      <w:r w:rsidRPr="0046339A">
        <w:rPr>
          <w:rFonts w:cstheme="minorHAnsi"/>
        </w:rPr>
        <w:t xml:space="preserve">Po prihlásení sa do aplikácie v časti </w:t>
      </w:r>
      <w:r w:rsidRPr="0046339A">
        <w:rPr>
          <w:rFonts w:cstheme="minorHAnsi"/>
          <w:b/>
          <w:bCs/>
        </w:rPr>
        <w:t xml:space="preserve">ADMINISTRÁCIA </w:t>
      </w:r>
      <w:r w:rsidRPr="0046339A">
        <w:rPr>
          <w:rFonts w:cstheme="minorHAnsi"/>
        </w:rPr>
        <w:t xml:space="preserve">vyberte položku </w:t>
      </w:r>
      <w:r w:rsidRPr="0046339A">
        <w:rPr>
          <w:rFonts w:cstheme="minorHAnsi"/>
          <w:noProof/>
        </w:rPr>
        <w:drawing>
          <wp:inline distT="0" distB="0" distL="0" distR="0" wp14:anchorId="65D47109" wp14:editId="220142BC">
            <wp:extent cx="171450" cy="2000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339A">
        <w:rPr>
          <w:rFonts w:cstheme="minorHAnsi"/>
        </w:rPr>
        <w:t xml:space="preserve"> </w:t>
      </w:r>
      <w:r w:rsidRPr="0046339A">
        <w:rPr>
          <w:rFonts w:cstheme="minorHAnsi"/>
          <w:b/>
          <w:bCs/>
        </w:rPr>
        <w:t>Používatelia</w:t>
      </w:r>
      <w:r w:rsidRPr="0046339A">
        <w:rPr>
          <w:rFonts w:cstheme="minorHAnsi"/>
        </w:rPr>
        <w:t xml:space="preserve"> </w:t>
      </w:r>
    </w:p>
    <w:p w14:paraId="5C3ABCB6" w14:textId="378C0005" w:rsidR="00666A7D" w:rsidRPr="0046339A" w:rsidRDefault="00666A7D" w:rsidP="004935F8">
      <w:pPr>
        <w:pStyle w:val="ListParagraph"/>
        <w:numPr>
          <w:ilvl w:val="0"/>
          <w:numId w:val="22"/>
        </w:numPr>
        <w:spacing w:line="360" w:lineRule="auto"/>
        <w:rPr>
          <w:rFonts w:cstheme="minorHAnsi"/>
        </w:rPr>
      </w:pPr>
      <w:r w:rsidRPr="0046339A">
        <w:rPr>
          <w:rFonts w:cstheme="minorHAnsi"/>
        </w:rPr>
        <w:t xml:space="preserve">Následne vyberte položku </w:t>
      </w:r>
      <w:r w:rsidRPr="0046339A">
        <w:rPr>
          <w:rFonts w:cstheme="minorHAnsi"/>
          <w:noProof/>
        </w:rPr>
        <w:drawing>
          <wp:inline distT="0" distB="0" distL="0" distR="0" wp14:anchorId="2569DF52" wp14:editId="69A90907">
            <wp:extent cx="209550" cy="2095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665A">
        <w:rPr>
          <w:rFonts w:cstheme="minorHAnsi"/>
          <w:b/>
          <w:bCs/>
        </w:rPr>
        <w:t>Používatelia</w:t>
      </w:r>
      <w:r w:rsidRPr="0046339A">
        <w:rPr>
          <w:rFonts w:cstheme="minorHAnsi"/>
          <w:b/>
          <w:bCs/>
        </w:rPr>
        <w:t xml:space="preserve"> subjektu</w:t>
      </w:r>
    </w:p>
    <w:p w14:paraId="54668714" w14:textId="10E99790" w:rsidR="00666A7D" w:rsidRPr="0046339A" w:rsidRDefault="00666A7D" w:rsidP="004935F8">
      <w:pPr>
        <w:pStyle w:val="ListParagraph"/>
        <w:numPr>
          <w:ilvl w:val="0"/>
          <w:numId w:val="22"/>
        </w:numPr>
        <w:rPr>
          <w:rFonts w:cstheme="minorHAnsi"/>
        </w:rPr>
      </w:pPr>
      <w:r w:rsidRPr="0046339A">
        <w:rPr>
          <w:rFonts w:cstheme="minorHAnsi"/>
        </w:rPr>
        <w:t xml:space="preserve">V pravej časti obrazovky sa zobrazí zoznam existujúcich </w:t>
      </w:r>
      <w:r w:rsidR="00BD665A">
        <w:rPr>
          <w:rFonts w:cstheme="minorHAnsi"/>
        </w:rPr>
        <w:t>používateľov</w:t>
      </w:r>
      <w:r w:rsidRPr="0046339A">
        <w:rPr>
          <w:rFonts w:cstheme="minorHAnsi"/>
        </w:rPr>
        <w:t xml:space="preserve"> </w:t>
      </w:r>
    </w:p>
    <w:p w14:paraId="7C58F8DB" w14:textId="40B6CDBA" w:rsidR="00666A7D" w:rsidRDefault="00BD665A" w:rsidP="009C69E4">
      <w:pPr>
        <w:pStyle w:val="ListParagraph"/>
        <w:ind w:left="0" w:firstLine="720"/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78B2A0B1" wp14:editId="48078C2D">
            <wp:extent cx="5572397" cy="2221212"/>
            <wp:effectExtent l="0" t="0" r="0" b="82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703" cy="225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F2359" w14:textId="77777777" w:rsidR="00244E2E" w:rsidRPr="0046339A" w:rsidRDefault="00244E2E" w:rsidP="00BD665A">
      <w:pPr>
        <w:pStyle w:val="ListParagraph"/>
        <w:ind w:left="0" w:firstLine="720"/>
        <w:rPr>
          <w:rFonts w:cstheme="minorHAnsi"/>
        </w:rPr>
      </w:pPr>
    </w:p>
    <w:p w14:paraId="7C4FEDA7" w14:textId="77777777" w:rsidR="00666A7D" w:rsidRPr="0046339A" w:rsidRDefault="00666A7D" w:rsidP="004935F8">
      <w:pPr>
        <w:pStyle w:val="ListParagraph"/>
        <w:numPr>
          <w:ilvl w:val="0"/>
          <w:numId w:val="22"/>
        </w:numPr>
        <w:rPr>
          <w:rFonts w:cstheme="minorHAnsi"/>
        </w:rPr>
      </w:pPr>
      <w:r w:rsidRPr="0046339A">
        <w:rPr>
          <w:rFonts w:cstheme="minorHAnsi"/>
        </w:rPr>
        <w:t>Kliknite na vybraného používateľa</w:t>
      </w:r>
    </w:p>
    <w:p w14:paraId="0DF5703E" w14:textId="0E17426E" w:rsidR="00666A7D" w:rsidRDefault="00666A7D" w:rsidP="004935F8">
      <w:pPr>
        <w:pStyle w:val="ListParagraph"/>
        <w:numPr>
          <w:ilvl w:val="0"/>
          <w:numId w:val="22"/>
        </w:numPr>
        <w:rPr>
          <w:rFonts w:cstheme="minorHAnsi"/>
        </w:rPr>
      </w:pPr>
      <w:r w:rsidRPr="00A045F1">
        <w:rPr>
          <w:rFonts w:cstheme="minorHAnsi"/>
        </w:rPr>
        <w:t xml:space="preserve">Kliknite na záložku </w:t>
      </w:r>
      <w:r w:rsidRPr="00A045F1">
        <w:rPr>
          <w:rFonts w:cstheme="minorHAnsi"/>
          <w:b/>
          <w:bCs/>
        </w:rPr>
        <w:t>Priradenia</w:t>
      </w:r>
      <w:r w:rsidRPr="00A045F1">
        <w:rPr>
          <w:rFonts w:cstheme="minorHAnsi"/>
        </w:rPr>
        <w:t>, aplikácia zobrazí zoznam priradených rolí a</w:t>
      </w:r>
      <w:r w:rsidR="005C5E44" w:rsidRPr="00A045F1">
        <w:rPr>
          <w:rFonts w:cstheme="minorHAnsi"/>
        </w:rPr>
        <w:t> subjektov.</w:t>
      </w:r>
      <w:r w:rsidRPr="00FC7BF8">
        <w:rPr>
          <w:rFonts w:cstheme="minorHAnsi"/>
          <w:highlight w:val="yellow"/>
        </w:rPr>
        <w:t xml:space="preserve"> </w:t>
      </w:r>
    </w:p>
    <w:p w14:paraId="3B417447" w14:textId="024133EA" w:rsidR="009C69E4" w:rsidRDefault="006E2D7E" w:rsidP="009C69E4">
      <w:pPr>
        <w:pStyle w:val="ListParagraph"/>
        <w:jc w:val="center"/>
        <w:rPr>
          <w:rFonts w:cstheme="minorHAnsi"/>
        </w:rPr>
      </w:pPr>
      <w:r w:rsidRPr="006E2D7E">
        <w:rPr>
          <w:rFonts w:cstheme="minorHAnsi"/>
          <w:noProof/>
        </w:rPr>
        <w:drawing>
          <wp:inline distT="0" distB="0" distL="0" distR="0" wp14:anchorId="42775B88" wp14:editId="217561BB">
            <wp:extent cx="5572125" cy="3095625"/>
            <wp:effectExtent l="0" t="0" r="9525" b="9525"/>
            <wp:docPr id="914347843" name="Picture 914347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88437" cy="310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14617" w14:textId="77777777" w:rsidR="009C69E4" w:rsidRDefault="009C69E4">
      <w:pPr>
        <w:rPr>
          <w:rFonts w:cstheme="minorHAnsi"/>
        </w:rPr>
      </w:pPr>
      <w:r>
        <w:rPr>
          <w:rFonts w:cstheme="minorHAnsi"/>
        </w:rPr>
        <w:br w:type="page"/>
      </w:r>
    </w:p>
    <w:p w14:paraId="70BE152D" w14:textId="73F74A3F" w:rsidR="00666A7D" w:rsidRPr="008B08DA" w:rsidRDefault="00666A7D" w:rsidP="009C69E4">
      <w:pPr>
        <w:pStyle w:val="ListParagraph"/>
        <w:numPr>
          <w:ilvl w:val="0"/>
          <w:numId w:val="22"/>
        </w:numPr>
        <w:rPr>
          <w:rFonts w:cstheme="minorHAnsi"/>
        </w:rPr>
      </w:pPr>
      <w:r w:rsidRPr="008B08DA">
        <w:rPr>
          <w:rFonts w:cstheme="minorHAnsi"/>
        </w:rPr>
        <w:lastRenderedPageBreak/>
        <w:t xml:space="preserve">Označte </w:t>
      </w:r>
      <w:r w:rsidRPr="008B08DA">
        <w:rPr>
          <w:noProof/>
        </w:rPr>
        <w:drawing>
          <wp:inline distT="0" distB="0" distL="0" distR="0" wp14:anchorId="03588732" wp14:editId="76472CE7">
            <wp:extent cx="155275" cy="162669"/>
            <wp:effectExtent l="0" t="0" r="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5947" cy="16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08DA">
        <w:rPr>
          <w:rFonts w:cstheme="minorHAnsi"/>
        </w:rPr>
        <w:t xml:space="preserve">role, ktoré chcete používateľovi odobrať a kliknite na tlačidlo </w:t>
      </w:r>
      <w:r w:rsidRPr="008B08DA">
        <w:rPr>
          <w:noProof/>
        </w:rPr>
        <w:drawing>
          <wp:inline distT="0" distB="0" distL="0" distR="0" wp14:anchorId="23928C69" wp14:editId="4821609A">
            <wp:extent cx="161386" cy="161386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2568" cy="16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08DA">
        <w:rPr>
          <w:rFonts w:cstheme="minorHAnsi"/>
        </w:rPr>
        <w:t xml:space="preserve"> v pravej hornej časti zoznamu</w:t>
      </w:r>
    </w:p>
    <w:p w14:paraId="473F513D" w14:textId="35736B21" w:rsidR="00666A7D" w:rsidRPr="008B08DA" w:rsidRDefault="00C5682F" w:rsidP="009C69E4">
      <w:pPr>
        <w:ind w:left="36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Odoberané r</w:t>
      </w:r>
      <w:r w:rsidR="00666A7D" w:rsidRPr="008B08DA">
        <w:rPr>
          <w:rFonts w:cstheme="minorHAnsi"/>
          <w:sz w:val="22"/>
          <w:szCs w:val="22"/>
        </w:rPr>
        <w:t>ole sú označené (podfarbené na červeno)</w:t>
      </w:r>
    </w:p>
    <w:p w14:paraId="631C6E98" w14:textId="652E49B4" w:rsidR="00666A7D" w:rsidRDefault="00672335" w:rsidP="00A37B2F">
      <w:pPr>
        <w:pStyle w:val="ListParagraph"/>
        <w:rPr>
          <w:rFonts w:cstheme="minorHAnsi"/>
        </w:rPr>
      </w:pPr>
      <w:r w:rsidRPr="00672335">
        <w:rPr>
          <w:rFonts w:cstheme="minorHAnsi"/>
          <w:noProof/>
        </w:rPr>
        <w:drawing>
          <wp:inline distT="0" distB="0" distL="0" distR="0" wp14:anchorId="050617E8" wp14:editId="730DF1A9">
            <wp:extent cx="5595257" cy="2949358"/>
            <wp:effectExtent l="0" t="0" r="5715" b="3810"/>
            <wp:docPr id="914347845" name="Picture 914347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06740" cy="295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17327" w14:textId="77777777" w:rsidR="00E6364E" w:rsidRPr="0046339A" w:rsidRDefault="00E6364E" w:rsidP="00E6364E">
      <w:pPr>
        <w:pStyle w:val="ListParagraph"/>
        <w:jc w:val="both"/>
        <w:rPr>
          <w:rFonts w:cstheme="minorHAnsi"/>
        </w:rPr>
      </w:pPr>
      <w:r>
        <w:rPr>
          <w:rFonts w:cstheme="minorHAnsi"/>
        </w:rPr>
        <w:t>V časti “Možnosti“ popis jednotlivých volieb je možné vyvolať podržaním kurzoru nad voľbou.</w:t>
      </w:r>
    </w:p>
    <w:p w14:paraId="3BCE6ABC" w14:textId="77777777" w:rsidR="00E6364E" w:rsidRPr="0046339A" w:rsidRDefault="00E6364E" w:rsidP="00A37B2F">
      <w:pPr>
        <w:pStyle w:val="ListParagraph"/>
        <w:rPr>
          <w:rFonts w:cstheme="minorHAnsi"/>
        </w:rPr>
      </w:pPr>
    </w:p>
    <w:p w14:paraId="54CBAA77" w14:textId="4803A82A" w:rsidR="00666A7D" w:rsidRPr="0046339A" w:rsidRDefault="00666A7D" w:rsidP="004935F8">
      <w:pPr>
        <w:pStyle w:val="ListParagraph"/>
        <w:numPr>
          <w:ilvl w:val="0"/>
          <w:numId w:val="22"/>
        </w:numPr>
        <w:rPr>
          <w:rFonts w:cstheme="minorHAnsi"/>
        </w:rPr>
      </w:pPr>
      <w:r w:rsidRPr="0046339A">
        <w:rPr>
          <w:rFonts w:cstheme="minorHAnsi"/>
        </w:rPr>
        <w:t xml:space="preserve">Výberom </w:t>
      </w:r>
      <w:r w:rsidRPr="0046339A">
        <w:rPr>
          <w:rFonts w:cstheme="minorHAnsi"/>
          <w:b/>
          <w:bCs/>
        </w:rPr>
        <w:t>Uložiť</w:t>
      </w:r>
      <w:r w:rsidRPr="0046339A">
        <w:rPr>
          <w:rFonts w:cstheme="minorHAnsi"/>
        </w:rPr>
        <w:t xml:space="preserve"> potvrdíte voľbu. </w:t>
      </w:r>
      <w:r w:rsidR="00F63EB8">
        <w:rPr>
          <w:rFonts w:cstheme="minorHAnsi"/>
        </w:rPr>
        <w:br/>
      </w:r>
      <w:r w:rsidR="003A1B37">
        <w:rPr>
          <w:rFonts w:cstheme="minorHAnsi"/>
          <w:lang w:val="en-US"/>
        </w:rPr>
        <w:t>(</w:t>
      </w:r>
      <w:proofErr w:type="spellStart"/>
      <w:r w:rsidR="0047669B">
        <w:rPr>
          <w:rFonts w:cstheme="minorHAnsi"/>
          <w:lang w:val="en-US"/>
        </w:rPr>
        <w:t>Jednotlivé</w:t>
      </w:r>
      <w:proofErr w:type="spellEnd"/>
      <w:r w:rsidR="0047669B">
        <w:rPr>
          <w:rFonts w:cstheme="minorHAnsi"/>
          <w:lang w:val="en-US"/>
        </w:rPr>
        <w:t xml:space="preserve"> </w:t>
      </w:r>
      <w:proofErr w:type="spellStart"/>
      <w:r w:rsidR="0047669B">
        <w:rPr>
          <w:rFonts w:cstheme="minorHAnsi"/>
          <w:lang w:val="en-US"/>
        </w:rPr>
        <w:t>voľby</w:t>
      </w:r>
      <w:proofErr w:type="spellEnd"/>
      <w:r w:rsidR="0047669B">
        <w:rPr>
          <w:rFonts w:cstheme="minorHAnsi"/>
          <w:lang w:val="en-US"/>
        </w:rPr>
        <w:t xml:space="preserve"> v </w:t>
      </w:r>
      <w:proofErr w:type="spellStart"/>
      <w:r w:rsidR="0047669B">
        <w:rPr>
          <w:rFonts w:cstheme="minorHAnsi"/>
          <w:lang w:val="en-US"/>
        </w:rPr>
        <w:t>časti</w:t>
      </w:r>
      <w:proofErr w:type="spellEnd"/>
      <w:r w:rsidR="0047669B">
        <w:rPr>
          <w:rFonts w:cstheme="minorHAnsi"/>
          <w:lang w:val="en-US"/>
        </w:rPr>
        <w:t xml:space="preserve"> </w:t>
      </w:r>
      <w:r w:rsidR="003A1B37" w:rsidRPr="00BF1C47">
        <w:rPr>
          <w:rFonts w:cstheme="minorHAnsi"/>
          <w:b/>
          <w:bCs/>
        </w:rPr>
        <w:t>Možnosti</w:t>
      </w:r>
      <w:r w:rsidR="0047669B">
        <w:rPr>
          <w:rFonts w:cstheme="minorHAnsi"/>
        </w:rPr>
        <w:t xml:space="preserve">, ponechajte </w:t>
      </w:r>
      <w:r w:rsidR="00875500">
        <w:rPr>
          <w:rFonts w:cstheme="minorHAnsi"/>
        </w:rPr>
        <w:t>pred</w:t>
      </w:r>
      <w:r w:rsidR="0047669B">
        <w:rPr>
          <w:rFonts w:cstheme="minorHAnsi"/>
        </w:rPr>
        <w:t>nastavené</w:t>
      </w:r>
      <w:r w:rsidR="00BF1C47">
        <w:rPr>
          <w:rFonts w:cstheme="minorHAnsi"/>
        </w:rPr>
        <w:t xml:space="preserve"> </w:t>
      </w:r>
      <w:r w:rsidR="00875500">
        <w:rPr>
          <w:rFonts w:cstheme="minorHAnsi"/>
        </w:rPr>
        <w:t xml:space="preserve">tak </w:t>
      </w:r>
      <w:r w:rsidR="00BF1C47">
        <w:rPr>
          <w:rFonts w:cstheme="minorHAnsi"/>
        </w:rPr>
        <w:t>s</w:t>
      </w:r>
      <w:r w:rsidR="00875500">
        <w:rPr>
          <w:rFonts w:cstheme="minorHAnsi"/>
        </w:rPr>
        <w:t xml:space="preserve">ú </w:t>
      </w:r>
      <w:r w:rsidR="0067094A">
        <w:rPr>
          <w:rFonts w:cstheme="minorHAnsi"/>
        </w:rPr>
        <w:t>definované na obrázku.</w:t>
      </w:r>
      <w:r w:rsidR="003A1B37">
        <w:rPr>
          <w:rFonts w:cstheme="minorHAnsi"/>
          <w:lang w:val="en-US"/>
        </w:rPr>
        <w:t>)</w:t>
      </w:r>
    </w:p>
    <w:p w14:paraId="24576AA1" w14:textId="0199FF2B" w:rsidR="00666A7D" w:rsidRDefault="00666A7D" w:rsidP="00244E2E">
      <w:pPr>
        <w:pStyle w:val="ListParagraph"/>
        <w:rPr>
          <w:rFonts w:cstheme="minorHAnsi"/>
        </w:rPr>
      </w:pPr>
      <w:r w:rsidRPr="0046339A">
        <w:rPr>
          <w:rFonts w:cstheme="minorHAnsi"/>
        </w:rPr>
        <w:t>Role do aplikácií sú používateľovi okamžite odobrané.</w:t>
      </w:r>
    </w:p>
    <w:p w14:paraId="0400EA19" w14:textId="32216161" w:rsidR="00C87E2E" w:rsidRDefault="00C87E2E">
      <w:pPr>
        <w:rPr>
          <w:rFonts w:cstheme="minorHAnsi"/>
        </w:rPr>
      </w:pPr>
      <w:r>
        <w:rPr>
          <w:rFonts w:cstheme="minorHAnsi"/>
        </w:rPr>
        <w:br w:type="page"/>
      </w:r>
    </w:p>
    <w:p w14:paraId="48A25C55" w14:textId="397CCD21" w:rsidR="00666A7D" w:rsidRPr="0046339A" w:rsidRDefault="00666A7D" w:rsidP="00DA3F28">
      <w:pPr>
        <w:pStyle w:val="Heading2"/>
      </w:pPr>
      <w:bookmarkStart w:id="143" w:name="_Toc95690462"/>
      <w:bookmarkStart w:id="144" w:name="_Toc2103361752"/>
      <w:bookmarkStart w:id="145" w:name="_Toc1850997051"/>
      <w:bookmarkStart w:id="146" w:name="_Toc1391057444"/>
      <w:bookmarkStart w:id="147" w:name="_Toc1893804067"/>
      <w:bookmarkStart w:id="148" w:name="_Toc1045489412"/>
      <w:bookmarkStart w:id="149" w:name="_Toc1125323445"/>
      <w:bookmarkStart w:id="150" w:name="_Toc1480171241"/>
      <w:bookmarkStart w:id="151" w:name="_Toc113619814"/>
      <w:bookmarkStart w:id="152" w:name="_Toc113620002"/>
      <w:bookmarkStart w:id="153" w:name="_Toc116984510"/>
      <w:r>
        <w:lastRenderedPageBreak/>
        <w:t xml:space="preserve">Zmena evidovaných údajov o </w:t>
      </w:r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r w:rsidR="00292634" w:rsidRPr="00DA3F28">
        <w:t>používate</w:t>
      </w:r>
      <w:r w:rsidR="00292634" w:rsidRPr="00DA3F28">
        <w:rPr>
          <w:rFonts w:ascii="Calibri" w:hAnsi="Calibri" w:cs="Calibri"/>
        </w:rPr>
        <w:t>ľ</w:t>
      </w:r>
      <w:r w:rsidR="00292634" w:rsidRPr="00DA3F28">
        <w:t>ovi</w:t>
      </w:r>
      <w:bookmarkEnd w:id="151"/>
      <w:bookmarkEnd w:id="152"/>
      <w:bookmarkEnd w:id="153"/>
    </w:p>
    <w:p w14:paraId="17BD0B6A" w14:textId="73449C62" w:rsidR="00666A7D" w:rsidRPr="0046339A" w:rsidRDefault="00666A7D" w:rsidP="004935F8">
      <w:pPr>
        <w:pStyle w:val="ListParagraph"/>
        <w:numPr>
          <w:ilvl w:val="0"/>
          <w:numId w:val="23"/>
        </w:numPr>
        <w:jc w:val="both"/>
        <w:rPr>
          <w:rFonts w:cstheme="minorHAnsi"/>
        </w:rPr>
      </w:pPr>
      <w:r w:rsidRPr="0046339A">
        <w:rPr>
          <w:rFonts w:cstheme="minorHAnsi"/>
        </w:rPr>
        <w:t xml:space="preserve">Prihláste sa do aplikácie IDM pre správu </w:t>
      </w:r>
      <w:r w:rsidR="00292634">
        <w:rPr>
          <w:rFonts w:cstheme="minorHAnsi"/>
        </w:rPr>
        <w:t>používateľov</w:t>
      </w:r>
      <w:r w:rsidRPr="0046339A">
        <w:rPr>
          <w:rFonts w:cstheme="minorHAnsi"/>
        </w:rPr>
        <w:t xml:space="preserve"> subjektu</w:t>
      </w:r>
    </w:p>
    <w:p w14:paraId="4A6B8F83" w14:textId="77777777" w:rsidR="00666A7D" w:rsidRPr="0046339A" w:rsidRDefault="00666A7D" w:rsidP="004935F8">
      <w:pPr>
        <w:pStyle w:val="ListParagraph"/>
        <w:numPr>
          <w:ilvl w:val="0"/>
          <w:numId w:val="23"/>
        </w:numPr>
        <w:jc w:val="both"/>
        <w:rPr>
          <w:rFonts w:cstheme="minorHAnsi"/>
        </w:rPr>
      </w:pPr>
      <w:r w:rsidRPr="0046339A">
        <w:rPr>
          <w:rFonts w:cstheme="minorHAnsi"/>
        </w:rPr>
        <w:t xml:space="preserve">Po prihlásení sa do aplikácie v časti </w:t>
      </w:r>
      <w:r w:rsidRPr="0046339A">
        <w:rPr>
          <w:rFonts w:cstheme="minorHAnsi"/>
          <w:b/>
          <w:bCs/>
        </w:rPr>
        <w:t xml:space="preserve">ADMINISTRÁCIA </w:t>
      </w:r>
      <w:r w:rsidRPr="0046339A">
        <w:rPr>
          <w:rFonts w:cstheme="minorHAnsi"/>
        </w:rPr>
        <w:t xml:space="preserve">vyberte položku </w:t>
      </w:r>
      <w:r w:rsidRPr="0046339A">
        <w:rPr>
          <w:rFonts w:cstheme="minorHAnsi"/>
          <w:noProof/>
        </w:rPr>
        <w:drawing>
          <wp:inline distT="0" distB="0" distL="0" distR="0" wp14:anchorId="256CA67B" wp14:editId="543B93D3">
            <wp:extent cx="171450" cy="20002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339A">
        <w:rPr>
          <w:rFonts w:cstheme="minorHAnsi"/>
        </w:rPr>
        <w:t xml:space="preserve"> </w:t>
      </w:r>
      <w:r w:rsidRPr="0046339A">
        <w:rPr>
          <w:rFonts w:cstheme="minorHAnsi"/>
          <w:b/>
          <w:bCs/>
        </w:rPr>
        <w:t>Používatelia</w:t>
      </w:r>
      <w:r w:rsidRPr="0046339A">
        <w:rPr>
          <w:rFonts w:cstheme="minorHAnsi"/>
        </w:rPr>
        <w:t xml:space="preserve"> </w:t>
      </w:r>
    </w:p>
    <w:p w14:paraId="1B6D82A9" w14:textId="6A710408" w:rsidR="00666A7D" w:rsidRPr="0046339A" w:rsidRDefault="00666A7D" w:rsidP="00292634">
      <w:pPr>
        <w:pStyle w:val="ListParagraph"/>
        <w:numPr>
          <w:ilvl w:val="0"/>
          <w:numId w:val="23"/>
        </w:numPr>
        <w:spacing w:line="276" w:lineRule="auto"/>
        <w:jc w:val="both"/>
        <w:rPr>
          <w:rFonts w:cstheme="minorHAnsi"/>
        </w:rPr>
      </w:pPr>
      <w:r w:rsidRPr="0046339A">
        <w:rPr>
          <w:rFonts w:cstheme="minorHAnsi"/>
        </w:rPr>
        <w:t xml:space="preserve">Následne vyberte položku </w:t>
      </w:r>
      <w:r w:rsidRPr="0046339A">
        <w:rPr>
          <w:rFonts w:cstheme="minorHAnsi"/>
          <w:noProof/>
        </w:rPr>
        <w:drawing>
          <wp:inline distT="0" distB="0" distL="0" distR="0" wp14:anchorId="0CA2E903" wp14:editId="60D1C605">
            <wp:extent cx="209550" cy="2095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7E2E">
        <w:rPr>
          <w:rFonts w:cstheme="minorHAnsi"/>
          <w:b/>
          <w:bCs/>
        </w:rPr>
        <w:t xml:space="preserve">Používatelia </w:t>
      </w:r>
      <w:r w:rsidRPr="0046339A">
        <w:rPr>
          <w:rFonts w:cstheme="minorHAnsi"/>
          <w:b/>
          <w:bCs/>
        </w:rPr>
        <w:t xml:space="preserve"> subjektu</w:t>
      </w:r>
    </w:p>
    <w:p w14:paraId="019D25B9" w14:textId="0CB48C70" w:rsidR="00666A7D" w:rsidRDefault="00292634" w:rsidP="00292634">
      <w:pPr>
        <w:pStyle w:val="ListParagraph"/>
        <w:ind w:firstLine="180"/>
        <w:jc w:val="both"/>
        <w:rPr>
          <w:rFonts w:cstheme="minorHAnsi"/>
        </w:rPr>
      </w:pPr>
      <w:r>
        <w:rPr>
          <w:rFonts w:cstheme="minorHAnsi"/>
        </w:rPr>
        <w:t>Z</w:t>
      </w:r>
      <w:r w:rsidR="00666A7D" w:rsidRPr="0046339A">
        <w:rPr>
          <w:rFonts w:cstheme="minorHAnsi"/>
        </w:rPr>
        <w:t xml:space="preserve">obrazí </w:t>
      </w:r>
      <w:r w:rsidR="00B454A6">
        <w:rPr>
          <w:rFonts w:cstheme="minorHAnsi"/>
        </w:rPr>
        <w:t xml:space="preserve">sa </w:t>
      </w:r>
      <w:r w:rsidR="00666A7D" w:rsidRPr="0046339A">
        <w:rPr>
          <w:rFonts w:cstheme="minorHAnsi"/>
        </w:rPr>
        <w:t xml:space="preserve">zoznam existujúcich </w:t>
      </w:r>
      <w:r w:rsidR="00C87E2E">
        <w:rPr>
          <w:rFonts w:cstheme="minorHAnsi"/>
        </w:rPr>
        <w:t>používateľov</w:t>
      </w:r>
      <w:r w:rsidR="00666A7D" w:rsidRPr="0046339A">
        <w:rPr>
          <w:rFonts w:cstheme="minorHAnsi"/>
        </w:rPr>
        <w:t xml:space="preserve"> </w:t>
      </w:r>
    </w:p>
    <w:p w14:paraId="04BCEA80" w14:textId="7983D479" w:rsidR="00666A7D" w:rsidRPr="0046339A" w:rsidRDefault="00666A7D" w:rsidP="00292634">
      <w:pPr>
        <w:pStyle w:val="ListParagraph"/>
        <w:numPr>
          <w:ilvl w:val="0"/>
          <w:numId w:val="23"/>
        </w:numPr>
        <w:jc w:val="both"/>
        <w:rPr>
          <w:rFonts w:cstheme="minorHAnsi"/>
        </w:rPr>
      </w:pPr>
      <w:r w:rsidRPr="0046339A">
        <w:rPr>
          <w:rFonts w:cstheme="minorHAnsi"/>
        </w:rPr>
        <w:t xml:space="preserve">Kliknite na vybraného používateľa ktorého chcete </w:t>
      </w:r>
      <w:r w:rsidR="00292634">
        <w:rPr>
          <w:rFonts w:cstheme="minorHAnsi"/>
        </w:rPr>
        <w:t>editovať</w:t>
      </w:r>
    </w:p>
    <w:p w14:paraId="5E7CDE22" w14:textId="15FA5AA6" w:rsidR="00666A7D" w:rsidRPr="0046339A" w:rsidRDefault="00666A7D" w:rsidP="00292634">
      <w:pPr>
        <w:pStyle w:val="ListParagraph"/>
        <w:ind w:firstLine="180"/>
        <w:jc w:val="both"/>
        <w:rPr>
          <w:rFonts w:cstheme="minorHAnsi"/>
        </w:rPr>
      </w:pPr>
      <w:r w:rsidRPr="0046339A">
        <w:rPr>
          <w:rFonts w:cstheme="minorHAnsi"/>
        </w:rPr>
        <w:t xml:space="preserve">Zobrazí sa formulár s možnosťou </w:t>
      </w:r>
      <w:r w:rsidR="00292634">
        <w:rPr>
          <w:rFonts w:cstheme="minorHAnsi"/>
        </w:rPr>
        <w:t>editácie</w:t>
      </w:r>
      <w:r w:rsidRPr="0046339A">
        <w:rPr>
          <w:rFonts w:cstheme="minorHAnsi"/>
        </w:rPr>
        <w:t xml:space="preserve"> vybraných atribútov</w:t>
      </w:r>
    </w:p>
    <w:p w14:paraId="77629513" w14:textId="6D0A89EC" w:rsidR="00666A7D" w:rsidRPr="0046339A" w:rsidRDefault="00492E7F" w:rsidP="00AD3D8C">
      <w:pPr>
        <w:pStyle w:val="ListParagraph"/>
        <w:ind w:left="567"/>
        <w:jc w:val="center"/>
        <w:rPr>
          <w:rFonts w:cstheme="minorHAnsi"/>
        </w:rPr>
      </w:pPr>
      <w:r w:rsidRPr="00492E7F">
        <w:rPr>
          <w:rFonts w:cstheme="minorHAnsi"/>
          <w:noProof/>
        </w:rPr>
        <w:drawing>
          <wp:inline distT="0" distB="0" distL="0" distR="0" wp14:anchorId="485A0CC2" wp14:editId="01CCC9FD">
            <wp:extent cx="6120765" cy="3673502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5109" cy="367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DE8E0" w14:textId="0F40A752" w:rsidR="00666A7D" w:rsidRPr="0046339A" w:rsidRDefault="00666A7D" w:rsidP="004935F8">
      <w:pPr>
        <w:pStyle w:val="ListParagraph"/>
        <w:numPr>
          <w:ilvl w:val="0"/>
          <w:numId w:val="23"/>
        </w:numPr>
        <w:jc w:val="both"/>
      </w:pPr>
      <w:r w:rsidRPr="0046339A">
        <w:t xml:space="preserve">Zmeňte vybrané atribúty (napr. telefónne číslo) a zmeny uložte, stlačením tlačidla </w:t>
      </w:r>
      <w:r w:rsidRPr="0046339A">
        <w:rPr>
          <w:b/>
        </w:rPr>
        <w:t>Uložiť</w:t>
      </w:r>
      <w:r w:rsidRPr="0046339A">
        <w:t xml:space="preserve"> </w:t>
      </w:r>
    </w:p>
    <w:p w14:paraId="76DB8D4C" w14:textId="6D9E025F" w:rsidR="00666A7D" w:rsidRDefault="00666A7D" w:rsidP="00B454A6">
      <w:pPr>
        <w:pStyle w:val="ListParagraph"/>
        <w:jc w:val="both"/>
        <w:rPr>
          <w:rFonts w:cstheme="minorHAnsi"/>
        </w:rPr>
      </w:pPr>
      <w:r w:rsidRPr="0046339A">
        <w:rPr>
          <w:rFonts w:cstheme="minorHAnsi"/>
        </w:rPr>
        <w:t>Zmeny sú okamžite zapísané do systému.</w:t>
      </w:r>
    </w:p>
    <w:p w14:paraId="2638AC7B" w14:textId="5FF3F693" w:rsidR="00A61185" w:rsidRDefault="00B454A6" w:rsidP="00492E7F">
      <w:pPr>
        <w:pStyle w:val="Heading2"/>
      </w:pPr>
      <w:r>
        <w:rPr>
          <w:rFonts w:cstheme="minorHAnsi"/>
        </w:rPr>
        <w:br w:type="page"/>
      </w:r>
      <w:bookmarkStart w:id="154" w:name="_Toc113605543"/>
      <w:bookmarkStart w:id="155" w:name="_Toc116984511"/>
      <w:r w:rsidR="00A61185">
        <w:lastRenderedPageBreak/>
        <w:t xml:space="preserve">Evidencia nového certifikátu pre </w:t>
      </w:r>
      <w:r w:rsidR="00A61185" w:rsidRPr="00492E7F">
        <w:t>používate</w:t>
      </w:r>
      <w:r w:rsidR="00A61185" w:rsidRPr="00492E7F">
        <w:rPr>
          <w:rFonts w:ascii="Calibri" w:hAnsi="Calibri" w:cs="Calibri"/>
        </w:rPr>
        <w:t>ľ</w:t>
      </w:r>
      <w:r w:rsidR="00A61185" w:rsidRPr="00492E7F">
        <w:t>a</w:t>
      </w:r>
      <w:r w:rsidR="00A61185">
        <w:t xml:space="preserve"> externého subjektu</w:t>
      </w:r>
      <w:bookmarkEnd w:id="154"/>
      <w:bookmarkEnd w:id="155"/>
    </w:p>
    <w:p w14:paraId="673DBB87" w14:textId="77777777" w:rsidR="00A61185" w:rsidRPr="00934172" w:rsidRDefault="00A61185" w:rsidP="00A61185">
      <w:pPr>
        <w:rPr>
          <w:sz w:val="22"/>
          <w:szCs w:val="22"/>
        </w:rPr>
      </w:pPr>
      <w:bookmarkStart w:id="156" w:name="_Hlk116472593"/>
      <w:r w:rsidRPr="00934172">
        <w:rPr>
          <w:sz w:val="22"/>
          <w:szCs w:val="22"/>
        </w:rPr>
        <w:t>Tento postup je len pre používateľov subjektov, ktoré používajú 2FA (dvojfaktorovú autentifikáciu)</w:t>
      </w:r>
    </w:p>
    <w:bookmarkEnd w:id="156"/>
    <w:p w14:paraId="465029DF" w14:textId="24384CCA" w:rsidR="00A61185" w:rsidRPr="0046339A" w:rsidRDefault="00A61185" w:rsidP="00A61185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cstheme="minorHAnsi"/>
        </w:rPr>
      </w:pPr>
      <w:r w:rsidRPr="0046339A">
        <w:rPr>
          <w:rFonts w:cstheme="minorHAnsi"/>
        </w:rPr>
        <w:t>Prihláste</w:t>
      </w:r>
      <w:r w:rsidR="000022C7">
        <w:rPr>
          <w:rFonts w:cstheme="minorHAnsi"/>
        </w:rPr>
        <w:t xml:space="preserve"> </w:t>
      </w:r>
      <w:r w:rsidR="000022C7" w:rsidRPr="0046339A">
        <w:rPr>
          <w:rFonts w:cstheme="minorHAnsi"/>
        </w:rPr>
        <w:t xml:space="preserve">sa do aplikácie </w:t>
      </w:r>
      <w:r w:rsidR="000022C7">
        <w:rPr>
          <w:rFonts w:cstheme="minorHAnsi"/>
        </w:rPr>
        <w:t>p</w:t>
      </w:r>
      <w:r w:rsidR="000022C7" w:rsidRPr="0046339A">
        <w:rPr>
          <w:rFonts w:cstheme="minorHAnsi"/>
        </w:rPr>
        <w:t xml:space="preserve">re správu </w:t>
      </w:r>
      <w:r w:rsidR="000022C7">
        <w:rPr>
          <w:rFonts w:cstheme="minorHAnsi"/>
        </w:rPr>
        <w:t>používateľov</w:t>
      </w:r>
      <w:r w:rsidR="000022C7" w:rsidRPr="0046339A">
        <w:rPr>
          <w:rFonts w:cstheme="minorHAnsi"/>
        </w:rPr>
        <w:t xml:space="preserve"> subjektu</w:t>
      </w:r>
      <w:r w:rsidR="000022C7">
        <w:rPr>
          <w:rFonts w:cstheme="minorHAnsi"/>
        </w:rPr>
        <w:t xml:space="preserve"> </w:t>
      </w:r>
      <w:r w:rsidR="000022C7" w:rsidRPr="008F1AE6">
        <w:rPr>
          <w:rFonts w:cstheme="minorHAnsi"/>
          <w:noProof/>
        </w:rPr>
        <w:drawing>
          <wp:inline distT="0" distB="0" distL="0" distR="0" wp14:anchorId="1EE6A545" wp14:editId="115F1146">
            <wp:extent cx="1132773" cy="208280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34894" cy="22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22C7" w:rsidRPr="0046339A">
        <w:rPr>
          <w:rFonts w:cstheme="minorHAnsi"/>
        </w:rPr>
        <w:t xml:space="preserve"> </w:t>
      </w:r>
      <w:r w:rsidRPr="0046339A">
        <w:rPr>
          <w:rFonts w:cstheme="minorHAnsi"/>
        </w:rPr>
        <w:t xml:space="preserve"> </w:t>
      </w:r>
    </w:p>
    <w:p w14:paraId="0C632535" w14:textId="77777777" w:rsidR="00A61185" w:rsidRPr="0046339A" w:rsidRDefault="00A61185" w:rsidP="00A61185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cstheme="minorHAnsi"/>
        </w:rPr>
      </w:pPr>
      <w:r w:rsidRPr="0046339A">
        <w:rPr>
          <w:rFonts w:cstheme="minorHAnsi"/>
        </w:rPr>
        <w:t xml:space="preserve">Po prihlásení sa do aplikácie v časti </w:t>
      </w:r>
      <w:r w:rsidRPr="0046339A">
        <w:rPr>
          <w:rFonts w:cstheme="minorHAnsi"/>
          <w:b/>
          <w:bCs/>
        </w:rPr>
        <w:t xml:space="preserve">ADMINISTRÁCIA </w:t>
      </w:r>
      <w:r w:rsidRPr="0046339A">
        <w:rPr>
          <w:rFonts w:cstheme="minorHAnsi"/>
        </w:rPr>
        <w:t xml:space="preserve">vyberte položku </w:t>
      </w:r>
      <w:r w:rsidRPr="0046339A">
        <w:rPr>
          <w:rFonts w:cstheme="minorHAnsi"/>
          <w:noProof/>
        </w:rPr>
        <w:drawing>
          <wp:inline distT="0" distB="0" distL="0" distR="0" wp14:anchorId="664FDC36" wp14:editId="20BFF18A">
            <wp:extent cx="171450" cy="2000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339A">
        <w:rPr>
          <w:rFonts w:cstheme="minorHAnsi"/>
        </w:rPr>
        <w:t xml:space="preserve"> </w:t>
      </w:r>
      <w:r w:rsidRPr="0046339A">
        <w:rPr>
          <w:rFonts w:cstheme="minorHAnsi"/>
          <w:b/>
          <w:bCs/>
        </w:rPr>
        <w:t>Používatelia</w:t>
      </w:r>
      <w:r w:rsidRPr="0046339A">
        <w:rPr>
          <w:rFonts w:cstheme="minorHAnsi"/>
        </w:rPr>
        <w:t xml:space="preserve"> </w:t>
      </w:r>
    </w:p>
    <w:p w14:paraId="529729E2" w14:textId="0F042CC9" w:rsidR="00A61185" w:rsidRPr="0046339A" w:rsidRDefault="00A61185" w:rsidP="00A61185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cstheme="minorHAnsi"/>
        </w:rPr>
      </w:pPr>
      <w:r w:rsidRPr="0046339A">
        <w:rPr>
          <w:rFonts w:cstheme="minorHAnsi"/>
        </w:rPr>
        <w:t xml:space="preserve">Následne vyberte položku </w:t>
      </w:r>
      <w:r w:rsidRPr="0046339A">
        <w:rPr>
          <w:rFonts w:cstheme="minorHAnsi"/>
          <w:noProof/>
        </w:rPr>
        <w:drawing>
          <wp:inline distT="0" distB="0" distL="0" distR="0" wp14:anchorId="7EA20083" wp14:editId="27FAA970">
            <wp:extent cx="209550" cy="209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</w:rPr>
        <w:t xml:space="preserve">Používatelia </w:t>
      </w:r>
      <w:r w:rsidRPr="0046339A">
        <w:rPr>
          <w:rFonts w:cstheme="minorHAnsi"/>
          <w:b/>
          <w:bCs/>
        </w:rPr>
        <w:t xml:space="preserve"> subjektu</w:t>
      </w:r>
    </w:p>
    <w:p w14:paraId="0C2EB5D2" w14:textId="77777777" w:rsidR="00A61185" w:rsidRPr="002D3C1E" w:rsidRDefault="00A61185" w:rsidP="00A61185">
      <w:pPr>
        <w:pStyle w:val="ListParagraph"/>
        <w:ind w:firstLine="180"/>
        <w:jc w:val="both"/>
        <w:rPr>
          <w:rFonts w:cstheme="minorHAnsi"/>
        </w:rPr>
      </w:pPr>
      <w:r w:rsidRPr="002D3C1E">
        <w:rPr>
          <w:rFonts w:cstheme="minorHAnsi"/>
        </w:rPr>
        <w:t xml:space="preserve">Zobrazí sa zoznam existujúcich </w:t>
      </w:r>
      <w:r>
        <w:rPr>
          <w:rFonts w:cstheme="minorHAnsi"/>
        </w:rPr>
        <w:t>používateľov</w:t>
      </w:r>
    </w:p>
    <w:p w14:paraId="7701F049" w14:textId="05D64A61" w:rsidR="00A61185" w:rsidRPr="0046339A" w:rsidRDefault="00A61185" w:rsidP="00A61185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cstheme="minorHAnsi"/>
        </w:rPr>
      </w:pPr>
      <w:r w:rsidRPr="0046339A">
        <w:rPr>
          <w:rFonts w:cstheme="minorHAnsi"/>
        </w:rPr>
        <w:t>Kliknite na vybraného používateľa</w:t>
      </w:r>
      <w:r>
        <w:rPr>
          <w:rFonts w:cstheme="minorHAnsi"/>
        </w:rPr>
        <w:t>,</w:t>
      </w:r>
      <w:r w:rsidRPr="0046339A">
        <w:rPr>
          <w:rFonts w:cstheme="minorHAnsi"/>
        </w:rPr>
        <w:t xml:space="preserve"> ktorého chcete </w:t>
      </w:r>
      <w:r>
        <w:rPr>
          <w:rFonts w:cstheme="minorHAnsi"/>
        </w:rPr>
        <w:t>editovať</w:t>
      </w:r>
    </w:p>
    <w:p w14:paraId="206C06CD" w14:textId="15878EEE" w:rsidR="00A61185" w:rsidRPr="0046339A" w:rsidRDefault="00A61185" w:rsidP="00A61185">
      <w:pPr>
        <w:pStyle w:val="ListParagraph"/>
        <w:ind w:left="1440" w:hanging="540"/>
        <w:jc w:val="both"/>
        <w:rPr>
          <w:rFonts w:cstheme="minorHAnsi"/>
        </w:rPr>
      </w:pPr>
      <w:r w:rsidRPr="0046339A">
        <w:rPr>
          <w:rFonts w:cstheme="minorHAnsi"/>
        </w:rPr>
        <w:t xml:space="preserve">Zobrazí sa formulár s možnosťou </w:t>
      </w:r>
      <w:r>
        <w:rPr>
          <w:rFonts w:cstheme="minorHAnsi"/>
        </w:rPr>
        <w:t xml:space="preserve">editácie </w:t>
      </w:r>
      <w:r w:rsidRPr="0046339A">
        <w:rPr>
          <w:rFonts w:cstheme="minorHAnsi"/>
        </w:rPr>
        <w:t>vybraných atribútov</w:t>
      </w:r>
    </w:p>
    <w:p w14:paraId="6B4D97B3" w14:textId="77777777" w:rsidR="00A61185" w:rsidRDefault="00A61185" w:rsidP="00A61185">
      <w:pPr>
        <w:pStyle w:val="ListParagraph"/>
        <w:numPr>
          <w:ilvl w:val="0"/>
          <w:numId w:val="36"/>
        </w:numPr>
        <w:spacing w:after="0" w:line="360" w:lineRule="auto"/>
        <w:jc w:val="both"/>
      </w:pPr>
      <w:r>
        <w:t xml:space="preserve">V časti </w:t>
      </w:r>
      <w:r w:rsidRPr="00B95618">
        <w:rPr>
          <w:color w:val="2E74B5" w:themeColor="accent1" w:themeShade="BF"/>
        </w:rPr>
        <w:t>Vlastnosti</w:t>
      </w:r>
      <w:r>
        <w:t xml:space="preserve"> kliknite na </w:t>
      </w:r>
      <w:r w:rsidRPr="00B95618">
        <w:rPr>
          <w:color w:val="2E74B5" w:themeColor="accent1" w:themeShade="BF"/>
        </w:rPr>
        <w:t>Zobraziť prázdne polia</w:t>
      </w:r>
      <w:r>
        <w:t xml:space="preserve">. Vyberte </w:t>
      </w:r>
      <w:r w:rsidRPr="003D071A">
        <w:rPr>
          <w:i/>
          <w:iCs/>
        </w:rPr>
        <w:t>x509</w:t>
      </w:r>
      <w:r>
        <w:rPr>
          <w:i/>
          <w:iCs/>
        </w:rPr>
        <w:t xml:space="preserve"> </w:t>
      </w:r>
      <w:r w:rsidRPr="003D071A">
        <w:rPr>
          <w:i/>
          <w:iCs/>
        </w:rPr>
        <w:t>Certifi</w:t>
      </w:r>
      <w:r>
        <w:rPr>
          <w:i/>
          <w:iCs/>
        </w:rPr>
        <w:t xml:space="preserve">kačný </w:t>
      </w:r>
      <w:proofErr w:type="spellStart"/>
      <w:r>
        <w:rPr>
          <w:i/>
          <w:iCs/>
        </w:rPr>
        <w:t>request</w:t>
      </w:r>
      <w:proofErr w:type="spellEnd"/>
    </w:p>
    <w:p w14:paraId="1AC194D5" w14:textId="77777777" w:rsidR="00A61185" w:rsidRPr="0046339A" w:rsidRDefault="00A61185" w:rsidP="00316BD8">
      <w:pPr>
        <w:pStyle w:val="ListParagraph"/>
        <w:spacing w:line="360" w:lineRule="auto"/>
        <w:ind w:left="1440" w:hanging="720"/>
        <w:jc w:val="center"/>
      </w:pPr>
      <w:r>
        <w:rPr>
          <w:noProof/>
        </w:rPr>
        <w:drawing>
          <wp:inline distT="0" distB="0" distL="0" distR="0" wp14:anchorId="5642ED4D" wp14:editId="609684FA">
            <wp:extent cx="5600700" cy="20574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76AF3" w14:textId="77777777" w:rsidR="00A61185" w:rsidRDefault="00A61185" w:rsidP="00A61185">
      <w:pPr>
        <w:pStyle w:val="ListParagraph"/>
        <w:numPr>
          <w:ilvl w:val="0"/>
          <w:numId w:val="36"/>
        </w:numPr>
        <w:spacing w:after="0" w:line="360" w:lineRule="auto"/>
        <w:jc w:val="both"/>
      </w:pPr>
      <w:r w:rsidRPr="101C790C">
        <w:t>Vložte požiadavku na zaevidovanie certifikátu</w:t>
      </w:r>
    </w:p>
    <w:p w14:paraId="734EAF43" w14:textId="77777777" w:rsidR="00A61185" w:rsidRPr="0046339A" w:rsidRDefault="00A61185" w:rsidP="00A61185">
      <w:pPr>
        <w:pStyle w:val="ListParagraph"/>
        <w:numPr>
          <w:ilvl w:val="0"/>
          <w:numId w:val="36"/>
        </w:numPr>
        <w:spacing w:after="0" w:line="360" w:lineRule="auto"/>
        <w:jc w:val="both"/>
        <w:rPr>
          <w:color w:val="000000" w:themeColor="text1"/>
        </w:rPr>
      </w:pPr>
      <w:r w:rsidRPr="1091120F">
        <w:t xml:space="preserve">Stlačte tlačidlo </w:t>
      </w:r>
      <w:r w:rsidRPr="1091120F">
        <w:rPr>
          <w:b/>
          <w:bCs/>
        </w:rPr>
        <w:t>Uložiť</w:t>
      </w:r>
      <w:r w:rsidRPr="1091120F">
        <w:t xml:space="preserve"> </w:t>
      </w:r>
    </w:p>
    <w:p w14:paraId="12DE3A0A" w14:textId="77777777" w:rsidR="00A61185" w:rsidRPr="00817C52" w:rsidRDefault="00A61185" w:rsidP="00A61185">
      <w:pPr>
        <w:tabs>
          <w:tab w:val="left" w:pos="900"/>
        </w:tabs>
        <w:spacing w:line="276" w:lineRule="auto"/>
        <w:jc w:val="both"/>
        <w:rPr>
          <w:rFonts w:cstheme="minorHAnsi"/>
          <w:b/>
          <w:bCs/>
        </w:rPr>
      </w:pPr>
    </w:p>
    <w:p w14:paraId="2CA68604" w14:textId="0718341B" w:rsidR="00A61185" w:rsidRPr="00E6364E" w:rsidRDefault="00A61185" w:rsidP="00492E7F">
      <w:pPr>
        <w:tabs>
          <w:tab w:val="left" w:pos="900"/>
        </w:tabs>
        <w:spacing w:line="276" w:lineRule="auto"/>
        <w:ind w:left="720"/>
        <w:jc w:val="both"/>
        <w:rPr>
          <w:rFonts w:cstheme="minorHAnsi"/>
          <w:sz w:val="22"/>
          <w:szCs w:val="22"/>
        </w:rPr>
      </w:pPr>
      <w:r w:rsidRPr="00E6364E">
        <w:rPr>
          <w:rFonts w:cstheme="minorHAnsi"/>
          <w:b/>
          <w:bCs/>
          <w:color w:val="FF0000"/>
          <w:sz w:val="22"/>
          <w:szCs w:val="22"/>
        </w:rPr>
        <w:t>POZOR</w:t>
      </w:r>
      <w:r w:rsidRPr="00E6364E">
        <w:rPr>
          <w:rFonts w:cstheme="minorHAnsi"/>
          <w:sz w:val="22"/>
          <w:szCs w:val="22"/>
        </w:rPr>
        <w:t xml:space="preserve">: Po stlačení tlačidla </w:t>
      </w:r>
      <w:r w:rsidRPr="00E6364E">
        <w:rPr>
          <w:rFonts w:cstheme="minorHAnsi"/>
          <w:b/>
          <w:bCs/>
          <w:sz w:val="22"/>
          <w:szCs w:val="22"/>
        </w:rPr>
        <w:t>Uložiť</w:t>
      </w:r>
      <w:r w:rsidRPr="00E6364E">
        <w:rPr>
          <w:rFonts w:cstheme="minorHAnsi"/>
          <w:sz w:val="22"/>
          <w:szCs w:val="22"/>
        </w:rPr>
        <w:t xml:space="preserve"> sa vykonáva validácia vloženého súboru. V prípade, že ste vložili nesprávny súbor budete upozornený chybovou správou. (viď kapitola </w:t>
      </w:r>
      <w:r w:rsidRPr="00E6364E">
        <w:rPr>
          <w:rFonts w:cstheme="minorHAnsi"/>
          <w:i/>
          <w:iCs/>
          <w:sz w:val="22"/>
          <w:szCs w:val="22"/>
        </w:rPr>
        <w:t>Známe chyby a ich riešenia</w:t>
      </w:r>
      <w:r w:rsidRPr="00E6364E">
        <w:rPr>
          <w:rFonts w:cstheme="minorHAnsi"/>
          <w:sz w:val="22"/>
          <w:szCs w:val="22"/>
        </w:rPr>
        <w:t>).</w:t>
      </w:r>
    </w:p>
    <w:p w14:paraId="0B7017DB" w14:textId="77777777" w:rsidR="00A61185" w:rsidRPr="00E6364E" w:rsidRDefault="00A61185" w:rsidP="00492E7F">
      <w:pPr>
        <w:spacing w:line="276" w:lineRule="auto"/>
        <w:ind w:left="720"/>
        <w:jc w:val="both"/>
        <w:rPr>
          <w:rFonts w:cstheme="minorHAnsi"/>
          <w:sz w:val="22"/>
          <w:szCs w:val="22"/>
        </w:rPr>
      </w:pPr>
      <w:r w:rsidRPr="00E6364E">
        <w:rPr>
          <w:rFonts w:cstheme="minorHAnsi"/>
          <w:sz w:val="22"/>
          <w:szCs w:val="22"/>
        </w:rPr>
        <w:t>Systém požiadavku zaeviduje a vygenerovaný certifikát odošle na emailovú adresu identity. Platnosť certifikátu je nastavená na 3 roky.</w:t>
      </w:r>
    </w:p>
    <w:p w14:paraId="66B8F714" w14:textId="4693A349" w:rsidR="00A61185" w:rsidRPr="0046339A" w:rsidRDefault="00A61185" w:rsidP="00DC5AB5">
      <w:pPr>
        <w:pStyle w:val="Heading2"/>
      </w:pPr>
      <w:r>
        <w:rPr>
          <w:rFonts w:cstheme="minorHAnsi"/>
        </w:rPr>
        <w:br w:type="page"/>
      </w:r>
      <w:bookmarkStart w:id="157" w:name="_Toc113605544"/>
      <w:bookmarkStart w:id="158" w:name="_Toc116984512"/>
      <w:r>
        <w:lastRenderedPageBreak/>
        <w:t xml:space="preserve">Evidencia existujúceho </w:t>
      </w:r>
      <w:r w:rsidRPr="00DC5AB5">
        <w:t>certifikátu</w:t>
      </w:r>
      <w:r>
        <w:t xml:space="preserve"> pre používate</w:t>
      </w:r>
      <w:r>
        <w:rPr>
          <w:rFonts w:ascii="Calibri" w:hAnsi="Calibri" w:cs="Calibri"/>
        </w:rPr>
        <w:t>ľ</w:t>
      </w:r>
      <w:r>
        <w:t>a extern</w:t>
      </w:r>
      <w:r>
        <w:rPr>
          <w:rFonts w:ascii="Helvetica" w:hAnsi="Helvetica" w:cs="Helvetica"/>
        </w:rPr>
        <w:t>é</w:t>
      </w:r>
      <w:r>
        <w:t>ho subjektu</w:t>
      </w:r>
      <w:bookmarkEnd w:id="157"/>
      <w:bookmarkEnd w:id="158"/>
    </w:p>
    <w:p w14:paraId="60EBAFC0" w14:textId="6B36157B" w:rsidR="00A61185" w:rsidRPr="0046339A" w:rsidRDefault="00A61185" w:rsidP="00A61185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rFonts w:cstheme="minorHAnsi"/>
        </w:rPr>
      </w:pPr>
      <w:r w:rsidRPr="0046339A">
        <w:rPr>
          <w:rFonts w:cstheme="minorHAnsi"/>
        </w:rPr>
        <w:t xml:space="preserve">Prihláste </w:t>
      </w:r>
      <w:r w:rsidR="000022C7" w:rsidRPr="0046339A">
        <w:rPr>
          <w:rFonts w:cstheme="minorHAnsi"/>
        </w:rPr>
        <w:t xml:space="preserve">sa do aplikácie </w:t>
      </w:r>
      <w:r w:rsidR="000022C7">
        <w:rPr>
          <w:rFonts w:cstheme="minorHAnsi"/>
        </w:rPr>
        <w:t>p</w:t>
      </w:r>
      <w:r w:rsidR="000022C7" w:rsidRPr="0046339A">
        <w:rPr>
          <w:rFonts w:cstheme="minorHAnsi"/>
        </w:rPr>
        <w:t xml:space="preserve">re správu </w:t>
      </w:r>
      <w:r w:rsidR="000022C7">
        <w:rPr>
          <w:rFonts w:cstheme="minorHAnsi"/>
        </w:rPr>
        <w:t>používateľov</w:t>
      </w:r>
      <w:r w:rsidR="000022C7" w:rsidRPr="0046339A">
        <w:rPr>
          <w:rFonts w:cstheme="minorHAnsi"/>
        </w:rPr>
        <w:t xml:space="preserve"> subjektu</w:t>
      </w:r>
      <w:r w:rsidR="000022C7">
        <w:rPr>
          <w:rFonts w:cstheme="minorHAnsi"/>
        </w:rPr>
        <w:t xml:space="preserve"> </w:t>
      </w:r>
      <w:r w:rsidR="000022C7" w:rsidRPr="008F1AE6">
        <w:rPr>
          <w:rFonts w:cstheme="minorHAnsi"/>
          <w:noProof/>
        </w:rPr>
        <w:drawing>
          <wp:inline distT="0" distB="0" distL="0" distR="0" wp14:anchorId="14E30267" wp14:editId="63DFE07D">
            <wp:extent cx="1132773" cy="208280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34894" cy="22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22C7" w:rsidRPr="0046339A">
        <w:rPr>
          <w:rFonts w:cstheme="minorHAnsi"/>
        </w:rPr>
        <w:t xml:space="preserve">  </w:t>
      </w:r>
    </w:p>
    <w:p w14:paraId="4CC251C2" w14:textId="77777777" w:rsidR="00A61185" w:rsidRPr="0046339A" w:rsidRDefault="00A61185" w:rsidP="00A61185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rFonts w:cstheme="minorHAnsi"/>
        </w:rPr>
      </w:pPr>
      <w:r w:rsidRPr="0046339A">
        <w:rPr>
          <w:rFonts w:cstheme="minorHAnsi"/>
        </w:rPr>
        <w:t xml:space="preserve">Po prihlásení sa do aplikácie v časti </w:t>
      </w:r>
      <w:r w:rsidRPr="0046339A">
        <w:rPr>
          <w:rFonts w:cstheme="minorHAnsi"/>
          <w:b/>
          <w:bCs/>
        </w:rPr>
        <w:t xml:space="preserve">ADMINISTRÁCIA </w:t>
      </w:r>
      <w:r w:rsidRPr="0046339A">
        <w:rPr>
          <w:rFonts w:cstheme="minorHAnsi"/>
        </w:rPr>
        <w:t xml:space="preserve">vyberte položku </w:t>
      </w:r>
      <w:r w:rsidRPr="0046339A">
        <w:rPr>
          <w:rFonts w:cstheme="minorHAnsi"/>
          <w:noProof/>
        </w:rPr>
        <w:drawing>
          <wp:inline distT="0" distB="0" distL="0" distR="0" wp14:anchorId="69A9B110" wp14:editId="2DFA920C">
            <wp:extent cx="171450" cy="200025"/>
            <wp:effectExtent l="0" t="0" r="0" b="9525"/>
            <wp:docPr id="1073741840" name="Picture 107374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339A">
        <w:rPr>
          <w:rFonts w:cstheme="minorHAnsi"/>
        </w:rPr>
        <w:t xml:space="preserve"> </w:t>
      </w:r>
      <w:r w:rsidRPr="0046339A">
        <w:rPr>
          <w:rFonts w:cstheme="minorHAnsi"/>
          <w:b/>
          <w:bCs/>
        </w:rPr>
        <w:t>Používatelia</w:t>
      </w:r>
      <w:r w:rsidRPr="0046339A">
        <w:rPr>
          <w:rFonts w:cstheme="minorHAnsi"/>
        </w:rPr>
        <w:t xml:space="preserve"> </w:t>
      </w:r>
    </w:p>
    <w:p w14:paraId="55C766BA" w14:textId="7FC3A630" w:rsidR="00A61185" w:rsidRPr="00BB1A7F" w:rsidRDefault="00A61185" w:rsidP="00A61185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rFonts w:cstheme="minorHAnsi"/>
        </w:rPr>
      </w:pPr>
      <w:r w:rsidRPr="0046339A">
        <w:rPr>
          <w:rFonts w:cstheme="minorHAnsi"/>
        </w:rPr>
        <w:t xml:space="preserve">Následne vyberte položku </w:t>
      </w:r>
      <w:r w:rsidRPr="0046339A">
        <w:rPr>
          <w:rFonts w:cstheme="minorHAnsi"/>
          <w:noProof/>
        </w:rPr>
        <w:drawing>
          <wp:inline distT="0" distB="0" distL="0" distR="0" wp14:anchorId="00C1AB08" wp14:editId="20CB0F20">
            <wp:extent cx="209550" cy="209550"/>
            <wp:effectExtent l="0" t="0" r="0" b="0"/>
            <wp:docPr id="1073741843" name="Picture 107374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</w:rPr>
        <w:t>Používatelia</w:t>
      </w:r>
      <w:r w:rsidRPr="0046339A">
        <w:rPr>
          <w:rFonts w:cstheme="minorHAnsi"/>
          <w:b/>
          <w:bCs/>
        </w:rPr>
        <w:t xml:space="preserve"> subjektu</w:t>
      </w:r>
    </w:p>
    <w:p w14:paraId="5DBCD2F2" w14:textId="77777777" w:rsidR="00A61185" w:rsidRPr="0046339A" w:rsidRDefault="00A61185" w:rsidP="00A61185">
      <w:pPr>
        <w:pStyle w:val="ListParagraph"/>
        <w:ind w:firstLine="180"/>
        <w:rPr>
          <w:rFonts w:cstheme="minorHAnsi"/>
        </w:rPr>
      </w:pPr>
      <w:r w:rsidRPr="00BB1A7F">
        <w:rPr>
          <w:rFonts w:cstheme="minorHAnsi"/>
        </w:rPr>
        <w:t>Zobrazí sa</w:t>
      </w:r>
      <w:r>
        <w:rPr>
          <w:rFonts w:cstheme="minorHAnsi"/>
        </w:rPr>
        <w:t xml:space="preserve"> </w:t>
      </w:r>
      <w:r w:rsidRPr="00BB1A7F">
        <w:rPr>
          <w:rFonts w:cstheme="minorHAnsi"/>
        </w:rPr>
        <w:t xml:space="preserve">zoznam existujúcich </w:t>
      </w:r>
      <w:r>
        <w:rPr>
          <w:rFonts w:cstheme="minorHAnsi"/>
        </w:rPr>
        <w:t>používateľov</w:t>
      </w:r>
    </w:p>
    <w:p w14:paraId="2FF584E7" w14:textId="0FCB7407" w:rsidR="00A61185" w:rsidRPr="0046339A" w:rsidRDefault="00A61185" w:rsidP="00A61185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rFonts w:cstheme="minorHAnsi"/>
        </w:rPr>
      </w:pPr>
      <w:r w:rsidRPr="0046339A">
        <w:rPr>
          <w:rFonts w:cstheme="minorHAnsi"/>
        </w:rPr>
        <w:t>Kliknite na vybraného používateľa</w:t>
      </w:r>
      <w:r w:rsidRPr="00B02A48">
        <w:rPr>
          <w:rFonts w:cstheme="minorHAnsi"/>
        </w:rPr>
        <w:t>,</w:t>
      </w:r>
      <w:r w:rsidRPr="0046339A">
        <w:rPr>
          <w:rFonts w:cstheme="minorHAnsi"/>
        </w:rPr>
        <w:t xml:space="preserve"> ktorého chcete </w:t>
      </w:r>
      <w:r>
        <w:rPr>
          <w:rFonts w:cstheme="minorHAnsi"/>
        </w:rPr>
        <w:t xml:space="preserve">editovať </w:t>
      </w:r>
    </w:p>
    <w:p w14:paraId="78F85679" w14:textId="0B2EFC4D" w:rsidR="00A61185" w:rsidRPr="0046339A" w:rsidRDefault="00A61185" w:rsidP="00A61185">
      <w:pPr>
        <w:pStyle w:val="ListParagraph"/>
        <w:ind w:left="1440" w:hanging="540"/>
        <w:jc w:val="both"/>
        <w:rPr>
          <w:rFonts w:cstheme="minorHAnsi"/>
        </w:rPr>
      </w:pPr>
      <w:r w:rsidRPr="0046339A">
        <w:rPr>
          <w:rFonts w:cstheme="minorHAnsi"/>
        </w:rPr>
        <w:t xml:space="preserve">Zobrazí sa formulár s možnosťou </w:t>
      </w:r>
      <w:r>
        <w:rPr>
          <w:rFonts w:cstheme="minorHAnsi"/>
        </w:rPr>
        <w:t>editácie</w:t>
      </w:r>
      <w:r w:rsidRPr="0046339A">
        <w:rPr>
          <w:rFonts w:cstheme="minorHAnsi"/>
        </w:rPr>
        <w:t xml:space="preserve"> atribútov</w:t>
      </w:r>
    </w:p>
    <w:p w14:paraId="6A1A67E0" w14:textId="758A8128" w:rsidR="00A61185" w:rsidRPr="006769F1" w:rsidRDefault="00A61185" w:rsidP="5A98AAA3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lang w:val="en-US"/>
        </w:rPr>
      </w:pPr>
      <w:r>
        <w:t xml:space="preserve">V časti </w:t>
      </w:r>
      <w:r w:rsidRPr="5A98AAA3">
        <w:rPr>
          <w:color w:val="2E74B5" w:themeColor="accent1" w:themeShade="BF"/>
        </w:rPr>
        <w:t>Vlastnosti</w:t>
      </w:r>
      <w:r>
        <w:t xml:space="preserve"> kliknite na </w:t>
      </w:r>
      <w:r w:rsidRPr="5A98AAA3">
        <w:rPr>
          <w:color w:val="2E74B5" w:themeColor="accent1" w:themeShade="BF"/>
        </w:rPr>
        <w:t>Zobraziť prázdne polia</w:t>
      </w:r>
      <w:r>
        <w:t xml:space="preserve">. Vyberte </w:t>
      </w:r>
      <w:r w:rsidRPr="5A98AAA3">
        <w:rPr>
          <w:i/>
          <w:iCs/>
        </w:rPr>
        <w:t xml:space="preserve">x509Certificate </w:t>
      </w:r>
      <w:r w:rsidRPr="5A98AAA3">
        <w:rPr>
          <w:i/>
          <w:iCs/>
          <w:lang w:val="en-US"/>
        </w:rPr>
        <w:t>(</w:t>
      </w:r>
      <w:proofErr w:type="spellStart"/>
      <w:r w:rsidRPr="5A98AAA3">
        <w:rPr>
          <w:i/>
          <w:iCs/>
          <w:lang w:val="en-US"/>
        </w:rPr>
        <w:t>pem</w:t>
      </w:r>
      <w:proofErr w:type="spellEnd"/>
      <w:r w:rsidRPr="5A98AAA3">
        <w:rPr>
          <w:i/>
          <w:iCs/>
          <w:lang w:val="en-US"/>
        </w:rPr>
        <w:t>)</w:t>
      </w:r>
    </w:p>
    <w:p w14:paraId="120FE966" w14:textId="77777777" w:rsidR="00A61185" w:rsidRPr="0046339A" w:rsidRDefault="00A61185" w:rsidP="00A61185">
      <w:pPr>
        <w:pStyle w:val="ListParagraph"/>
        <w:spacing w:line="360" w:lineRule="auto"/>
        <w:ind w:left="1440" w:hanging="720"/>
      </w:pPr>
      <w:r>
        <w:rPr>
          <w:noProof/>
        </w:rPr>
        <w:drawing>
          <wp:inline distT="0" distB="0" distL="0" distR="0" wp14:anchorId="29100177" wp14:editId="6614F21B">
            <wp:extent cx="5664200" cy="19431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111" cy="196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9AC8C" w14:textId="77777777" w:rsidR="00A61185" w:rsidRDefault="00A61185" w:rsidP="00A61185">
      <w:pPr>
        <w:pStyle w:val="ListParagraph"/>
        <w:numPr>
          <w:ilvl w:val="0"/>
          <w:numId w:val="37"/>
        </w:numPr>
        <w:spacing w:after="0" w:line="276" w:lineRule="auto"/>
        <w:jc w:val="both"/>
      </w:pPr>
      <w:r w:rsidRPr="101C790C">
        <w:t>Vložte verejnú časť prihlasovacieho certifikátu identity.</w:t>
      </w:r>
    </w:p>
    <w:p w14:paraId="61DD3D11" w14:textId="77777777" w:rsidR="00A61185" w:rsidRPr="0046339A" w:rsidRDefault="00A61185" w:rsidP="00A61185">
      <w:pPr>
        <w:pStyle w:val="ListParagraph"/>
        <w:numPr>
          <w:ilvl w:val="0"/>
          <w:numId w:val="37"/>
        </w:numPr>
        <w:spacing w:after="0" w:line="276" w:lineRule="auto"/>
        <w:jc w:val="both"/>
        <w:rPr>
          <w:color w:val="000000" w:themeColor="text1"/>
        </w:rPr>
      </w:pPr>
      <w:r w:rsidRPr="1091120F">
        <w:t xml:space="preserve">Stlačte tlačidlo </w:t>
      </w:r>
      <w:r w:rsidRPr="1091120F">
        <w:rPr>
          <w:b/>
          <w:bCs/>
        </w:rPr>
        <w:t>Uložiť</w:t>
      </w:r>
      <w:r w:rsidRPr="1091120F">
        <w:t xml:space="preserve"> </w:t>
      </w:r>
    </w:p>
    <w:p w14:paraId="604F5C8B" w14:textId="77777777" w:rsidR="00A61185" w:rsidRPr="00817C52" w:rsidRDefault="00A61185" w:rsidP="00A61185">
      <w:pPr>
        <w:spacing w:line="276" w:lineRule="auto"/>
        <w:jc w:val="both"/>
        <w:rPr>
          <w:rFonts w:cstheme="minorHAnsi"/>
          <w:b/>
          <w:bCs/>
        </w:rPr>
      </w:pPr>
    </w:p>
    <w:p w14:paraId="7F7C9694" w14:textId="2D35A9FA" w:rsidR="00A61185" w:rsidRDefault="00A61185" w:rsidP="000022C7">
      <w:pPr>
        <w:spacing w:line="276" w:lineRule="auto"/>
        <w:ind w:left="360"/>
        <w:jc w:val="both"/>
        <w:rPr>
          <w:rFonts w:cstheme="minorHAnsi"/>
          <w:sz w:val="22"/>
          <w:szCs w:val="22"/>
        </w:rPr>
      </w:pPr>
      <w:r w:rsidRPr="00E6364E">
        <w:rPr>
          <w:rFonts w:cstheme="minorHAnsi"/>
          <w:b/>
          <w:bCs/>
          <w:color w:val="FF0000"/>
          <w:sz w:val="22"/>
          <w:szCs w:val="22"/>
        </w:rPr>
        <w:t>POZOR</w:t>
      </w:r>
      <w:r w:rsidRPr="00E6364E">
        <w:rPr>
          <w:rFonts w:cstheme="minorHAnsi"/>
          <w:sz w:val="22"/>
          <w:szCs w:val="22"/>
        </w:rPr>
        <w:t xml:space="preserve">: Po stlačení tlačidla </w:t>
      </w:r>
      <w:r w:rsidRPr="00E6364E">
        <w:rPr>
          <w:rFonts w:cstheme="minorHAnsi"/>
          <w:b/>
          <w:bCs/>
          <w:sz w:val="22"/>
          <w:szCs w:val="22"/>
        </w:rPr>
        <w:t>Uložiť</w:t>
      </w:r>
      <w:r w:rsidRPr="00E6364E">
        <w:rPr>
          <w:rFonts w:cstheme="minorHAnsi"/>
          <w:sz w:val="22"/>
          <w:szCs w:val="22"/>
        </w:rPr>
        <w:t xml:space="preserve"> sa vykonáva validácia vloženého súboru. V prípade, že ste vložili nesprávny súbor budete upozornený chybovou správou. (viď kapitola </w:t>
      </w:r>
      <w:r w:rsidRPr="00E6364E">
        <w:rPr>
          <w:rFonts w:cstheme="minorHAnsi"/>
          <w:i/>
          <w:iCs/>
          <w:sz w:val="22"/>
          <w:szCs w:val="22"/>
        </w:rPr>
        <w:t>Známe chyby a ich riešenia</w:t>
      </w:r>
      <w:r w:rsidRPr="00E6364E">
        <w:rPr>
          <w:rFonts w:cstheme="minorHAnsi"/>
          <w:sz w:val="22"/>
          <w:szCs w:val="22"/>
        </w:rPr>
        <w:t>).</w:t>
      </w:r>
    </w:p>
    <w:p w14:paraId="7EC6AA1E" w14:textId="77777777" w:rsidR="000022C7" w:rsidRDefault="000022C7" w:rsidP="000022C7">
      <w:pPr>
        <w:spacing w:line="276" w:lineRule="auto"/>
        <w:ind w:left="360"/>
        <w:jc w:val="both"/>
        <w:rPr>
          <w:rFonts w:cstheme="minorHAnsi"/>
          <w:sz w:val="22"/>
          <w:szCs w:val="22"/>
        </w:rPr>
      </w:pPr>
    </w:p>
    <w:p w14:paraId="39F73AE4" w14:textId="77777777" w:rsidR="000022C7" w:rsidRPr="00AD067B" w:rsidRDefault="000022C7" w:rsidP="000022C7">
      <w:pPr>
        <w:pStyle w:val="ListParagraph"/>
        <w:ind w:left="360"/>
        <w:rPr>
          <w:lang w:val="en-US"/>
        </w:rPr>
      </w:pPr>
      <w:r w:rsidRPr="00AD067B">
        <w:rPr>
          <w:rFonts w:cstheme="minorHAnsi"/>
          <w:b/>
          <w:bCs/>
          <w:color w:val="FF0000"/>
        </w:rPr>
        <w:t>Poznámka</w:t>
      </w:r>
      <w:r w:rsidRPr="00AD067B">
        <w:rPr>
          <w:rFonts w:cstheme="minorHAnsi"/>
          <w:color w:val="FF0000"/>
        </w:rPr>
        <w:t>:</w:t>
      </w:r>
      <w:r>
        <w:rPr>
          <w:rFonts w:cstheme="minorHAnsi"/>
          <w:color w:val="FF0000"/>
        </w:rPr>
        <w:t xml:space="preserve"> </w:t>
      </w:r>
      <w:r w:rsidRPr="00AD067B">
        <w:rPr>
          <w:lang w:val="en-US"/>
        </w:rPr>
        <w:t xml:space="preserve">PEM </w:t>
      </w:r>
      <w:proofErr w:type="spellStart"/>
      <w:r w:rsidRPr="00AD067B">
        <w:rPr>
          <w:lang w:val="en-US"/>
        </w:rPr>
        <w:t>certifikát</w:t>
      </w:r>
      <w:proofErr w:type="spellEnd"/>
      <w:r w:rsidRPr="00AD067B">
        <w:rPr>
          <w:lang w:val="en-US"/>
        </w:rPr>
        <w:t xml:space="preserve"> </w:t>
      </w:r>
      <w:proofErr w:type="spellStart"/>
      <w:r w:rsidRPr="00AD067B">
        <w:rPr>
          <w:lang w:val="en-US"/>
        </w:rPr>
        <w:t>treba</w:t>
      </w:r>
      <w:proofErr w:type="spellEnd"/>
      <w:r w:rsidRPr="00AD067B">
        <w:rPr>
          <w:lang w:val="en-US"/>
        </w:rPr>
        <w:t xml:space="preserve"> </w:t>
      </w:r>
      <w:proofErr w:type="spellStart"/>
      <w:r w:rsidRPr="00AD067B">
        <w:rPr>
          <w:lang w:val="en-US"/>
        </w:rPr>
        <w:t>nahrať</w:t>
      </w:r>
      <w:proofErr w:type="spellEnd"/>
      <w:r w:rsidRPr="00AD067B">
        <w:rPr>
          <w:lang w:val="en-US"/>
        </w:rPr>
        <w:t xml:space="preserve"> v </w:t>
      </w:r>
      <w:proofErr w:type="spellStart"/>
      <w:r w:rsidRPr="00AD067B">
        <w:rPr>
          <w:lang w:val="en-US"/>
        </w:rPr>
        <w:t>tvare</w:t>
      </w:r>
      <w:proofErr w:type="spellEnd"/>
      <w:r w:rsidRPr="00AD067B">
        <w:rPr>
          <w:lang w:val="en-US"/>
        </w:rPr>
        <w:t xml:space="preserve">, </w:t>
      </w:r>
      <w:proofErr w:type="spellStart"/>
      <w:r w:rsidRPr="00AD067B">
        <w:rPr>
          <w:lang w:val="en-US"/>
        </w:rPr>
        <w:t>ktorý</w:t>
      </w:r>
      <w:proofErr w:type="spellEnd"/>
      <w:r w:rsidRPr="00AD067B">
        <w:rPr>
          <w:lang w:val="en-US"/>
        </w:rPr>
        <w:t xml:space="preserve"> </w:t>
      </w:r>
      <w:proofErr w:type="spellStart"/>
      <w:r w:rsidRPr="00AD067B">
        <w:rPr>
          <w:lang w:val="en-US"/>
        </w:rPr>
        <w:t>nie</w:t>
      </w:r>
      <w:proofErr w:type="spellEnd"/>
      <w:r w:rsidRPr="00AD067B">
        <w:rPr>
          <w:lang w:val="en-US"/>
        </w:rPr>
        <w:t xml:space="preserve"> je </w:t>
      </w:r>
      <w:proofErr w:type="spellStart"/>
      <w:r w:rsidRPr="00AD067B">
        <w:rPr>
          <w:lang w:val="en-US"/>
        </w:rPr>
        <w:t>kódovaný</w:t>
      </w:r>
      <w:proofErr w:type="spellEnd"/>
      <w:r w:rsidRPr="00AD067B">
        <w:rPr>
          <w:lang w:val="en-US"/>
        </w:rPr>
        <w:t xml:space="preserve"> base64, </w:t>
      </w:r>
      <w:proofErr w:type="spellStart"/>
      <w:r w:rsidRPr="00AD067B">
        <w:rPr>
          <w:lang w:val="en-US"/>
        </w:rPr>
        <w:t>teda</w:t>
      </w:r>
      <w:proofErr w:type="spellEnd"/>
      <w:r w:rsidRPr="00AD067B">
        <w:rPr>
          <w:lang w:val="en-US"/>
        </w:rPr>
        <w:t xml:space="preserve"> </w:t>
      </w:r>
      <w:proofErr w:type="spellStart"/>
      <w:r w:rsidRPr="00AD067B">
        <w:rPr>
          <w:lang w:val="en-US"/>
        </w:rPr>
        <w:t>certifikát</w:t>
      </w:r>
      <w:proofErr w:type="spellEnd"/>
      <w:r w:rsidRPr="00AD067B">
        <w:rPr>
          <w:lang w:val="en-US"/>
        </w:rPr>
        <w:t xml:space="preserve"> </w:t>
      </w:r>
      <w:proofErr w:type="spellStart"/>
      <w:r w:rsidRPr="00AD067B">
        <w:rPr>
          <w:lang w:val="en-US"/>
        </w:rPr>
        <w:t>začína</w:t>
      </w:r>
      <w:proofErr w:type="spellEnd"/>
      <w:r w:rsidRPr="00AD067B">
        <w:rPr>
          <w:lang w:val="en-US"/>
        </w:rPr>
        <w:t xml:space="preserve"> </w:t>
      </w:r>
      <w:proofErr w:type="spellStart"/>
      <w:r w:rsidRPr="00AD067B">
        <w:rPr>
          <w:lang w:val="en-US"/>
        </w:rPr>
        <w:t>textom</w:t>
      </w:r>
      <w:proofErr w:type="spellEnd"/>
      <w:r w:rsidRPr="00AD067B">
        <w:rPr>
          <w:lang w:val="en-US"/>
        </w:rPr>
        <w:t xml:space="preserve"> : </w:t>
      </w:r>
    </w:p>
    <w:p w14:paraId="5C9AFD91" w14:textId="0DED21D3" w:rsidR="000022C7" w:rsidRPr="00AD067B" w:rsidRDefault="000022C7" w:rsidP="000022C7">
      <w:pPr>
        <w:pStyle w:val="ListParagraph"/>
        <w:ind w:left="360"/>
        <w:rPr>
          <w:lang w:val="en-US"/>
        </w:rPr>
      </w:pPr>
      <w:r w:rsidRPr="00AD067B">
        <w:rPr>
          <w:lang w:val="en-US"/>
        </w:rPr>
        <w:t>-----BEGIN CERTIFICATE---</w:t>
      </w:r>
      <w:r w:rsidR="000001F7">
        <w:rPr>
          <w:lang w:val="en-US"/>
        </w:rPr>
        <w:t>-</w:t>
      </w:r>
      <w:r w:rsidRPr="00AD067B">
        <w:rPr>
          <w:lang w:val="en-US"/>
        </w:rPr>
        <w:t xml:space="preserve"> </w:t>
      </w:r>
    </w:p>
    <w:p w14:paraId="40FE7B1E" w14:textId="77777777" w:rsidR="000022C7" w:rsidRPr="00AD067B" w:rsidRDefault="000022C7" w:rsidP="000022C7">
      <w:pPr>
        <w:pStyle w:val="ListParagraph"/>
        <w:ind w:left="360"/>
        <w:rPr>
          <w:lang w:val="en-US"/>
        </w:rPr>
      </w:pPr>
      <w:r w:rsidRPr="00AD067B">
        <w:rPr>
          <w:lang w:val="en-US"/>
        </w:rPr>
        <w:t xml:space="preserve">A </w:t>
      </w:r>
      <w:proofErr w:type="spellStart"/>
      <w:r w:rsidRPr="00AD067B">
        <w:rPr>
          <w:lang w:val="en-US"/>
        </w:rPr>
        <w:t>končí</w:t>
      </w:r>
      <w:proofErr w:type="spellEnd"/>
      <w:r w:rsidRPr="00AD067B">
        <w:rPr>
          <w:lang w:val="en-US"/>
        </w:rPr>
        <w:t xml:space="preserve"> </w:t>
      </w:r>
      <w:proofErr w:type="spellStart"/>
      <w:r w:rsidRPr="00AD067B">
        <w:rPr>
          <w:lang w:val="en-US"/>
        </w:rPr>
        <w:t>textom</w:t>
      </w:r>
      <w:proofErr w:type="spellEnd"/>
      <w:r w:rsidRPr="00AD067B">
        <w:rPr>
          <w:lang w:val="en-US"/>
        </w:rPr>
        <w:t xml:space="preserve">: </w:t>
      </w:r>
    </w:p>
    <w:p w14:paraId="7DC606C3" w14:textId="77777777" w:rsidR="000022C7" w:rsidRDefault="000022C7" w:rsidP="000022C7">
      <w:pPr>
        <w:pStyle w:val="ListParagraph"/>
        <w:ind w:left="360"/>
        <w:rPr>
          <w:lang w:val="en-US"/>
        </w:rPr>
      </w:pPr>
      <w:r w:rsidRPr="00AD067B">
        <w:rPr>
          <w:lang w:val="en-US"/>
        </w:rPr>
        <w:t>-----END CERTIFICATE-----</w:t>
      </w:r>
    </w:p>
    <w:p w14:paraId="61CDF896" w14:textId="2EEBB098" w:rsidR="00A61185" w:rsidRDefault="00A61185">
      <w:pPr>
        <w:rPr>
          <w:rFonts w:cstheme="minorHAnsi"/>
        </w:rPr>
      </w:pPr>
      <w:r>
        <w:rPr>
          <w:rFonts w:cstheme="minorHAnsi"/>
        </w:rPr>
        <w:br w:type="page"/>
      </w:r>
    </w:p>
    <w:p w14:paraId="7F4FBBBB" w14:textId="3018C331" w:rsidR="00655B06" w:rsidRPr="0046339A" w:rsidRDefault="00655B06" w:rsidP="00683DEC">
      <w:pPr>
        <w:pStyle w:val="Heading2"/>
      </w:pPr>
      <w:bookmarkStart w:id="159" w:name="_Toc113605545"/>
      <w:bookmarkStart w:id="160" w:name="_Toc113619815"/>
      <w:bookmarkStart w:id="161" w:name="_Toc113620003"/>
      <w:bookmarkStart w:id="162" w:name="_Toc116984513"/>
      <w:bookmarkStart w:id="163" w:name="_Toc95690463"/>
      <w:bookmarkStart w:id="164" w:name="_Toc635632789"/>
      <w:bookmarkStart w:id="165" w:name="_Toc1222061986"/>
      <w:bookmarkStart w:id="166" w:name="_Toc698501213"/>
      <w:bookmarkStart w:id="167" w:name="_Toc627252099"/>
      <w:bookmarkStart w:id="168" w:name="_Toc1419242822"/>
      <w:bookmarkStart w:id="169" w:name="_Toc2021442606"/>
      <w:bookmarkStart w:id="170" w:name="_Toc1193709085"/>
      <w:r>
        <w:lastRenderedPageBreak/>
        <w:t xml:space="preserve">Reset hesla pre </w:t>
      </w:r>
      <w:r w:rsidRPr="00683DEC">
        <w:t>používate</w:t>
      </w:r>
      <w:r w:rsidRPr="00683DEC">
        <w:rPr>
          <w:rFonts w:ascii="Calibri" w:hAnsi="Calibri" w:cs="Calibri"/>
        </w:rPr>
        <w:t>ľ</w:t>
      </w:r>
      <w:r w:rsidRPr="00683DEC">
        <w:t>a</w:t>
      </w:r>
      <w:r>
        <w:t xml:space="preserve"> subjektu</w:t>
      </w:r>
      <w:bookmarkEnd w:id="159"/>
      <w:bookmarkEnd w:id="160"/>
      <w:bookmarkEnd w:id="161"/>
      <w:bookmarkEnd w:id="162"/>
    </w:p>
    <w:p w14:paraId="30E1F91C" w14:textId="2CBA0A26" w:rsidR="00655B06" w:rsidRPr="0046339A" w:rsidRDefault="00655B06" w:rsidP="00655B06">
      <w:pPr>
        <w:pStyle w:val="ListParagraph"/>
        <w:numPr>
          <w:ilvl w:val="0"/>
          <w:numId w:val="34"/>
        </w:numPr>
        <w:spacing w:line="276" w:lineRule="auto"/>
        <w:jc w:val="both"/>
        <w:rPr>
          <w:rFonts w:cstheme="minorHAnsi"/>
        </w:rPr>
      </w:pPr>
      <w:r w:rsidRPr="0046339A">
        <w:rPr>
          <w:rFonts w:cstheme="minorHAnsi"/>
        </w:rPr>
        <w:t xml:space="preserve">Prihláste </w:t>
      </w:r>
      <w:r w:rsidR="00381151" w:rsidRPr="0046339A">
        <w:rPr>
          <w:rFonts w:cstheme="minorHAnsi"/>
        </w:rPr>
        <w:t xml:space="preserve">sa do aplikácie </w:t>
      </w:r>
      <w:r w:rsidR="00381151">
        <w:rPr>
          <w:rFonts w:cstheme="minorHAnsi"/>
        </w:rPr>
        <w:t>p</w:t>
      </w:r>
      <w:r w:rsidR="00381151" w:rsidRPr="0046339A">
        <w:rPr>
          <w:rFonts w:cstheme="minorHAnsi"/>
        </w:rPr>
        <w:t xml:space="preserve">re správu </w:t>
      </w:r>
      <w:r w:rsidR="00381151">
        <w:rPr>
          <w:rFonts w:cstheme="minorHAnsi"/>
        </w:rPr>
        <w:t>používateľov</w:t>
      </w:r>
      <w:r w:rsidR="00381151" w:rsidRPr="0046339A">
        <w:rPr>
          <w:rFonts w:cstheme="minorHAnsi"/>
        </w:rPr>
        <w:t xml:space="preserve"> subjektu</w:t>
      </w:r>
      <w:r w:rsidR="00381151">
        <w:rPr>
          <w:rFonts w:cstheme="minorHAnsi"/>
        </w:rPr>
        <w:t xml:space="preserve"> </w:t>
      </w:r>
      <w:r w:rsidR="00381151" w:rsidRPr="008F1AE6">
        <w:rPr>
          <w:rFonts w:cstheme="minorHAnsi"/>
          <w:noProof/>
        </w:rPr>
        <w:drawing>
          <wp:inline distT="0" distB="0" distL="0" distR="0" wp14:anchorId="78241105" wp14:editId="1AADE468">
            <wp:extent cx="1132773" cy="208280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34894" cy="22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151" w:rsidRPr="0046339A">
        <w:rPr>
          <w:rFonts w:cstheme="minorHAnsi"/>
        </w:rPr>
        <w:t xml:space="preserve">  </w:t>
      </w:r>
    </w:p>
    <w:p w14:paraId="681E6A88" w14:textId="77777777" w:rsidR="00655B06" w:rsidRPr="0046339A" w:rsidRDefault="00655B06" w:rsidP="00655B06">
      <w:pPr>
        <w:pStyle w:val="ListParagraph"/>
        <w:numPr>
          <w:ilvl w:val="0"/>
          <w:numId w:val="34"/>
        </w:numPr>
        <w:spacing w:line="276" w:lineRule="auto"/>
        <w:jc w:val="both"/>
        <w:rPr>
          <w:rFonts w:cstheme="minorHAnsi"/>
        </w:rPr>
      </w:pPr>
      <w:r w:rsidRPr="0046339A">
        <w:rPr>
          <w:rFonts w:cstheme="minorHAnsi"/>
        </w:rPr>
        <w:t xml:space="preserve">Po prihlásení sa do aplikácie v časti </w:t>
      </w:r>
      <w:r w:rsidRPr="0046339A">
        <w:rPr>
          <w:rFonts w:cstheme="minorHAnsi"/>
          <w:b/>
          <w:bCs/>
        </w:rPr>
        <w:t xml:space="preserve">ADMINISTRÁCIA </w:t>
      </w:r>
      <w:r w:rsidRPr="0046339A">
        <w:rPr>
          <w:rFonts w:cstheme="minorHAnsi"/>
        </w:rPr>
        <w:t xml:space="preserve">vyberte položku </w:t>
      </w:r>
      <w:r w:rsidRPr="0046339A">
        <w:rPr>
          <w:rFonts w:cstheme="minorHAnsi"/>
          <w:noProof/>
        </w:rPr>
        <w:drawing>
          <wp:inline distT="0" distB="0" distL="0" distR="0" wp14:anchorId="12331C68" wp14:editId="4DD56DD7">
            <wp:extent cx="171450" cy="200025"/>
            <wp:effectExtent l="0" t="0" r="0" b="9525"/>
            <wp:docPr id="1073741845" name="Picture 107374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339A">
        <w:rPr>
          <w:rFonts w:cstheme="minorHAnsi"/>
        </w:rPr>
        <w:t xml:space="preserve"> </w:t>
      </w:r>
      <w:r w:rsidRPr="0046339A">
        <w:rPr>
          <w:rFonts w:cstheme="minorHAnsi"/>
          <w:b/>
          <w:bCs/>
        </w:rPr>
        <w:t>Používatelia</w:t>
      </w:r>
      <w:r w:rsidRPr="0046339A">
        <w:rPr>
          <w:rFonts w:cstheme="minorHAnsi"/>
        </w:rPr>
        <w:t xml:space="preserve"> </w:t>
      </w:r>
    </w:p>
    <w:p w14:paraId="71E9C88F" w14:textId="782698E3" w:rsidR="00655B06" w:rsidRPr="00BB1A7F" w:rsidRDefault="00655B06" w:rsidP="00655B06">
      <w:pPr>
        <w:pStyle w:val="ListParagraph"/>
        <w:numPr>
          <w:ilvl w:val="0"/>
          <w:numId w:val="34"/>
        </w:numPr>
        <w:spacing w:line="276" w:lineRule="auto"/>
        <w:jc w:val="both"/>
        <w:rPr>
          <w:rFonts w:cstheme="minorHAnsi"/>
        </w:rPr>
      </w:pPr>
      <w:r w:rsidRPr="0046339A">
        <w:rPr>
          <w:rFonts w:cstheme="minorHAnsi"/>
        </w:rPr>
        <w:t xml:space="preserve">Následne vyberte položku </w:t>
      </w:r>
      <w:r w:rsidRPr="0046339A">
        <w:rPr>
          <w:rFonts w:cstheme="minorHAnsi"/>
          <w:noProof/>
        </w:rPr>
        <w:drawing>
          <wp:inline distT="0" distB="0" distL="0" distR="0" wp14:anchorId="0FE3A374" wp14:editId="2B026485">
            <wp:extent cx="209550" cy="209550"/>
            <wp:effectExtent l="0" t="0" r="0" b="0"/>
            <wp:docPr id="1073741846" name="Picture 107374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</w:rPr>
        <w:t xml:space="preserve">Používatelia </w:t>
      </w:r>
      <w:r w:rsidRPr="0046339A">
        <w:rPr>
          <w:rFonts w:cstheme="minorHAnsi"/>
          <w:b/>
          <w:bCs/>
        </w:rPr>
        <w:t xml:space="preserve"> subjektu</w:t>
      </w:r>
    </w:p>
    <w:p w14:paraId="30BFF808" w14:textId="77777777" w:rsidR="00655B06" w:rsidRPr="0046339A" w:rsidRDefault="00655B06" w:rsidP="00655B06">
      <w:pPr>
        <w:pStyle w:val="ListParagraph"/>
        <w:spacing w:line="276" w:lineRule="auto"/>
        <w:ind w:left="1440" w:hanging="630"/>
        <w:rPr>
          <w:rFonts w:cstheme="minorHAnsi"/>
        </w:rPr>
      </w:pPr>
      <w:r w:rsidRPr="00BB1A7F">
        <w:rPr>
          <w:rFonts w:cstheme="minorHAnsi"/>
        </w:rPr>
        <w:t>Zobrazí sa</w:t>
      </w:r>
      <w:r>
        <w:rPr>
          <w:rFonts w:cstheme="minorHAnsi"/>
        </w:rPr>
        <w:t xml:space="preserve"> </w:t>
      </w:r>
      <w:r w:rsidRPr="00BB1A7F">
        <w:rPr>
          <w:rFonts w:cstheme="minorHAnsi"/>
        </w:rPr>
        <w:t xml:space="preserve">zoznam existujúcich </w:t>
      </w:r>
      <w:r>
        <w:rPr>
          <w:rFonts w:cstheme="minorHAnsi"/>
        </w:rPr>
        <w:t>používateľov</w:t>
      </w:r>
    </w:p>
    <w:p w14:paraId="4F9B1BE7" w14:textId="77777777" w:rsidR="00655B06" w:rsidRPr="0046339A" w:rsidRDefault="00655B06" w:rsidP="00655B06">
      <w:pPr>
        <w:pStyle w:val="ListParagraph"/>
        <w:numPr>
          <w:ilvl w:val="0"/>
          <w:numId w:val="34"/>
        </w:numPr>
        <w:spacing w:line="276" w:lineRule="auto"/>
        <w:jc w:val="both"/>
      </w:pPr>
      <w:r w:rsidRPr="1091120F">
        <w:t>Kliknite na vybraného používateľa ktorému chcete resetovať heslo</w:t>
      </w:r>
    </w:p>
    <w:p w14:paraId="0C8A5453" w14:textId="01F72F15" w:rsidR="00655B06" w:rsidRPr="0046339A" w:rsidRDefault="00655B06" w:rsidP="00655B06">
      <w:pPr>
        <w:pStyle w:val="ListParagraph"/>
        <w:spacing w:line="276" w:lineRule="auto"/>
        <w:ind w:firstLine="90"/>
        <w:jc w:val="both"/>
      </w:pPr>
      <w:r w:rsidRPr="1091120F">
        <w:t xml:space="preserve">Zobrazí sa formulár, kde v dolnej časti nájdete časť pre </w:t>
      </w:r>
      <w:r>
        <w:t xml:space="preserve">reset </w:t>
      </w:r>
      <w:r w:rsidRPr="1091120F">
        <w:t>Hesla</w:t>
      </w:r>
    </w:p>
    <w:p w14:paraId="31D19ABE" w14:textId="7AFBD8F3" w:rsidR="00655B06" w:rsidRPr="0046339A" w:rsidRDefault="00DC23F3" w:rsidP="00655B06">
      <w:pPr>
        <w:pStyle w:val="ListParagraph"/>
        <w:ind w:left="1440" w:hanging="72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17C18CE9" wp14:editId="779E524F">
            <wp:extent cx="5497286" cy="1125174"/>
            <wp:effectExtent l="0" t="0" r="0" b="0"/>
            <wp:docPr id="914347849" name="Picture 914347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01" cy="113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D23B4" w14:textId="77777777" w:rsidR="00655B06" w:rsidRPr="00655B06" w:rsidRDefault="00655B06" w:rsidP="00655B06">
      <w:pPr>
        <w:pStyle w:val="ListParagraph"/>
        <w:numPr>
          <w:ilvl w:val="0"/>
          <w:numId w:val="34"/>
        </w:numPr>
        <w:rPr>
          <w:color w:val="000000" w:themeColor="text1"/>
        </w:rPr>
      </w:pPr>
      <w:r w:rsidRPr="00450D4A">
        <w:t xml:space="preserve">Kliknite na tlačidlo </w:t>
      </w:r>
      <w:r w:rsidRPr="00450D4A">
        <w:rPr>
          <w:b/>
          <w:bCs/>
        </w:rPr>
        <w:t>Reset Hesla</w:t>
      </w:r>
    </w:p>
    <w:p w14:paraId="36F2FE97" w14:textId="231DBE99" w:rsidR="006769F1" w:rsidRPr="004B4A23" w:rsidRDefault="006769F1" w:rsidP="006769F1">
      <w:pPr>
        <w:pStyle w:val="ListParagraph"/>
        <w:rPr>
          <w:color w:val="000000" w:themeColor="text1"/>
        </w:rPr>
      </w:pPr>
      <w:r>
        <w:t xml:space="preserve">V časti </w:t>
      </w:r>
      <w:r>
        <w:rPr>
          <w:color w:val="2E74B5" w:themeColor="accent1" w:themeShade="BF"/>
        </w:rPr>
        <w:t xml:space="preserve">Heslo </w:t>
      </w:r>
      <w:r>
        <w:t xml:space="preserve">sa </w:t>
      </w:r>
      <w:proofErr w:type="spellStart"/>
      <w:r>
        <w:t>zmeni</w:t>
      </w:r>
      <w:proofErr w:type="spellEnd"/>
      <w:r>
        <w:t xml:space="preserve"> text z ,,heslo je nastavené“ na ,,heslo bude odstránené“</w:t>
      </w:r>
    </w:p>
    <w:p w14:paraId="14142C9C" w14:textId="28573ED5" w:rsidR="00683DEC" w:rsidRPr="00683DEC" w:rsidRDefault="00683DEC" w:rsidP="00683DEC">
      <w:pPr>
        <w:pStyle w:val="ListParagraph"/>
        <w:numPr>
          <w:ilvl w:val="0"/>
          <w:numId w:val="34"/>
        </w:numPr>
        <w:jc w:val="both"/>
        <w:rPr>
          <w:color w:val="000000" w:themeColor="text1"/>
        </w:rPr>
      </w:pPr>
      <w:r w:rsidRPr="000B38E3">
        <w:t xml:space="preserve">Stlačte tlačidlo </w:t>
      </w:r>
      <w:r w:rsidRPr="000B38E3">
        <w:rPr>
          <w:b/>
          <w:bCs/>
        </w:rPr>
        <w:t>Uložiť</w:t>
      </w:r>
      <w:r w:rsidRPr="000B38E3">
        <w:t xml:space="preserve"> </w:t>
      </w:r>
    </w:p>
    <w:p w14:paraId="3612429A" w14:textId="77777777" w:rsidR="00683DEC" w:rsidRPr="000B38E3" w:rsidRDefault="00683DEC" w:rsidP="00683DEC">
      <w:pPr>
        <w:pStyle w:val="ListParagraph"/>
        <w:jc w:val="both"/>
        <w:rPr>
          <w:color w:val="000000" w:themeColor="text1"/>
        </w:rPr>
      </w:pPr>
    </w:p>
    <w:p w14:paraId="3BA4477C" w14:textId="7591E3E3" w:rsidR="00683DEC" w:rsidRDefault="00683DEC" w:rsidP="00683DEC">
      <w:pPr>
        <w:pStyle w:val="ListParagraph"/>
        <w:jc w:val="both"/>
      </w:pPr>
      <w:r w:rsidRPr="23A5470C">
        <w:t>Systém vygeneruje nové heslo a odosiela notifikáciu na používateľa.</w:t>
      </w:r>
      <w:r>
        <w:t xml:space="preserve"> </w:t>
      </w:r>
      <w:r w:rsidRPr="00953B74">
        <w:t>Zmeny sú okamžite prepísané do systému/všetkých aplikácií, do ktorých má používateľ prístup</w:t>
      </w:r>
      <w:r>
        <w:t>.</w:t>
      </w:r>
    </w:p>
    <w:p w14:paraId="512A3367" w14:textId="51441346" w:rsidR="00655B06" w:rsidRPr="00450D4A" w:rsidRDefault="00655B06" w:rsidP="00655B06">
      <w:pPr>
        <w:pStyle w:val="ListParagraph"/>
        <w:jc w:val="both"/>
        <w:rPr>
          <w:color w:val="000000" w:themeColor="text1"/>
        </w:rPr>
      </w:pPr>
      <w:r>
        <w:rPr>
          <w:b/>
          <w:bCs/>
        </w:rPr>
        <w:br/>
      </w:r>
      <w:r w:rsidRPr="00450D4A">
        <w:rPr>
          <w:b/>
          <w:bCs/>
        </w:rPr>
        <w:t>Pozor!</w:t>
      </w:r>
      <w:r>
        <w:t xml:space="preserve"> </w:t>
      </w:r>
      <w:r w:rsidRPr="00450D4A">
        <w:t>V</w:t>
      </w:r>
      <w:r>
        <w:t> </w:t>
      </w:r>
      <w:proofErr w:type="spellStart"/>
      <w:r w:rsidRPr="00450D4A">
        <w:t>prípade</w:t>
      </w:r>
      <w:r>
        <w:t>,</w:t>
      </w:r>
      <w:r w:rsidRPr="00450D4A">
        <w:t>že</w:t>
      </w:r>
      <w:proofErr w:type="spellEnd"/>
      <w:r w:rsidRPr="00450D4A">
        <w:t xml:space="preserve"> vyberiete tlačidlo </w:t>
      </w:r>
      <w:r w:rsidRPr="00450D4A">
        <w:rPr>
          <w:b/>
          <w:bCs/>
        </w:rPr>
        <w:t>Zmeniť</w:t>
      </w:r>
      <w:r w:rsidRPr="00450D4A">
        <w:t xml:space="preserve">, systém Vás vyzve na zadanie hesla podľa platnej politiky hesiel. Vami zadané heslo sa </w:t>
      </w:r>
      <w:r>
        <w:t>používateľovi</w:t>
      </w:r>
      <w:r w:rsidRPr="00450D4A">
        <w:t xml:space="preserve"> neukladá</w:t>
      </w:r>
      <w:r>
        <w:t xml:space="preserve">, </w:t>
      </w:r>
      <w:r w:rsidRPr="00450D4A">
        <w:t xml:space="preserve">ale rovnako ako v prípade tlačidla Reset Hesla sa vygeneruje nové heslo, ktoré sa zasiela na </w:t>
      </w:r>
      <w:r>
        <w:t xml:space="preserve">používateľovu </w:t>
      </w:r>
      <w:r w:rsidRPr="00450D4A">
        <w:t>emailovú adresu.</w:t>
      </w:r>
    </w:p>
    <w:p w14:paraId="565AEE99" w14:textId="77777777" w:rsidR="006C48A6" w:rsidRDefault="006C48A6">
      <w:r>
        <w:br w:type="page"/>
      </w:r>
    </w:p>
    <w:p w14:paraId="3DB9F9A1" w14:textId="57B07108" w:rsidR="006C48A6" w:rsidRDefault="006C48A6" w:rsidP="00FE1577">
      <w:pPr>
        <w:pStyle w:val="Heading2"/>
      </w:pPr>
      <w:bookmarkStart w:id="171" w:name="_Toc113605546"/>
      <w:bookmarkStart w:id="172" w:name="_Toc113619816"/>
      <w:bookmarkStart w:id="173" w:name="_Toc113620004"/>
      <w:bookmarkStart w:id="174" w:name="_Toc116984514"/>
      <w:proofErr w:type="spellStart"/>
      <w:r w:rsidRPr="5D169130">
        <w:lastRenderedPageBreak/>
        <w:t>Zneplatnenie</w:t>
      </w:r>
      <w:proofErr w:type="spellEnd"/>
      <w:r w:rsidRPr="5D169130">
        <w:t xml:space="preserve"> </w:t>
      </w:r>
      <w:r w:rsidRPr="00FE1577">
        <w:t>používate</w:t>
      </w:r>
      <w:r w:rsidRPr="00FE1577">
        <w:rPr>
          <w:rFonts w:ascii="Calibri" w:hAnsi="Calibri" w:cs="Calibri"/>
        </w:rPr>
        <w:t>ľ</w:t>
      </w:r>
      <w:r w:rsidRPr="00FE1577">
        <w:t>a</w:t>
      </w:r>
      <w:r>
        <w:t xml:space="preserve"> </w:t>
      </w:r>
      <w:r w:rsidRPr="5D169130">
        <w:t>subjektu</w:t>
      </w:r>
      <w:bookmarkEnd w:id="171"/>
      <w:bookmarkEnd w:id="172"/>
      <w:bookmarkEnd w:id="173"/>
      <w:bookmarkEnd w:id="174"/>
    </w:p>
    <w:p w14:paraId="22AA76AC" w14:textId="1679C560" w:rsidR="006C48A6" w:rsidRPr="0046339A" w:rsidRDefault="006C48A6" w:rsidP="006C48A6">
      <w:pPr>
        <w:pStyle w:val="ListParagraph"/>
        <w:numPr>
          <w:ilvl w:val="0"/>
          <w:numId w:val="35"/>
        </w:numPr>
        <w:spacing w:line="276" w:lineRule="auto"/>
        <w:jc w:val="both"/>
        <w:rPr>
          <w:rFonts w:cstheme="minorHAnsi"/>
        </w:rPr>
      </w:pPr>
      <w:r w:rsidRPr="0046339A">
        <w:rPr>
          <w:rFonts w:cstheme="minorHAnsi"/>
        </w:rPr>
        <w:t xml:space="preserve">Prihláste </w:t>
      </w:r>
      <w:r w:rsidR="00381151" w:rsidRPr="0046339A">
        <w:rPr>
          <w:rFonts w:cstheme="minorHAnsi"/>
        </w:rPr>
        <w:t xml:space="preserve">sa do aplikácie </w:t>
      </w:r>
      <w:r w:rsidR="00381151">
        <w:rPr>
          <w:rFonts w:cstheme="minorHAnsi"/>
        </w:rPr>
        <w:t>p</w:t>
      </w:r>
      <w:r w:rsidR="00381151" w:rsidRPr="0046339A">
        <w:rPr>
          <w:rFonts w:cstheme="minorHAnsi"/>
        </w:rPr>
        <w:t xml:space="preserve">re správu </w:t>
      </w:r>
      <w:r w:rsidR="00381151">
        <w:rPr>
          <w:rFonts w:cstheme="minorHAnsi"/>
        </w:rPr>
        <w:t>používateľov</w:t>
      </w:r>
      <w:r w:rsidR="00381151" w:rsidRPr="0046339A">
        <w:rPr>
          <w:rFonts w:cstheme="minorHAnsi"/>
        </w:rPr>
        <w:t xml:space="preserve"> subjektu</w:t>
      </w:r>
      <w:r w:rsidR="00381151">
        <w:rPr>
          <w:rFonts w:cstheme="minorHAnsi"/>
        </w:rPr>
        <w:t xml:space="preserve"> </w:t>
      </w:r>
      <w:r w:rsidR="00381151" w:rsidRPr="008F1AE6">
        <w:rPr>
          <w:rFonts w:cstheme="minorHAnsi"/>
          <w:noProof/>
        </w:rPr>
        <w:drawing>
          <wp:inline distT="0" distB="0" distL="0" distR="0" wp14:anchorId="5895BD61" wp14:editId="038F1359">
            <wp:extent cx="1132773" cy="208280"/>
            <wp:effectExtent l="0" t="0" r="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34894" cy="22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151" w:rsidRPr="0046339A">
        <w:rPr>
          <w:rFonts w:cstheme="minorHAnsi"/>
        </w:rPr>
        <w:t xml:space="preserve">  </w:t>
      </w:r>
    </w:p>
    <w:p w14:paraId="009779FB" w14:textId="77777777" w:rsidR="006C48A6" w:rsidRPr="0046339A" w:rsidRDefault="006C48A6" w:rsidP="006C48A6">
      <w:pPr>
        <w:pStyle w:val="ListParagraph"/>
        <w:numPr>
          <w:ilvl w:val="0"/>
          <w:numId w:val="35"/>
        </w:numPr>
        <w:spacing w:line="276" w:lineRule="auto"/>
        <w:jc w:val="both"/>
        <w:rPr>
          <w:rFonts w:cstheme="minorHAnsi"/>
        </w:rPr>
      </w:pPr>
      <w:r w:rsidRPr="0046339A">
        <w:rPr>
          <w:rFonts w:cstheme="minorHAnsi"/>
        </w:rPr>
        <w:t xml:space="preserve">Po prihlásení sa do aplikácie v časti </w:t>
      </w:r>
      <w:r w:rsidRPr="0046339A">
        <w:rPr>
          <w:rFonts w:cstheme="minorHAnsi"/>
          <w:b/>
          <w:bCs/>
        </w:rPr>
        <w:t xml:space="preserve">ADMINISTRÁCIA </w:t>
      </w:r>
      <w:r w:rsidRPr="0046339A">
        <w:rPr>
          <w:rFonts w:cstheme="minorHAnsi"/>
        </w:rPr>
        <w:t xml:space="preserve">vyberte položku </w:t>
      </w:r>
      <w:r w:rsidRPr="0046339A">
        <w:rPr>
          <w:rFonts w:cstheme="minorHAnsi"/>
          <w:noProof/>
        </w:rPr>
        <w:drawing>
          <wp:inline distT="0" distB="0" distL="0" distR="0" wp14:anchorId="6FC5A849" wp14:editId="0CD5EF22">
            <wp:extent cx="171450" cy="200025"/>
            <wp:effectExtent l="0" t="0" r="0" b="9525"/>
            <wp:docPr id="1073741847" name="Picture 107374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339A">
        <w:rPr>
          <w:rFonts w:cstheme="minorHAnsi"/>
        </w:rPr>
        <w:t xml:space="preserve"> </w:t>
      </w:r>
      <w:r w:rsidRPr="0046339A">
        <w:rPr>
          <w:rFonts w:cstheme="minorHAnsi"/>
          <w:b/>
          <w:bCs/>
        </w:rPr>
        <w:t>Používatelia</w:t>
      </w:r>
    </w:p>
    <w:p w14:paraId="4E2F4F53" w14:textId="77777777" w:rsidR="006C48A6" w:rsidRPr="00BB1A7F" w:rsidRDefault="006C48A6" w:rsidP="006C48A6">
      <w:pPr>
        <w:pStyle w:val="ListParagraph"/>
        <w:numPr>
          <w:ilvl w:val="0"/>
          <w:numId w:val="35"/>
        </w:numPr>
        <w:spacing w:line="276" w:lineRule="auto"/>
        <w:jc w:val="both"/>
        <w:rPr>
          <w:rFonts w:cstheme="minorHAnsi"/>
        </w:rPr>
      </w:pPr>
      <w:r w:rsidRPr="0046339A">
        <w:rPr>
          <w:rFonts w:cstheme="minorHAnsi"/>
        </w:rPr>
        <w:t xml:space="preserve">Následne vyberte položku </w:t>
      </w:r>
      <w:r w:rsidRPr="0046339A">
        <w:rPr>
          <w:rFonts w:cstheme="minorHAnsi"/>
          <w:noProof/>
        </w:rPr>
        <w:drawing>
          <wp:inline distT="0" distB="0" distL="0" distR="0" wp14:anchorId="0643B383" wp14:editId="6E4A58FE">
            <wp:extent cx="209550" cy="209550"/>
            <wp:effectExtent l="0" t="0" r="0" b="0"/>
            <wp:docPr id="1073741851" name="Picture 107374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</w:rPr>
        <w:t xml:space="preserve">Používatelia </w:t>
      </w:r>
      <w:r w:rsidRPr="0046339A">
        <w:rPr>
          <w:rFonts w:cstheme="minorHAnsi"/>
          <w:b/>
          <w:bCs/>
        </w:rPr>
        <w:t xml:space="preserve"> subjektu</w:t>
      </w:r>
    </w:p>
    <w:p w14:paraId="08030563" w14:textId="77777777" w:rsidR="006C48A6" w:rsidRPr="0046339A" w:rsidRDefault="006C48A6" w:rsidP="006C48A6">
      <w:pPr>
        <w:pStyle w:val="ListParagraph"/>
        <w:spacing w:line="276" w:lineRule="auto"/>
        <w:ind w:left="1440" w:hanging="540"/>
        <w:jc w:val="both"/>
        <w:rPr>
          <w:rFonts w:cstheme="minorHAnsi"/>
        </w:rPr>
      </w:pPr>
      <w:r w:rsidRPr="00BB1A7F">
        <w:rPr>
          <w:rFonts w:cstheme="minorHAnsi"/>
        </w:rPr>
        <w:t>Zobrazí sa</w:t>
      </w:r>
      <w:r>
        <w:rPr>
          <w:rFonts w:cstheme="minorHAnsi"/>
        </w:rPr>
        <w:t xml:space="preserve"> </w:t>
      </w:r>
      <w:r w:rsidRPr="00BB1A7F">
        <w:rPr>
          <w:rFonts w:cstheme="minorHAnsi"/>
        </w:rPr>
        <w:t xml:space="preserve">zoznam existujúcich </w:t>
      </w:r>
      <w:r>
        <w:rPr>
          <w:rFonts w:cstheme="minorHAnsi"/>
        </w:rPr>
        <w:t>používateľov</w:t>
      </w:r>
    </w:p>
    <w:p w14:paraId="76F26AEC" w14:textId="77777777" w:rsidR="006C48A6" w:rsidRPr="005C7BA6" w:rsidRDefault="006C48A6" w:rsidP="006C48A6">
      <w:pPr>
        <w:pStyle w:val="ListParagraph"/>
        <w:numPr>
          <w:ilvl w:val="0"/>
          <w:numId w:val="35"/>
        </w:numPr>
        <w:spacing w:line="276" w:lineRule="auto"/>
        <w:jc w:val="both"/>
      </w:pPr>
      <w:r w:rsidRPr="00BA1DEB">
        <w:t xml:space="preserve">Kliknite na vybraného </w:t>
      </w:r>
      <w:proofErr w:type="spellStart"/>
      <w:r w:rsidRPr="00BA1DEB">
        <w:t>používateľa,ktorého</w:t>
      </w:r>
      <w:proofErr w:type="spellEnd"/>
      <w:r w:rsidRPr="00BA1DEB">
        <w:t xml:space="preserve"> chcete deaktivovať</w:t>
      </w:r>
    </w:p>
    <w:p w14:paraId="4CFCD645" w14:textId="77777777" w:rsidR="006C48A6" w:rsidRPr="0046339A" w:rsidRDefault="006C48A6" w:rsidP="006C48A6">
      <w:pPr>
        <w:pStyle w:val="ListParagraph"/>
        <w:spacing w:line="276" w:lineRule="auto"/>
        <w:ind w:firstLine="180"/>
        <w:jc w:val="both"/>
        <w:rPr>
          <w:rFonts w:eastAsia="Calibri" w:cs="Calibri"/>
          <w:color w:val="000000" w:themeColor="text1"/>
        </w:rPr>
      </w:pPr>
      <w:r w:rsidRPr="0046339A">
        <w:rPr>
          <w:rFonts w:ascii="Calibri" w:eastAsia="Calibri" w:hAnsi="Calibri" w:cs="Calibri"/>
        </w:rPr>
        <w:t xml:space="preserve">Zobrazí sa formulár kde v časti </w:t>
      </w:r>
      <w:r w:rsidRPr="008B3B4A">
        <w:rPr>
          <w:rFonts w:ascii="Calibri" w:eastAsia="Calibri" w:hAnsi="Calibri" w:cs="Calibri"/>
          <w:color w:val="5B9BD5" w:themeColor="accent1"/>
        </w:rPr>
        <w:t>Aktivácia</w:t>
      </w:r>
      <w:r>
        <w:rPr>
          <w:rFonts w:ascii="Calibri" w:eastAsia="Calibri" w:hAnsi="Calibri" w:cs="Calibri"/>
        </w:rPr>
        <w:t xml:space="preserve"> po </w:t>
      </w:r>
      <w:proofErr w:type="spellStart"/>
      <w:r>
        <w:rPr>
          <w:rFonts w:ascii="Calibri" w:eastAsia="Calibri" w:hAnsi="Calibri" w:cs="Calibri"/>
        </w:rPr>
        <w:t>rozkliknutí</w:t>
      </w:r>
      <w:proofErr w:type="spellEnd"/>
      <w:r>
        <w:rPr>
          <w:rFonts w:ascii="Calibri" w:eastAsia="Calibri" w:hAnsi="Calibri" w:cs="Calibri"/>
        </w:rPr>
        <w:t xml:space="preserve"> </w:t>
      </w:r>
      <w:r w:rsidRPr="008B3B4A">
        <w:rPr>
          <w:rFonts w:ascii="Calibri" w:eastAsia="Calibri" w:hAnsi="Calibri" w:cs="Calibri"/>
          <w:color w:val="5B9BD5" w:themeColor="accent1"/>
        </w:rPr>
        <w:t xml:space="preserve">Zobraziť prázdne polia </w:t>
      </w:r>
      <w:r w:rsidRPr="0046339A">
        <w:rPr>
          <w:rFonts w:ascii="Calibri" w:eastAsia="Calibri" w:hAnsi="Calibri" w:cs="Calibri"/>
        </w:rPr>
        <w:t xml:space="preserve">nájdete časť pre nastavenie platnosti – </w:t>
      </w:r>
      <w:r w:rsidRPr="0046339A">
        <w:rPr>
          <w:rFonts w:ascii="Calibri" w:eastAsia="Calibri" w:hAnsi="Calibri" w:cs="Calibri"/>
          <w:b/>
          <w:bCs/>
        </w:rPr>
        <w:t>Platnosť do</w:t>
      </w:r>
    </w:p>
    <w:p w14:paraId="1AB4FCB2" w14:textId="6C43E843" w:rsidR="006C48A6" w:rsidRPr="00BA1DEB" w:rsidRDefault="005F24A5" w:rsidP="006C48A6">
      <w:pPr>
        <w:pStyle w:val="ListParagrap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1FD36727" wp14:editId="27D6889E">
            <wp:extent cx="6120765" cy="2192655"/>
            <wp:effectExtent l="0" t="0" r="0" b="0"/>
            <wp:docPr id="914347846" name="Picture 914347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EF429" w14:textId="77777777" w:rsidR="006C48A6" w:rsidRPr="0046339A" w:rsidRDefault="006C48A6" w:rsidP="006C48A6">
      <w:pPr>
        <w:pStyle w:val="ListParagraph"/>
        <w:numPr>
          <w:ilvl w:val="0"/>
          <w:numId w:val="35"/>
        </w:numPr>
        <w:jc w:val="both"/>
        <w:rPr>
          <w:rFonts w:eastAsia="Calibri" w:cs="Calibri"/>
          <w:color w:val="000000" w:themeColor="text1"/>
        </w:rPr>
      </w:pPr>
      <w:r w:rsidRPr="0046339A">
        <w:rPr>
          <w:rFonts w:ascii="Calibri" w:eastAsia="Calibri" w:hAnsi="Calibri" w:cs="Calibri"/>
        </w:rPr>
        <w:t>Vyplňte dátum, kedy má byť identita deaktivovaná (v prípade okamžitej deaktivácie, vyplňte aktuálny dátum)</w:t>
      </w:r>
    </w:p>
    <w:p w14:paraId="6BF984E9" w14:textId="77777777" w:rsidR="006C48A6" w:rsidRPr="00CA4015" w:rsidRDefault="006C48A6" w:rsidP="006C48A6">
      <w:pPr>
        <w:pStyle w:val="ListParagraph"/>
        <w:numPr>
          <w:ilvl w:val="0"/>
          <w:numId w:val="35"/>
        </w:numPr>
        <w:jc w:val="both"/>
        <w:rPr>
          <w:rFonts w:eastAsia="Calibri" w:cs="Calibri"/>
          <w:color w:val="000000" w:themeColor="text1"/>
        </w:rPr>
      </w:pPr>
      <w:r w:rsidRPr="0046339A">
        <w:rPr>
          <w:rFonts w:ascii="Calibri" w:eastAsia="Calibri" w:hAnsi="Calibri" w:cs="Calibri"/>
        </w:rPr>
        <w:t xml:space="preserve">Stlačte tlačidlo </w:t>
      </w:r>
      <w:r w:rsidRPr="0046339A">
        <w:rPr>
          <w:rFonts w:ascii="Calibri" w:eastAsia="Calibri" w:hAnsi="Calibri" w:cs="Calibri"/>
          <w:b/>
          <w:bCs/>
        </w:rPr>
        <w:t>Uložiť</w:t>
      </w:r>
      <w:r w:rsidRPr="0046339A">
        <w:rPr>
          <w:rFonts w:ascii="Calibri" w:eastAsia="Calibri" w:hAnsi="Calibri" w:cs="Calibri"/>
        </w:rPr>
        <w:t xml:space="preserve"> </w:t>
      </w:r>
    </w:p>
    <w:p w14:paraId="5E6CCB70" w14:textId="77777777" w:rsidR="006C48A6" w:rsidRPr="00D45CCC" w:rsidRDefault="006C48A6" w:rsidP="00555E76">
      <w:pPr>
        <w:pStyle w:val="ListParagraph"/>
        <w:jc w:val="both"/>
        <w:rPr>
          <w:rFonts w:eastAsia="Calibri" w:cs="Calibri"/>
          <w:color w:val="000000" w:themeColor="text1"/>
        </w:rPr>
      </w:pPr>
    </w:p>
    <w:p w14:paraId="6A1EB690" w14:textId="216D8B0E" w:rsidR="004F77A6" w:rsidRPr="00555E76" w:rsidRDefault="006C48A6" w:rsidP="00555E76">
      <w:pPr>
        <w:pStyle w:val="ListParagraph"/>
        <w:jc w:val="both"/>
        <w:rPr>
          <w:rFonts w:eastAsia="Calibri" w:cstheme="minorHAnsi"/>
          <w:color w:val="000000" w:themeColor="text1"/>
        </w:rPr>
      </w:pPr>
      <w:r w:rsidRPr="00CF7F5F">
        <w:rPr>
          <w:rFonts w:eastAsia="Calibri" w:cstheme="minorHAnsi"/>
          <w:color w:val="000000" w:themeColor="text1"/>
        </w:rPr>
        <w:t xml:space="preserve">Deaktivácia identity neznamená jej zmazanie, ale zmenu statusu z Active na </w:t>
      </w:r>
      <w:proofErr w:type="spellStart"/>
      <w:r w:rsidRPr="00CF7F5F">
        <w:rPr>
          <w:rFonts w:eastAsia="Calibri" w:cstheme="minorHAnsi"/>
          <w:color w:val="000000" w:themeColor="text1"/>
        </w:rPr>
        <w:t>Archived</w:t>
      </w:r>
      <w:proofErr w:type="spellEnd"/>
      <w:r w:rsidRPr="00CF7F5F">
        <w:rPr>
          <w:rFonts w:eastAsia="Calibri" w:cstheme="minorHAnsi"/>
          <w:color w:val="000000" w:themeColor="text1"/>
        </w:rPr>
        <w:t xml:space="preserve">. </w:t>
      </w:r>
      <w:r>
        <w:rPr>
          <w:rFonts w:eastAsia="Calibri" w:cstheme="minorHAnsi"/>
          <w:color w:val="000000" w:themeColor="text1"/>
        </w:rPr>
        <w:t>P</w:t>
      </w:r>
      <w:r w:rsidRPr="00CF7F5F">
        <w:rPr>
          <w:rFonts w:eastAsia="Calibri" w:cstheme="minorHAnsi"/>
          <w:color w:val="000000" w:themeColor="text1"/>
        </w:rPr>
        <w:t xml:space="preserve">redstavuje neaktívnu identitu. </w:t>
      </w:r>
      <w:r>
        <w:rPr>
          <w:rFonts w:eastAsia="Calibri" w:cstheme="minorHAnsi"/>
          <w:color w:val="000000" w:themeColor="text1"/>
        </w:rPr>
        <w:t xml:space="preserve">Jej </w:t>
      </w:r>
      <w:proofErr w:type="spellStart"/>
      <w:r>
        <w:rPr>
          <w:rFonts w:eastAsia="Calibri" w:cstheme="minorHAnsi"/>
          <w:color w:val="000000" w:themeColor="text1"/>
        </w:rPr>
        <w:t>v</w:t>
      </w:r>
      <w:r w:rsidRPr="00CF7F5F">
        <w:rPr>
          <w:rFonts w:eastAsia="Calibri" w:cstheme="minorHAnsi"/>
          <w:color w:val="000000" w:themeColor="text1"/>
        </w:rPr>
        <w:t>lastnik</w:t>
      </w:r>
      <w:proofErr w:type="spellEnd"/>
      <w:r w:rsidRPr="00CF7F5F">
        <w:rPr>
          <w:rFonts w:eastAsia="Calibri" w:cstheme="minorHAnsi"/>
          <w:color w:val="000000" w:themeColor="text1"/>
        </w:rPr>
        <w:t xml:space="preserve"> </w:t>
      </w:r>
      <w:r>
        <w:rPr>
          <w:rFonts w:eastAsia="Calibri" w:cstheme="minorHAnsi"/>
          <w:color w:val="000000" w:themeColor="text1"/>
        </w:rPr>
        <w:t xml:space="preserve">tak </w:t>
      </w:r>
      <w:r w:rsidRPr="00CF7F5F">
        <w:rPr>
          <w:rFonts w:eastAsia="Calibri" w:cstheme="minorHAnsi"/>
          <w:color w:val="000000" w:themeColor="text1"/>
        </w:rPr>
        <w:t xml:space="preserve">nie je schopný </w:t>
      </w:r>
      <w:r>
        <w:rPr>
          <w:rFonts w:eastAsia="Calibri" w:cstheme="minorHAnsi"/>
          <w:color w:val="000000" w:themeColor="text1"/>
        </w:rPr>
        <w:t xml:space="preserve">sa </w:t>
      </w:r>
      <w:r w:rsidRPr="00CF7F5F">
        <w:rPr>
          <w:rFonts w:eastAsia="Calibri" w:cstheme="minorHAnsi"/>
          <w:color w:val="000000" w:themeColor="text1"/>
        </w:rPr>
        <w:t xml:space="preserve">ďalej </w:t>
      </w:r>
      <w:r>
        <w:rPr>
          <w:rFonts w:eastAsia="Calibri" w:cstheme="minorHAnsi"/>
          <w:color w:val="000000" w:themeColor="text1"/>
        </w:rPr>
        <w:t>prihlasovať do</w:t>
      </w:r>
      <w:r w:rsidRPr="00CF7F5F">
        <w:rPr>
          <w:rFonts w:eastAsia="Calibri" w:cstheme="minorHAnsi"/>
          <w:color w:val="000000" w:themeColor="text1"/>
        </w:rPr>
        <w:t xml:space="preserve"> koncov</w:t>
      </w:r>
      <w:r w:rsidR="009354C7">
        <w:rPr>
          <w:rFonts w:eastAsia="Calibri" w:cstheme="minorHAnsi"/>
          <w:color w:val="000000" w:themeColor="text1"/>
        </w:rPr>
        <w:t>ý</w:t>
      </w:r>
      <w:r w:rsidRPr="00CF7F5F">
        <w:rPr>
          <w:rFonts w:eastAsia="Calibri" w:cstheme="minorHAnsi"/>
          <w:color w:val="000000" w:themeColor="text1"/>
        </w:rPr>
        <w:t>ch systémov.</w:t>
      </w:r>
      <w:r w:rsidR="00555E76">
        <w:rPr>
          <w:rFonts w:eastAsia="Calibri" w:cstheme="minorHAnsi"/>
          <w:color w:val="000000" w:themeColor="text1"/>
        </w:rPr>
        <w:t xml:space="preserve"> </w:t>
      </w:r>
      <w:r w:rsidR="005E1DB9" w:rsidRPr="00555E76">
        <w:rPr>
          <w:rFonts w:eastAsia="Calibri" w:cstheme="minorHAnsi"/>
        </w:rPr>
        <w:t>V </w:t>
      </w:r>
      <w:proofErr w:type="spellStart"/>
      <w:r w:rsidR="005E1DB9" w:rsidRPr="00555E76">
        <w:rPr>
          <w:rFonts w:eastAsia="Calibri" w:cstheme="minorHAnsi"/>
        </w:rPr>
        <w:t>prípade,že</w:t>
      </w:r>
      <w:proofErr w:type="spellEnd"/>
      <w:r w:rsidR="005E1DB9" w:rsidRPr="00555E76">
        <w:rPr>
          <w:rFonts w:eastAsia="Calibri" w:cstheme="minorHAnsi"/>
        </w:rPr>
        <w:t xml:space="preserve"> ste nastavili aktuálny dátum, identita sa okamžite deaktivuje.</w:t>
      </w:r>
    </w:p>
    <w:p w14:paraId="23D8B62F" w14:textId="77777777" w:rsidR="004F77A6" w:rsidRDefault="004F77A6">
      <w:pPr>
        <w:rPr>
          <w:rFonts w:eastAsia="Calibri" w:cstheme="minorHAnsi"/>
        </w:rPr>
      </w:pPr>
      <w:r>
        <w:rPr>
          <w:rFonts w:eastAsia="Calibri" w:cstheme="minorHAnsi"/>
        </w:rPr>
        <w:br w:type="page"/>
      </w:r>
    </w:p>
    <w:p w14:paraId="61BBF207" w14:textId="75975366" w:rsidR="00760E41" w:rsidRDefault="00760E41" w:rsidP="004F77A6">
      <w:pPr>
        <w:pStyle w:val="Heading1"/>
        <w:sectPr w:rsidR="00760E41" w:rsidSect="00C458DD">
          <w:headerReference w:type="default" r:id="rId48"/>
          <w:footerReference w:type="default" r:id="rId49"/>
          <w:type w:val="continuous"/>
          <w:pgSz w:w="11900" w:h="16840"/>
          <w:pgMar w:top="1815" w:right="1410" w:bottom="2552" w:left="851" w:header="709" w:footer="1018" w:gutter="0"/>
          <w:cols w:space="708"/>
        </w:sectPr>
      </w:pPr>
      <w:bookmarkStart w:id="175" w:name="_Toc597837464"/>
      <w:bookmarkStart w:id="176" w:name="_Toc231785370"/>
      <w:bookmarkStart w:id="177" w:name="_Toc1153979783"/>
      <w:bookmarkStart w:id="178" w:name="_Toc2116995951"/>
      <w:bookmarkStart w:id="179" w:name="_Toc701309854"/>
      <w:bookmarkStart w:id="180" w:name="_Toc1229853926"/>
      <w:bookmarkStart w:id="181" w:name="_Toc542581353"/>
      <w:bookmarkStart w:id="182" w:name="_Toc113619817"/>
      <w:bookmarkStart w:id="183" w:name="_Toc113620005"/>
    </w:p>
    <w:p w14:paraId="19265C32" w14:textId="6B833CD9" w:rsidR="004F77A6" w:rsidRPr="0046339A" w:rsidRDefault="004F77A6" w:rsidP="004F77A6">
      <w:pPr>
        <w:pStyle w:val="Heading1"/>
      </w:pPr>
      <w:bookmarkStart w:id="184" w:name="_Toc116984515"/>
      <w:r>
        <w:lastRenderedPageBreak/>
        <w:t>Zasielanie notifikácií</w:t>
      </w:r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</w:p>
    <w:p w14:paraId="6FABB7A3" w14:textId="77777777" w:rsidR="004F77A6" w:rsidRPr="0001196D" w:rsidRDefault="004F77A6" w:rsidP="004F77A6">
      <w:pPr>
        <w:rPr>
          <w:sz w:val="22"/>
          <w:szCs w:val="22"/>
        </w:rPr>
      </w:pPr>
      <w:r w:rsidRPr="0001196D">
        <w:rPr>
          <w:sz w:val="22"/>
          <w:szCs w:val="22"/>
        </w:rPr>
        <w:t>Notifikácie sú zasielané na základe nasledujúcich udalostí:</w:t>
      </w:r>
    </w:p>
    <w:tbl>
      <w:tblPr>
        <w:tblStyle w:val="TableGrid"/>
        <w:tblpPr w:leftFromText="180" w:rightFromText="180" w:vertAnchor="text" w:tblpXSpec="right" w:tblpY="1"/>
        <w:tblOverlap w:val="never"/>
        <w:tblW w:w="13887" w:type="dxa"/>
        <w:tblLook w:val="04A0" w:firstRow="1" w:lastRow="0" w:firstColumn="1" w:lastColumn="0" w:noHBand="0" w:noVBand="1"/>
      </w:tblPr>
      <w:tblGrid>
        <w:gridCol w:w="3114"/>
        <w:gridCol w:w="1554"/>
        <w:gridCol w:w="3407"/>
        <w:gridCol w:w="5812"/>
      </w:tblGrid>
      <w:tr w:rsidR="004F77A6" w:rsidRPr="0046339A" w14:paraId="36626D93" w14:textId="77777777" w:rsidTr="00760E41">
        <w:tc>
          <w:tcPr>
            <w:tcW w:w="3114" w:type="dxa"/>
          </w:tcPr>
          <w:p w14:paraId="29B0E160" w14:textId="77777777" w:rsidR="004F77A6" w:rsidRPr="0001196D" w:rsidRDefault="004F77A6" w:rsidP="00760E41">
            <w:pPr>
              <w:rPr>
                <w:b/>
                <w:bCs/>
                <w:sz w:val="22"/>
                <w:szCs w:val="22"/>
              </w:rPr>
            </w:pPr>
            <w:r w:rsidRPr="0001196D">
              <w:rPr>
                <w:b/>
                <w:bCs/>
                <w:sz w:val="22"/>
                <w:szCs w:val="22"/>
              </w:rPr>
              <w:t>Udalosť</w:t>
            </w:r>
          </w:p>
        </w:tc>
        <w:tc>
          <w:tcPr>
            <w:tcW w:w="1554" w:type="dxa"/>
          </w:tcPr>
          <w:p w14:paraId="01C2EEC7" w14:textId="77777777" w:rsidR="004F77A6" w:rsidRPr="0001196D" w:rsidRDefault="004F77A6" w:rsidP="00760E41">
            <w:pPr>
              <w:rPr>
                <w:b/>
                <w:bCs/>
                <w:sz w:val="22"/>
                <w:szCs w:val="22"/>
              </w:rPr>
            </w:pPr>
            <w:r w:rsidRPr="0001196D">
              <w:rPr>
                <w:b/>
                <w:bCs/>
                <w:sz w:val="22"/>
                <w:szCs w:val="22"/>
              </w:rPr>
              <w:t>Notifikovaný subjekt</w:t>
            </w:r>
          </w:p>
        </w:tc>
        <w:tc>
          <w:tcPr>
            <w:tcW w:w="3407" w:type="dxa"/>
          </w:tcPr>
          <w:p w14:paraId="2E4F0609" w14:textId="77777777" w:rsidR="004F77A6" w:rsidRPr="0001196D" w:rsidRDefault="004F77A6" w:rsidP="00760E41">
            <w:pPr>
              <w:rPr>
                <w:b/>
                <w:bCs/>
                <w:sz w:val="22"/>
                <w:szCs w:val="22"/>
              </w:rPr>
            </w:pPr>
            <w:r w:rsidRPr="0001196D">
              <w:rPr>
                <w:b/>
                <w:bCs/>
                <w:sz w:val="22"/>
                <w:szCs w:val="22"/>
              </w:rPr>
              <w:t>Subjekt správy</w:t>
            </w:r>
          </w:p>
        </w:tc>
        <w:tc>
          <w:tcPr>
            <w:tcW w:w="5812" w:type="dxa"/>
          </w:tcPr>
          <w:p w14:paraId="28A75486" w14:textId="77777777" w:rsidR="004F77A6" w:rsidRPr="0001196D" w:rsidRDefault="004F77A6" w:rsidP="00760E41">
            <w:pPr>
              <w:rPr>
                <w:b/>
                <w:bCs/>
                <w:sz w:val="22"/>
                <w:szCs w:val="22"/>
              </w:rPr>
            </w:pPr>
            <w:r w:rsidRPr="0001196D">
              <w:rPr>
                <w:b/>
                <w:bCs/>
                <w:sz w:val="22"/>
                <w:szCs w:val="22"/>
              </w:rPr>
              <w:t>Príklad notifikačnej správy</w:t>
            </w:r>
          </w:p>
        </w:tc>
      </w:tr>
      <w:tr w:rsidR="004F77A6" w:rsidRPr="0046339A" w14:paraId="7F710B3A" w14:textId="77777777" w:rsidTr="00760E41">
        <w:tc>
          <w:tcPr>
            <w:tcW w:w="3114" w:type="dxa"/>
          </w:tcPr>
          <w:p w14:paraId="79127285" w14:textId="49676E62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 xml:space="preserve">Vytvorenie </w:t>
            </w:r>
            <w:r w:rsidR="00DD49D7" w:rsidRPr="0001196D">
              <w:rPr>
                <w:sz w:val="22"/>
                <w:szCs w:val="22"/>
              </w:rPr>
              <w:t xml:space="preserve">používateľa </w:t>
            </w:r>
            <w:r w:rsidRPr="0001196D">
              <w:rPr>
                <w:sz w:val="22"/>
                <w:szCs w:val="22"/>
              </w:rPr>
              <w:t xml:space="preserve"> subjektu</w:t>
            </w:r>
          </w:p>
        </w:tc>
        <w:tc>
          <w:tcPr>
            <w:tcW w:w="1554" w:type="dxa"/>
          </w:tcPr>
          <w:p w14:paraId="53C05B84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 xml:space="preserve">Koncový Používateľ </w:t>
            </w:r>
          </w:p>
        </w:tc>
        <w:tc>
          <w:tcPr>
            <w:tcW w:w="3407" w:type="dxa"/>
          </w:tcPr>
          <w:p w14:paraId="1583B2E5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 xml:space="preserve">Nastavenie hesla v systéme IAM pre používateľa: </w:t>
            </w:r>
            <w:r w:rsidRPr="0001196D">
              <w:rPr>
                <w:i/>
                <w:iCs/>
                <w:sz w:val="22"/>
                <w:szCs w:val="22"/>
              </w:rPr>
              <w:t>titul priezvisko meno</w:t>
            </w:r>
          </w:p>
        </w:tc>
        <w:tc>
          <w:tcPr>
            <w:tcW w:w="5812" w:type="dxa"/>
          </w:tcPr>
          <w:p w14:paraId="7872A9CB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>Dobrý deň,</w:t>
            </w:r>
          </w:p>
          <w:p w14:paraId="61E8D033" w14:textId="09CF1071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 xml:space="preserve">V systéme IAM Národnej banky Slovenska </w:t>
            </w:r>
            <w:r w:rsidR="003121E9">
              <w:rPr>
                <w:sz w:val="22"/>
                <w:szCs w:val="22"/>
              </w:rPr>
              <w:t>Vám</w:t>
            </w:r>
            <w:r w:rsidRPr="0001196D">
              <w:rPr>
                <w:sz w:val="22"/>
                <w:szCs w:val="22"/>
              </w:rPr>
              <w:t xml:space="preserve"> bol vytvorený používateľ a nastavené iniciálne heslo:</w:t>
            </w:r>
          </w:p>
          <w:p w14:paraId="3B880D51" w14:textId="2E91936A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 xml:space="preserve">Prihlasovacie meno: </w:t>
            </w:r>
            <w:r w:rsidRPr="0001196D">
              <w:rPr>
                <w:b/>
                <w:bCs/>
                <w:i/>
                <w:iCs/>
                <w:sz w:val="22"/>
                <w:szCs w:val="22"/>
              </w:rPr>
              <w:t>100</w:t>
            </w:r>
            <w:r w:rsidR="00AF55EE">
              <w:rPr>
                <w:b/>
                <w:bCs/>
                <w:i/>
                <w:iCs/>
                <w:sz w:val="22"/>
                <w:szCs w:val="22"/>
              </w:rPr>
              <w:t>31097</w:t>
            </w:r>
          </w:p>
          <w:p w14:paraId="6D73BFA1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>Iniciálne heslo:</w:t>
            </w:r>
            <w:r w:rsidRPr="0001196D">
              <w:rPr>
                <w:b/>
                <w:bCs/>
                <w:i/>
                <w:iCs/>
                <w:sz w:val="22"/>
                <w:szCs w:val="22"/>
              </w:rPr>
              <w:t xml:space="preserve"> :^K2fR"w</w:t>
            </w:r>
          </w:p>
          <w:p w14:paraId="0C8B7036" w14:textId="77777777" w:rsidR="004F77A6" w:rsidRPr="0001196D" w:rsidRDefault="004F77A6" w:rsidP="00760E41">
            <w:pPr>
              <w:rPr>
                <w:sz w:val="22"/>
                <w:szCs w:val="22"/>
              </w:rPr>
            </w:pPr>
          </w:p>
          <w:p w14:paraId="5C5C90AC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>Na tento e-mail neodpovedajte, bol vytvorený automaticky systémom IAM.</w:t>
            </w:r>
          </w:p>
          <w:p w14:paraId="6626F425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>Notifikácia bola vytvorená: 2022-02-12T23:12:46.784+01:00</w:t>
            </w:r>
          </w:p>
        </w:tc>
      </w:tr>
      <w:tr w:rsidR="004F77A6" w:rsidRPr="0046339A" w14:paraId="004C4D7B" w14:textId="77777777" w:rsidTr="00760E41">
        <w:tc>
          <w:tcPr>
            <w:tcW w:w="3114" w:type="dxa"/>
          </w:tcPr>
          <w:p w14:paraId="2EC89D78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>Zmena hesla</w:t>
            </w:r>
          </w:p>
        </w:tc>
        <w:tc>
          <w:tcPr>
            <w:tcW w:w="1554" w:type="dxa"/>
          </w:tcPr>
          <w:p w14:paraId="614DBF90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>Koncový Používateľ</w:t>
            </w:r>
          </w:p>
        </w:tc>
        <w:tc>
          <w:tcPr>
            <w:tcW w:w="3407" w:type="dxa"/>
          </w:tcPr>
          <w:p w14:paraId="7EBACF46" w14:textId="65A184DF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 xml:space="preserve">Zmena </w:t>
            </w:r>
            <w:r w:rsidR="00DE60C7" w:rsidRPr="0001196D">
              <w:rPr>
                <w:sz w:val="22"/>
                <w:szCs w:val="22"/>
              </w:rPr>
              <w:t>po</w:t>
            </w:r>
            <w:r w:rsidRPr="0001196D">
              <w:rPr>
                <w:sz w:val="22"/>
                <w:szCs w:val="22"/>
              </w:rPr>
              <w:t>užívateľského hesla:</w:t>
            </w:r>
            <w:r w:rsidRPr="0001196D">
              <w:rPr>
                <w:i/>
                <w:iCs/>
                <w:sz w:val="22"/>
                <w:szCs w:val="22"/>
              </w:rPr>
              <w:t xml:space="preserve"> titul priezvisko meno</w:t>
            </w:r>
          </w:p>
        </w:tc>
        <w:tc>
          <w:tcPr>
            <w:tcW w:w="5812" w:type="dxa"/>
          </w:tcPr>
          <w:p w14:paraId="5FAEBA12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>Dobrý deň,</w:t>
            </w:r>
          </w:p>
          <w:p w14:paraId="4D25384E" w14:textId="5DF28F9A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 xml:space="preserve">V systéme IAM Národnej banky Slovenska </w:t>
            </w:r>
            <w:r w:rsidR="003121E9">
              <w:rPr>
                <w:sz w:val="22"/>
                <w:szCs w:val="22"/>
              </w:rPr>
              <w:t>Vám</w:t>
            </w:r>
            <w:r w:rsidRPr="0001196D">
              <w:rPr>
                <w:sz w:val="22"/>
                <w:szCs w:val="22"/>
              </w:rPr>
              <w:t xml:space="preserve"> bolo zmenené Vaše heslo:</w:t>
            </w:r>
          </w:p>
          <w:p w14:paraId="27EDD42A" w14:textId="7E92D696" w:rsidR="004F77A6" w:rsidRPr="0001196D" w:rsidRDefault="004F77A6" w:rsidP="00760E41">
            <w:pPr>
              <w:rPr>
                <w:b/>
                <w:bCs/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 xml:space="preserve">Prihlasovacie meno: </w:t>
            </w:r>
            <w:r w:rsidR="00AF55EE" w:rsidRPr="0001196D">
              <w:rPr>
                <w:b/>
                <w:bCs/>
                <w:i/>
                <w:iCs/>
                <w:sz w:val="22"/>
                <w:szCs w:val="22"/>
              </w:rPr>
              <w:t>100</w:t>
            </w:r>
            <w:r w:rsidR="00AF55EE">
              <w:rPr>
                <w:b/>
                <w:bCs/>
                <w:i/>
                <w:iCs/>
                <w:sz w:val="22"/>
                <w:szCs w:val="22"/>
              </w:rPr>
              <w:t>31097</w:t>
            </w:r>
          </w:p>
          <w:p w14:paraId="69F12234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 xml:space="preserve">Nové heslo: </w:t>
            </w:r>
            <w:r w:rsidRPr="0001196D">
              <w:rPr>
                <w:b/>
                <w:bCs/>
                <w:i/>
                <w:iCs/>
                <w:sz w:val="22"/>
                <w:szCs w:val="22"/>
              </w:rPr>
              <w:t>Quz#4"]|</w:t>
            </w:r>
          </w:p>
          <w:p w14:paraId="62BA01A6" w14:textId="77777777" w:rsidR="004F77A6" w:rsidRPr="0001196D" w:rsidRDefault="004F77A6" w:rsidP="00760E41">
            <w:pPr>
              <w:rPr>
                <w:sz w:val="22"/>
                <w:szCs w:val="22"/>
              </w:rPr>
            </w:pPr>
          </w:p>
          <w:p w14:paraId="2C2CBE6F" w14:textId="51866146" w:rsidR="004F77A6" w:rsidRPr="0001196D" w:rsidRDefault="00DD49D7" w:rsidP="00760E41">
            <w:pPr>
              <w:rPr>
                <w:sz w:val="22"/>
                <w:szCs w:val="22"/>
              </w:rPr>
            </w:pPr>
            <w:r w:rsidRPr="0001196D">
              <w:rPr>
                <w:rFonts w:cstheme="minorHAnsi"/>
                <w:sz w:val="22"/>
                <w:szCs w:val="22"/>
                <w:shd w:val="clear" w:color="auto" w:fill="FFFFFF"/>
              </w:rPr>
              <w:t>V</w:t>
            </w:r>
            <w:r w:rsidR="00FE1577">
              <w:rPr>
                <w:rFonts w:cstheme="minorHAnsi"/>
                <w:sz w:val="22"/>
                <w:szCs w:val="22"/>
                <w:shd w:val="clear" w:color="auto" w:fill="FFFFFF"/>
              </w:rPr>
              <w:t> </w:t>
            </w:r>
            <w:r w:rsidRPr="0001196D">
              <w:rPr>
                <w:rFonts w:cstheme="minorHAnsi"/>
                <w:sz w:val="22"/>
                <w:szCs w:val="22"/>
                <w:shd w:val="clear" w:color="auto" w:fill="FFFFFF"/>
              </w:rPr>
              <w:t>prípade</w:t>
            </w:r>
            <w:r w:rsidR="00FE1577">
              <w:rPr>
                <w:rFonts w:cstheme="minorHAnsi"/>
                <w:sz w:val="22"/>
                <w:szCs w:val="22"/>
                <w:shd w:val="clear" w:color="auto" w:fill="FFFFFF"/>
              </w:rPr>
              <w:t>,</w:t>
            </w:r>
            <w:r w:rsidRPr="0001196D">
              <w:rPr>
                <w:rFonts w:cstheme="minorHAnsi"/>
                <w:sz w:val="22"/>
                <w:szCs w:val="22"/>
                <w:shd w:val="clear" w:color="auto" w:fill="FFFFFF"/>
              </w:rPr>
              <w:t xml:space="preserve"> že ste zmenu hesla nepožadoval</w:t>
            </w:r>
            <w:r w:rsidR="00FE1577">
              <w:rPr>
                <w:rFonts w:cstheme="minorHAnsi"/>
                <w:sz w:val="22"/>
                <w:szCs w:val="22"/>
                <w:shd w:val="clear" w:color="auto" w:fill="FFFFFF"/>
              </w:rPr>
              <w:t>i</w:t>
            </w:r>
            <w:r w:rsidRPr="0001196D">
              <w:rPr>
                <w:rFonts w:cstheme="minorHAnsi"/>
                <w:sz w:val="22"/>
                <w:szCs w:val="22"/>
                <w:shd w:val="clear" w:color="auto" w:fill="FFFFFF"/>
              </w:rPr>
              <w:t>, prosím okamžite kontaktujte pracovníka podpory (</w:t>
            </w:r>
            <w:proofErr w:type="spellStart"/>
            <w:r w:rsidRPr="0001196D">
              <w:rPr>
                <w:rFonts w:cstheme="minorHAnsi"/>
                <w:sz w:val="22"/>
                <w:szCs w:val="22"/>
                <w:shd w:val="clear" w:color="auto" w:fill="FFFFFF"/>
              </w:rPr>
              <w:t>tel.číslo</w:t>
            </w:r>
            <w:proofErr w:type="spellEnd"/>
            <w:r w:rsidRPr="0001196D">
              <w:rPr>
                <w:rFonts w:cstheme="minorHAnsi"/>
                <w:sz w:val="22"/>
                <w:szCs w:val="22"/>
                <w:shd w:val="clear" w:color="auto" w:fill="FFFFFF"/>
              </w:rPr>
              <w:t>: xxx)</w:t>
            </w:r>
          </w:p>
          <w:p w14:paraId="4B928529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>Na tento e-mail neodpovedajte, bol vytvorený automaticky systémom IAM.</w:t>
            </w:r>
          </w:p>
          <w:p w14:paraId="4F0B51C2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>Notifikácia bola vytvorená:2022-02-13T07:52:54.524+01:00</w:t>
            </w:r>
          </w:p>
        </w:tc>
      </w:tr>
      <w:tr w:rsidR="004F77A6" w:rsidRPr="0046339A" w14:paraId="3AE5A316" w14:textId="77777777" w:rsidTr="00760E41">
        <w:tc>
          <w:tcPr>
            <w:tcW w:w="3114" w:type="dxa"/>
          </w:tcPr>
          <w:p w14:paraId="0A451E89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>Generovanie certifikátu pre koncového používateľa</w:t>
            </w:r>
          </w:p>
        </w:tc>
        <w:tc>
          <w:tcPr>
            <w:tcW w:w="1554" w:type="dxa"/>
          </w:tcPr>
          <w:p w14:paraId="18B11FC0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>Žiadateľ (správca subjektu)</w:t>
            </w:r>
          </w:p>
        </w:tc>
        <w:tc>
          <w:tcPr>
            <w:tcW w:w="3407" w:type="dxa"/>
          </w:tcPr>
          <w:p w14:paraId="5E1BD085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>X509 Certifikát pre koncového používateľa: :</w:t>
            </w:r>
            <w:r w:rsidRPr="0001196D">
              <w:rPr>
                <w:i/>
                <w:iCs/>
                <w:sz w:val="22"/>
                <w:szCs w:val="22"/>
              </w:rPr>
              <w:t xml:space="preserve"> titul priezvisko meno (prihlasovacie meno)</w:t>
            </w:r>
          </w:p>
        </w:tc>
        <w:tc>
          <w:tcPr>
            <w:tcW w:w="5812" w:type="dxa"/>
          </w:tcPr>
          <w:p w14:paraId="6C1B6FB8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>Dobrý deň,</w:t>
            </w:r>
          </w:p>
          <w:p w14:paraId="7399CF7D" w14:textId="54E12B63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 xml:space="preserve">V systéme IAM Národnej Banky Slovenska </w:t>
            </w:r>
            <w:r w:rsidR="003121E9">
              <w:rPr>
                <w:sz w:val="22"/>
                <w:szCs w:val="22"/>
              </w:rPr>
              <w:t>Vám</w:t>
            </w:r>
            <w:r w:rsidRPr="0001196D">
              <w:rPr>
                <w:sz w:val="22"/>
                <w:szCs w:val="22"/>
              </w:rPr>
              <w:t xml:space="preserve"> bol na základe Vašej žiadosti vygenerovaný certifikát pre používateľa:</w:t>
            </w:r>
          </w:p>
          <w:p w14:paraId="6EB9F31B" w14:textId="71DBAF42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 xml:space="preserve">Meno a priezvisko: </w:t>
            </w:r>
            <w:r w:rsidR="00B45BE6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="00381151">
              <w:rPr>
                <w:b/>
                <w:bCs/>
                <w:i/>
                <w:iCs/>
                <w:sz w:val="22"/>
                <w:szCs w:val="22"/>
              </w:rPr>
              <w:t xml:space="preserve">Janko </w:t>
            </w:r>
            <w:proofErr w:type="spellStart"/>
            <w:r w:rsidR="00381151">
              <w:rPr>
                <w:b/>
                <w:bCs/>
                <w:i/>
                <w:iCs/>
                <w:sz w:val="22"/>
                <w:szCs w:val="22"/>
              </w:rPr>
              <w:t>Hraško</w:t>
            </w:r>
            <w:proofErr w:type="spellEnd"/>
          </w:p>
          <w:p w14:paraId="6EB04705" w14:textId="1428E2F6" w:rsidR="004F77A6" w:rsidRPr="0001196D" w:rsidRDefault="004F77A6" w:rsidP="00760E41">
            <w:pPr>
              <w:rPr>
                <w:b/>
                <w:bCs/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 xml:space="preserve">Prihlasovacie meno: </w:t>
            </w:r>
            <w:r w:rsidRPr="0001196D">
              <w:rPr>
                <w:b/>
                <w:bCs/>
                <w:i/>
                <w:iCs/>
                <w:sz w:val="22"/>
                <w:szCs w:val="22"/>
              </w:rPr>
              <w:t>1</w:t>
            </w:r>
            <w:r w:rsidR="00AF55EE">
              <w:rPr>
                <w:b/>
                <w:bCs/>
                <w:i/>
                <w:iCs/>
                <w:sz w:val="22"/>
                <w:szCs w:val="22"/>
              </w:rPr>
              <w:t>0031097</w:t>
            </w:r>
          </w:p>
          <w:p w14:paraId="7BA18087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lastRenderedPageBreak/>
              <w:t>Vygenerovaný certifikát nájdete ako prílohu tejto správy. Pre dokončenie procesu registrácie používateľa v systéme IAM postupujte podľa príručky Správcu subjektu.</w:t>
            </w:r>
          </w:p>
          <w:p w14:paraId="7DCCA2AA" w14:textId="77777777" w:rsidR="004F77A6" w:rsidRPr="0001196D" w:rsidRDefault="004F77A6" w:rsidP="00760E41">
            <w:pPr>
              <w:rPr>
                <w:sz w:val="22"/>
                <w:szCs w:val="22"/>
              </w:rPr>
            </w:pPr>
          </w:p>
          <w:p w14:paraId="2E895C0E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>Na tento e-mail neodpovedajte, bol vytvorený automaticky systémom IAM.</w:t>
            </w:r>
          </w:p>
          <w:p w14:paraId="669D4825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>Notifikácia bola vytvorená:2022-02-13T07:52:54.524+01:00</w:t>
            </w:r>
          </w:p>
        </w:tc>
      </w:tr>
    </w:tbl>
    <w:p w14:paraId="0FA04213" w14:textId="7637A8FF" w:rsidR="00760E41" w:rsidRDefault="00760E41" w:rsidP="00666A7D">
      <w:pPr>
        <w:pStyle w:val="Heading1"/>
        <w:sectPr w:rsidR="00760E41" w:rsidSect="007D68EB">
          <w:pgSz w:w="16840" w:h="11900" w:orient="landscape"/>
          <w:pgMar w:top="1636" w:right="1701" w:bottom="851" w:left="2552" w:header="709" w:footer="843" w:gutter="0"/>
          <w:cols w:space="708"/>
          <w:docGrid w:linePitch="299"/>
        </w:sectPr>
      </w:pPr>
      <w:bookmarkStart w:id="185" w:name="_Toc95690465"/>
      <w:bookmarkStart w:id="186" w:name="_Toc1772628253"/>
      <w:bookmarkStart w:id="187" w:name="_Toc1020887314"/>
      <w:bookmarkStart w:id="188" w:name="_Toc1661734977"/>
      <w:bookmarkStart w:id="189" w:name="_Toc255758961"/>
      <w:bookmarkStart w:id="190" w:name="_Toc433292727"/>
      <w:bookmarkStart w:id="191" w:name="_Toc833851849"/>
      <w:bookmarkStart w:id="192" w:name="_Toc174948361"/>
      <w:bookmarkStart w:id="193" w:name="_Toc113619818"/>
      <w:bookmarkStart w:id="194" w:name="_Toc113620006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</w:p>
    <w:p w14:paraId="03967EA6" w14:textId="0240EBBC" w:rsidR="00666A7D" w:rsidRPr="0046339A" w:rsidRDefault="00666A7D" w:rsidP="00666A7D">
      <w:pPr>
        <w:pStyle w:val="Heading1"/>
      </w:pPr>
      <w:bookmarkStart w:id="195" w:name="_Toc116984516"/>
      <w:r>
        <w:lastRenderedPageBreak/>
        <w:t>Generovanie X509 certifikátu</w:t>
      </w:r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</w:p>
    <w:p w14:paraId="7E17F76D" w14:textId="7C5C6897" w:rsidR="00933267" w:rsidRPr="00CE78A3" w:rsidRDefault="00933267" w:rsidP="00896CBE">
      <w:pPr>
        <w:rPr>
          <w:rFonts w:cstheme="minorHAnsi"/>
          <w:sz w:val="22"/>
          <w:szCs w:val="22"/>
        </w:rPr>
      </w:pPr>
      <w:r w:rsidRPr="00CE78A3">
        <w:rPr>
          <w:rFonts w:cstheme="minorHAnsi"/>
          <w:sz w:val="22"/>
          <w:szCs w:val="22"/>
        </w:rPr>
        <w:t xml:space="preserve">Pre prihlásenie používateľa do </w:t>
      </w:r>
      <w:r w:rsidR="0074133C" w:rsidRPr="00CE78A3">
        <w:rPr>
          <w:rFonts w:cstheme="minorHAnsi"/>
          <w:sz w:val="22"/>
          <w:szCs w:val="22"/>
        </w:rPr>
        <w:t>ŠZP-</w:t>
      </w:r>
      <w:proofErr w:type="spellStart"/>
      <w:r w:rsidR="0074133C" w:rsidRPr="00CE78A3">
        <w:rPr>
          <w:rFonts w:cstheme="minorHAnsi"/>
          <w:sz w:val="22"/>
          <w:szCs w:val="22"/>
        </w:rPr>
        <w:t>ESAs</w:t>
      </w:r>
      <w:proofErr w:type="spellEnd"/>
      <w:r w:rsidRPr="00CE78A3">
        <w:rPr>
          <w:rFonts w:cstheme="minorHAnsi"/>
          <w:sz w:val="22"/>
          <w:szCs w:val="22"/>
        </w:rPr>
        <w:t xml:space="preserve"> je vyžadovaný prihlasovací certifikát </w:t>
      </w:r>
      <w:r w:rsidR="00482AC6" w:rsidRPr="00CE78A3">
        <w:rPr>
          <w:rFonts w:cstheme="minorHAnsi"/>
          <w:sz w:val="22"/>
          <w:szCs w:val="22"/>
        </w:rPr>
        <w:t>(dvojfaktorová autentifikácia)</w:t>
      </w:r>
      <w:r w:rsidR="001D6A89" w:rsidRPr="00CE78A3">
        <w:rPr>
          <w:rFonts w:cstheme="minorHAnsi"/>
          <w:sz w:val="22"/>
          <w:szCs w:val="22"/>
        </w:rPr>
        <w:t>. Tento certifikát môže byť od verejnej autority</w:t>
      </w:r>
      <w:r w:rsidR="005319C4" w:rsidRPr="00CE78A3">
        <w:rPr>
          <w:rFonts w:cstheme="minorHAnsi"/>
          <w:sz w:val="22"/>
          <w:szCs w:val="22"/>
        </w:rPr>
        <w:t xml:space="preserve">, alebo to môže byť </w:t>
      </w:r>
      <w:r w:rsidR="004D7746" w:rsidRPr="00CE78A3">
        <w:rPr>
          <w:rFonts w:cstheme="minorHAnsi"/>
          <w:sz w:val="22"/>
          <w:szCs w:val="22"/>
        </w:rPr>
        <w:t xml:space="preserve">tzv. </w:t>
      </w:r>
      <w:proofErr w:type="spellStart"/>
      <w:r w:rsidR="004D7746" w:rsidRPr="00CE78A3">
        <w:rPr>
          <w:rFonts w:cstheme="minorHAnsi"/>
          <w:sz w:val="22"/>
          <w:szCs w:val="22"/>
        </w:rPr>
        <w:t>self-signed</w:t>
      </w:r>
      <w:proofErr w:type="spellEnd"/>
      <w:r w:rsidR="004D7746" w:rsidRPr="00CE78A3">
        <w:rPr>
          <w:rFonts w:cstheme="minorHAnsi"/>
          <w:sz w:val="22"/>
          <w:szCs w:val="22"/>
        </w:rPr>
        <w:t xml:space="preserve"> certifikát</w:t>
      </w:r>
      <w:r w:rsidR="00127EC8" w:rsidRPr="00CE78A3">
        <w:rPr>
          <w:rFonts w:cstheme="minorHAnsi"/>
          <w:sz w:val="22"/>
          <w:szCs w:val="22"/>
        </w:rPr>
        <w:t>. V</w:t>
      </w:r>
      <w:r w:rsidR="00213969" w:rsidRPr="00CE78A3">
        <w:rPr>
          <w:rFonts w:cstheme="minorHAnsi"/>
          <w:sz w:val="22"/>
          <w:szCs w:val="22"/>
        </w:rPr>
        <w:t> </w:t>
      </w:r>
      <w:r w:rsidR="00127EC8" w:rsidRPr="00CE78A3">
        <w:rPr>
          <w:rFonts w:cstheme="minorHAnsi"/>
          <w:sz w:val="22"/>
          <w:szCs w:val="22"/>
        </w:rPr>
        <w:t>prípade</w:t>
      </w:r>
      <w:r w:rsidR="00213969" w:rsidRPr="00CE78A3">
        <w:rPr>
          <w:rFonts w:cstheme="minorHAnsi"/>
          <w:sz w:val="22"/>
          <w:szCs w:val="22"/>
        </w:rPr>
        <w:t>, že pre používateľa má byť použitý</w:t>
      </w:r>
      <w:r w:rsidR="00127EC8" w:rsidRPr="00CE78A3">
        <w:rPr>
          <w:rFonts w:cstheme="minorHAnsi"/>
          <w:sz w:val="22"/>
          <w:szCs w:val="22"/>
        </w:rPr>
        <w:t xml:space="preserve"> </w:t>
      </w:r>
      <w:proofErr w:type="spellStart"/>
      <w:r w:rsidR="00127EC8" w:rsidRPr="00CE78A3">
        <w:rPr>
          <w:rFonts w:cstheme="minorHAnsi"/>
          <w:sz w:val="22"/>
          <w:szCs w:val="22"/>
        </w:rPr>
        <w:t>self-signed</w:t>
      </w:r>
      <w:proofErr w:type="spellEnd"/>
      <w:r w:rsidR="00127EC8" w:rsidRPr="00CE78A3">
        <w:rPr>
          <w:rFonts w:cstheme="minorHAnsi"/>
          <w:sz w:val="22"/>
          <w:szCs w:val="22"/>
        </w:rPr>
        <w:t xml:space="preserve"> </w:t>
      </w:r>
      <w:proofErr w:type="spellStart"/>
      <w:r w:rsidR="00127EC8" w:rsidRPr="00CE78A3">
        <w:rPr>
          <w:rFonts w:cstheme="minorHAnsi"/>
          <w:sz w:val="22"/>
          <w:szCs w:val="22"/>
        </w:rPr>
        <w:t>certi</w:t>
      </w:r>
      <w:r w:rsidRPr="00CE78A3">
        <w:rPr>
          <w:rFonts w:cstheme="minorHAnsi"/>
          <w:sz w:val="22"/>
          <w:szCs w:val="22"/>
        </w:rPr>
        <w:t>k</w:t>
      </w:r>
      <w:r w:rsidR="00213969" w:rsidRPr="00CE78A3">
        <w:rPr>
          <w:rFonts w:cstheme="minorHAnsi"/>
          <w:sz w:val="22"/>
          <w:szCs w:val="22"/>
        </w:rPr>
        <w:t>át</w:t>
      </w:r>
      <w:proofErr w:type="spellEnd"/>
      <w:r w:rsidR="00213969" w:rsidRPr="00CE78A3">
        <w:rPr>
          <w:rFonts w:cstheme="minorHAnsi"/>
          <w:sz w:val="22"/>
          <w:szCs w:val="22"/>
        </w:rPr>
        <w:t>,</w:t>
      </w:r>
      <w:r w:rsidRPr="00CE78A3">
        <w:rPr>
          <w:rFonts w:cstheme="minorHAnsi"/>
          <w:sz w:val="22"/>
          <w:szCs w:val="22"/>
        </w:rPr>
        <w:t xml:space="preserve"> je </w:t>
      </w:r>
      <w:r w:rsidR="00213969" w:rsidRPr="00CE78A3">
        <w:rPr>
          <w:rFonts w:cstheme="minorHAnsi"/>
          <w:sz w:val="22"/>
          <w:szCs w:val="22"/>
        </w:rPr>
        <w:t xml:space="preserve">mu </w:t>
      </w:r>
      <w:r w:rsidRPr="00CE78A3">
        <w:rPr>
          <w:rFonts w:cstheme="minorHAnsi"/>
          <w:sz w:val="22"/>
          <w:szCs w:val="22"/>
        </w:rPr>
        <w:t xml:space="preserve">potrebné </w:t>
      </w:r>
      <w:r w:rsidR="00213969" w:rsidRPr="00CE78A3">
        <w:rPr>
          <w:rFonts w:cstheme="minorHAnsi"/>
          <w:sz w:val="22"/>
          <w:szCs w:val="22"/>
        </w:rPr>
        <w:t>takýto certifikát vytvoriť podľa nižšie uvedeného postupu</w:t>
      </w:r>
      <w:r w:rsidRPr="00CE78A3">
        <w:rPr>
          <w:rFonts w:cstheme="minorHAnsi"/>
          <w:sz w:val="22"/>
          <w:szCs w:val="22"/>
        </w:rPr>
        <w:t>.</w:t>
      </w:r>
    </w:p>
    <w:p w14:paraId="674DF8D0" w14:textId="66BE074D" w:rsidR="00666A7D" w:rsidRPr="00CE78A3" w:rsidRDefault="00666A7D" w:rsidP="00A61185">
      <w:pPr>
        <w:rPr>
          <w:rFonts w:cstheme="minorHAnsi"/>
          <w:b/>
          <w:bCs/>
          <w:sz w:val="22"/>
          <w:szCs w:val="22"/>
        </w:rPr>
      </w:pPr>
      <w:bookmarkStart w:id="196" w:name="_Generovanie_X509_certifikátu"/>
      <w:bookmarkEnd w:id="196"/>
      <w:r w:rsidRPr="00CE78A3">
        <w:rPr>
          <w:rFonts w:cstheme="minorHAnsi"/>
          <w:b/>
          <w:bCs/>
          <w:sz w:val="22"/>
          <w:szCs w:val="22"/>
        </w:rPr>
        <w:t>Parametre ktoré musí splňovať autentifikačný certifikát</w:t>
      </w:r>
      <w:r w:rsidR="00FF23D5" w:rsidRPr="00CE78A3">
        <w:rPr>
          <w:rFonts w:cstheme="minorHAnsi"/>
          <w:b/>
          <w:bCs/>
          <w:sz w:val="22"/>
          <w:szCs w:val="22"/>
        </w:rPr>
        <w:t xml:space="preserve"> </w:t>
      </w:r>
    </w:p>
    <w:p w14:paraId="24ADB246" w14:textId="77777777" w:rsidR="008C1506" w:rsidRDefault="008C1506" w:rsidP="008C1506">
      <w:r w:rsidRPr="17AAEA52">
        <w:t xml:space="preserve">Na vytvorenie autentifikačného </w:t>
      </w:r>
      <w:proofErr w:type="spellStart"/>
      <w:r w:rsidRPr="17AAEA52">
        <w:t>self-signed</w:t>
      </w:r>
      <w:proofErr w:type="spellEnd"/>
      <w:r w:rsidRPr="17AAEA52">
        <w:t xml:space="preserve"> certifikátu použite nástroj Generátor certifikátov, ktorý stiahnete tu: </w:t>
      </w:r>
      <w:hyperlink r:id="rId50" w:history="1">
        <w:r w:rsidRPr="00F26C43">
          <w:rPr>
            <w:rStyle w:val="Hyperlink"/>
          </w:rPr>
          <w:t>https://nbs.sk/dokument/bf4433b5-d4a1-414c-86fb-7523b155a856/stiahnut/?force=true</w:t>
        </w:r>
      </w:hyperlink>
      <w:r>
        <w:rPr>
          <w:rStyle w:val="CommentReference"/>
        </w:rPr>
        <w:annotationRef/>
      </w:r>
    </w:p>
    <w:p w14:paraId="369CE625" w14:textId="77777777" w:rsidR="008C1506" w:rsidRPr="0046339A" w:rsidRDefault="008C1506" w:rsidP="008C1506">
      <w:pPr>
        <w:rPr>
          <w:rFonts w:ascii="Verdana" w:hAnsi="Verdana" w:cs="Calibri"/>
          <w:sz w:val="20"/>
          <w:szCs w:val="20"/>
        </w:rPr>
      </w:pPr>
      <w:r w:rsidRPr="17AAEA52">
        <w:t>Tento nástroj vyžaduje pre spustenie nainštalovanú Javu min. verzie 8.</w:t>
      </w:r>
    </w:p>
    <w:p w14:paraId="276A3C2A" w14:textId="77777777" w:rsidR="00A61185" w:rsidRPr="00CE78A3" w:rsidRDefault="00A61185" w:rsidP="008C1506">
      <w:pPr>
        <w:jc w:val="both"/>
        <w:rPr>
          <w:rFonts w:cstheme="minorHAnsi"/>
          <w:sz w:val="22"/>
          <w:szCs w:val="22"/>
        </w:rPr>
      </w:pPr>
      <w:r w:rsidRPr="00CE78A3">
        <w:rPr>
          <w:rFonts w:cstheme="minorHAnsi"/>
          <w:sz w:val="22"/>
          <w:szCs w:val="22"/>
        </w:rPr>
        <w:t>Postup generovania certifikátu je nasledovný:</w:t>
      </w:r>
    </w:p>
    <w:p w14:paraId="3192D96C" w14:textId="0A197FD8" w:rsidR="00A61185" w:rsidRPr="00CE78A3" w:rsidRDefault="00A61185" w:rsidP="00A61185">
      <w:pPr>
        <w:pStyle w:val="ListParagraph"/>
        <w:numPr>
          <w:ilvl w:val="0"/>
          <w:numId w:val="25"/>
        </w:numPr>
        <w:rPr>
          <w:rFonts w:cstheme="minorHAnsi"/>
        </w:rPr>
      </w:pPr>
      <w:r w:rsidRPr="00CE78A3">
        <w:rPr>
          <w:rFonts w:cstheme="minorHAnsi"/>
        </w:rPr>
        <w:t xml:space="preserve">Spustite aplikáciu jednoduchým kliknutím na stiahnutý súbor. Otvorí sa </w:t>
      </w:r>
      <w:r w:rsidR="003121E9">
        <w:rPr>
          <w:rFonts w:cstheme="minorHAnsi"/>
        </w:rPr>
        <w:t>v</w:t>
      </w:r>
      <w:r w:rsidRPr="00CE78A3">
        <w:rPr>
          <w:rFonts w:cstheme="minorHAnsi"/>
        </w:rPr>
        <w:t>ám okno s programom</w:t>
      </w:r>
    </w:p>
    <w:p w14:paraId="69ABC69E" w14:textId="77777777" w:rsidR="00A61185" w:rsidRPr="0046339A" w:rsidRDefault="00A61185" w:rsidP="00A61185">
      <w:pPr>
        <w:pStyle w:val="ListParagraph"/>
      </w:pPr>
    </w:p>
    <w:p w14:paraId="134E3433" w14:textId="7AF0DE82" w:rsidR="00854304" w:rsidRDefault="00A61185" w:rsidP="00854304">
      <w:pPr>
        <w:pStyle w:val="ListParagraph"/>
      </w:pPr>
      <w:r>
        <w:rPr>
          <w:noProof/>
        </w:rPr>
        <w:drawing>
          <wp:inline distT="0" distB="0" distL="0" distR="0" wp14:anchorId="5953E990" wp14:editId="2E13126D">
            <wp:extent cx="5755490" cy="435428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490" cy="435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52A59" w14:textId="0EE4EEAA" w:rsidR="00854304" w:rsidRDefault="00854304">
      <w:r>
        <w:br w:type="page"/>
      </w:r>
    </w:p>
    <w:p w14:paraId="11625A82" w14:textId="77777777" w:rsidR="00A61185" w:rsidRPr="0046339A" w:rsidRDefault="00A61185" w:rsidP="00A61185">
      <w:pPr>
        <w:pStyle w:val="ListParagraph"/>
        <w:numPr>
          <w:ilvl w:val="0"/>
          <w:numId w:val="25"/>
        </w:numPr>
        <w:jc w:val="both"/>
        <w:rPr>
          <w:rFonts w:cstheme="minorHAnsi"/>
        </w:rPr>
      </w:pPr>
      <w:r w:rsidRPr="0046339A">
        <w:rPr>
          <w:rFonts w:cstheme="minorHAnsi"/>
        </w:rPr>
        <w:lastRenderedPageBreak/>
        <w:t>Vpíšte do prvého okienka používateľské meno (musí byť totožné s tým, ktoré bolo používateľovi pridelené v IAM).</w:t>
      </w:r>
    </w:p>
    <w:p w14:paraId="0536EECB" w14:textId="77777777" w:rsidR="00A61185" w:rsidRPr="0046339A" w:rsidRDefault="00A61185" w:rsidP="00A61185">
      <w:pPr>
        <w:pStyle w:val="ListParagraph"/>
        <w:numPr>
          <w:ilvl w:val="0"/>
          <w:numId w:val="25"/>
        </w:numPr>
        <w:jc w:val="both"/>
        <w:rPr>
          <w:rFonts w:cstheme="minorHAnsi"/>
        </w:rPr>
      </w:pPr>
      <w:r w:rsidRPr="0046339A">
        <w:rPr>
          <w:rFonts w:cstheme="minorHAnsi"/>
        </w:rPr>
        <w:t>V druhom okienku vyberte pracovný adresár (napr. C:\Windows\Temp).</w:t>
      </w:r>
    </w:p>
    <w:p w14:paraId="277392C0" w14:textId="77777777" w:rsidR="00A61185" w:rsidRPr="0046339A" w:rsidRDefault="00A61185" w:rsidP="00A61185">
      <w:pPr>
        <w:pStyle w:val="ListParagraph"/>
        <w:numPr>
          <w:ilvl w:val="0"/>
          <w:numId w:val="25"/>
        </w:numPr>
        <w:jc w:val="both"/>
        <w:rPr>
          <w:rFonts w:cstheme="minorHAnsi"/>
        </w:rPr>
      </w:pPr>
      <w:r w:rsidRPr="0046339A">
        <w:rPr>
          <w:rFonts w:cstheme="minorHAnsi"/>
        </w:rPr>
        <w:t xml:space="preserve">Do tretieho okienka vyplňte heslo, ktoré bude použité pre </w:t>
      </w:r>
      <w:proofErr w:type="spellStart"/>
      <w:r w:rsidRPr="0046339A">
        <w:rPr>
          <w:rFonts w:cstheme="minorHAnsi"/>
        </w:rPr>
        <w:t>certificate</w:t>
      </w:r>
      <w:proofErr w:type="spellEnd"/>
      <w:r w:rsidRPr="0046339A">
        <w:rPr>
          <w:rFonts w:cstheme="minorHAnsi"/>
        </w:rPr>
        <w:t xml:space="preserve"> </w:t>
      </w:r>
      <w:proofErr w:type="spellStart"/>
      <w:r w:rsidRPr="0046339A">
        <w:rPr>
          <w:rFonts w:cstheme="minorHAnsi"/>
        </w:rPr>
        <w:t>package</w:t>
      </w:r>
      <w:proofErr w:type="spellEnd"/>
      <w:r w:rsidRPr="0046339A">
        <w:rPr>
          <w:rFonts w:cstheme="minorHAnsi"/>
        </w:rPr>
        <w:t xml:space="preserve"> (p12). Môžete využiť aj generátor náhodných hesiel, ktorý spustíte stlčením </w:t>
      </w:r>
      <w:proofErr w:type="spellStart"/>
      <w:r w:rsidRPr="0046339A">
        <w:rPr>
          <w:rFonts w:cstheme="minorHAnsi"/>
        </w:rPr>
        <w:t>tlačítka</w:t>
      </w:r>
      <w:proofErr w:type="spellEnd"/>
    </w:p>
    <w:p w14:paraId="17D1A1A6" w14:textId="502FEA74" w:rsidR="00A61185" w:rsidRPr="0046339A" w:rsidRDefault="00954A65" w:rsidP="00A61185">
      <w:pPr>
        <w:pStyle w:val="ListParagrap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8C22A0B" wp14:editId="3F879A1C">
            <wp:extent cx="5927090" cy="440690"/>
            <wp:effectExtent l="0" t="0" r="0" b="0"/>
            <wp:docPr id="1073741860" name="Picture 107374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3253C" w14:textId="77777777" w:rsidR="00A61185" w:rsidRPr="0046339A" w:rsidRDefault="00A61185" w:rsidP="00A61185">
      <w:pPr>
        <w:pStyle w:val="ListParagraph"/>
        <w:rPr>
          <w:rFonts w:cstheme="minorHAnsi"/>
        </w:rPr>
      </w:pPr>
    </w:p>
    <w:p w14:paraId="25285706" w14:textId="77777777" w:rsidR="00A61185" w:rsidRPr="0046339A" w:rsidRDefault="00A61185" w:rsidP="00A61185">
      <w:pPr>
        <w:pStyle w:val="ListParagraph"/>
        <w:numPr>
          <w:ilvl w:val="0"/>
          <w:numId w:val="25"/>
        </w:numPr>
        <w:rPr>
          <w:color w:val="000000" w:themeColor="text1"/>
        </w:rPr>
      </w:pPr>
      <w:r w:rsidRPr="0046339A">
        <w:rPr>
          <w:color w:val="000000" w:themeColor="text1"/>
        </w:rPr>
        <w:t>Stlačte tlačidlo „Vygeneruj certifikát a </w:t>
      </w:r>
      <w:proofErr w:type="spellStart"/>
      <w:r w:rsidRPr="0046339A">
        <w:rPr>
          <w:color w:val="000000" w:themeColor="text1"/>
        </w:rPr>
        <w:t>csr</w:t>
      </w:r>
      <w:proofErr w:type="spellEnd"/>
      <w:r w:rsidRPr="0046339A">
        <w:rPr>
          <w:color w:val="000000" w:themeColor="text1"/>
        </w:rPr>
        <w:t>“.</w:t>
      </w:r>
    </w:p>
    <w:p w14:paraId="179F4E0F" w14:textId="77777777" w:rsidR="00A61185" w:rsidRPr="00ED41B0" w:rsidRDefault="00A61185" w:rsidP="00A61185">
      <w:pPr>
        <w:pStyle w:val="ListParagraph"/>
        <w:numPr>
          <w:ilvl w:val="0"/>
          <w:numId w:val="25"/>
        </w:numPr>
        <w:jc w:val="both"/>
        <w:rPr>
          <w:color w:val="000000" w:themeColor="text1"/>
        </w:rPr>
      </w:pPr>
      <w:r w:rsidRPr="00ED41B0">
        <w:t xml:space="preserve">Prihláste sa do </w:t>
      </w:r>
      <w:proofErr w:type="spellStart"/>
      <w:r w:rsidRPr="00ED41B0">
        <w:t>ozhrania</w:t>
      </w:r>
      <w:proofErr w:type="spellEnd"/>
      <w:r w:rsidRPr="00ED41B0">
        <w:t xml:space="preserve"> pre správu používateľov  kliknite na Používatelia / Používatelia  subjektu, kliknutím vyberte používateľa, pre ktorého generujete X509 certifikát a zaregistrujte </w:t>
      </w:r>
      <w:proofErr w:type="spellStart"/>
      <w:r w:rsidRPr="00ED41B0">
        <w:rPr>
          <w:i/>
          <w:iCs/>
        </w:rPr>
        <w:t>csr</w:t>
      </w:r>
      <w:proofErr w:type="spellEnd"/>
      <w:r w:rsidRPr="00ED41B0">
        <w:rPr>
          <w:i/>
          <w:iCs/>
        </w:rPr>
        <w:t xml:space="preserve"> súbor</w:t>
      </w:r>
      <w:r w:rsidRPr="00ED41B0">
        <w:t xml:space="preserve"> (pokiaľ nevidíte vyznačené pole ako na obrázku nižšie, je potrebné kliknúť na Zobraziť prázdne polia)</w:t>
      </w:r>
    </w:p>
    <w:p w14:paraId="558256DC" w14:textId="3D14CDF1" w:rsidR="00A61185" w:rsidRPr="0046339A" w:rsidRDefault="00D32DE1" w:rsidP="00A61185">
      <w:pPr>
        <w:ind w:left="360"/>
        <w:contextualSpacing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391EDA5" wp14:editId="2C4E0826">
            <wp:extent cx="6216281" cy="289983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145" cy="290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B25B8" w14:textId="77777777" w:rsidR="00A61185" w:rsidRPr="0046339A" w:rsidRDefault="00A61185" w:rsidP="00A61185">
      <w:pPr>
        <w:pStyle w:val="ListParagraph"/>
        <w:numPr>
          <w:ilvl w:val="0"/>
          <w:numId w:val="25"/>
        </w:numPr>
        <w:spacing w:after="0" w:line="240" w:lineRule="auto"/>
      </w:pPr>
      <w:r w:rsidRPr="0046339A">
        <w:t xml:space="preserve">Uložte zmeny </w:t>
      </w:r>
    </w:p>
    <w:p w14:paraId="51F2B79E" w14:textId="1F1730E1" w:rsidR="00A61185" w:rsidRPr="0046339A" w:rsidRDefault="00A61185" w:rsidP="00A61185">
      <w:pPr>
        <w:pStyle w:val="ListParagraph"/>
        <w:numPr>
          <w:ilvl w:val="0"/>
          <w:numId w:val="25"/>
        </w:numPr>
        <w:spacing w:after="0" w:line="240" w:lineRule="auto"/>
        <w:jc w:val="both"/>
      </w:pPr>
      <w:r w:rsidRPr="0046339A">
        <w:t xml:space="preserve">Systém Vašu požiadavku spracuje a na emailovú adresu používateľa bude automaticky odoslaná notifikácia obsahujúca podpísaný certifikát vo formáte </w:t>
      </w:r>
      <w:proofErr w:type="spellStart"/>
      <w:r w:rsidRPr="0046339A">
        <w:t>pem</w:t>
      </w:r>
      <w:proofErr w:type="spellEnd"/>
      <w:r w:rsidRPr="0046339A">
        <w:t xml:space="preserve">. (v našom prípade súbor: </w:t>
      </w:r>
      <w:r w:rsidR="00367AC3" w:rsidRPr="00367AC3">
        <w:t>10031097</w:t>
      </w:r>
      <w:r w:rsidRPr="0046339A">
        <w:rPr>
          <w:i/>
          <w:iCs/>
        </w:rPr>
        <w:t>.pem</w:t>
      </w:r>
      <w:r w:rsidRPr="0046339A">
        <w:t>). Súbor uložte do pracovného adresára podľa bodu c).</w:t>
      </w:r>
    </w:p>
    <w:p w14:paraId="677B15F1" w14:textId="77777777" w:rsidR="00A61185" w:rsidRPr="0046339A" w:rsidRDefault="00A61185" w:rsidP="00A61185">
      <w:pPr>
        <w:pStyle w:val="ListParagraph"/>
        <w:numPr>
          <w:ilvl w:val="0"/>
          <w:numId w:val="25"/>
        </w:numPr>
        <w:spacing w:after="0" w:line="240" w:lineRule="auto"/>
        <w:jc w:val="both"/>
      </w:pPr>
      <w:r w:rsidRPr="0046339A">
        <w:t>V kroku 3. vyberte tento .</w:t>
      </w:r>
      <w:proofErr w:type="spellStart"/>
      <w:r w:rsidRPr="0046339A">
        <w:t>pem</w:t>
      </w:r>
      <w:proofErr w:type="spellEnd"/>
      <w:r w:rsidRPr="0046339A">
        <w:t xml:space="preserve"> súbor a kliknite na „Import certifikátu do úložiska“.</w:t>
      </w:r>
    </w:p>
    <w:p w14:paraId="7805ADD1" w14:textId="77777777" w:rsidR="00A61185" w:rsidRPr="0046339A" w:rsidRDefault="00A61185" w:rsidP="00A61185">
      <w:pPr>
        <w:pStyle w:val="ListParagraph"/>
        <w:jc w:val="both"/>
      </w:pPr>
    </w:p>
    <w:p w14:paraId="0CEA2104" w14:textId="77777777" w:rsidR="00A61185" w:rsidRPr="0046339A" w:rsidRDefault="00A61185" w:rsidP="00A61185">
      <w:pPr>
        <w:pStyle w:val="ListParagraph"/>
        <w:numPr>
          <w:ilvl w:val="0"/>
          <w:numId w:val="25"/>
        </w:numPr>
        <w:jc w:val="both"/>
      </w:pPr>
      <w:r w:rsidRPr="0046339A">
        <w:t xml:space="preserve">Vytvorený certifikát si importujte do OS Windows. </w:t>
      </w:r>
    </w:p>
    <w:p w14:paraId="0D01541F" w14:textId="77777777" w:rsidR="00A61185" w:rsidRPr="0046339A" w:rsidRDefault="00A61185" w:rsidP="00A61185">
      <w:pPr>
        <w:pStyle w:val="ListParagraph"/>
        <w:jc w:val="both"/>
      </w:pPr>
      <w:r w:rsidRPr="0046339A">
        <w:t>Kliknutím na súbor p12 vytvorený v bode i), ktorý nájdete v pracovnom adresár</w:t>
      </w:r>
      <w:r>
        <w:t xml:space="preserve">i </w:t>
      </w:r>
      <w:r w:rsidRPr="0046339A">
        <w:t xml:space="preserve">podľa </w:t>
      </w:r>
      <w:r w:rsidRPr="001B711C">
        <w:t>bodu c),</w:t>
      </w:r>
      <w:r w:rsidRPr="0046339A">
        <w:t xml:space="preserve"> spustíte </w:t>
      </w:r>
      <w:proofErr w:type="spellStart"/>
      <w:r w:rsidRPr="0046339A">
        <w:t>Certificate</w:t>
      </w:r>
      <w:proofErr w:type="spellEnd"/>
      <w:r w:rsidRPr="0046339A">
        <w:t xml:space="preserve"> Import </w:t>
      </w:r>
      <w:proofErr w:type="spellStart"/>
      <w:r w:rsidRPr="0046339A">
        <w:t>Wizard</w:t>
      </w:r>
      <w:proofErr w:type="spellEnd"/>
      <w:r w:rsidRPr="0046339A">
        <w:t xml:space="preserve"> a stláčaním </w:t>
      </w:r>
      <w:proofErr w:type="spellStart"/>
      <w:r w:rsidRPr="0046339A">
        <w:t>Next</w:t>
      </w:r>
      <w:proofErr w:type="spellEnd"/>
      <w:r w:rsidRPr="0046339A">
        <w:t xml:space="preserve"> / Ďalej prejdite všetkými oknami sprievodcu. Vo všetkých dialógových oknách ponechajte predvolené hodnoty. V treťom dialógovom okne je potrebné zadať heslo, ktoré ste si vytvorili v bode d).</w:t>
      </w:r>
    </w:p>
    <w:p w14:paraId="0704EF8C" w14:textId="77777777" w:rsidR="00A61185" w:rsidRPr="0046339A" w:rsidRDefault="00A61185" w:rsidP="00A61185">
      <w:pPr>
        <w:pStyle w:val="ListParagraph"/>
        <w:numPr>
          <w:ilvl w:val="0"/>
          <w:numId w:val="25"/>
        </w:numPr>
        <w:jc w:val="both"/>
      </w:pPr>
      <w:r w:rsidRPr="0046339A">
        <w:t>Skonvertujte importovaný certifikát do potrebného tvaru pre elektronický podpis.</w:t>
      </w:r>
    </w:p>
    <w:p w14:paraId="63668FDF" w14:textId="77777777" w:rsidR="00A61185" w:rsidRPr="0046339A" w:rsidRDefault="00A61185" w:rsidP="00A61185">
      <w:pPr>
        <w:pStyle w:val="ListParagraph"/>
        <w:jc w:val="both"/>
      </w:pPr>
      <w:r w:rsidRPr="0046339A">
        <w:t xml:space="preserve">Na tento účel si stiahnite nástroj </w:t>
      </w:r>
      <w:proofErr w:type="spellStart"/>
      <w:r w:rsidRPr="0046339A">
        <w:t>certinfoapp</w:t>
      </w:r>
      <w:proofErr w:type="spellEnd"/>
      <w:r w:rsidRPr="0046339A">
        <w:t xml:space="preserve"> (podľa verzie .NET </w:t>
      </w:r>
      <w:proofErr w:type="spellStart"/>
      <w:r w:rsidRPr="0046339A">
        <w:t>Framework</w:t>
      </w:r>
      <w:proofErr w:type="spellEnd"/>
      <w:r w:rsidRPr="0046339A">
        <w:t>, ktorú máte nainštalovanú)</w:t>
      </w:r>
    </w:p>
    <w:p w14:paraId="70AA38D2" w14:textId="77777777" w:rsidR="00A61185" w:rsidRPr="0046339A" w:rsidRDefault="00A61185" w:rsidP="00A61185">
      <w:pPr>
        <w:ind w:firstLine="709"/>
        <w:contextualSpacing/>
      </w:pPr>
      <w:r w:rsidRPr="0046339A">
        <w:rPr>
          <w:color w:val="4472C4" w:themeColor="accent5"/>
        </w:rPr>
        <w:t>https://java.ditec.sk/qes/dist/certinfoapp.zip</w:t>
      </w:r>
      <w:r w:rsidRPr="0046339A">
        <w:t xml:space="preserve">, pre .NET </w:t>
      </w:r>
      <w:proofErr w:type="spellStart"/>
      <w:r w:rsidRPr="0046339A">
        <w:t>Framework</w:t>
      </w:r>
      <w:proofErr w:type="spellEnd"/>
      <w:r w:rsidRPr="0046339A">
        <w:t xml:space="preserve"> 2.0-3.5, </w:t>
      </w:r>
    </w:p>
    <w:p w14:paraId="4D52D62F" w14:textId="77777777" w:rsidR="00A61185" w:rsidRPr="0046339A" w:rsidRDefault="00A61185" w:rsidP="00A61185">
      <w:pPr>
        <w:ind w:firstLine="709"/>
        <w:contextualSpacing/>
      </w:pPr>
      <w:r w:rsidRPr="0046339A">
        <w:rPr>
          <w:color w:val="4472C4" w:themeColor="accent5"/>
        </w:rPr>
        <w:lastRenderedPageBreak/>
        <w:t>https://java.ditec.sk/qes/dist/certinfoapp4.zip</w:t>
      </w:r>
      <w:r w:rsidRPr="0046339A">
        <w:t xml:space="preserve">, pre .NET </w:t>
      </w:r>
      <w:proofErr w:type="spellStart"/>
      <w:r w:rsidRPr="0046339A">
        <w:t>Framework</w:t>
      </w:r>
      <w:proofErr w:type="spellEnd"/>
      <w:r w:rsidRPr="0046339A">
        <w:t xml:space="preserve"> 4.0 a vyšší.</w:t>
      </w:r>
    </w:p>
    <w:p w14:paraId="7DEFB9B0" w14:textId="77777777" w:rsidR="00A61185" w:rsidRPr="0046339A" w:rsidRDefault="00A61185" w:rsidP="00A61185">
      <w:pPr>
        <w:pStyle w:val="ListParagraph"/>
        <w:numPr>
          <w:ilvl w:val="0"/>
          <w:numId w:val="25"/>
        </w:numPr>
        <w:jc w:val="both"/>
      </w:pPr>
      <w:r w:rsidRPr="0046339A">
        <w:t>Stiahnutý súbor je potrebné rozbaliť, rozbalený súbor s príponou .</w:t>
      </w:r>
      <w:proofErr w:type="spellStart"/>
      <w:r w:rsidRPr="0046339A">
        <w:t>exe</w:t>
      </w:r>
      <w:proofErr w:type="spellEnd"/>
      <w:r w:rsidRPr="0046339A">
        <w:t xml:space="preserve"> je potrebné spustiť bežným kliknutím na súbor.</w:t>
      </w:r>
    </w:p>
    <w:p w14:paraId="70B3955D" w14:textId="77777777" w:rsidR="00A61185" w:rsidRPr="0046339A" w:rsidRDefault="00A61185" w:rsidP="00A61185">
      <w:pPr>
        <w:pStyle w:val="ListParagraph"/>
        <w:numPr>
          <w:ilvl w:val="0"/>
          <w:numId w:val="25"/>
        </w:numPr>
        <w:jc w:val="both"/>
      </w:pPr>
      <w:r w:rsidRPr="0046339A">
        <w:t>Otvorí sa vám dialógové okno, v ktorom vyznačíte importovaný certifikát a stlačíte „Konvertovať certifikát (RSA AES)“.</w:t>
      </w:r>
    </w:p>
    <w:p w14:paraId="3475F783" w14:textId="77777777" w:rsidR="00A61185" w:rsidRPr="0046339A" w:rsidRDefault="00A61185" w:rsidP="00307BF4">
      <w:pPr>
        <w:pStyle w:val="ListParagraph"/>
        <w:ind w:left="0"/>
        <w:jc w:val="center"/>
      </w:pPr>
      <w:r w:rsidRPr="0046339A">
        <w:rPr>
          <w:noProof/>
        </w:rPr>
        <w:drawing>
          <wp:inline distT="0" distB="0" distL="0" distR="0" wp14:anchorId="3B18A4E7" wp14:editId="10A20DF5">
            <wp:extent cx="5747022" cy="4559258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817" cy="458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537A1" w14:textId="315DDEAC" w:rsidR="00A61185" w:rsidRDefault="00A61185" w:rsidP="00A61185">
      <w:pPr>
        <w:pStyle w:val="ListParagraph"/>
        <w:numPr>
          <w:ilvl w:val="0"/>
          <w:numId w:val="25"/>
        </w:numPr>
      </w:pPr>
      <w:r w:rsidRPr="004E7B88">
        <w:t>Dialógové okno zatvoríte obvyklým spôsobom. Certifikát je pripravený na použitie v</w:t>
      </w:r>
      <w:r w:rsidR="00565A78">
        <w:t> </w:t>
      </w:r>
      <w:r w:rsidRPr="004E7B88">
        <w:t>ŠZP</w:t>
      </w:r>
      <w:r w:rsidR="00565A78">
        <w:t>-ESA.</w:t>
      </w:r>
    </w:p>
    <w:p w14:paraId="7CDAA8E8" w14:textId="3DA3EF95" w:rsidR="004404D1" w:rsidRDefault="004404D1">
      <w:r>
        <w:br w:type="page"/>
      </w:r>
    </w:p>
    <w:p w14:paraId="539EEE16" w14:textId="77777777" w:rsidR="00666A7D" w:rsidRPr="0046339A" w:rsidRDefault="00666A7D" w:rsidP="00666A7D">
      <w:pPr>
        <w:pStyle w:val="Heading1"/>
      </w:pPr>
      <w:bookmarkStart w:id="197" w:name="_Toc95690466"/>
      <w:bookmarkStart w:id="198" w:name="_Toc1919686650"/>
      <w:bookmarkStart w:id="199" w:name="_Toc383246345"/>
      <w:bookmarkStart w:id="200" w:name="_Toc882740505"/>
      <w:bookmarkStart w:id="201" w:name="_Toc444302842"/>
      <w:bookmarkStart w:id="202" w:name="_Toc243166322"/>
      <w:bookmarkStart w:id="203" w:name="_Toc92193192"/>
      <w:bookmarkStart w:id="204" w:name="_Toc1893458458"/>
      <w:bookmarkStart w:id="205" w:name="_Toc113619819"/>
      <w:bookmarkStart w:id="206" w:name="_Toc113620007"/>
      <w:bookmarkStart w:id="207" w:name="_Toc116984517"/>
      <w:r>
        <w:lastRenderedPageBreak/>
        <w:t>Známe chyby a ich riešenie</w:t>
      </w:r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</w:p>
    <w:p w14:paraId="1320AC05" w14:textId="77777777" w:rsidR="00666A7D" w:rsidRPr="00CE78A3" w:rsidRDefault="00666A7D" w:rsidP="00666A7D">
      <w:pPr>
        <w:rPr>
          <w:sz w:val="22"/>
          <w:szCs w:val="22"/>
        </w:rPr>
      </w:pPr>
      <w:r w:rsidRPr="00CE78A3">
        <w:rPr>
          <w:sz w:val="22"/>
          <w:szCs w:val="22"/>
        </w:rPr>
        <w:t>Nasledujúca kapitola popisuje možné chybové stavy a ich riešenia.</w:t>
      </w:r>
    </w:p>
    <w:p w14:paraId="6773F01D" w14:textId="77777777" w:rsidR="00666A7D" w:rsidRPr="0046339A" w:rsidRDefault="00666A7D" w:rsidP="00666A7D">
      <w:pPr>
        <w:pStyle w:val="Heading2"/>
      </w:pPr>
      <w:bookmarkStart w:id="208" w:name="_Toc95690467"/>
      <w:bookmarkStart w:id="209" w:name="_Toc1628297332"/>
      <w:bookmarkStart w:id="210" w:name="_Toc588692637"/>
      <w:bookmarkStart w:id="211" w:name="_Toc268596816"/>
      <w:bookmarkStart w:id="212" w:name="_Toc1824032265"/>
      <w:bookmarkStart w:id="213" w:name="_Toc1307654236"/>
      <w:bookmarkStart w:id="214" w:name="_Toc297804707"/>
      <w:bookmarkStart w:id="215" w:name="_Toc96535529"/>
      <w:bookmarkStart w:id="216" w:name="_Toc113619820"/>
      <w:bookmarkStart w:id="217" w:name="_Toc113620008"/>
      <w:bookmarkStart w:id="218" w:name="_Toc116984518"/>
      <w:r>
        <w:t>Zadané heslo neodpovedá nastavenej politike hesiel</w:t>
      </w:r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</w:p>
    <w:p w14:paraId="65CF807E" w14:textId="77777777" w:rsidR="00666A7D" w:rsidRPr="00CE78A3" w:rsidRDefault="00666A7D" w:rsidP="00666A7D">
      <w:pPr>
        <w:jc w:val="both"/>
        <w:rPr>
          <w:sz w:val="22"/>
          <w:szCs w:val="22"/>
        </w:rPr>
      </w:pPr>
      <w:r w:rsidRPr="00CE78A3">
        <w:rPr>
          <w:b/>
          <w:bCs/>
          <w:sz w:val="22"/>
          <w:szCs w:val="22"/>
        </w:rPr>
        <w:t>Chyba:</w:t>
      </w:r>
      <w:r w:rsidRPr="00CE78A3">
        <w:rPr>
          <w:sz w:val="22"/>
          <w:szCs w:val="22"/>
        </w:rPr>
        <w:t xml:space="preserve"> Zadané heslo neodpovedá nastavenej politike hesiel</w:t>
      </w:r>
    </w:p>
    <w:p w14:paraId="64815A8E" w14:textId="76325A82" w:rsidR="00666A7D" w:rsidRPr="00CE78A3" w:rsidRDefault="00666A7D" w:rsidP="00666A7D">
      <w:pPr>
        <w:jc w:val="both"/>
        <w:rPr>
          <w:sz w:val="22"/>
          <w:szCs w:val="22"/>
        </w:rPr>
      </w:pPr>
      <w:r w:rsidRPr="00CE78A3">
        <w:rPr>
          <w:b/>
          <w:bCs/>
          <w:sz w:val="22"/>
          <w:szCs w:val="22"/>
        </w:rPr>
        <w:t>Riešenie:</w:t>
      </w:r>
      <w:r w:rsidRPr="00CE78A3">
        <w:rPr>
          <w:sz w:val="22"/>
          <w:szCs w:val="22"/>
        </w:rPr>
        <w:t xml:space="preserve"> Opätovne zadajte heslo, zodpovedajúce požadovanej politike hesiel</w:t>
      </w:r>
    </w:p>
    <w:p w14:paraId="04C731DB" w14:textId="24200834" w:rsidR="00860D6A" w:rsidRDefault="00860D6A" w:rsidP="00307BF4">
      <w:pPr>
        <w:jc w:val="center"/>
      </w:pPr>
      <w:r w:rsidRPr="00860D6A">
        <w:rPr>
          <w:noProof/>
        </w:rPr>
        <w:drawing>
          <wp:inline distT="0" distB="0" distL="0" distR="0" wp14:anchorId="6E2620E2" wp14:editId="2E5FDAEE">
            <wp:extent cx="6475730" cy="2225615"/>
            <wp:effectExtent l="0" t="0" r="127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487278" cy="222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7702E" w14:textId="1D12D3A2" w:rsidR="00860D6A" w:rsidRPr="00CE78A3" w:rsidRDefault="00860D6A" w:rsidP="00666A7D">
      <w:pPr>
        <w:jc w:val="both"/>
        <w:rPr>
          <w:sz w:val="22"/>
          <w:szCs w:val="22"/>
        </w:rPr>
      </w:pPr>
      <w:r w:rsidRPr="00CE78A3">
        <w:rPr>
          <w:sz w:val="22"/>
          <w:szCs w:val="22"/>
        </w:rPr>
        <w:t xml:space="preserve">Po </w:t>
      </w:r>
      <w:proofErr w:type="spellStart"/>
      <w:r w:rsidRPr="00CE78A3">
        <w:rPr>
          <w:sz w:val="22"/>
          <w:szCs w:val="22"/>
        </w:rPr>
        <w:t>zobrazeni</w:t>
      </w:r>
      <w:proofErr w:type="spellEnd"/>
      <w:r w:rsidRPr="00CE78A3">
        <w:rPr>
          <w:sz w:val="22"/>
          <w:szCs w:val="22"/>
        </w:rPr>
        <w:t xml:space="preserve"> hlášky kliknete vpravo v stĺpci “Výsledok propagácie“ a zobrazí sa dôvod chyby.</w:t>
      </w:r>
    </w:p>
    <w:p w14:paraId="6F6A6C10" w14:textId="5F08E65A" w:rsidR="00860D6A" w:rsidRDefault="00860D6A" w:rsidP="00307BF4">
      <w:pPr>
        <w:jc w:val="center"/>
      </w:pPr>
      <w:r w:rsidRPr="00860D6A">
        <w:rPr>
          <w:noProof/>
        </w:rPr>
        <w:drawing>
          <wp:inline distT="0" distB="0" distL="0" distR="0" wp14:anchorId="7379E2E2" wp14:editId="42DD0D6F">
            <wp:extent cx="6475730" cy="1966823"/>
            <wp:effectExtent l="0" t="0" r="127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482428" cy="196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3C134" w14:textId="77777777" w:rsidR="000D2160" w:rsidRPr="0046339A" w:rsidRDefault="000D2160">
      <w:pPr>
        <w:rPr>
          <w:rFonts w:eastAsia="Calibri" w:cs="Calibri"/>
          <w:b/>
          <w:bCs/>
          <w:color w:val="1F4E79"/>
          <w:u w:color="1F4E79"/>
        </w:rPr>
      </w:pPr>
      <w:bookmarkStart w:id="219" w:name="_Toc95690468"/>
      <w:r w:rsidRPr="0046339A">
        <w:br w:type="page"/>
      </w:r>
    </w:p>
    <w:p w14:paraId="1B0B18FD" w14:textId="77777777" w:rsidR="00666A7D" w:rsidRPr="0046339A" w:rsidRDefault="00666A7D" w:rsidP="00C33059">
      <w:pPr>
        <w:pStyle w:val="Heading2"/>
      </w:pPr>
      <w:bookmarkStart w:id="220" w:name="_Toc1950335715"/>
      <w:bookmarkStart w:id="221" w:name="_Toc31415150"/>
      <w:bookmarkStart w:id="222" w:name="_Toc79245367"/>
      <w:bookmarkStart w:id="223" w:name="_Toc1457592158"/>
      <w:bookmarkStart w:id="224" w:name="_Toc1551710931"/>
      <w:bookmarkStart w:id="225" w:name="_Toc2050955951"/>
      <w:bookmarkStart w:id="226" w:name="_Toc1674294437"/>
      <w:bookmarkStart w:id="227" w:name="_Toc113619821"/>
      <w:bookmarkStart w:id="228" w:name="_Toc113620009"/>
      <w:bookmarkStart w:id="229" w:name="_Toc116984519"/>
      <w:r>
        <w:lastRenderedPageBreak/>
        <w:t>Nedostato</w:t>
      </w:r>
      <w:r>
        <w:rPr>
          <w:rFonts w:ascii="Calibri" w:hAnsi="Calibri" w:cs="Calibri"/>
        </w:rPr>
        <w:t>č</w:t>
      </w:r>
      <w:r>
        <w:t>n</w:t>
      </w:r>
      <w:r>
        <w:rPr>
          <w:rFonts w:ascii="Helvetica" w:hAnsi="Helvetica" w:cs="Helvetica"/>
        </w:rPr>
        <w:t>é</w:t>
      </w:r>
      <w:r>
        <w:t xml:space="preserve"> </w:t>
      </w:r>
      <w:r w:rsidRPr="00C33059">
        <w:t>oprávnenie</w:t>
      </w:r>
      <w:r>
        <w:t xml:space="preserve"> na vykonanie operácie</w:t>
      </w:r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</w:p>
    <w:p w14:paraId="13CA7169" w14:textId="77777777" w:rsidR="00666A7D" w:rsidRPr="00CE78A3" w:rsidRDefault="00666A7D" w:rsidP="00666A7D">
      <w:pPr>
        <w:jc w:val="both"/>
        <w:rPr>
          <w:b/>
          <w:bCs/>
          <w:sz w:val="22"/>
          <w:szCs w:val="22"/>
        </w:rPr>
      </w:pPr>
      <w:r w:rsidRPr="00CE78A3">
        <w:rPr>
          <w:b/>
          <w:bCs/>
          <w:sz w:val="22"/>
          <w:szCs w:val="22"/>
        </w:rPr>
        <w:t>Chyba:</w:t>
      </w:r>
      <w:r w:rsidRPr="00CE78A3">
        <w:rPr>
          <w:sz w:val="22"/>
          <w:szCs w:val="22"/>
        </w:rPr>
        <w:t xml:space="preserve"> Nedostatočné oprávnenie na vykonanie operácie</w:t>
      </w:r>
    </w:p>
    <w:p w14:paraId="586D9845" w14:textId="77777777" w:rsidR="00666A7D" w:rsidRPr="00CE78A3" w:rsidRDefault="00666A7D" w:rsidP="00666A7D">
      <w:pPr>
        <w:jc w:val="both"/>
        <w:rPr>
          <w:b/>
          <w:bCs/>
          <w:sz w:val="22"/>
          <w:szCs w:val="22"/>
        </w:rPr>
      </w:pPr>
      <w:r w:rsidRPr="00CE78A3">
        <w:rPr>
          <w:b/>
          <w:bCs/>
          <w:sz w:val="22"/>
          <w:szCs w:val="22"/>
        </w:rPr>
        <w:t xml:space="preserve">Riešenie: </w:t>
      </w:r>
      <w:r w:rsidRPr="00CE78A3">
        <w:rPr>
          <w:sz w:val="22"/>
          <w:szCs w:val="22"/>
        </w:rPr>
        <w:t>Práva v aplikácii sú obmedzené iba na vybrané prípady ktoré môžete ako správca organizácie vykonávať. Na operáciu ktorú ste sa pokúšal vykonať nemáte dostatočné oprávnenie.</w:t>
      </w:r>
    </w:p>
    <w:p w14:paraId="7F7761B5" w14:textId="4B5E3317" w:rsidR="00666A7D" w:rsidRPr="0046339A" w:rsidRDefault="00DD560A" w:rsidP="00666A7D">
      <w:pPr>
        <w:jc w:val="center"/>
      </w:pPr>
      <w:r w:rsidRPr="00DD560A">
        <w:rPr>
          <w:noProof/>
        </w:rPr>
        <w:drawing>
          <wp:inline distT="0" distB="0" distL="0" distR="0" wp14:anchorId="77DACDF2" wp14:editId="752C16FA">
            <wp:extent cx="6475730" cy="755650"/>
            <wp:effectExtent l="0" t="0" r="1270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97DAE" w14:textId="77777777" w:rsidR="00666A7D" w:rsidRPr="0046339A" w:rsidRDefault="00666A7D" w:rsidP="00C33059">
      <w:pPr>
        <w:pStyle w:val="Heading2"/>
      </w:pPr>
      <w:bookmarkStart w:id="230" w:name="_Toc95690469"/>
      <w:bookmarkStart w:id="231" w:name="_Toc113619822"/>
      <w:bookmarkStart w:id="232" w:name="_Toc113620010"/>
      <w:bookmarkStart w:id="233" w:name="_Toc116984520"/>
      <w:bookmarkStart w:id="234" w:name="_Toc1582571126"/>
      <w:bookmarkStart w:id="235" w:name="_Toc1910973353"/>
      <w:bookmarkStart w:id="236" w:name="_Toc2028394673"/>
      <w:bookmarkStart w:id="237" w:name="_Toc618781586"/>
      <w:bookmarkStart w:id="238" w:name="_Toc46661121"/>
      <w:bookmarkStart w:id="239" w:name="_Toc1940965005"/>
      <w:bookmarkStart w:id="240" w:name="_Toc58251862"/>
      <w:r>
        <w:t>Nedostato</w:t>
      </w:r>
      <w:r>
        <w:rPr>
          <w:rFonts w:ascii="Calibri" w:hAnsi="Calibri" w:cs="Calibri"/>
        </w:rPr>
        <w:t>č</w:t>
      </w:r>
      <w:r>
        <w:t>n</w:t>
      </w:r>
      <w:r>
        <w:rPr>
          <w:rFonts w:ascii="Helvetica" w:hAnsi="Helvetica" w:cs="Helvetica"/>
        </w:rPr>
        <w:t>é</w:t>
      </w:r>
      <w:r>
        <w:t xml:space="preserve"> </w:t>
      </w:r>
      <w:r w:rsidRPr="00C33059">
        <w:t>oprávnenie</w:t>
      </w:r>
      <w:bookmarkEnd w:id="230"/>
      <w:bookmarkEnd w:id="231"/>
      <w:bookmarkEnd w:id="232"/>
      <w:bookmarkEnd w:id="233"/>
      <w:r>
        <w:t xml:space="preserve"> </w:t>
      </w:r>
      <w:bookmarkEnd w:id="234"/>
      <w:bookmarkEnd w:id="235"/>
      <w:bookmarkEnd w:id="236"/>
      <w:bookmarkEnd w:id="237"/>
      <w:bookmarkEnd w:id="238"/>
      <w:bookmarkEnd w:id="239"/>
      <w:bookmarkEnd w:id="240"/>
    </w:p>
    <w:p w14:paraId="38173468" w14:textId="77777777" w:rsidR="00666A7D" w:rsidRPr="00CE78A3" w:rsidRDefault="00666A7D" w:rsidP="00666A7D">
      <w:pPr>
        <w:rPr>
          <w:b/>
          <w:bCs/>
          <w:sz w:val="22"/>
          <w:szCs w:val="22"/>
        </w:rPr>
      </w:pPr>
      <w:r w:rsidRPr="00CE78A3">
        <w:rPr>
          <w:b/>
          <w:bCs/>
          <w:sz w:val="22"/>
          <w:szCs w:val="22"/>
        </w:rPr>
        <w:t xml:space="preserve">Chyba: </w:t>
      </w:r>
      <w:r w:rsidRPr="00CE78A3">
        <w:rPr>
          <w:sz w:val="22"/>
          <w:szCs w:val="22"/>
        </w:rPr>
        <w:t xml:space="preserve">pri kliknutí na položku v menu dostanem </w:t>
      </w:r>
      <w:r w:rsidRPr="00CE78A3">
        <w:rPr>
          <w:i/>
          <w:iCs/>
          <w:sz w:val="22"/>
          <w:szCs w:val="22"/>
        </w:rPr>
        <w:t>chybu 403</w:t>
      </w:r>
    </w:p>
    <w:p w14:paraId="6D425C76" w14:textId="05085061" w:rsidR="00666A7D" w:rsidRPr="00CE78A3" w:rsidRDefault="00666A7D" w:rsidP="00307BF4">
      <w:pPr>
        <w:jc w:val="both"/>
        <w:rPr>
          <w:sz w:val="22"/>
          <w:szCs w:val="22"/>
        </w:rPr>
      </w:pPr>
      <w:r w:rsidRPr="00CE78A3">
        <w:rPr>
          <w:b/>
          <w:bCs/>
          <w:sz w:val="22"/>
          <w:szCs w:val="22"/>
        </w:rPr>
        <w:t>Riešenie:</w:t>
      </w:r>
      <w:r w:rsidRPr="00CE78A3">
        <w:rPr>
          <w:sz w:val="22"/>
          <w:szCs w:val="22"/>
        </w:rPr>
        <w:t xml:space="preserve"> Nemáte dostatočné oprávnenie na vykonanie požadovanej operácie, alebo táto funkcionalita nie je dostupná pre správcu </w:t>
      </w:r>
      <w:r w:rsidR="00DD560A" w:rsidRPr="00CE78A3">
        <w:rPr>
          <w:sz w:val="22"/>
          <w:szCs w:val="22"/>
        </w:rPr>
        <w:t>subjektu</w:t>
      </w:r>
      <w:r w:rsidRPr="00CE78A3">
        <w:rPr>
          <w:sz w:val="22"/>
          <w:szCs w:val="22"/>
        </w:rPr>
        <w:t>.</w:t>
      </w:r>
    </w:p>
    <w:p w14:paraId="25E1FD2D" w14:textId="394F9C3B" w:rsidR="00666A7D" w:rsidRPr="0046339A" w:rsidRDefault="00DD560A" w:rsidP="000D2160">
      <w:pPr>
        <w:jc w:val="center"/>
      </w:pPr>
      <w:r w:rsidRPr="00DD560A">
        <w:rPr>
          <w:noProof/>
        </w:rPr>
        <w:drawing>
          <wp:inline distT="0" distB="0" distL="0" distR="0" wp14:anchorId="3E294419" wp14:editId="1970DF35">
            <wp:extent cx="6475730" cy="1035050"/>
            <wp:effectExtent l="0" t="0" r="127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986F5" w14:textId="77777777" w:rsidR="000D2160" w:rsidRPr="0046339A" w:rsidRDefault="000D2160">
      <w:pPr>
        <w:rPr>
          <w:rFonts w:eastAsia="Calibri" w:cs="Calibri"/>
          <w:b/>
          <w:bCs/>
          <w:color w:val="1F4E79"/>
          <w:u w:color="1F4E79"/>
        </w:rPr>
      </w:pPr>
      <w:bookmarkStart w:id="241" w:name="_Toc95690470"/>
      <w:r w:rsidRPr="0046339A">
        <w:br w:type="page"/>
      </w:r>
    </w:p>
    <w:p w14:paraId="69BA66CF" w14:textId="32FE7489" w:rsidR="00666A7D" w:rsidRPr="0046339A" w:rsidRDefault="00666A7D" w:rsidP="00666A7D">
      <w:pPr>
        <w:pStyle w:val="Heading2"/>
      </w:pPr>
      <w:bookmarkStart w:id="242" w:name="_Toc617042471"/>
      <w:bookmarkStart w:id="243" w:name="_Toc1663397279"/>
      <w:bookmarkStart w:id="244" w:name="_Toc396552800"/>
      <w:bookmarkStart w:id="245" w:name="_Toc1004028189"/>
      <w:bookmarkStart w:id="246" w:name="_Toc1314020208"/>
      <w:bookmarkStart w:id="247" w:name="_Toc1563487794"/>
      <w:bookmarkStart w:id="248" w:name="_Toc1400600420"/>
      <w:bookmarkStart w:id="249" w:name="_Toc113619823"/>
      <w:bookmarkStart w:id="250" w:name="_Toc113620011"/>
      <w:bookmarkStart w:id="251" w:name="_Toc116984521"/>
      <w:r>
        <w:lastRenderedPageBreak/>
        <w:t>Zobrazenie skrytých atribútov</w:t>
      </w:r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</w:p>
    <w:p w14:paraId="2F070DA2" w14:textId="77777777" w:rsidR="00666A7D" w:rsidRPr="00251895" w:rsidRDefault="00666A7D" w:rsidP="00666A7D">
      <w:pPr>
        <w:jc w:val="both"/>
        <w:rPr>
          <w:b/>
          <w:bCs/>
          <w:szCs w:val="22"/>
        </w:rPr>
      </w:pPr>
      <w:r w:rsidRPr="00251895">
        <w:rPr>
          <w:b/>
          <w:bCs/>
          <w:szCs w:val="22"/>
        </w:rPr>
        <w:t>Chyba:</w:t>
      </w:r>
      <w:r w:rsidRPr="00251895">
        <w:rPr>
          <w:szCs w:val="22"/>
        </w:rPr>
        <w:t xml:space="preserve"> Po prihlásení nevidím na používateľovi všetky atribúty</w:t>
      </w:r>
    </w:p>
    <w:p w14:paraId="3CA2D20C" w14:textId="40B963BC" w:rsidR="00666A7D" w:rsidRPr="00251895" w:rsidRDefault="00666A7D" w:rsidP="00666A7D">
      <w:pPr>
        <w:jc w:val="both"/>
        <w:rPr>
          <w:szCs w:val="22"/>
        </w:rPr>
      </w:pPr>
      <w:r w:rsidRPr="00251895">
        <w:rPr>
          <w:b/>
          <w:bCs/>
          <w:szCs w:val="22"/>
        </w:rPr>
        <w:t xml:space="preserve">Riešenie: </w:t>
      </w:r>
      <w:r w:rsidRPr="00251895">
        <w:rPr>
          <w:szCs w:val="22"/>
        </w:rPr>
        <w:t xml:space="preserve">Systém pri modifikácii profilu </w:t>
      </w:r>
      <w:r w:rsidR="00C33059" w:rsidRPr="00251895">
        <w:rPr>
          <w:szCs w:val="22"/>
        </w:rPr>
        <w:t xml:space="preserve">používateľa </w:t>
      </w:r>
      <w:r w:rsidRPr="00251895">
        <w:rPr>
          <w:szCs w:val="22"/>
        </w:rPr>
        <w:t xml:space="preserve">zobrazuje iba atribúty ktoré majú vyplnenú hodnotu. V prípade že atribút hodnotu neobsahuje (atribút nebol zadaný pri založení) systém tento atribút na formulári nezobrazí. Pre zobrazenie prázdnych atribútov kliknite na </w:t>
      </w:r>
      <w:r w:rsidRPr="00251895">
        <w:rPr>
          <w:rFonts w:ascii="Source Sans Pro" w:hAnsi="Source Sans Pro"/>
          <w:color w:val="3C8DBC"/>
          <w:szCs w:val="22"/>
          <w:shd w:val="clear" w:color="auto" w:fill="FFFFFF"/>
        </w:rPr>
        <w:t xml:space="preserve">Zobraziť prázdne polia </w:t>
      </w:r>
      <w:r w:rsidRPr="00251895">
        <w:rPr>
          <w:szCs w:val="22"/>
        </w:rPr>
        <w:t>umiestnený pod zoznamom atribútov.</w:t>
      </w:r>
    </w:p>
    <w:p w14:paraId="36779956" w14:textId="5018304B" w:rsidR="00FB3F6C" w:rsidRDefault="00251895" w:rsidP="000D2160">
      <w:pPr>
        <w:jc w:val="center"/>
      </w:pPr>
      <w:r>
        <w:rPr>
          <w:noProof/>
        </w:rPr>
        <w:drawing>
          <wp:inline distT="0" distB="0" distL="0" distR="0" wp14:anchorId="4B018A9B" wp14:editId="130FBA66">
            <wp:extent cx="6114238" cy="4174435"/>
            <wp:effectExtent l="0" t="0" r="127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145" cy="420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AD3E9" w14:textId="77777777" w:rsidR="00B40018" w:rsidRPr="0046339A" w:rsidRDefault="00B40018" w:rsidP="000D2160">
      <w:pPr>
        <w:jc w:val="center"/>
      </w:pPr>
    </w:p>
    <w:p w14:paraId="01A4E4EB" w14:textId="0D20F034" w:rsidR="00666A7D" w:rsidRDefault="00666A7D" w:rsidP="28AE8F20">
      <w:pPr>
        <w:pStyle w:val="Heading2"/>
        <w:spacing w:line="259" w:lineRule="auto"/>
      </w:pPr>
      <w:bookmarkStart w:id="252" w:name="_Toc71828376"/>
      <w:bookmarkStart w:id="253" w:name="_Toc575256893"/>
      <w:bookmarkStart w:id="254" w:name="_Toc2081765205"/>
      <w:bookmarkStart w:id="255" w:name="_Toc1409008612"/>
      <w:bookmarkStart w:id="256" w:name="_Toc54819733"/>
      <w:bookmarkStart w:id="257" w:name="_Toc246196332"/>
      <w:bookmarkStart w:id="258" w:name="_Toc115005296"/>
      <w:bookmarkStart w:id="259" w:name="_Toc113619824"/>
      <w:bookmarkStart w:id="260" w:name="_Toc113620012"/>
      <w:bookmarkStart w:id="261" w:name="_Toc116984522"/>
      <w:r>
        <w:t>Nesprávny formát vloženého CSR súboru</w:t>
      </w:r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</w:p>
    <w:p w14:paraId="030B6233" w14:textId="41EA994F" w:rsidR="00666A7D" w:rsidRPr="00251895" w:rsidRDefault="00666A7D" w:rsidP="28AE8F20">
      <w:pPr>
        <w:jc w:val="both"/>
        <w:rPr>
          <w:b/>
          <w:bCs/>
          <w:color w:val="000000" w:themeColor="text1"/>
          <w:szCs w:val="22"/>
        </w:rPr>
      </w:pPr>
      <w:r w:rsidRPr="00251895">
        <w:rPr>
          <w:b/>
          <w:bCs/>
          <w:szCs w:val="22"/>
        </w:rPr>
        <w:t>Chyba:</w:t>
      </w:r>
      <w:r w:rsidRPr="00251895">
        <w:rPr>
          <w:szCs w:val="22"/>
        </w:rPr>
        <w:t xml:space="preserve"> Pri vložení CSR na podpísanie certifikátu systém vyhlási chybu: </w:t>
      </w:r>
      <w:r w:rsidR="28AE8F20" w:rsidRPr="00251895">
        <w:rPr>
          <w:rFonts w:eastAsia="Calibri" w:cs="Calibri"/>
          <w:b/>
          <w:bCs/>
          <w:szCs w:val="22"/>
        </w:rPr>
        <w:t>Nesprávny formát vloženého súboru.</w:t>
      </w:r>
    </w:p>
    <w:p w14:paraId="52F8ABCC" w14:textId="70419E25" w:rsidR="00666A7D" w:rsidRPr="00251895" w:rsidRDefault="00666A7D" w:rsidP="28AE8F20">
      <w:pPr>
        <w:jc w:val="both"/>
        <w:rPr>
          <w:szCs w:val="22"/>
        </w:rPr>
      </w:pPr>
      <w:r w:rsidRPr="00251895">
        <w:rPr>
          <w:b/>
          <w:bCs/>
          <w:szCs w:val="22"/>
        </w:rPr>
        <w:t xml:space="preserve">Riešenie: </w:t>
      </w:r>
      <w:r w:rsidRPr="00251895">
        <w:rPr>
          <w:szCs w:val="22"/>
        </w:rPr>
        <w:t xml:space="preserve">Pri vložení súboru systém validuje samotný súbor, či sa jedná o CSR (súbor s požiadavkou na vygenerovanie a podpísanie certifikátu). Ak ste vložili iný typ súboru ako je predpísané, systém takýto súbor neakceptuje a vyhlási chybu. Overte prosím správnosť vloženého súboru a do systému vložte taký ktorý ste vygenerovali na základe postupu v tejto príručke. </w:t>
      </w:r>
    </w:p>
    <w:p w14:paraId="26EC2DCB" w14:textId="6D1262FE" w:rsidR="00B40018" w:rsidRDefault="00DD560A" w:rsidP="000461E2">
      <w:pPr>
        <w:jc w:val="center"/>
        <w:rPr>
          <w:color w:val="000000" w:themeColor="text1"/>
        </w:rPr>
      </w:pPr>
      <w:r w:rsidRPr="00DD560A">
        <w:rPr>
          <w:noProof/>
          <w:color w:val="000000" w:themeColor="text1"/>
        </w:rPr>
        <w:drawing>
          <wp:inline distT="0" distB="0" distL="0" distR="0" wp14:anchorId="780FA7E6" wp14:editId="4D83D29D">
            <wp:extent cx="6475730" cy="698500"/>
            <wp:effectExtent l="0" t="0" r="1270" b="63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C9558" w14:textId="77777777" w:rsidR="00B40018" w:rsidRDefault="00B40018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4FB50CEF" w14:textId="2496B789" w:rsidR="00666A7D" w:rsidRDefault="00666A7D" w:rsidP="28AE8F20">
      <w:pPr>
        <w:pStyle w:val="Heading2"/>
        <w:spacing w:line="259" w:lineRule="auto"/>
      </w:pPr>
      <w:bookmarkStart w:id="262" w:name="_Toc565398165"/>
      <w:bookmarkStart w:id="263" w:name="_Toc130158234"/>
      <w:bookmarkStart w:id="264" w:name="_Toc2114045710"/>
      <w:bookmarkStart w:id="265" w:name="_Toc622796246"/>
      <w:bookmarkStart w:id="266" w:name="_Toc1220452772"/>
      <w:bookmarkStart w:id="267" w:name="_Toc1619957994"/>
      <w:bookmarkStart w:id="268" w:name="_Toc835751290"/>
      <w:bookmarkStart w:id="269" w:name="_Toc113619826"/>
      <w:bookmarkStart w:id="270" w:name="_Toc113620014"/>
      <w:bookmarkStart w:id="271" w:name="_Toc116984523"/>
      <w:r>
        <w:lastRenderedPageBreak/>
        <w:t>Vložený súbor neprislúcha danej identite (vloženie CSR)</w:t>
      </w:r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</w:p>
    <w:p w14:paraId="37C91DE3" w14:textId="29903288" w:rsidR="00666A7D" w:rsidRPr="00CE78A3" w:rsidRDefault="00666A7D">
      <w:pPr>
        <w:jc w:val="both"/>
        <w:rPr>
          <w:b/>
          <w:bCs/>
          <w:color w:val="000000" w:themeColor="text1"/>
          <w:sz w:val="22"/>
          <w:szCs w:val="22"/>
        </w:rPr>
      </w:pPr>
      <w:r w:rsidRPr="00CE78A3">
        <w:rPr>
          <w:b/>
          <w:bCs/>
          <w:sz w:val="22"/>
          <w:szCs w:val="22"/>
        </w:rPr>
        <w:t>Chyba:</w:t>
      </w:r>
      <w:r w:rsidRPr="00CE78A3">
        <w:rPr>
          <w:sz w:val="22"/>
          <w:szCs w:val="22"/>
        </w:rPr>
        <w:t xml:space="preserve"> Pri vložení CSR na podpísanie certifikátu systém vyhlási chybu: </w:t>
      </w:r>
      <w:r w:rsidRPr="00CE78A3">
        <w:rPr>
          <w:b/>
          <w:bCs/>
          <w:sz w:val="22"/>
          <w:szCs w:val="22"/>
        </w:rPr>
        <w:t>Vložený súbor neprislúcha danej identite</w:t>
      </w:r>
      <w:r w:rsidR="28AE8F20" w:rsidRPr="00CE78A3">
        <w:rPr>
          <w:rFonts w:eastAsia="Calibri" w:cs="Calibri"/>
          <w:b/>
          <w:bCs/>
          <w:sz w:val="22"/>
          <w:szCs w:val="22"/>
        </w:rPr>
        <w:t>.</w:t>
      </w:r>
    </w:p>
    <w:p w14:paraId="7A1B38B1" w14:textId="770F4098" w:rsidR="00666A7D" w:rsidRPr="00CE78A3" w:rsidRDefault="00666A7D" w:rsidP="28AE8F20">
      <w:pPr>
        <w:jc w:val="both"/>
        <w:rPr>
          <w:sz w:val="22"/>
          <w:szCs w:val="22"/>
        </w:rPr>
      </w:pPr>
      <w:r w:rsidRPr="00CE78A3">
        <w:rPr>
          <w:b/>
          <w:bCs/>
          <w:sz w:val="22"/>
          <w:szCs w:val="22"/>
        </w:rPr>
        <w:t xml:space="preserve">Riešenie: </w:t>
      </w:r>
      <w:r w:rsidRPr="00CE78A3">
        <w:rPr>
          <w:sz w:val="22"/>
          <w:szCs w:val="22"/>
        </w:rPr>
        <w:t>Pri vložení súboru systém validuje samotný súbor, či sa jedná o CSR (súbor s požiadavkou na vygenerovanie a podpísanie certifikátu) a tiež či samotný súbor je určený pre danú identitu. Ak ste vložili omylom súboru ktorý nie je určený danej identite, systém takýto súbor neakceptuje a vyhlási chybu. Overte prosím správnosť vloženého súboru a do systému vložte taký ktorý ste vygenerovali pre danú identitu na základe postupu v tejto príručke.</w:t>
      </w:r>
    </w:p>
    <w:p w14:paraId="2331D8BA" w14:textId="2EC67879" w:rsidR="28AE8F20" w:rsidRDefault="00B40018" w:rsidP="005E0FBF">
      <w:pPr>
        <w:jc w:val="center"/>
      </w:pPr>
      <w:r w:rsidRPr="00B40018">
        <w:rPr>
          <w:noProof/>
        </w:rPr>
        <w:drawing>
          <wp:inline distT="0" distB="0" distL="0" distR="0" wp14:anchorId="0F0883C4" wp14:editId="410F22DB">
            <wp:extent cx="6475730" cy="882650"/>
            <wp:effectExtent l="0" t="0" r="127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28AE8F20" w:rsidSect="007F1E8E">
      <w:pgSz w:w="11900" w:h="16840"/>
      <w:pgMar w:top="1701" w:right="851" w:bottom="2552" w:left="851" w:header="709" w:footer="162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38FE8" w14:textId="77777777" w:rsidR="00EA1EC2" w:rsidRDefault="00EA1EC2">
      <w:r>
        <w:separator/>
      </w:r>
    </w:p>
  </w:endnote>
  <w:endnote w:type="continuationSeparator" w:id="0">
    <w:p w14:paraId="2541430A" w14:textId="77777777" w:rsidR="00EA1EC2" w:rsidRDefault="00EA1EC2">
      <w:r>
        <w:continuationSeparator/>
      </w:r>
    </w:p>
  </w:endnote>
  <w:endnote w:type="continuationNotice" w:id="1">
    <w:p w14:paraId="79E9FE87" w14:textId="77777777" w:rsidR="00EA1EC2" w:rsidRDefault="00EA1E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auto"/>
    <w:pitch w:val="variable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ortada Text">
    <w:altName w:val="Calibri"/>
    <w:panose1 w:val="00000000000000000000"/>
    <w:charset w:val="4D"/>
    <w:family w:val="auto"/>
    <w:notTrueType/>
    <w:pitch w:val="variable"/>
    <w:sig w:usb0="A00000AF" w:usb1="5000205B" w:usb2="00000000" w:usb3="00000000" w:csb0="00000093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21059" w14:textId="77777777" w:rsidR="007A32A2" w:rsidRDefault="007A32A2" w:rsidP="00B210D6">
    <w:pPr>
      <w:rPr>
        <w:rFonts w:ascii="Verdana" w:hAnsi="Verdana"/>
        <w:color w:val="0660A7"/>
        <w:sz w:val="14"/>
        <w:szCs w:val="14"/>
        <w:lang w:val="en-US"/>
      </w:rPr>
    </w:pPr>
  </w:p>
  <w:p w14:paraId="69542747" w14:textId="77777777" w:rsidR="007A32A2" w:rsidRDefault="007A32A2" w:rsidP="00B210D6">
    <w:pPr>
      <w:rPr>
        <w:rFonts w:ascii="Verdana" w:hAnsi="Verdana"/>
        <w:color w:val="0660A7"/>
        <w:sz w:val="14"/>
        <w:szCs w:val="14"/>
        <w:lang w:val="en-US"/>
      </w:rPr>
    </w:pPr>
  </w:p>
  <w:p w14:paraId="4CCEC0FA" w14:textId="77777777" w:rsidR="007A32A2" w:rsidRDefault="007A32A2" w:rsidP="00B210D6">
    <w:pPr>
      <w:rPr>
        <w:rFonts w:ascii="Verdana" w:hAnsi="Verdana"/>
        <w:color w:val="0660A7"/>
        <w:sz w:val="14"/>
        <w:szCs w:val="14"/>
        <w:lang w:val="en-US"/>
      </w:rPr>
    </w:pPr>
  </w:p>
  <w:p w14:paraId="3A78DAF5" w14:textId="77777777" w:rsidR="007A32A2" w:rsidRDefault="007A32A2" w:rsidP="00B210D6">
    <w:pPr>
      <w:rPr>
        <w:rFonts w:ascii="Verdana" w:hAnsi="Verdana"/>
        <w:color w:val="0660A7"/>
        <w:sz w:val="14"/>
        <w:szCs w:val="14"/>
        <w:lang w:val="en-US"/>
      </w:rPr>
    </w:pPr>
  </w:p>
  <w:p w14:paraId="720381CF" w14:textId="091EC185" w:rsidR="007A32A2" w:rsidRDefault="007A32A2" w:rsidP="00B210D6">
    <w:pPr>
      <w:rPr>
        <w:rFonts w:ascii="Verdana" w:hAnsi="Verdana"/>
        <w:color w:val="0660A7"/>
        <w:sz w:val="14"/>
        <w:szCs w:val="14"/>
        <w:lang w:val="en-US"/>
      </w:rPr>
    </w:pPr>
    <w:proofErr w:type="spellStart"/>
    <w:r w:rsidRPr="00B210D6">
      <w:rPr>
        <w:rFonts w:ascii="Verdana" w:hAnsi="Verdana"/>
        <w:color w:val="0660A7"/>
        <w:sz w:val="14"/>
        <w:szCs w:val="14"/>
        <w:lang w:val="en-US"/>
      </w:rPr>
      <w:t>P</w:t>
    </w:r>
    <w:r>
      <w:rPr>
        <w:rFonts w:ascii="Verdana" w:hAnsi="Verdana"/>
        <w:color w:val="0660A7"/>
        <w:sz w:val="14"/>
        <w:szCs w:val="14"/>
        <w:lang w:val="en-US"/>
      </w:rPr>
      <w:t>ríručka</w:t>
    </w:r>
    <w:proofErr w:type="spellEnd"/>
    <w:r w:rsidRPr="00B210D6">
      <w:rPr>
        <w:rFonts w:ascii="Verdana" w:hAnsi="Verdana"/>
        <w:color w:val="0660A7"/>
        <w:sz w:val="14"/>
        <w:szCs w:val="14"/>
        <w:lang w:val="en-US"/>
      </w:rPr>
      <w:t xml:space="preserve"> </w:t>
    </w:r>
    <w:proofErr w:type="spellStart"/>
    <w:r w:rsidRPr="00B210D6">
      <w:rPr>
        <w:rFonts w:ascii="Verdana" w:hAnsi="Verdana"/>
        <w:color w:val="0660A7"/>
        <w:sz w:val="14"/>
        <w:szCs w:val="14"/>
        <w:lang w:val="en-US"/>
      </w:rPr>
      <w:t>S</w:t>
    </w:r>
    <w:r>
      <w:rPr>
        <w:rFonts w:ascii="Verdana" w:hAnsi="Verdana"/>
        <w:color w:val="0660A7"/>
        <w:sz w:val="14"/>
        <w:szCs w:val="14"/>
        <w:lang w:val="en-US"/>
      </w:rPr>
      <w:t>p</w:t>
    </w:r>
    <w:r w:rsidRPr="00B210D6">
      <w:rPr>
        <w:rFonts w:ascii="Verdana" w:hAnsi="Verdana"/>
        <w:color w:val="0660A7"/>
        <w:sz w:val="14"/>
        <w:szCs w:val="14"/>
        <w:lang w:val="en-US"/>
      </w:rPr>
      <w:t>rávcu</w:t>
    </w:r>
    <w:proofErr w:type="spellEnd"/>
    <w:r w:rsidRPr="00B210D6">
      <w:rPr>
        <w:rFonts w:ascii="Verdana" w:hAnsi="Verdana"/>
        <w:color w:val="0660A7"/>
        <w:sz w:val="14"/>
        <w:szCs w:val="14"/>
        <w:lang w:val="en-US"/>
      </w:rPr>
      <w:t xml:space="preserve"> </w:t>
    </w:r>
    <w:proofErr w:type="spellStart"/>
    <w:r w:rsidRPr="00B210D6">
      <w:rPr>
        <w:rFonts w:ascii="Verdana" w:hAnsi="Verdana"/>
        <w:color w:val="0660A7"/>
        <w:sz w:val="14"/>
        <w:szCs w:val="14"/>
        <w:lang w:val="en-US"/>
      </w:rPr>
      <w:t>subjektu</w:t>
    </w:r>
    <w:proofErr w:type="spellEnd"/>
    <w:r w:rsidRPr="00B210D6">
      <w:rPr>
        <w:rFonts w:ascii="Verdana" w:hAnsi="Verdana"/>
        <w:color w:val="0660A7"/>
        <w:sz w:val="14"/>
        <w:szCs w:val="14"/>
        <w:lang w:val="en-US"/>
      </w:rPr>
      <w:t xml:space="preserve"> ŠZP-ESAS</w:t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sdt>
      <w:sdtPr>
        <w:id w:val="2136666318"/>
        <w:docPartObj>
          <w:docPartGallery w:val="Page Numbers (Bottom of Page)"/>
          <w:docPartUnique/>
        </w:docPartObj>
      </w:sdtPr>
      <w:sdtEndPr>
        <w:rPr>
          <w:rFonts w:ascii="Verdana" w:hAnsi="Verdana"/>
          <w:color w:val="0660A7"/>
          <w:sz w:val="14"/>
          <w:szCs w:val="14"/>
          <w:lang w:val="en-US"/>
        </w:rPr>
      </w:sdtEndPr>
      <w:sdtContent>
        <w:r w:rsidRPr="00B210D6">
          <w:rPr>
            <w:rFonts w:ascii="Verdana" w:hAnsi="Verdana"/>
            <w:color w:val="0660A7"/>
            <w:sz w:val="14"/>
            <w:szCs w:val="14"/>
            <w:lang w:val="en-US"/>
          </w:rPr>
          <w:fldChar w:fldCharType="begin"/>
        </w:r>
        <w:r w:rsidRPr="00B210D6">
          <w:rPr>
            <w:rFonts w:ascii="Verdana" w:hAnsi="Verdana"/>
            <w:color w:val="0660A7"/>
            <w:sz w:val="14"/>
            <w:szCs w:val="14"/>
            <w:lang w:val="en-US"/>
          </w:rPr>
          <w:instrText xml:space="preserve"> PAGE   \* MERGEFORMAT </w:instrText>
        </w:r>
        <w:r w:rsidRPr="00B210D6">
          <w:rPr>
            <w:rFonts w:ascii="Verdana" w:hAnsi="Verdana"/>
            <w:color w:val="0660A7"/>
            <w:sz w:val="14"/>
            <w:szCs w:val="14"/>
            <w:lang w:val="en-US"/>
          </w:rPr>
          <w:fldChar w:fldCharType="separate"/>
        </w:r>
        <w:r>
          <w:rPr>
            <w:rFonts w:ascii="Verdana" w:hAnsi="Verdana"/>
            <w:color w:val="0660A7"/>
            <w:sz w:val="14"/>
            <w:szCs w:val="14"/>
            <w:lang w:val="en-US"/>
          </w:rPr>
          <w:t>2</w:t>
        </w:r>
        <w:r w:rsidRPr="00B210D6">
          <w:rPr>
            <w:rFonts w:ascii="Verdana" w:hAnsi="Verdana"/>
            <w:color w:val="0660A7"/>
            <w:sz w:val="14"/>
            <w:szCs w:val="14"/>
            <w:lang w:val="en-US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A200CF" w14:textId="77777777" w:rsidR="00EA1EC2" w:rsidRDefault="00EA1EC2">
      <w:r>
        <w:separator/>
      </w:r>
    </w:p>
  </w:footnote>
  <w:footnote w:type="continuationSeparator" w:id="0">
    <w:p w14:paraId="21BA183E" w14:textId="77777777" w:rsidR="00EA1EC2" w:rsidRDefault="00EA1EC2">
      <w:r>
        <w:continuationSeparator/>
      </w:r>
    </w:p>
  </w:footnote>
  <w:footnote w:type="continuationNotice" w:id="1">
    <w:p w14:paraId="007B42AC" w14:textId="77777777" w:rsidR="00EA1EC2" w:rsidRDefault="00EA1EC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EF2D7" w14:textId="2931211E" w:rsidR="007A32A2" w:rsidRDefault="007A32A2" w:rsidP="00B210D6">
    <w:pPr>
      <w:pStyle w:val="Header"/>
      <w:tabs>
        <w:tab w:val="left" w:pos="1035"/>
        <w:tab w:val="left" w:pos="2820"/>
      </w:tabs>
    </w:pPr>
    <w:r w:rsidRPr="00CC1F29">
      <w:rPr>
        <w:noProof/>
      </w:rPr>
      <w:drawing>
        <wp:anchor distT="0" distB="0" distL="114300" distR="114300" simplePos="0" relativeHeight="251659264" behindDoc="0" locked="0" layoutInCell="1" allowOverlap="1" wp14:anchorId="5CD03DC2" wp14:editId="024266CC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075082" cy="419100"/>
          <wp:effectExtent l="0" t="0" r="4445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5082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91599"/>
    <w:multiLevelType w:val="hybridMultilevel"/>
    <w:tmpl w:val="901ADE5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C3901"/>
    <w:multiLevelType w:val="hybridMultilevel"/>
    <w:tmpl w:val="505084CC"/>
    <w:styleLink w:val="Importovanstyl9"/>
    <w:lvl w:ilvl="0" w:tplc="F0E8B798">
      <w:start w:val="1"/>
      <w:numFmt w:val="bullet"/>
      <w:lvlText w:val="•"/>
      <w:lvlJc w:val="left"/>
      <w:pPr>
        <w:ind w:left="177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FC4883C">
      <w:start w:val="1"/>
      <w:numFmt w:val="bullet"/>
      <w:lvlText w:val="o"/>
      <w:lvlJc w:val="left"/>
      <w:pPr>
        <w:ind w:left="249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A80E9AE">
      <w:start w:val="1"/>
      <w:numFmt w:val="bullet"/>
      <w:lvlText w:val="▪"/>
      <w:lvlJc w:val="left"/>
      <w:pPr>
        <w:ind w:left="321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BBA2A2A">
      <w:start w:val="1"/>
      <w:numFmt w:val="bullet"/>
      <w:lvlText w:val="•"/>
      <w:lvlJc w:val="left"/>
      <w:pPr>
        <w:ind w:left="393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E251C8">
      <w:start w:val="1"/>
      <w:numFmt w:val="bullet"/>
      <w:lvlText w:val="o"/>
      <w:lvlJc w:val="left"/>
      <w:pPr>
        <w:ind w:left="465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0D0663A">
      <w:start w:val="1"/>
      <w:numFmt w:val="bullet"/>
      <w:lvlText w:val="▪"/>
      <w:lvlJc w:val="left"/>
      <w:pPr>
        <w:ind w:left="537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59E881E">
      <w:start w:val="1"/>
      <w:numFmt w:val="bullet"/>
      <w:lvlText w:val="•"/>
      <w:lvlJc w:val="left"/>
      <w:pPr>
        <w:ind w:left="609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780D374">
      <w:start w:val="1"/>
      <w:numFmt w:val="bullet"/>
      <w:lvlText w:val="o"/>
      <w:lvlJc w:val="left"/>
      <w:pPr>
        <w:ind w:left="681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3A4B860">
      <w:start w:val="1"/>
      <w:numFmt w:val="bullet"/>
      <w:lvlText w:val="▪"/>
      <w:lvlJc w:val="left"/>
      <w:pPr>
        <w:ind w:left="753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62D1754"/>
    <w:multiLevelType w:val="hybridMultilevel"/>
    <w:tmpl w:val="2A1E1386"/>
    <w:styleLink w:val="Importovanstyl6"/>
    <w:lvl w:ilvl="0" w:tplc="80FA6456">
      <w:start w:val="1"/>
      <w:numFmt w:val="bullet"/>
      <w:lvlText w:val="•"/>
      <w:lvlJc w:val="left"/>
      <w:pPr>
        <w:ind w:left="424" w:hanging="1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FF004E6">
      <w:start w:val="1"/>
      <w:numFmt w:val="bullet"/>
      <w:lvlText w:val="o"/>
      <w:lvlJc w:val="left"/>
      <w:pPr>
        <w:tabs>
          <w:tab w:val="num" w:pos="1724"/>
        </w:tabs>
        <w:ind w:left="1440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2EA74BC">
      <w:start w:val="1"/>
      <w:numFmt w:val="bullet"/>
      <w:lvlText w:val="▪"/>
      <w:lvlJc w:val="left"/>
      <w:pPr>
        <w:tabs>
          <w:tab w:val="num" w:pos="2444"/>
        </w:tabs>
        <w:ind w:left="2160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2227F2">
      <w:start w:val="1"/>
      <w:numFmt w:val="bullet"/>
      <w:lvlText w:val="•"/>
      <w:lvlJc w:val="left"/>
      <w:pPr>
        <w:ind w:left="2880" w:hanging="7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134F036">
      <w:start w:val="1"/>
      <w:numFmt w:val="bullet"/>
      <w:lvlText w:val="o"/>
      <w:lvlJc w:val="left"/>
      <w:pPr>
        <w:tabs>
          <w:tab w:val="num" w:pos="3884"/>
        </w:tabs>
        <w:ind w:left="3600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D605E78">
      <w:start w:val="1"/>
      <w:numFmt w:val="bullet"/>
      <w:lvlText w:val="▪"/>
      <w:lvlJc w:val="left"/>
      <w:pPr>
        <w:tabs>
          <w:tab w:val="num" w:pos="4604"/>
        </w:tabs>
        <w:ind w:left="4320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5BEAA96">
      <w:start w:val="1"/>
      <w:numFmt w:val="bullet"/>
      <w:lvlText w:val="•"/>
      <w:lvlJc w:val="left"/>
      <w:pPr>
        <w:ind w:left="5040" w:hanging="7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3B8B748">
      <w:start w:val="1"/>
      <w:numFmt w:val="bullet"/>
      <w:lvlText w:val="o"/>
      <w:lvlJc w:val="left"/>
      <w:pPr>
        <w:tabs>
          <w:tab w:val="num" w:pos="6044"/>
        </w:tabs>
        <w:ind w:left="5760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C76E56C">
      <w:start w:val="1"/>
      <w:numFmt w:val="bullet"/>
      <w:lvlText w:val="▪"/>
      <w:lvlJc w:val="left"/>
      <w:pPr>
        <w:tabs>
          <w:tab w:val="num" w:pos="6764"/>
        </w:tabs>
        <w:ind w:left="6480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E086FAD"/>
    <w:multiLevelType w:val="hybridMultilevel"/>
    <w:tmpl w:val="3F502BE8"/>
    <w:styleLink w:val="Odrky"/>
    <w:lvl w:ilvl="0" w:tplc="C1F803D2">
      <w:start w:val="1"/>
      <w:numFmt w:val="bullet"/>
      <w:lvlText w:val="-"/>
      <w:lvlJc w:val="left"/>
      <w:pPr>
        <w:ind w:left="6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1F2C54C">
      <w:start w:val="1"/>
      <w:numFmt w:val="bullet"/>
      <w:lvlText w:val="-"/>
      <w:lvlJc w:val="left"/>
      <w:pPr>
        <w:ind w:left="12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C8AD10C">
      <w:start w:val="1"/>
      <w:numFmt w:val="bullet"/>
      <w:lvlText w:val="-"/>
      <w:lvlJc w:val="left"/>
      <w:pPr>
        <w:ind w:left="18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48CAB00">
      <w:start w:val="1"/>
      <w:numFmt w:val="bullet"/>
      <w:lvlText w:val="-"/>
      <w:lvlJc w:val="left"/>
      <w:pPr>
        <w:ind w:left="24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C70BFEA">
      <w:start w:val="1"/>
      <w:numFmt w:val="bullet"/>
      <w:lvlText w:val="-"/>
      <w:lvlJc w:val="left"/>
      <w:pPr>
        <w:ind w:left="30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5E607BC">
      <w:start w:val="1"/>
      <w:numFmt w:val="bullet"/>
      <w:lvlText w:val="-"/>
      <w:lvlJc w:val="left"/>
      <w:pPr>
        <w:ind w:left="36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EEA03B2">
      <w:start w:val="1"/>
      <w:numFmt w:val="bullet"/>
      <w:lvlText w:val="-"/>
      <w:lvlJc w:val="left"/>
      <w:pPr>
        <w:ind w:left="42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DFE4474">
      <w:start w:val="1"/>
      <w:numFmt w:val="bullet"/>
      <w:lvlText w:val="-"/>
      <w:lvlJc w:val="left"/>
      <w:pPr>
        <w:ind w:left="48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5A8CB22">
      <w:start w:val="1"/>
      <w:numFmt w:val="bullet"/>
      <w:lvlText w:val="-"/>
      <w:lvlJc w:val="left"/>
      <w:pPr>
        <w:ind w:left="54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2A02C9E"/>
    <w:multiLevelType w:val="hybridMultilevel"/>
    <w:tmpl w:val="C8200326"/>
    <w:lvl w:ilvl="0" w:tplc="1B60BCBE">
      <w:start w:val="1"/>
      <w:numFmt w:val="decimal"/>
      <w:lvlText w:val="%1."/>
      <w:lvlJc w:val="left"/>
      <w:pPr>
        <w:ind w:left="720" w:hanging="360"/>
      </w:pPr>
    </w:lvl>
    <w:lvl w:ilvl="1" w:tplc="5592541E">
      <w:start w:val="1"/>
      <w:numFmt w:val="lowerLetter"/>
      <w:lvlText w:val="%2."/>
      <w:lvlJc w:val="left"/>
      <w:pPr>
        <w:ind w:left="1440" w:hanging="360"/>
      </w:pPr>
    </w:lvl>
    <w:lvl w:ilvl="2" w:tplc="7332CABA">
      <w:start w:val="1"/>
      <w:numFmt w:val="lowerRoman"/>
      <w:lvlText w:val="%3."/>
      <w:lvlJc w:val="right"/>
      <w:pPr>
        <w:ind w:left="2160" w:hanging="180"/>
      </w:pPr>
    </w:lvl>
    <w:lvl w:ilvl="3" w:tplc="BBA680F0">
      <w:start w:val="1"/>
      <w:numFmt w:val="decimal"/>
      <w:lvlText w:val="%4."/>
      <w:lvlJc w:val="left"/>
      <w:pPr>
        <w:ind w:left="2880" w:hanging="360"/>
      </w:pPr>
    </w:lvl>
    <w:lvl w:ilvl="4" w:tplc="E2E29552">
      <w:start w:val="1"/>
      <w:numFmt w:val="lowerLetter"/>
      <w:lvlText w:val="%5."/>
      <w:lvlJc w:val="left"/>
      <w:pPr>
        <w:ind w:left="3600" w:hanging="360"/>
      </w:pPr>
    </w:lvl>
    <w:lvl w:ilvl="5" w:tplc="114C03E6">
      <w:start w:val="1"/>
      <w:numFmt w:val="lowerRoman"/>
      <w:lvlText w:val="%6."/>
      <w:lvlJc w:val="right"/>
      <w:pPr>
        <w:ind w:left="4320" w:hanging="180"/>
      </w:pPr>
    </w:lvl>
    <w:lvl w:ilvl="6" w:tplc="F3E40272">
      <w:start w:val="1"/>
      <w:numFmt w:val="decimal"/>
      <w:lvlText w:val="%7."/>
      <w:lvlJc w:val="left"/>
      <w:pPr>
        <w:ind w:left="5040" w:hanging="360"/>
      </w:pPr>
    </w:lvl>
    <w:lvl w:ilvl="7" w:tplc="4F143842">
      <w:start w:val="1"/>
      <w:numFmt w:val="lowerLetter"/>
      <w:lvlText w:val="%8."/>
      <w:lvlJc w:val="left"/>
      <w:pPr>
        <w:ind w:left="5760" w:hanging="360"/>
      </w:pPr>
    </w:lvl>
    <w:lvl w:ilvl="8" w:tplc="B2CEFC3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B0039F"/>
    <w:multiLevelType w:val="hybridMultilevel"/>
    <w:tmpl w:val="35C4FA5E"/>
    <w:styleLink w:val="Importovanstyl13"/>
    <w:lvl w:ilvl="0" w:tplc="93D606F0">
      <w:start w:val="1"/>
      <w:numFmt w:val="lowerLetter"/>
      <w:lvlText w:val="%1)"/>
      <w:lvlJc w:val="left"/>
      <w:pPr>
        <w:ind w:left="100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8C84268">
      <w:start w:val="1"/>
      <w:numFmt w:val="lowerLetter"/>
      <w:lvlText w:val="%2."/>
      <w:lvlJc w:val="left"/>
      <w:pPr>
        <w:ind w:left="172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ED0090E">
      <w:start w:val="1"/>
      <w:numFmt w:val="lowerRoman"/>
      <w:lvlText w:val="%3."/>
      <w:lvlJc w:val="left"/>
      <w:pPr>
        <w:ind w:left="244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82CF652">
      <w:start w:val="1"/>
      <w:numFmt w:val="decimal"/>
      <w:lvlText w:val="%4."/>
      <w:lvlJc w:val="left"/>
      <w:pPr>
        <w:ind w:left="316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D9C7F02">
      <w:start w:val="1"/>
      <w:numFmt w:val="lowerLetter"/>
      <w:lvlText w:val="%5."/>
      <w:lvlJc w:val="left"/>
      <w:pPr>
        <w:ind w:left="388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A4F69A">
      <w:start w:val="1"/>
      <w:numFmt w:val="lowerRoman"/>
      <w:lvlText w:val="%6."/>
      <w:lvlJc w:val="left"/>
      <w:pPr>
        <w:ind w:left="460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F14D466">
      <w:start w:val="1"/>
      <w:numFmt w:val="decimal"/>
      <w:lvlText w:val="%7."/>
      <w:lvlJc w:val="left"/>
      <w:pPr>
        <w:ind w:left="532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54A68D8">
      <w:start w:val="1"/>
      <w:numFmt w:val="lowerLetter"/>
      <w:lvlText w:val="%8."/>
      <w:lvlJc w:val="left"/>
      <w:pPr>
        <w:ind w:left="604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E6C3532">
      <w:start w:val="1"/>
      <w:numFmt w:val="lowerRoman"/>
      <w:lvlText w:val="%9."/>
      <w:lvlJc w:val="left"/>
      <w:pPr>
        <w:ind w:left="676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149C5F5C"/>
    <w:multiLevelType w:val="hybridMultilevel"/>
    <w:tmpl w:val="208CF0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713ACA"/>
    <w:multiLevelType w:val="hybridMultilevel"/>
    <w:tmpl w:val="497C804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B13DB"/>
    <w:multiLevelType w:val="hybridMultilevel"/>
    <w:tmpl w:val="C0F65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D869AA"/>
    <w:multiLevelType w:val="hybridMultilevel"/>
    <w:tmpl w:val="D1AC570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470903"/>
    <w:multiLevelType w:val="hybridMultilevel"/>
    <w:tmpl w:val="EC12126C"/>
    <w:styleLink w:val="Importovanstyl10"/>
    <w:lvl w:ilvl="0" w:tplc="25325C24">
      <w:start w:val="1"/>
      <w:numFmt w:val="bullet"/>
      <w:lvlText w:val="•"/>
      <w:lvlJc w:val="left"/>
      <w:pPr>
        <w:ind w:left="136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9AA7626">
      <w:start w:val="1"/>
      <w:numFmt w:val="bullet"/>
      <w:lvlText w:val="o"/>
      <w:lvlJc w:val="left"/>
      <w:pPr>
        <w:ind w:left="208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FF8BBAA">
      <w:start w:val="1"/>
      <w:numFmt w:val="bullet"/>
      <w:lvlText w:val="▪"/>
      <w:lvlJc w:val="left"/>
      <w:pPr>
        <w:ind w:left="280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B56F9A8">
      <w:start w:val="1"/>
      <w:numFmt w:val="bullet"/>
      <w:lvlText w:val="•"/>
      <w:lvlJc w:val="left"/>
      <w:pPr>
        <w:ind w:left="352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32C4676">
      <w:start w:val="1"/>
      <w:numFmt w:val="bullet"/>
      <w:lvlText w:val="o"/>
      <w:lvlJc w:val="left"/>
      <w:pPr>
        <w:ind w:left="424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FA41DD4">
      <w:start w:val="1"/>
      <w:numFmt w:val="bullet"/>
      <w:lvlText w:val="▪"/>
      <w:lvlJc w:val="left"/>
      <w:pPr>
        <w:ind w:left="496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87606DC">
      <w:start w:val="1"/>
      <w:numFmt w:val="bullet"/>
      <w:lvlText w:val="•"/>
      <w:lvlJc w:val="left"/>
      <w:pPr>
        <w:ind w:left="568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E589370">
      <w:start w:val="1"/>
      <w:numFmt w:val="bullet"/>
      <w:lvlText w:val="o"/>
      <w:lvlJc w:val="left"/>
      <w:pPr>
        <w:ind w:left="640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50E5922">
      <w:start w:val="1"/>
      <w:numFmt w:val="bullet"/>
      <w:lvlText w:val="▪"/>
      <w:lvlJc w:val="left"/>
      <w:pPr>
        <w:ind w:left="712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1CC85B58"/>
    <w:multiLevelType w:val="hybridMultilevel"/>
    <w:tmpl w:val="7C8C63F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723582"/>
    <w:multiLevelType w:val="hybridMultilevel"/>
    <w:tmpl w:val="DA0ED8C8"/>
    <w:styleLink w:val="Importovanstyl12"/>
    <w:lvl w:ilvl="0" w:tplc="00EE1832">
      <w:start w:val="1"/>
      <w:numFmt w:val="bullet"/>
      <w:lvlText w:val="•"/>
      <w:lvlJc w:val="left"/>
      <w:pPr>
        <w:ind w:left="171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CC4C350">
      <w:start w:val="1"/>
      <w:numFmt w:val="bullet"/>
      <w:lvlText w:val="o"/>
      <w:lvlJc w:val="left"/>
      <w:pPr>
        <w:ind w:left="243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DB2AEAC">
      <w:start w:val="1"/>
      <w:numFmt w:val="bullet"/>
      <w:lvlText w:val="▪"/>
      <w:lvlJc w:val="left"/>
      <w:pPr>
        <w:ind w:left="315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BC0C936">
      <w:start w:val="1"/>
      <w:numFmt w:val="bullet"/>
      <w:lvlText w:val="•"/>
      <w:lvlJc w:val="left"/>
      <w:pPr>
        <w:ind w:left="387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466068A">
      <w:start w:val="1"/>
      <w:numFmt w:val="bullet"/>
      <w:lvlText w:val="o"/>
      <w:lvlJc w:val="left"/>
      <w:pPr>
        <w:ind w:left="459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458AB56">
      <w:start w:val="1"/>
      <w:numFmt w:val="bullet"/>
      <w:lvlText w:val="▪"/>
      <w:lvlJc w:val="left"/>
      <w:pPr>
        <w:ind w:left="531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39A36E2">
      <w:start w:val="1"/>
      <w:numFmt w:val="bullet"/>
      <w:lvlText w:val="•"/>
      <w:lvlJc w:val="left"/>
      <w:pPr>
        <w:ind w:left="603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F3E084A">
      <w:start w:val="1"/>
      <w:numFmt w:val="bullet"/>
      <w:lvlText w:val="o"/>
      <w:lvlJc w:val="left"/>
      <w:pPr>
        <w:ind w:left="675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C8827B2">
      <w:start w:val="1"/>
      <w:numFmt w:val="bullet"/>
      <w:lvlText w:val="▪"/>
      <w:lvlJc w:val="left"/>
      <w:pPr>
        <w:ind w:left="747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2566610B"/>
    <w:multiLevelType w:val="hybridMultilevel"/>
    <w:tmpl w:val="42563156"/>
    <w:lvl w:ilvl="0" w:tplc="1B60BCB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826894"/>
    <w:multiLevelType w:val="hybridMultilevel"/>
    <w:tmpl w:val="6730F690"/>
    <w:lvl w:ilvl="0" w:tplc="B97C75E6">
      <w:start w:val="1"/>
      <w:numFmt w:val="decimal"/>
      <w:lvlText w:val="%1."/>
      <w:lvlJc w:val="left"/>
      <w:pPr>
        <w:ind w:left="720" w:hanging="360"/>
      </w:pPr>
    </w:lvl>
    <w:lvl w:ilvl="1" w:tplc="94D63ADC">
      <w:start w:val="1"/>
      <w:numFmt w:val="lowerLetter"/>
      <w:lvlText w:val="%2."/>
      <w:lvlJc w:val="left"/>
      <w:pPr>
        <w:ind w:left="1440" w:hanging="360"/>
      </w:pPr>
    </w:lvl>
    <w:lvl w:ilvl="2" w:tplc="5DBED0AE">
      <w:start w:val="1"/>
      <w:numFmt w:val="lowerRoman"/>
      <w:lvlText w:val="%3."/>
      <w:lvlJc w:val="right"/>
      <w:pPr>
        <w:ind w:left="2160" w:hanging="180"/>
      </w:pPr>
    </w:lvl>
    <w:lvl w:ilvl="3" w:tplc="6420BC00">
      <w:start w:val="1"/>
      <w:numFmt w:val="decimal"/>
      <w:lvlText w:val="%4."/>
      <w:lvlJc w:val="left"/>
      <w:pPr>
        <w:ind w:left="2880" w:hanging="360"/>
      </w:pPr>
    </w:lvl>
    <w:lvl w:ilvl="4" w:tplc="F182CC66">
      <w:start w:val="1"/>
      <w:numFmt w:val="lowerLetter"/>
      <w:lvlText w:val="%5."/>
      <w:lvlJc w:val="left"/>
      <w:pPr>
        <w:ind w:left="3600" w:hanging="360"/>
      </w:pPr>
    </w:lvl>
    <w:lvl w:ilvl="5" w:tplc="EF701DEA">
      <w:start w:val="1"/>
      <w:numFmt w:val="lowerRoman"/>
      <w:lvlText w:val="%6."/>
      <w:lvlJc w:val="right"/>
      <w:pPr>
        <w:ind w:left="4320" w:hanging="180"/>
      </w:pPr>
    </w:lvl>
    <w:lvl w:ilvl="6" w:tplc="124EA25E">
      <w:start w:val="1"/>
      <w:numFmt w:val="decimal"/>
      <w:lvlText w:val="%7."/>
      <w:lvlJc w:val="left"/>
      <w:pPr>
        <w:ind w:left="5040" w:hanging="360"/>
      </w:pPr>
    </w:lvl>
    <w:lvl w:ilvl="7" w:tplc="A364BCCA">
      <w:start w:val="1"/>
      <w:numFmt w:val="lowerLetter"/>
      <w:lvlText w:val="%8."/>
      <w:lvlJc w:val="left"/>
      <w:pPr>
        <w:ind w:left="5760" w:hanging="360"/>
      </w:pPr>
    </w:lvl>
    <w:lvl w:ilvl="8" w:tplc="13CA8144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3D5D79"/>
    <w:multiLevelType w:val="hybridMultilevel"/>
    <w:tmpl w:val="3CEA3E9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4D2F3C"/>
    <w:multiLevelType w:val="hybridMultilevel"/>
    <w:tmpl w:val="84FAD49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847834"/>
    <w:multiLevelType w:val="hybridMultilevel"/>
    <w:tmpl w:val="7AAA4438"/>
    <w:styleLink w:val="Importovanstyl7"/>
    <w:lvl w:ilvl="0" w:tplc="8B547CA2">
      <w:start w:val="1"/>
      <w:numFmt w:val="bullet"/>
      <w:lvlText w:val="•"/>
      <w:lvlJc w:val="left"/>
      <w:pPr>
        <w:ind w:left="737" w:hanging="45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876934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E927C4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2A0D4D6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1B291F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EF02E3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8669B34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B9CF0F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F1E0A3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36982F31"/>
    <w:multiLevelType w:val="hybridMultilevel"/>
    <w:tmpl w:val="1D2ED78A"/>
    <w:lvl w:ilvl="0" w:tplc="558AE538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B11C14"/>
    <w:multiLevelType w:val="hybridMultilevel"/>
    <w:tmpl w:val="1840D47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C16643"/>
    <w:multiLevelType w:val="hybridMultilevel"/>
    <w:tmpl w:val="E7B47F4A"/>
    <w:lvl w:ilvl="0" w:tplc="1B60BCB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1F4621"/>
    <w:multiLevelType w:val="hybridMultilevel"/>
    <w:tmpl w:val="6EF88C6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513855"/>
    <w:multiLevelType w:val="hybridMultilevel"/>
    <w:tmpl w:val="B39C024A"/>
    <w:styleLink w:val="Importovanstyl15"/>
    <w:lvl w:ilvl="0" w:tplc="0B5ACD52">
      <w:start w:val="1"/>
      <w:numFmt w:val="lowerLetter"/>
      <w:lvlText w:val="%1)"/>
      <w:lvlJc w:val="left"/>
      <w:pPr>
        <w:ind w:left="100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BA425C4">
      <w:start w:val="1"/>
      <w:numFmt w:val="lowerLetter"/>
      <w:lvlText w:val="%2."/>
      <w:lvlJc w:val="left"/>
      <w:pPr>
        <w:ind w:left="172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DC4665C">
      <w:start w:val="1"/>
      <w:numFmt w:val="lowerRoman"/>
      <w:lvlText w:val="%3."/>
      <w:lvlJc w:val="left"/>
      <w:pPr>
        <w:ind w:left="244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374190A">
      <w:start w:val="1"/>
      <w:numFmt w:val="decimal"/>
      <w:lvlText w:val="%4."/>
      <w:lvlJc w:val="left"/>
      <w:pPr>
        <w:ind w:left="316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46AD894">
      <w:start w:val="1"/>
      <w:numFmt w:val="lowerLetter"/>
      <w:lvlText w:val="%5."/>
      <w:lvlJc w:val="left"/>
      <w:pPr>
        <w:ind w:left="388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C2E0308">
      <w:start w:val="1"/>
      <w:numFmt w:val="lowerRoman"/>
      <w:lvlText w:val="%6."/>
      <w:lvlJc w:val="left"/>
      <w:pPr>
        <w:ind w:left="460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970056E">
      <w:start w:val="1"/>
      <w:numFmt w:val="decimal"/>
      <w:lvlText w:val="%7."/>
      <w:lvlJc w:val="left"/>
      <w:pPr>
        <w:ind w:left="532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5149E74">
      <w:start w:val="1"/>
      <w:numFmt w:val="lowerLetter"/>
      <w:lvlText w:val="%8."/>
      <w:lvlJc w:val="left"/>
      <w:pPr>
        <w:ind w:left="604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F24D340">
      <w:start w:val="1"/>
      <w:numFmt w:val="lowerRoman"/>
      <w:lvlText w:val="%9."/>
      <w:lvlJc w:val="left"/>
      <w:pPr>
        <w:ind w:left="676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52FF3695"/>
    <w:multiLevelType w:val="hybridMultilevel"/>
    <w:tmpl w:val="5A6E994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0D5D44"/>
    <w:multiLevelType w:val="multilevel"/>
    <w:tmpl w:val="65945508"/>
    <w:styleLink w:val="WWNum4"/>
    <w:lvl w:ilvl="0">
      <w:numFmt w:val="bullet"/>
      <w:lvlText w:val="-"/>
      <w:lvlJc w:val="left"/>
      <w:pPr>
        <w:ind w:left="720" w:hanging="360"/>
      </w:pPr>
      <w:rPr>
        <w:rFonts w:eastAsia="Arial" w:cs="Arial"/>
      </w:r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25" w15:restartNumberingAfterBreak="0">
    <w:nsid w:val="594A3561"/>
    <w:multiLevelType w:val="hybridMultilevel"/>
    <w:tmpl w:val="0B5ADDA0"/>
    <w:lvl w:ilvl="0" w:tplc="1B60BCB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8A7F3B"/>
    <w:multiLevelType w:val="hybridMultilevel"/>
    <w:tmpl w:val="7F24218A"/>
    <w:styleLink w:val="Importovanstyl3"/>
    <w:lvl w:ilvl="0" w:tplc="F4C0FD14">
      <w:start w:val="1"/>
      <w:numFmt w:val="decimal"/>
      <w:lvlText w:val="%1."/>
      <w:lvlJc w:val="left"/>
      <w:pPr>
        <w:ind w:left="7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C9EB4BA">
      <w:start w:val="1"/>
      <w:numFmt w:val="lowerLetter"/>
      <w:lvlText w:val="%2."/>
      <w:lvlJc w:val="left"/>
      <w:pPr>
        <w:ind w:left="1362" w:hanging="30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B561DF0">
      <w:start w:val="1"/>
      <w:numFmt w:val="lowerRoman"/>
      <w:lvlText w:val="%3."/>
      <w:lvlJc w:val="left"/>
      <w:pPr>
        <w:ind w:left="2140" w:hanging="27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D40099C">
      <w:start w:val="1"/>
      <w:numFmt w:val="decimal"/>
      <w:lvlText w:val="%4."/>
      <w:lvlJc w:val="left"/>
      <w:pPr>
        <w:ind w:left="28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730D35A">
      <w:start w:val="1"/>
      <w:numFmt w:val="lowerLetter"/>
      <w:lvlText w:val="%5."/>
      <w:lvlJc w:val="left"/>
      <w:pPr>
        <w:ind w:left="35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998B6C4">
      <w:start w:val="1"/>
      <w:numFmt w:val="lowerRoman"/>
      <w:lvlText w:val="%6."/>
      <w:lvlJc w:val="left"/>
      <w:pPr>
        <w:ind w:left="4300" w:hanging="27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B4CD054">
      <w:start w:val="1"/>
      <w:numFmt w:val="decimal"/>
      <w:lvlText w:val="%7."/>
      <w:lvlJc w:val="left"/>
      <w:pPr>
        <w:ind w:left="50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7862AE0">
      <w:start w:val="1"/>
      <w:numFmt w:val="lowerLetter"/>
      <w:lvlText w:val="%8."/>
      <w:lvlJc w:val="left"/>
      <w:pPr>
        <w:ind w:left="57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8CAFF7E">
      <w:start w:val="1"/>
      <w:numFmt w:val="lowerRoman"/>
      <w:lvlText w:val="%9."/>
      <w:lvlJc w:val="left"/>
      <w:pPr>
        <w:ind w:left="6460" w:hanging="27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63C83721"/>
    <w:multiLevelType w:val="hybridMultilevel"/>
    <w:tmpl w:val="7C8C63F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2B3CCD"/>
    <w:multiLevelType w:val="hybridMultilevel"/>
    <w:tmpl w:val="71D42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475A8A"/>
    <w:multiLevelType w:val="hybridMultilevel"/>
    <w:tmpl w:val="5AACDC84"/>
    <w:styleLink w:val="Importovanstyl5"/>
    <w:lvl w:ilvl="0" w:tplc="68B0A222">
      <w:start w:val="1"/>
      <w:numFmt w:val="bullet"/>
      <w:lvlText w:val="•"/>
      <w:lvlJc w:val="left"/>
      <w:pPr>
        <w:ind w:left="424" w:hanging="1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C062624">
      <w:start w:val="1"/>
      <w:numFmt w:val="bullet"/>
      <w:lvlText w:val="o"/>
      <w:lvlJc w:val="left"/>
      <w:pPr>
        <w:tabs>
          <w:tab w:val="num" w:pos="1157"/>
        </w:tabs>
        <w:ind w:left="873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78C8F5C">
      <w:start w:val="1"/>
      <w:numFmt w:val="bullet"/>
      <w:lvlText w:val="▪"/>
      <w:lvlJc w:val="left"/>
      <w:pPr>
        <w:tabs>
          <w:tab w:val="num" w:pos="1877"/>
        </w:tabs>
        <w:ind w:left="1593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1EA52E">
      <w:start w:val="1"/>
      <w:numFmt w:val="bullet"/>
      <w:lvlText w:val="•"/>
      <w:lvlJc w:val="left"/>
      <w:pPr>
        <w:ind w:left="2313" w:hanging="7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27CC9EA">
      <w:start w:val="1"/>
      <w:numFmt w:val="bullet"/>
      <w:lvlText w:val="o"/>
      <w:lvlJc w:val="left"/>
      <w:pPr>
        <w:tabs>
          <w:tab w:val="num" w:pos="3317"/>
        </w:tabs>
        <w:ind w:left="3033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B0C9A4C">
      <w:start w:val="1"/>
      <w:numFmt w:val="bullet"/>
      <w:lvlText w:val="▪"/>
      <w:lvlJc w:val="left"/>
      <w:pPr>
        <w:tabs>
          <w:tab w:val="num" w:pos="4037"/>
        </w:tabs>
        <w:ind w:left="3753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35E0B1A">
      <w:start w:val="1"/>
      <w:numFmt w:val="bullet"/>
      <w:lvlText w:val="•"/>
      <w:lvlJc w:val="left"/>
      <w:pPr>
        <w:ind w:left="4473" w:hanging="7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08ED434">
      <w:start w:val="1"/>
      <w:numFmt w:val="bullet"/>
      <w:lvlText w:val="o"/>
      <w:lvlJc w:val="left"/>
      <w:pPr>
        <w:tabs>
          <w:tab w:val="num" w:pos="5477"/>
        </w:tabs>
        <w:ind w:left="5193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2A613EC">
      <w:start w:val="1"/>
      <w:numFmt w:val="bullet"/>
      <w:lvlText w:val="▪"/>
      <w:lvlJc w:val="left"/>
      <w:pPr>
        <w:tabs>
          <w:tab w:val="num" w:pos="6197"/>
        </w:tabs>
        <w:ind w:left="5913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725E4827"/>
    <w:multiLevelType w:val="hybridMultilevel"/>
    <w:tmpl w:val="90AA4A1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8621F5"/>
    <w:multiLevelType w:val="hybridMultilevel"/>
    <w:tmpl w:val="BED6B6C0"/>
    <w:lvl w:ilvl="0" w:tplc="76F88FD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CE5A70"/>
    <w:multiLevelType w:val="hybridMultilevel"/>
    <w:tmpl w:val="B28EA0D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BB279A"/>
    <w:multiLevelType w:val="hybridMultilevel"/>
    <w:tmpl w:val="CF58DA28"/>
    <w:lvl w:ilvl="0" w:tplc="1B60BCB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3E0ACC"/>
    <w:multiLevelType w:val="multilevel"/>
    <w:tmpl w:val="D974D988"/>
    <w:styleLink w:val="Importovanstyl1"/>
    <w:lvl w:ilvl="0">
      <w:start w:val="1"/>
      <w:numFmt w:val="decimal"/>
      <w:lvlText w:val="%1."/>
      <w:lvlJc w:val="left"/>
      <w:pPr>
        <w:ind w:left="1079" w:hanging="7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1079" w:hanging="7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1079" w:hanging="7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1079" w:hanging="4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ind w:left="1439" w:hanging="79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ind w:left="1439" w:hanging="79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ind w:left="1799" w:hanging="115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1.%2.%3.%4.%5.%6.%7.%8."/>
      <w:lvlJc w:val="left"/>
      <w:pPr>
        <w:ind w:left="1799" w:hanging="115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%2.%3.%4.%5.%6.%7.%8.%9."/>
      <w:lvlJc w:val="left"/>
      <w:pPr>
        <w:ind w:left="2159" w:hanging="151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5" w15:restartNumberingAfterBreak="0">
    <w:nsid w:val="7DA9013D"/>
    <w:multiLevelType w:val="hybridMultilevel"/>
    <w:tmpl w:val="4EAEFA7C"/>
    <w:styleLink w:val="Importovanstyl11"/>
    <w:lvl w:ilvl="0" w:tplc="F94A4F7E">
      <w:start w:val="1"/>
      <w:numFmt w:val="bullet"/>
      <w:lvlText w:val="•"/>
      <w:lvlJc w:val="left"/>
      <w:pPr>
        <w:tabs>
          <w:tab w:val="num" w:pos="1416"/>
        </w:tabs>
        <w:ind w:left="993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8C9AB8">
      <w:start w:val="1"/>
      <w:numFmt w:val="bullet"/>
      <w:lvlText w:val="o"/>
      <w:lvlJc w:val="left"/>
      <w:pPr>
        <w:tabs>
          <w:tab w:val="num" w:pos="2932"/>
        </w:tabs>
        <w:ind w:left="2509" w:firstLine="6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D161D4A">
      <w:start w:val="1"/>
      <w:numFmt w:val="bullet"/>
      <w:lvlText w:val="▪"/>
      <w:lvlJc w:val="left"/>
      <w:pPr>
        <w:tabs>
          <w:tab w:val="num" w:pos="3652"/>
        </w:tabs>
        <w:ind w:left="3229" w:firstLine="6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8DCCA8C">
      <w:start w:val="1"/>
      <w:numFmt w:val="bullet"/>
      <w:lvlText w:val="•"/>
      <w:lvlJc w:val="left"/>
      <w:pPr>
        <w:tabs>
          <w:tab w:val="num" w:pos="4372"/>
        </w:tabs>
        <w:ind w:left="3949" w:firstLine="6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F88BFDC">
      <w:start w:val="1"/>
      <w:numFmt w:val="bullet"/>
      <w:lvlText w:val="o"/>
      <w:lvlJc w:val="left"/>
      <w:pPr>
        <w:tabs>
          <w:tab w:val="num" w:pos="5092"/>
        </w:tabs>
        <w:ind w:left="4669" w:firstLine="6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A728676">
      <w:start w:val="1"/>
      <w:numFmt w:val="bullet"/>
      <w:lvlText w:val="▪"/>
      <w:lvlJc w:val="left"/>
      <w:pPr>
        <w:tabs>
          <w:tab w:val="num" w:pos="5812"/>
        </w:tabs>
        <w:ind w:left="5389" w:firstLine="6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CD08AC4">
      <w:start w:val="1"/>
      <w:numFmt w:val="bullet"/>
      <w:lvlText w:val="•"/>
      <w:lvlJc w:val="left"/>
      <w:pPr>
        <w:tabs>
          <w:tab w:val="num" w:pos="6532"/>
        </w:tabs>
        <w:ind w:left="6109" w:firstLine="6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450A6D8">
      <w:start w:val="1"/>
      <w:numFmt w:val="bullet"/>
      <w:lvlText w:val="o"/>
      <w:lvlJc w:val="left"/>
      <w:pPr>
        <w:tabs>
          <w:tab w:val="num" w:pos="7252"/>
        </w:tabs>
        <w:ind w:left="6829" w:firstLine="6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458A234">
      <w:start w:val="1"/>
      <w:numFmt w:val="bullet"/>
      <w:lvlText w:val="▪"/>
      <w:lvlJc w:val="left"/>
      <w:pPr>
        <w:tabs>
          <w:tab w:val="num" w:pos="7972"/>
        </w:tabs>
        <w:ind w:left="7549" w:firstLine="6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6" w15:restartNumberingAfterBreak="0">
    <w:nsid w:val="7FA362FF"/>
    <w:multiLevelType w:val="hybridMultilevel"/>
    <w:tmpl w:val="582041F6"/>
    <w:styleLink w:val="Importovanstyl8"/>
    <w:lvl w:ilvl="0" w:tplc="03B6AB32">
      <w:start w:val="1"/>
      <w:numFmt w:val="lowerLetter"/>
      <w:lvlText w:val="%1)"/>
      <w:lvlJc w:val="left"/>
      <w:pPr>
        <w:ind w:left="100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3F64390">
      <w:start w:val="1"/>
      <w:numFmt w:val="lowerLetter"/>
      <w:lvlText w:val="%2."/>
      <w:lvlJc w:val="left"/>
      <w:pPr>
        <w:ind w:left="172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520AE42">
      <w:start w:val="1"/>
      <w:numFmt w:val="lowerRoman"/>
      <w:lvlText w:val="%3."/>
      <w:lvlJc w:val="left"/>
      <w:pPr>
        <w:ind w:left="244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0C0FBB2">
      <w:start w:val="1"/>
      <w:numFmt w:val="decimal"/>
      <w:lvlText w:val="%4."/>
      <w:lvlJc w:val="left"/>
      <w:pPr>
        <w:ind w:left="316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49E2008">
      <w:start w:val="1"/>
      <w:numFmt w:val="lowerLetter"/>
      <w:lvlText w:val="%5."/>
      <w:lvlJc w:val="left"/>
      <w:pPr>
        <w:ind w:left="388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F4AB538">
      <w:start w:val="1"/>
      <w:numFmt w:val="lowerRoman"/>
      <w:lvlText w:val="%6."/>
      <w:lvlJc w:val="left"/>
      <w:pPr>
        <w:ind w:left="460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2A6AA0">
      <w:start w:val="1"/>
      <w:numFmt w:val="decimal"/>
      <w:lvlText w:val="%7."/>
      <w:lvlJc w:val="left"/>
      <w:pPr>
        <w:ind w:left="532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3445A9A">
      <w:start w:val="1"/>
      <w:numFmt w:val="lowerLetter"/>
      <w:lvlText w:val="%8."/>
      <w:lvlJc w:val="left"/>
      <w:pPr>
        <w:ind w:left="604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780F504">
      <w:start w:val="1"/>
      <w:numFmt w:val="lowerRoman"/>
      <w:lvlText w:val="%9."/>
      <w:lvlJc w:val="left"/>
      <w:pPr>
        <w:ind w:left="676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4"/>
  </w:num>
  <w:num w:numId="2">
    <w:abstractNumId w:val="34"/>
  </w:num>
  <w:num w:numId="3">
    <w:abstractNumId w:val="29"/>
  </w:num>
  <w:num w:numId="4">
    <w:abstractNumId w:val="2"/>
  </w:num>
  <w:num w:numId="5">
    <w:abstractNumId w:val="17"/>
  </w:num>
  <w:num w:numId="6">
    <w:abstractNumId w:val="26"/>
  </w:num>
  <w:num w:numId="7">
    <w:abstractNumId w:val="36"/>
  </w:num>
  <w:num w:numId="8">
    <w:abstractNumId w:val="1"/>
  </w:num>
  <w:num w:numId="9">
    <w:abstractNumId w:val="10"/>
  </w:num>
  <w:num w:numId="10">
    <w:abstractNumId w:val="35"/>
  </w:num>
  <w:num w:numId="11">
    <w:abstractNumId w:val="12"/>
  </w:num>
  <w:num w:numId="12">
    <w:abstractNumId w:val="5"/>
  </w:num>
  <w:num w:numId="13">
    <w:abstractNumId w:val="22"/>
  </w:num>
  <w:num w:numId="14">
    <w:abstractNumId w:val="3"/>
  </w:num>
  <w:num w:numId="15">
    <w:abstractNumId w:val="24"/>
  </w:num>
  <w:num w:numId="16">
    <w:abstractNumId w:val="9"/>
  </w:num>
  <w:num w:numId="17">
    <w:abstractNumId w:val="28"/>
  </w:num>
  <w:num w:numId="18">
    <w:abstractNumId w:val="8"/>
  </w:num>
  <w:num w:numId="19">
    <w:abstractNumId w:val="31"/>
  </w:num>
  <w:num w:numId="20">
    <w:abstractNumId w:val="32"/>
  </w:num>
  <w:num w:numId="21">
    <w:abstractNumId w:val="15"/>
  </w:num>
  <w:num w:numId="22">
    <w:abstractNumId w:val="6"/>
  </w:num>
  <w:num w:numId="23">
    <w:abstractNumId w:val="27"/>
  </w:num>
  <w:num w:numId="24">
    <w:abstractNumId w:val="23"/>
  </w:num>
  <w:num w:numId="25">
    <w:abstractNumId w:val="21"/>
  </w:num>
  <w:num w:numId="26">
    <w:abstractNumId w:val="30"/>
  </w:num>
  <w:num w:numId="27">
    <w:abstractNumId w:val="0"/>
  </w:num>
  <w:num w:numId="28">
    <w:abstractNumId w:val="18"/>
  </w:num>
  <w:num w:numId="29">
    <w:abstractNumId w:val="16"/>
  </w:num>
  <w:num w:numId="30">
    <w:abstractNumId w:val="7"/>
  </w:num>
  <w:num w:numId="31">
    <w:abstractNumId w:val="19"/>
  </w:num>
  <w:num w:numId="32">
    <w:abstractNumId w:val="14"/>
  </w:num>
  <w:num w:numId="33">
    <w:abstractNumId w:val="11"/>
  </w:num>
  <w:num w:numId="34">
    <w:abstractNumId w:val="25"/>
  </w:num>
  <w:num w:numId="35">
    <w:abstractNumId w:val="33"/>
  </w:num>
  <w:num w:numId="36">
    <w:abstractNumId w:val="20"/>
  </w:num>
  <w:num w:numId="37">
    <w:abstractNumId w:val="13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hideSpellingErrors/>
  <w:proofState w:spelling="clean" w:grammar="clean"/>
  <w:attachedTemplate r:id="rId1"/>
  <w:linkStyles/>
  <w:doNotTrackFormatting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ABA"/>
    <w:rsid w:val="000001F7"/>
    <w:rsid w:val="00000E27"/>
    <w:rsid w:val="000022C7"/>
    <w:rsid w:val="0000361A"/>
    <w:rsid w:val="00003DA1"/>
    <w:rsid w:val="000046CE"/>
    <w:rsid w:val="000077FE"/>
    <w:rsid w:val="00010349"/>
    <w:rsid w:val="00010AC5"/>
    <w:rsid w:val="0001196D"/>
    <w:rsid w:val="00012939"/>
    <w:rsid w:val="00013840"/>
    <w:rsid w:val="00013B09"/>
    <w:rsid w:val="00013DFB"/>
    <w:rsid w:val="00014F34"/>
    <w:rsid w:val="000167FB"/>
    <w:rsid w:val="00020057"/>
    <w:rsid w:val="000228C3"/>
    <w:rsid w:val="00022F2C"/>
    <w:rsid w:val="00022FC2"/>
    <w:rsid w:val="00034E22"/>
    <w:rsid w:val="00035647"/>
    <w:rsid w:val="00035922"/>
    <w:rsid w:val="000364C1"/>
    <w:rsid w:val="000367ED"/>
    <w:rsid w:val="0003767E"/>
    <w:rsid w:val="00037873"/>
    <w:rsid w:val="000420B4"/>
    <w:rsid w:val="00042563"/>
    <w:rsid w:val="00043A8C"/>
    <w:rsid w:val="00043B33"/>
    <w:rsid w:val="00044135"/>
    <w:rsid w:val="00044682"/>
    <w:rsid w:val="00045A25"/>
    <w:rsid w:val="000461E2"/>
    <w:rsid w:val="00046CAD"/>
    <w:rsid w:val="00046CC5"/>
    <w:rsid w:val="00047CE4"/>
    <w:rsid w:val="00053F36"/>
    <w:rsid w:val="00056803"/>
    <w:rsid w:val="00057619"/>
    <w:rsid w:val="0005795B"/>
    <w:rsid w:val="00060154"/>
    <w:rsid w:val="0006076E"/>
    <w:rsid w:val="00060AB3"/>
    <w:rsid w:val="00060B05"/>
    <w:rsid w:val="00062222"/>
    <w:rsid w:val="00062234"/>
    <w:rsid w:val="0006587D"/>
    <w:rsid w:val="00066CE3"/>
    <w:rsid w:val="0006716C"/>
    <w:rsid w:val="00071BBF"/>
    <w:rsid w:val="00074232"/>
    <w:rsid w:val="00074FDA"/>
    <w:rsid w:val="0007579B"/>
    <w:rsid w:val="00075AFD"/>
    <w:rsid w:val="00075F27"/>
    <w:rsid w:val="00082C78"/>
    <w:rsid w:val="0008308B"/>
    <w:rsid w:val="00083701"/>
    <w:rsid w:val="00086617"/>
    <w:rsid w:val="000875C0"/>
    <w:rsid w:val="00091D70"/>
    <w:rsid w:val="00093A2D"/>
    <w:rsid w:val="0009431F"/>
    <w:rsid w:val="0009453A"/>
    <w:rsid w:val="000949CE"/>
    <w:rsid w:val="00096999"/>
    <w:rsid w:val="000A25E7"/>
    <w:rsid w:val="000A40B2"/>
    <w:rsid w:val="000A4CB4"/>
    <w:rsid w:val="000A58B4"/>
    <w:rsid w:val="000A6CAF"/>
    <w:rsid w:val="000A718F"/>
    <w:rsid w:val="000B035C"/>
    <w:rsid w:val="000B0654"/>
    <w:rsid w:val="000B3322"/>
    <w:rsid w:val="000B4BAF"/>
    <w:rsid w:val="000B5936"/>
    <w:rsid w:val="000B5E5C"/>
    <w:rsid w:val="000B6BDC"/>
    <w:rsid w:val="000B737C"/>
    <w:rsid w:val="000C1223"/>
    <w:rsid w:val="000C180D"/>
    <w:rsid w:val="000C3C99"/>
    <w:rsid w:val="000C6671"/>
    <w:rsid w:val="000C6FEC"/>
    <w:rsid w:val="000D1345"/>
    <w:rsid w:val="000D2160"/>
    <w:rsid w:val="000D2975"/>
    <w:rsid w:val="000D3417"/>
    <w:rsid w:val="000D395B"/>
    <w:rsid w:val="000D4666"/>
    <w:rsid w:val="000D6185"/>
    <w:rsid w:val="000D6804"/>
    <w:rsid w:val="000D6838"/>
    <w:rsid w:val="000D7E20"/>
    <w:rsid w:val="000E0FEA"/>
    <w:rsid w:val="000E179A"/>
    <w:rsid w:val="000E2086"/>
    <w:rsid w:val="000E3470"/>
    <w:rsid w:val="000E3B1F"/>
    <w:rsid w:val="000E3BA9"/>
    <w:rsid w:val="000E3D82"/>
    <w:rsid w:val="000E41FD"/>
    <w:rsid w:val="000E5AF0"/>
    <w:rsid w:val="000E7AF6"/>
    <w:rsid w:val="000E7C53"/>
    <w:rsid w:val="000F0C37"/>
    <w:rsid w:val="000F1F1C"/>
    <w:rsid w:val="000F257F"/>
    <w:rsid w:val="000F27FD"/>
    <w:rsid w:val="000F3D41"/>
    <w:rsid w:val="000F45B8"/>
    <w:rsid w:val="000F48BA"/>
    <w:rsid w:val="000F53B2"/>
    <w:rsid w:val="000F5EC4"/>
    <w:rsid w:val="000F7C0C"/>
    <w:rsid w:val="000F7C92"/>
    <w:rsid w:val="000F7DF9"/>
    <w:rsid w:val="001001B4"/>
    <w:rsid w:val="0010406D"/>
    <w:rsid w:val="0010538F"/>
    <w:rsid w:val="001060D3"/>
    <w:rsid w:val="00106BBB"/>
    <w:rsid w:val="001078F7"/>
    <w:rsid w:val="00110924"/>
    <w:rsid w:val="00115724"/>
    <w:rsid w:val="00115FA5"/>
    <w:rsid w:val="001160B0"/>
    <w:rsid w:val="001169D5"/>
    <w:rsid w:val="0011750C"/>
    <w:rsid w:val="00120046"/>
    <w:rsid w:val="001201CF"/>
    <w:rsid w:val="00122513"/>
    <w:rsid w:val="00125111"/>
    <w:rsid w:val="00125510"/>
    <w:rsid w:val="0012595F"/>
    <w:rsid w:val="00125A40"/>
    <w:rsid w:val="00126789"/>
    <w:rsid w:val="00127EC8"/>
    <w:rsid w:val="0013024A"/>
    <w:rsid w:val="00131FA4"/>
    <w:rsid w:val="00132287"/>
    <w:rsid w:val="00132DEC"/>
    <w:rsid w:val="00132E07"/>
    <w:rsid w:val="00133F71"/>
    <w:rsid w:val="001378B1"/>
    <w:rsid w:val="00137B56"/>
    <w:rsid w:val="0014075D"/>
    <w:rsid w:val="00142C4A"/>
    <w:rsid w:val="00143442"/>
    <w:rsid w:val="001471F9"/>
    <w:rsid w:val="001505B9"/>
    <w:rsid w:val="00151956"/>
    <w:rsid w:val="00152768"/>
    <w:rsid w:val="00153178"/>
    <w:rsid w:val="001534AD"/>
    <w:rsid w:val="001537CD"/>
    <w:rsid w:val="0015402A"/>
    <w:rsid w:val="001578FC"/>
    <w:rsid w:val="0016184B"/>
    <w:rsid w:val="00163206"/>
    <w:rsid w:val="0016384F"/>
    <w:rsid w:val="001651C9"/>
    <w:rsid w:val="0016584C"/>
    <w:rsid w:val="00166800"/>
    <w:rsid w:val="00167507"/>
    <w:rsid w:val="001676F4"/>
    <w:rsid w:val="00170DE4"/>
    <w:rsid w:val="0017193D"/>
    <w:rsid w:val="00171C44"/>
    <w:rsid w:val="00173634"/>
    <w:rsid w:val="001738A1"/>
    <w:rsid w:val="00173F4E"/>
    <w:rsid w:val="00175A18"/>
    <w:rsid w:val="00175CB1"/>
    <w:rsid w:val="00181424"/>
    <w:rsid w:val="00182122"/>
    <w:rsid w:val="00184370"/>
    <w:rsid w:val="00185C0C"/>
    <w:rsid w:val="00194F16"/>
    <w:rsid w:val="001951C5"/>
    <w:rsid w:val="001966DA"/>
    <w:rsid w:val="001A18C5"/>
    <w:rsid w:val="001A1D75"/>
    <w:rsid w:val="001A28C7"/>
    <w:rsid w:val="001A4449"/>
    <w:rsid w:val="001A5F6D"/>
    <w:rsid w:val="001A6F67"/>
    <w:rsid w:val="001A7714"/>
    <w:rsid w:val="001B2987"/>
    <w:rsid w:val="001C0719"/>
    <w:rsid w:val="001C167A"/>
    <w:rsid w:val="001C1B87"/>
    <w:rsid w:val="001C2A48"/>
    <w:rsid w:val="001C300E"/>
    <w:rsid w:val="001C3CEC"/>
    <w:rsid w:val="001C7600"/>
    <w:rsid w:val="001D0055"/>
    <w:rsid w:val="001D0D3A"/>
    <w:rsid w:val="001D12C4"/>
    <w:rsid w:val="001D3125"/>
    <w:rsid w:val="001D4DD2"/>
    <w:rsid w:val="001D654C"/>
    <w:rsid w:val="001D6A89"/>
    <w:rsid w:val="001D7018"/>
    <w:rsid w:val="001D76BE"/>
    <w:rsid w:val="001E1152"/>
    <w:rsid w:val="001E3F2A"/>
    <w:rsid w:val="001E516B"/>
    <w:rsid w:val="001E6DE9"/>
    <w:rsid w:val="001F00D9"/>
    <w:rsid w:val="001F1196"/>
    <w:rsid w:val="001F1BC0"/>
    <w:rsid w:val="001F1CEC"/>
    <w:rsid w:val="001F20ED"/>
    <w:rsid w:val="001F2561"/>
    <w:rsid w:val="0020323E"/>
    <w:rsid w:val="00203EA7"/>
    <w:rsid w:val="00206E56"/>
    <w:rsid w:val="00207DF1"/>
    <w:rsid w:val="00210360"/>
    <w:rsid w:val="002121B9"/>
    <w:rsid w:val="00213969"/>
    <w:rsid w:val="00213DBE"/>
    <w:rsid w:val="00214469"/>
    <w:rsid w:val="0021530D"/>
    <w:rsid w:val="0021679B"/>
    <w:rsid w:val="00216C31"/>
    <w:rsid w:val="00217482"/>
    <w:rsid w:val="00220EEE"/>
    <w:rsid w:val="00221350"/>
    <w:rsid w:val="00221D8F"/>
    <w:rsid w:val="002222BD"/>
    <w:rsid w:val="00223188"/>
    <w:rsid w:val="00225355"/>
    <w:rsid w:val="002256B1"/>
    <w:rsid w:val="002267DF"/>
    <w:rsid w:val="00231675"/>
    <w:rsid w:val="0023480C"/>
    <w:rsid w:val="00235039"/>
    <w:rsid w:val="002368C7"/>
    <w:rsid w:val="00236A9C"/>
    <w:rsid w:val="00236B7F"/>
    <w:rsid w:val="00237137"/>
    <w:rsid w:val="002371F5"/>
    <w:rsid w:val="00240331"/>
    <w:rsid w:val="00241585"/>
    <w:rsid w:val="00244B47"/>
    <w:rsid w:val="00244E2E"/>
    <w:rsid w:val="00251895"/>
    <w:rsid w:val="00252A97"/>
    <w:rsid w:val="00253DAA"/>
    <w:rsid w:val="0025598A"/>
    <w:rsid w:val="00255996"/>
    <w:rsid w:val="002569F2"/>
    <w:rsid w:val="00257D5B"/>
    <w:rsid w:val="00265BA7"/>
    <w:rsid w:val="0026709E"/>
    <w:rsid w:val="00267801"/>
    <w:rsid w:val="00273187"/>
    <w:rsid w:val="00274919"/>
    <w:rsid w:val="00276441"/>
    <w:rsid w:val="002819FD"/>
    <w:rsid w:val="00282123"/>
    <w:rsid w:val="00282203"/>
    <w:rsid w:val="002828E2"/>
    <w:rsid w:val="002839C1"/>
    <w:rsid w:val="00283D30"/>
    <w:rsid w:val="00284644"/>
    <w:rsid w:val="00285A58"/>
    <w:rsid w:val="00286A9D"/>
    <w:rsid w:val="00286C4E"/>
    <w:rsid w:val="002872C3"/>
    <w:rsid w:val="0028788B"/>
    <w:rsid w:val="002925C8"/>
    <w:rsid w:val="00292634"/>
    <w:rsid w:val="00294C7C"/>
    <w:rsid w:val="0029590D"/>
    <w:rsid w:val="00295E16"/>
    <w:rsid w:val="00297EC9"/>
    <w:rsid w:val="002A024B"/>
    <w:rsid w:val="002A0B28"/>
    <w:rsid w:val="002A243A"/>
    <w:rsid w:val="002A32EE"/>
    <w:rsid w:val="002A5DB0"/>
    <w:rsid w:val="002B0DB6"/>
    <w:rsid w:val="002B110A"/>
    <w:rsid w:val="002B1C7A"/>
    <w:rsid w:val="002B28B1"/>
    <w:rsid w:val="002B3FD2"/>
    <w:rsid w:val="002B4BA2"/>
    <w:rsid w:val="002B4EE3"/>
    <w:rsid w:val="002B54DC"/>
    <w:rsid w:val="002C3B2B"/>
    <w:rsid w:val="002C48DF"/>
    <w:rsid w:val="002C4984"/>
    <w:rsid w:val="002C4990"/>
    <w:rsid w:val="002D0892"/>
    <w:rsid w:val="002D1830"/>
    <w:rsid w:val="002D2CE4"/>
    <w:rsid w:val="002D352C"/>
    <w:rsid w:val="002D38CE"/>
    <w:rsid w:val="002D402A"/>
    <w:rsid w:val="002D523B"/>
    <w:rsid w:val="002D57BB"/>
    <w:rsid w:val="002D5955"/>
    <w:rsid w:val="002D7B97"/>
    <w:rsid w:val="002E0689"/>
    <w:rsid w:val="002E15AB"/>
    <w:rsid w:val="002E16E1"/>
    <w:rsid w:val="002E2294"/>
    <w:rsid w:val="002E59E7"/>
    <w:rsid w:val="002E5E29"/>
    <w:rsid w:val="002E64FC"/>
    <w:rsid w:val="002E78E5"/>
    <w:rsid w:val="002E7A7D"/>
    <w:rsid w:val="002F23AB"/>
    <w:rsid w:val="002F2F87"/>
    <w:rsid w:val="002F4019"/>
    <w:rsid w:val="002F4357"/>
    <w:rsid w:val="002F52B8"/>
    <w:rsid w:val="002F6CA3"/>
    <w:rsid w:val="002F79CA"/>
    <w:rsid w:val="0030113E"/>
    <w:rsid w:val="003015D3"/>
    <w:rsid w:val="0030178C"/>
    <w:rsid w:val="00304A25"/>
    <w:rsid w:val="00307152"/>
    <w:rsid w:val="0030728B"/>
    <w:rsid w:val="00307BF4"/>
    <w:rsid w:val="003121E9"/>
    <w:rsid w:val="00312F6E"/>
    <w:rsid w:val="00313DBC"/>
    <w:rsid w:val="003145F9"/>
    <w:rsid w:val="00316BD8"/>
    <w:rsid w:val="00316E0B"/>
    <w:rsid w:val="003177EE"/>
    <w:rsid w:val="00317849"/>
    <w:rsid w:val="00320BF7"/>
    <w:rsid w:val="0032143A"/>
    <w:rsid w:val="00326CD0"/>
    <w:rsid w:val="00327196"/>
    <w:rsid w:val="0032733B"/>
    <w:rsid w:val="00327442"/>
    <w:rsid w:val="00327775"/>
    <w:rsid w:val="0033255D"/>
    <w:rsid w:val="003336C7"/>
    <w:rsid w:val="00333DA2"/>
    <w:rsid w:val="00333DB8"/>
    <w:rsid w:val="00334383"/>
    <w:rsid w:val="00334C2E"/>
    <w:rsid w:val="00337814"/>
    <w:rsid w:val="00337988"/>
    <w:rsid w:val="00340FAE"/>
    <w:rsid w:val="00341A18"/>
    <w:rsid w:val="00342D87"/>
    <w:rsid w:val="00346B6D"/>
    <w:rsid w:val="003505E8"/>
    <w:rsid w:val="0035093F"/>
    <w:rsid w:val="00351B8F"/>
    <w:rsid w:val="003556B6"/>
    <w:rsid w:val="003566B6"/>
    <w:rsid w:val="00356AC3"/>
    <w:rsid w:val="0036025B"/>
    <w:rsid w:val="00362B9A"/>
    <w:rsid w:val="00362D49"/>
    <w:rsid w:val="003632D0"/>
    <w:rsid w:val="0036363D"/>
    <w:rsid w:val="00365DAD"/>
    <w:rsid w:val="00367AC3"/>
    <w:rsid w:val="0037038F"/>
    <w:rsid w:val="00370BD8"/>
    <w:rsid w:val="00372306"/>
    <w:rsid w:val="0037289F"/>
    <w:rsid w:val="003757B9"/>
    <w:rsid w:val="00375D31"/>
    <w:rsid w:val="0037671D"/>
    <w:rsid w:val="00381151"/>
    <w:rsid w:val="003918D9"/>
    <w:rsid w:val="0039284A"/>
    <w:rsid w:val="00393E26"/>
    <w:rsid w:val="00393F99"/>
    <w:rsid w:val="0039421B"/>
    <w:rsid w:val="003A00E1"/>
    <w:rsid w:val="003A069B"/>
    <w:rsid w:val="003A0AEF"/>
    <w:rsid w:val="003A1B37"/>
    <w:rsid w:val="003A38D0"/>
    <w:rsid w:val="003A71DD"/>
    <w:rsid w:val="003B0D37"/>
    <w:rsid w:val="003B1665"/>
    <w:rsid w:val="003B21A5"/>
    <w:rsid w:val="003B2D03"/>
    <w:rsid w:val="003B4F35"/>
    <w:rsid w:val="003B55AE"/>
    <w:rsid w:val="003B7581"/>
    <w:rsid w:val="003C05F9"/>
    <w:rsid w:val="003C15DC"/>
    <w:rsid w:val="003C3506"/>
    <w:rsid w:val="003C4579"/>
    <w:rsid w:val="003C7421"/>
    <w:rsid w:val="003C7EC1"/>
    <w:rsid w:val="003D1E03"/>
    <w:rsid w:val="003D3877"/>
    <w:rsid w:val="003E1722"/>
    <w:rsid w:val="003E4FB5"/>
    <w:rsid w:val="003E5676"/>
    <w:rsid w:val="003E5C1C"/>
    <w:rsid w:val="003E6021"/>
    <w:rsid w:val="003E6B9B"/>
    <w:rsid w:val="003F0BE9"/>
    <w:rsid w:val="003F180E"/>
    <w:rsid w:val="003F2737"/>
    <w:rsid w:val="003F6187"/>
    <w:rsid w:val="003F744A"/>
    <w:rsid w:val="00401DE4"/>
    <w:rsid w:val="004029AF"/>
    <w:rsid w:val="00405ACE"/>
    <w:rsid w:val="004074B3"/>
    <w:rsid w:val="00407936"/>
    <w:rsid w:val="00411870"/>
    <w:rsid w:val="00411C6F"/>
    <w:rsid w:val="00413724"/>
    <w:rsid w:val="00417BB0"/>
    <w:rsid w:val="0042147A"/>
    <w:rsid w:val="004219BA"/>
    <w:rsid w:val="00425ED5"/>
    <w:rsid w:val="004268F9"/>
    <w:rsid w:val="004270B8"/>
    <w:rsid w:val="00435E82"/>
    <w:rsid w:val="00435F8E"/>
    <w:rsid w:val="004404D1"/>
    <w:rsid w:val="00441F2F"/>
    <w:rsid w:val="004426D1"/>
    <w:rsid w:val="00442DC2"/>
    <w:rsid w:val="00444DC9"/>
    <w:rsid w:val="004477E7"/>
    <w:rsid w:val="00451902"/>
    <w:rsid w:val="00453335"/>
    <w:rsid w:val="0045640E"/>
    <w:rsid w:val="00456880"/>
    <w:rsid w:val="004569B6"/>
    <w:rsid w:val="004601CA"/>
    <w:rsid w:val="00460B17"/>
    <w:rsid w:val="00462A24"/>
    <w:rsid w:val="0046339A"/>
    <w:rsid w:val="0046523B"/>
    <w:rsid w:val="0046640F"/>
    <w:rsid w:val="00466881"/>
    <w:rsid w:val="00470DF4"/>
    <w:rsid w:val="00470E4D"/>
    <w:rsid w:val="00471614"/>
    <w:rsid w:val="00471AA0"/>
    <w:rsid w:val="00472C16"/>
    <w:rsid w:val="00474B68"/>
    <w:rsid w:val="00475DF8"/>
    <w:rsid w:val="0047669B"/>
    <w:rsid w:val="00482AC6"/>
    <w:rsid w:val="00484F64"/>
    <w:rsid w:val="00485230"/>
    <w:rsid w:val="0048584C"/>
    <w:rsid w:val="00486EF7"/>
    <w:rsid w:val="00487F2D"/>
    <w:rsid w:val="004902A4"/>
    <w:rsid w:val="004903B2"/>
    <w:rsid w:val="00490B10"/>
    <w:rsid w:val="00490F91"/>
    <w:rsid w:val="00492E7F"/>
    <w:rsid w:val="00492EF9"/>
    <w:rsid w:val="004935F8"/>
    <w:rsid w:val="00494796"/>
    <w:rsid w:val="0049512E"/>
    <w:rsid w:val="004976E3"/>
    <w:rsid w:val="004A085B"/>
    <w:rsid w:val="004A0B2A"/>
    <w:rsid w:val="004A14FD"/>
    <w:rsid w:val="004A1745"/>
    <w:rsid w:val="004A3511"/>
    <w:rsid w:val="004A3813"/>
    <w:rsid w:val="004A3E9A"/>
    <w:rsid w:val="004A491B"/>
    <w:rsid w:val="004A4BC5"/>
    <w:rsid w:val="004A6599"/>
    <w:rsid w:val="004A6626"/>
    <w:rsid w:val="004A67D5"/>
    <w:rsid w:val="004A6A72"/>
    <w:rsid w:val="004B054D"/>
    <w:rsid w:val="004B067A"/>
    <w:rsid w:val="004B273C"/>
    <w:rsid w:val="004B33E7"/>
    <w:rsid w:val="004B47A6"/>
    <w:rsid w:val="004B4E51"/>
    <w:rsid w:val="004B6357"/>
    <w:rsid w:val="004B7BAB"/>
    <w:rsid w:val="004C0FCD"/>
    <w:rsid w:val="004C1ADF"/>
    <w:rsid w:val="004C2342"/>
    <w:rsid w:val="004C2D68"/>
    <w:rsid w:val="004C2FC3"/>
    <w:rsid w:val="004C3A0E"/>
    <w:rsid w:val="004C3A3A"/>
    <w:rsid w:val="004C41DE"/>
    <w:rsid w:val="004C4487"/>
    <w:rsid w:val="004C47E1"/>
    <w:rsid w:val="004C62C3"/>
    <w:rsid w:val="004C67C1"/>
    <w:rsid w:val="004D1FC9"/>
    <w:rsid w:val="004D45DF"/>
    <w:rsid w:val="004D6EEE"/>
    <w:rsid w:val="004D7746"/>
    <w:rsid w:val="004D7E94"/>
    <w:rsid w:val="004E04AA"/>
    <w:rsid w:val="004E2491"/>
    <w:rsid w:val="004E4219"/>
    <w:rsid w:val="004E540D"/>
    <w:rsid w:val="004E650D"/>
    <w:rsid w:val="004F0044"/>
    <w:rsid w:val="004F14C1"/>
    <w:rsid w:val="004F3331"/>
    <w:rsid w:val="004F48B9"/>
    <w:rsid w:val="004F4BEA"/>
    <w:rsid w:val="004F514F"/>
    <w:rsid w:val="004F5302"/>
    <w:rsid w:val="004F618E"/>
    <w:rsid w:val="004F67C0"/>
    <w:rsid w:val="004F6875"/>
    <w:rsid w:val="004F77A6"/>
    <w:rsid w:val="004F7D60"/>
    <w:rsid w:val="00504FB3"/>
    <w:rsid w:val="00506344"/>
    <w:rsid w:val="0051072D"/>
    <w:rsid w:val="00511265"/>
    <w:rsid w:val="0051188A"/>
    <w:rsid w:val="00512263"/>
    <w:rsid w:val="00513366"/>
    <w:rsid w:val="0051595F"/>
    <w:rsid w:val="00515CE4"/>
    <w:rsid w:val="00520B16"/>
    <w:rsid w:val="00522F08"/>
    <w:rsid w:val="0052313C"/>
    <w:rsid w:val="00524E17"/>
    <w:rsid w:val="0052507D"/>
    <w:rsid w:val="00526860"/>
    <w:rsid w:val="0053157A"/>
    <w:rsid w:val="005319C4"/>
    <w:rsid w:val="005324E3"/>
    <w:rsid w:val="00532669"/>
    <w:rsid w:val="00533A57"/>
    <w:rsid w:val="00535110"/>
    <w:rsid w:val="005354C8"/>
    <w:rsid w:val="00541B9E"/>
    <w:rsid w:val="00543927"/>
    <w:rsid w:val="00544763"/>
    <w:rsid w:val="00544959"/>
    <w:rsid w:val="0054546F"/>
    <w:rsid w:val="00545D75"/>
    <w:rsid w:val="00551D45"/>
    <w:rsid w:val="005531BF"/>
    <w:rsid w:val="00553DCD"/>
    <w:rsid w:val="005543B3"/>
    <w:rsid w:val="005551E0"/>
    <w:rsid w:val="00555E76"/>
    <w:rsid w:val="0056228C"/>
    <w:rsid w:val="005627ED"/>
    <w:rsid w:val="0056478E"/>
    <w:rsid w:val="005655EC"/>
    <w:rsid w:val="00565A78"/>
    <w:rsid w:val="0056657E"/>
    <w:rsid w:val="005667A9"/>
    <w:rsid w:val="005701EA"/>
    <w:rsid w:val="00574196"/>
    <w:rsid w:val="00574A41"/>
    <w:rsid w:val="005757B4"/>
    <w:rsid w:val="00575D3D"/>
    <w:rsid w:val="0057615D"/>
    <w:rsid w:val="00577881"/>
    <w:rsid w:val="0058155F"/>
    <w:rsid w:val="005819D4"/>
    <w:rsid w:val="005839A4"/>
    <w:rsid w:val="00583D47"/>
    <w:rsid w:val="005843ED"/>
    <w:rsid w:val="00584A01"/>
    <w:rsid w:val="00585B5C"/>
    <w:rsid w:val="005865D4"/>
    <w:rsid w:val="0058688F"/>
    <w:rsid w:val="00586BD9"/>
    <w:rsid w:val="00587D05"/>
    <w:rsid w:val="005923CC"/>
    <w:rsid w:val="00593738"/>
    <w:rsid w:val="00594CA7"/>
    <w:rsid w:val="005A0F1A"/>
    <w:rsid w:val="005A4986"/>
    <w:rsid w:val="005B07FD"/>
    <w:rsid w:val="005B197D"/>
    <w:rsid w:val="005B1D07"/>
    <w:rsid w:val="005B224B"/>
    <w:rsid w:val="005B2FEA"/>
    <w:rsid w:val="005B3875"/>
    <w:rsid w:val="005B5135"/>
    <w:rsid w:val="005B5E37"/>
    <w:rsid w:val="005B6D4F"/>
    <w:rsid w:val="005C19D9"/>
    <w:rsid w:val="005C4EE1"/>
    <w:rsid w:val="005C5BB7"/>
    <w:rsid w:val="005C5E44"/>
    <w:rsid w:val="005C7432"/>
    <w:rsid w:val="005D0730"/>
    <w:rsid w:val="005D1F35"/>
    <w:rsid w:val="005D32A7"/>
    <w:rsid w:val="005D519A"/>
    <w:rsid w:val="005E04E3"/>
    <w:rsid w:val="005E0FBF"/>
    <w:rsid w:val="005E14C8"/>
    <w:rsid w:val="005E1DB9"/>
    <w:rsid w:val="005E1F47"/>
    <w:rsid w:val="005E260F"/>
    <w:rsid w:val="005E3233"/>
    <w:rsid w:val="005E575D"/>
    <w:rsid w:val="005E5B60"/>
    <w:rsid w:val="005E6505"/>
    <w:rsid w:val="005E7C87"/>
    <w:rsid w:val="005F047C"/>
    <w:rsid w:val="005F0529"/>
    <w:rsid w:val="005F197D"/>
    <w:rsid w:val="005F24A5"/>
    <w:rsid w:val="005F522E"/>
    <w:rsid w:val="0060075A"/>
    <w:rsid w:val="00601974"/>
    <w:rsid w:val="00603229"/>
    <w:rsid w:val="0060339E"/>
    <w:rsid w:val="00603D1C"/>
    <w:rsid w:val="00603DFB"/>
    <w:rsid w:val="0060619E"/>
    <w:rsid w:val="006068B1"/>
    <w:rsid w:val="0061008B"/>
    <w:rsid w:val="00614014"/>
    <w:rsid w:val="00615281"/>
    <w:rsid w:val="0061757A"/>
    <w:rsid w:val="00617CFE"/>
    <w:rsid w:val="0062233C"/>
    <w:rsid w:val="006226CF"/>
    <w:rsid w:val="006234BE"/>
    <w:rsid w:val="00624A62"/>
    <w:rsid w:val="006303DD"/>
    <w:rsid w:val="006304C8"/>
    <w:rsid w:val="006305D5"/>
    <w:rsid w:val="0063154A"/>
    <w:rsid w:val="00631601"/>
    <w:rsid w:val="00631C88"/>
    <w:rsid w:val="00632DA2"/>
    <w:rsid w:val="006353C7"/>
    <w:rsid w:val="006363E3"/>
    <w:rsid w:val="0064120D"/>
    <w:rsid w:val="00643674"/>
    <w:rsid w:val="0064503C"/>
    <w:rsid w:val="00647ABA"/>
    <w:rsid w:val="0065089C"/>
    <w:rsid w:val="0065212B"/>
    <w:rsid w:val="00654D2B"/>
    <w:rsid w:val="00655B06"/>
    <w:rsid w:val="00656742"/>
    <w:rsid w:val="0066191B"/>
    <w:rsid w:val="0066211C"/>
    <w:rsid w:val="00662E33"/>
    <w:rsid w:val="00665701"/>
    <w:rsid w:val="00665BBA"/>
    <w:rsid w:val="00666A7D"/>
    <w:rsid w:val="00666D9E"/>
    <w:rsid w:val="00666F8C"/>
    <w:rsid w:val="00667DF1"/>
    <w:rsid w:val="0067094A"/>
    <w:rsid w:val="00670B90"/>
    <w:rsid w:val="00672100"/>
    <w:rsid w:val="00672335"/>
    <w:rsid w:val="00674095"/>
    <w:rsid w:val="006748F7"/>
    <w:rsid w:val="00674D76"/>
    <w:rsid w:val="006760ED"/>
    <w:rsid w:val="00676333"/>
    <w:rsid w:val="006769F1"/>
    <w:rsid w:val="00677B2B"/>
    <w:rsid w:val="00681548"/>
    <w:rsid w:val="00683C7C"/>
    <w:rsid w:val="00683DEC"/>
    <w:rsid w:val="006846D6"/>
    <w:rsid w:val="00684731"/>
    <w:rsid w:val="00684C89"/>
    <w:rsid w:val="006850F3"/>
    <w:rsid w:val="00687CC0"/>
    <w:rsid w:val="006931CC"/>
    <w:rsid w:val="00693D8D"/>
    <w:rsid w:val="00695A02"/>
    <w:rsid w:val="00696986"/>
    <w:rsid w:val="006970C3"/>
    <w:rsid w:val="006A00AF"/>
    <w:rsid w:val="006A505C"/>
    <w:rsid w:val="006A7174"/>
    <w:rsid w:val="006B003A"/>
    <w:rsid w:val="006B0104"/>
    <w:rsid w:val="006B1349"/>
    <w:rsid w:val="006B15A4"/>
    <w:rsid w:val="006B2F33"/>
    <w:rsid w:val="006B3C39"/>
    <w:rsid w:val="006C0204"/>
    <w:rsid w:val="006C12A8"/>
    <w:rsid w:val="006C1AD1"/>
    <w:rsid w:val="006C203D"/>
    <w:rsid w:val="006C21E9"/>
    <w:rsid w:val="006C48A6"/>
    <w:rsid w:val="006C503D"/>
    <w:rsid w:val="006C702B"/>
    <w:rsid w:val="006C7D11"/>
    <w:rsid w:val="006D01EE"/>
    <w:rsid w:val="006D278A"/>
    <w:rsid w:val="006D40FE"/>
    <w:rsid w:val="006E05D5"/>
    <w:rsid w:val="006E2D7E"/>
    <w:rsid w:val="006E3733"/>
    <w:rsid w:val="006E41F4"/>
    <w:rsid w:val="006E6F18"/>
    <w:rsid w:val="006E77A0"/>
    <w:rsid w:val="006F362F"/>
    <w:rsid w:val="006F7E08"/>
    <w:rsid w:val="00701743"/>
    <w:rsid w:val="00703B51"/>
    <w:rsid w:val="00711C6F"/>
    <w:rsid w:val="00711EFC"/>
    <w:rsid w:val="00712D7D"/>
    <w:rsid w:val="007139A1"/>
    <w:rsid w:val="007147BF"/>
    <w:rsid w:val="0071485E"/>
    <w:rsid w:val="007165DA"/>
    <w:rsid w:val="00716853"/>
    <w:rsid w:val="007174AC"/>
    <w:rsid w:val="00717EAD"/>
    <w:rsid w:val="00717F12"/>
    <w:rsid w:val="00720844"/>
    <w:rsid w:val="0072120F"/>
    <w:rsid w:val="007215D4"/>
    <w:rsid w:val="00721D1E"/>
    <w:rsid w:val="007222A7"/>
    <w:rsid w:val="00722AE5"/>
    <w:rsid w:val="00724AC1"/>
    <w:rsid w:val="00725A0A"/>
    <w:rsid w:val="00725F53"/>
    <w:rsid w:val="00726651"/>
    <w:rsid w:val="00727B59"/>
    <w:rsid w:val="00730E7C"/>
    <w:rsid w:val="00731DDF"/>
    <w:rsid w:val="00731DF7"/>
    <w:rsid w:val="00731E4B"/>
    <w:rsid w:val="00732B69"/>
    <w:rsid w:val="0073389C"/>
    <w:rsid w:val="0073582D"/>
    <w:rsid w:val="00736DA2"/>
    <w:rsid w:val="0074133C"/>
    <w:rsid w:val="00741E68"/>
    <w:rsid w:val="00744AC1"/>
    <w:rsid w:val="00744E80"/>
    <w:rsid w:val="007450C6"/>
    <w:rsid w:val="00746E6E"/>
    <w:rsid w:val="00751A70"/>
    <w:rsid w:val="0075286F"/>
    <w:rsid w:val="00760C6C"/>
    <w:rsid w:val="00760E41"/>
    <w:rsid w:val="00762D81"/>
    <w:rsid w:val="00763C9C"/>
    <w:rsid w:val="0076418E"/>
    <w:rsid w:val="00764326"/>
    <w:rsid w:val="00764E7E"/>
    <w:rsid w:val="00765DED"/>
    <w:rsid w:val="00766243"/>
    <w:rsid w:val="0077040F"/>
    <w:rsid w:val="00770584"/>
    <w:rsid w:val="00770656"/>
    <w:rsid w:val="007712BB"/>
    <w:rsid w:val="007730F7"/>
    <w:rsid w:val="00773B33"/>
    <w:rsid w:val="0077731D"/>
    <w:rsid w:val="00780E6A"/>
    <w:rsid w:val="007817C0"/>
    <w:rsid w:val="0078184A"/>
    <w:rsid w:val="0078569E"/>
    <w:rsid w:val="00785C62"/>
    <w:rsid w:val="007861D0"/>
    <w:rsid w:val="00786F21"/>
    <w:rsid w:val="007879A7"/>
    <w:rsid w:val="00790502"/>
    <w:rsid w:val="00790833"/>
    <w:rsid w:val="007909EB"/>
    <w:rsid w:val="00790A4D"/>
    <w:rsid w:val="00790E9F"/>
    <w:rsid w:val="00791397"/>
    <w:rsid w:val="00794542"/>
    <w:rsid w:val="007951CD"/>
    <w:rsid w:val="0079647A"/>
    <w:rsid w:val="00796789"/>
    <w:rsid w:val="007A1BAE"/>
    <w:rsid w:val="007A32A2"/>
    <w:rsid w:val="007A5806"/>
    <w:rsid w:val="007A6A7F"/>
    <w:rsid w:val="007A7594"/>
    <w:rsid w:val="007B01BA"/>
    <w:rsid w:val="007B0FC4"/>
    <w:rsid w:val="007B2131"/>
    <w:rsid w:val="007B41FB"/>
    <w:rsid w:val="007C04FC"/>
    <w:rsid w:val="007C1F6D"/>
    <w:rsid w:val="007C62F1"/>
    <w:rsid w:val="007C7E21"/>
    <w:rsid w:val="007D15D8"/>
    <w:rsid w:val="007D1665"/>
    <w:rsid w:val="007D18E9"/>
    <w:rsid w:val="007D42AA"/>
    <w:rsid w:val="007D56F7"/>
    <w:rsid w:val="007D68EB"/>
    <w:rsid w:val="007D7021"/>
    <w:rsid w:val="007E0633"/>
    <w:rsid w:val="007E1E7C"/>
    <w:rsid w:val="007E64BD"/>
    <w:rsid w:val="007E6584"/>
    <w:rsid w:val="007E69B0"/>
    <w:rsid w:val="007F054B"/>
    <w:rsid w:val="007F06A7"/>
    <w:rsid w:val="007F1A9F"/>
    <w:rsid w:val="007F1E8E"/>
    <w:rsid w:val="007F217D"/>
    <w:rsid w:val="007F221C"/>
    <w:rsid w:val="007F269C"/>
    <w:rsid w:val="007F37D2"/>
    <w:rsid w:val="007F556E"/>
    <w:rsid w:val="007F5F30"/>
    <w:rsid w:val="0080039A"/>
    <w:rsid w:val="00800430"/>
    <w:rsid w:val="008025FE"/>
    <w:rsid w:val="008042BB"/>
    <w:rsid w:val="0080499E"/>
    <w:rsid w:val="00805078"/>
    <w:rsid w:val="0080580F"/>
    <w:rsid w:val="00805C5C"/>
    <w:rsid w:val="008071FC"/>
    <w:rsid w:val="00811FDB"/>
    <w:rsid w:val="00812D68"/>
    <w:rsid w:val="00815CC0"/>
    <w:rsid w:val="00817B73"/>
    <w:rsid w:val="00817C52"/>
    <w:rsid w:val="00820272"/>
    <w:rsid w:val="0082122C"/>
    <w:rsid w:val="00821DB9"/>
    <w:rsid w:val="00823C19"/>
    <w:rsid w:val="00823EA9"/>
    <w:rsid w:val="00823FDD"/>
    <w:rsid w:val="008268CE"/>
    <w:rsid w:val="00827A40"/>
    <w:rsid w:val="0083146F"/>
    <w:rsid w:val="008316A7"/>
    <w:rsid w:val="00831F2E"/>
    <w:rsid w:val="00835236"/>
    <w:rsid w:val="00841BA5"/>
    <w:rsid w:val="008429D1"/>
    <w:rsid w:val="00842FAB"/>
    <w:rsid w:val="008436B2"/>
    <w:rsid w:val="00845766"/>
    <w:rsid w:val="0084608C"/>
    <w:rsid w:val="00847AE5"/>
    <w:rsid w:val="00850261"/>
    <w:rsid w:val="008508B5"/>
    <w:rsid w:val="00850D08"/>
    <w:rsid w:val="00851002"/>
    <w:rsid w:val="008518E4"/>
    <w:rsid w:val="00853C7C"/>
    <w:rsid w:val="00854304"/>
    <w:rsid w:val="00854765"/>
    <w:rsid w:val="008549C6"/>
    <w:rsid w:val="00854C69"/>
    <w:rsid w:val="008557C6"/>
    <w:rsid w:val="00855AB0"/>
    <w:rsid w:val="00857566"/>
    <w:rsid w:val="00860587"/>
    <w:rsid w:val="00860D6A"/>
    <w:rsid w:val="00860DD4"/>
    <w:rsid w:val="008627A5"/>
    <w:rsid w:val="00862839"/>
    <w:rsid w:val="008629CD"/>
    <w:rsid w:val="00862B46"/>
    <w:rsid w:val="008634DD"/>
    <w:rsid w:val="0086402C"/>
    <w:rsid w:val="008643EF"/>
    <w:rsid w:val="00867D71"/>
    <w:rsid w:val="00870FD6"/>
    <w:rsid w:val="00871197"/>
    <w:rsid w:val="00871908"/>
    <w:rsid w:val="00872A73"/>
    <w:rsid w:val="00875463"/>
    <w:rsid w:val="00875471"/>
    <w:rsid w:val="00875500"/>
    <w:rsid w:val="00875EF6"/>
    <w:rsid w:val="00876A75"/>
    <w:rsid w:val="00876AC7"/>
    <w:rsid w:val="00877BBF"/>
    <w:rsid w:val="008801C6"/>
    <w:rsid w:val="0088084B"/>
    <w:rsid w:val="00883F60"/>
    <w:rsid w:val="0088CA11"/>
    <w:rsid w:val="00892983"/>
    <w:rsid w:val="00892E4E"/>
    <w:rsid w:val="00893546"/>
    <w:rsid w:val="00895519"/>
    <w:rsid w:val="00895907"/>
    <w:rsid w:val="00895C38"/>
    <w:rsid w:val="00895D2F"/>
    <w:rsid w:val="00896B7D"/>
    <w:rsid w:val="00896CBE"/>
    <w:rsid w:val="0089731A"/>
    <w:rsid w:val="008A1D9E"/>
    <w:rsid w:val="008A1F24"/>
    <w:rsid w:val="008A26F4"/>
    <w:rsid w:val="008A2CFA"/>
    <w:rsid w:val="008A3FBF"/>
    <w:rsid w:val="008A4381"/>
    <w:rsid w:val="008A7494"/>
    <w:rsid w:val="008A7E43"/>
    <w:rsid w:val="008B08DA"/>
    <w:rsid w:val="008B13AA"/>
    <w:rsid w:val="008B39C1"/>
    <w:rsid w:val="008B4373"/>
    <w:rsid w:val="008B61FE"/>
    <w:rsid w:val="008B7073"/>
    <w:rsid w:val="008C0584"/>
    <w:rsid w:val="008C11DC"/>
    <w:rsid w:val="008C1506"/>
    <w:rsid w:val="008C220C"/>
    <w:rsid w:val="008C2BD8"/>
    <w:rsid w:val="008C38A2"/>
    <w:rsid w:val="008C39B7"/>
    <w:rsid w:val="008C4825"/>
    <w:rsid w:val="008D0504"/>
    <w:rsid w:val="008D1FC4"/>
    <w:rsid w:val="008D3B2D"/>
    <w:rsid w:val="008D404F"/>
    <w:rsid w:val="008D4967"/>
    <w:rsid w:val="008D7CB5"/>
    <w:rsid w:val="008E231A"/>
    <w:rsid w:val="008E280E"/>
    <w:rsid w:val="008E520E"/>
    <w:rsid w:val="008E5A07"/>
    <w:rsid w:val="008E7C1D"/>
    <w:rsid w:val="008F07AB"/>
    <w:rsid w:val="008F2294"/>
    <w:rsid w:val="008F2A50"/>
    <w:rsid w:val="008F32B4"/>
    <w:rsid w:val="008F32FF"/>
    <w:rsid w:val="008F46AB"/>
    <w:rsid w:val="008F4A0B"/>
    <w:rsid w:val="008F51C8"/>
    <w:rsid w:val="008F7C6D"/>
    <w:rsid w:val="00900579"/>
    <w:rsid w:val="00902132"/>
    <w:rsid w:val="00902BFC"/>
    <w:rsid w:val="0090301D"/>
    <w:rsid w:val="009032D9"/>
    <w:rsid w:val="009056C5"/>
    <w:rsid w:val="00906A6B"/>
    <w:rsid w:val="0091121D"/>
    <w:rsid w:val="00912E33"/>
    <w:rsid w:val="0091339F"/>
    <w:rsid w:val="0091344D"/>
    <w:rsid w:val="009138DA"/>
    <w:rsid w:val="00913B61"/>
    <w:rsid w:val="00913D5A"/>
    <w:rsid w:val="00914345"/>
    <w:rsid w:val="00915FD7"/>
    <w:rsid w:val="0092082C"/>
    <w:rsid w:val="009223FE"/>
    <w:rsid w:val="009243D1"/>
    <w:rsid w:val="00930070"/>
    <w:rsid w:val="00930C46"/>
    <w:rsid w:val="00930CD1"/>
    <w:rsid w:val="0093200E"/>
    <w:rsid w:val="00932AC4"/>
    <w:rsid w:val="0093300A"/>
    <w:rsid w:val="00933267"/>
    <w:rsid w:val="009335D2"/>
    <w:rsid w:val="009335DE"/>
    <w:rsid w:val="00933AC0"/>
    <w:rsid w:val="00934172"/>
    <w:rsid w:val="009354C7"/>
    <w:rsid w:val="009447FB"/>
    <w:rsid w:val="0094497C"/>
    <w:rsid w:val="00950DCC"/>
    <w:rsid w:val="00951A3B"/>
    <w:rsid w:val="00952807"/>
    <w:rsid w:val="00952CE3"/>
    <w:rsid w:val="00953BB5"/>
    <w:rsid w:val="00954590"/>
    <w:rsid w:val="00954A65"/>
    <w:rsid w:val="00954BDF"/>
    <w:rsid w:val="00955CAD"/>
    <w:rsid w:val="00956069"/>
    <w:rsid w:val="00956832"/>
    <w:rsid w:val="0096008A"/>
    <w:rsid w:val="009605E7"/>
    <w:rsid w:val="00960EAB"/>
    <w:rsid w:val="009616DB"/>
    <w:rsid w:val="00963F45"/>
    <w:rsid w:val="009650AA"/>
    <w:rsid w:val="00965796"/>
    <w:rsid w:val="00966225"/>
    <w:rsid w:val="00966DD5"/>
    <w:rsid w:val="0097076B"/>
    <w:rsid w:val="00970AAD"/>
    <w:rsid w:val="009711B7"/>
    <w:rsid w:val="0097199C"/>
    <w:rsid w:val="00971B3E"/>
    <w:rsid w:val="00972589"/>
    <w:rsid w:val="0097376A"/>
    <w:rsid w:val="00976E7E"/>
    <w:rsid w:val="00981BEB"/>
    <w:rsid w:val="00982414"/>
    <w:rsid w:val="009824C6"/>
    <w:rsid w:val="00991E1B"/>
    <w:rsid w:val="00992A7C"/>
    <w:rsid w:val="00995C6B"/>
    <w:rsid w:val="009968A0"/>
    <w:rsid w:val="009A2FC4"/>
    <w:rsid w:val="009A4795"/>
    <w:rsid w:val="009A56A8"/>
    <w:rsid w:val="009A57D3"/>
    <w:rsid w:val="009B33DC"/>
    <w:rsid w:val="009B37ED"/>
    <w:rsid w:val="009B43F0"/>
    <w:rsid w:val="009B46EC"/>
    <w:rsid w:val="009C2EC8"/>
    <w:rsid w:val="009C35CF"/>
    <w:rsid w:val="009C4274"/>
    <w:rsid w:val="009C69E4"/>
    <w:rsid w:val="009D11BC"/>
    <w:rsid w:val="009D1B61"/>
    <w:rsid w:val="009D3EFE"/>
    <w:rsid w:val="009D5E5B"/>
    <w:rsid w:val="009D6FD7"/>
    <w:rsid w:val="009E0B14"/>
    <w:rsid w:val="009E158D"/>
    <w:rsid w:val="009E3020"/>
    <w:rsid w:val="009E3574"/>
    <w:rsid w:val="009E7814"/>
    <w:rsid w:val="009F1323"/>
    <w:rsid w:val="009F162C"/>
    <w:rsid w:val="009F483C"/>
    <w:rsid w:val="009F4AB7"/>
    <w:rsid w:val="009F6483"/>
    <w:rsid w:val="009F7014"/>
    <w:rsid w:val="00A00A60"/>
    <w:rsid w:val="00A0395F"/>
    <w:rsid w:val="00A042DF"/>
    <w:rsid w:val="00A045F1"/>
    <w:rsid w:val="00A079C4"/>
    <w:rsid w:val="00A1053F"/>
    <w:rsid w:val="00A119EA"/>
    <w:rsid w:val="00A12E49"/>
    <w:rsid w:val="00A130D1"/>
    <w:rsid w:val="00A159A3"/>
    <w:rsid w:val="00A17B34"/>
    <w:rsid w:val="00A20AB2"/>
    <w:rsid w:val="00A21371"/>
    <w:rsid w:val="00A2204D"/>
    <w:rsid w:val="00A241CE"/>
    <w:rsid w:val="00A26675"/>
    <w:rsid w:val="00A30084"/>
    <w:rsid w:val="00A301B3"/>
    <w:rsid w:val="00A3259F"/>
    <w:rsid w:val="00A34871"/>
    <w:rsid w:val="00A3506A"/>
    <w:rsid w:val="00A37B2F"/>
    <w:rsid w:val="00A40380"/>
    <w:rsid w:val="00A404DF"/>
    <w:rsid w:val="00A422B1"/>
    <w:rsid w:val="00A424B8"/>
    <w:rsid w:val="00A447FF"/>
    <w:rsid w:val="00A44B4B"/>
    <w:rsid w:val="00A44D7E"/>
    <w:rsid w:val="00A464F2"/>
    <w:rsid w:val="00A46B65"/>
    <w:rsid w:val="00A476E9"/>
    <w:rsid w:val="00A51A96"/>
    <w:rsid w:val="00A54257"/>
    <w:rsid w:val="00A61185"/>
    <w:rsid w:val="00A6372B"/>
    <w:rsid w:val="00A640EA"/>
    <w:rsid w:val="00A64EDC"/>
    <w:rsid w:val="00A6658F"/>
    <w:rsid w:val="00A66E04"/>
    <w:rsid w:val="00A72997"/>
    <w:rsid w:val="00A73DAB"/>
    <w:rsid w:val="00A74082"/>
    <w:rsid w:val="00A764BE"/>
    <w:rsid w:val="00A76851"/>
    <w:rsid w:val="00A8043A"/>
    <w:rsid w:val="00A8458F"/>
    <w:rsid w:val="00A8591C"/>
    <w:rsid w:val="00A90A62"/>
    <w:rsid w:val="00A973A4"/>
    <w:rsid w:val="00A978DC"/>
    <w:rsid w:val="00AA0BB6"/>
    <w:rsid w:val="00AA14EB"/>
    <w:rsid w:val="00AA22BA"/>
    <w:rsid w:val="00AA311B"/>
    <w:rsid w:val="00AA3270"/>
    <w:rsid w:val="00AA4BBD"/>
    <w:rsid w:val="00AA50A8"/>
    <w:rsid w:val="00AA631C"/>
    <w:rsid w:val="00AB07D9"/>
    <w:rsid w:val="00AB0B1C"/>
    <w:rsid w:val="00AB0FA9"/>
    <w:rsid w:val="00AB160E"/>
    <w:rsid w:val="00AB3017"/>
    <w:rsid w:val="00AB4739"/>
    <w:rsid w:val="00AB5AA3"/>
    <w:rsid w:val="00AB7680"/>
    <w:rsid w:val="00AC00EF"/>
    <w:rsid w:val="00AC427D"/>
    <w:rsid w:val="00AC432D"/>
    <w:rsid w:val="00AC4528"/>
    <w:rsid w:val="00AC66F4"/>
    <w:rsid w:val="00AC6729"/>
    <w:rsid w:val="00AC679B"/>
    <w:rsid w:val="00AC7153"/>
    <w:rsid w:val="00AD0306"/>
    <w:rsid w:val="00AD3D8C"/>
    <w:rsid w:val="00AD4A42"/>
    <w:rsid w:val="00AE2B1A"/>
    <w:rsid w:val="00AE45C1"/>
    <w:rsid w:val="00AE5258"/>
    <w:rsid w:val="00AE5A70"/>
    <w:rsid w:val="00AE72CD"/>
    <w:rsid w:val="00AF1D00"/>
    <w:rsid w:val="00AF26B1"/>
    <w:rsid w:val="00AF4573"/>
    <w:rsid w:val="00AF55EE"/>
    <w:rsid w:val="00AF61B2"/>
    <w:rsid w:val="00AF71FC"/>
    <w:rsid w:val="00B00A95"/>
    <w:rsid w:val="00B029F5"/>
    <w:rsid w:val="00B04B93"/>
    <w:rsid w:val="00B05E1E"/>
    <w:rsid w:val="00B1693E"/>
    <w:rsid w:val="00B17F95"/>
    <w:rsid w:val="00B203A4"/>
    <w:rsid w:val="00B206FA"/>
    <w:rsid w:val="00B210D6"/>
    <w:rsid w:val="00B2275D"/>
    <w:rsid w:val="00B238D0"/>
    <w:rsid w:val="00B246B8"/>
    <w:rsid w:val="00B24FC6"/>
    <w:rsid w:val="00B253D8"/>
    <w:rsid w:val="00B26800"/>
    <w:rsid w:val="00B26809"/>
    <w:rsid w:val="00B27559"/>
    <w:rsid w:val="00B27DBF"/>
    <w:rsid w:val="00B30299"/>
    <w:rsid w:val="00B31ADF"/>
    <w:rsid w:val="00B335A5"/>
    <w:rsid w:val="00B40018"/>
    <w:rsid w:val="00B402CE"/>
    <w:rsid w:val="00B40CD7"/>
    <w:rsid w:val="00B433AF"/>
    <w:rsid w:val="00B450E9"/>
    <w:rsid w:val="00B454A6"/>
    <w:rsid w:val="00B45812"/>
    <w:rsid w:val="00B45BE6"/>
    <w:rsid w:val="00B46B4F"/>
    <w:rsid w:val="00B46E03"/>
    <w:rsid w:val="00B5061A"/>
    <w:rsid w:val="00B507E8"/>
    <w:rsid w:val="00B5222F"/>
    <w:rsid w:val="00B52EB4"/>
    <w:rsid w:val="00B537B2"/>
    <w:rsid w:val="00B54511"/>
    <w:rsid w:val="00B55764"/>
    <w:rsid w:val="00B558E8"/>
    <w:rsid w:val="00B60BCE"/>
    <w:rsid w:val="00B624B1"/>
    <w:rsid w:val="00B66033"/>
    <w:rsid w:val="00B66731"/>
    <w:rsid w:val="00B67169"/>
    <w:rsid w:val="00B70D35"/>
    <w:rsid w:val="00B71264"/>
    <w:rsid w:val="00B719AF"/>
    <w:rsid w:val="00B7207A"/>
    <w:rsid w:val="00B736EF"/>
    <w:rsid w:val="00B74A3F"/>
    <w:rsid w:val="00B77674"/>
    <w:rsid w:val="00B77AEB"/>
    <w:rsid w:val="00B80986"/>
    <w:rsid w:val="00B83001"/>
    <w:rsid w:val="00B852D4"/>
    <w:rsid w:val="00B86AD1"/>
    <w:rsid w:val="00B87EBD"/>
    <w:rsid w:val="00B90224"/>
    <w:rsid w:val="00B970E6"/>
    <w:rsid w:val="00B979D2"/>
    <w:rsid w:val="00B97DDC"/>
    <w:rsid w:val="00BA00E2"/>
    <w:rsid w:val="00BA116E"/>
    <w:rsid w:val="00BA11B1"/>
    <w:rsid w:val="00BA2D16"/>
    <w:rsid w:val="00BA311F"/>
    <w:rsid w:val="00BA3197"/>
    <w:rsid w:val="00BA3CB6"/>
    <w:rsid w:val="00BA47B8"/>
    <w:rsid w:val="00BB0D7B"/>
    <w:rsid w:val="00BB13D7"/>
    <w:rsid w:val="00BB474F"/>
    <w:rsid w:val="00BB4C49"/>
    <w:rsid w:val="00BB4D95"/>
    <w:rsid w:val="00BB50FA"/>
    <w:rsid w:val="00BB5B10"/>
    <w:rsid w:val="00BB6986"/>
    <w:rsid w:val="00BC1D55"/>
    <w:rsid w:val="00BC329A"/>
    <w:rsid w:val="00BC38A3"/>
    <w:rsid w:val="00BC45D9"/>
    <w:rsid w:val="00BC594D"/>
    <w:rsid w:val="00BC5DAB"/>
    <w:rsid w:val="00BC6807"/>
    <w:rsid w:val="00BC6F41"/>
    <w:rsid w:val="00BD14E8"/>
    <w:rsid w:val="00BD1660"/>
    <w:rsid w:val="00BD2A82"/>
    <w:rsid w:val="00BD2E4D"/>
    <w:rsid w:val="00BD3BAD"/>
    <w:rsid w:val="00BD4017"/>
    <w:rsid w:val="00BD4B5A"/>
    <w:rsid w:val="00BD5082"/>
    <w:rsid w:val="00BD665A"/>
    <w:rsid w:val="00BDE92D"/>
    <w:rsid w:val="00BE478E"/>
    <w:rsid w:val="00BE51CD"/>
    <w:rsid w:val="00BE6A9A"/>
    <w:rsid w:val="00BF00A8"/>
    <w:rsid w:val="00BF020C"/>
    <w:rsid w:val="00BF0D15"/>
    <w:rsid w:val="00BF1C47"/>
    <w:rsid w:val="00BF2970"/>
    <w:rsid w:val="00BF5A72"/>
    <w:rsid w:val="00BF6865"/>
    <w:rsid w:val="00BF76C8"/>
    <w:rsid w:val="00C02AEE"/>
    <w:rsid w:val="00C03BDE"/>
    <w:rsid w:val="00C03C50"/>
    <w:rsid w:val="00C045F0"/>
    <w:rsid w:val="00C0619A"/>
    <w:rsid w:val="00C065BF"/>
    <w:rsid w:val="00C06F0B"/>
    <w:rsid w:val="00C078F0"/>
    <w:rsid w:val="00C07906"/>
    <w:rsid w:val="00C07F64"/>
    <w:rsid w:val="00C1036A"/>
    <w:rsid w:val="00C13077"/>
    <w:rsid w:val="00C1489F"/>
    <w:rsid w:val="00C14D32"/>
    <w:rsid w:val="00C15E86"/>
    <w:rsid w:val="00C212FA"/>
    <w:rsid w:val="00C21D5F"/>
    <w:rsid w:val="00C22212"/>
    <w:rsid w:val="00C232C1"/>
    <w:rsid w:val="00C23EF8"/>
    <w:rsid w:val="00C25658"/>
    <w:rsid w:val="00C256E7"/>
    <w:rsid w:val="00C25A2C"/>
    <w:rsid w:val="00C25F5F"/>
    <w:rsid w:val="00C26A81"/>
    <w:rsid w:val="00C2735C"/>
    <w:rsid w:val="00C33059"/>
    <w:rsid w:val="00C33F54"/>
    <w:rsid w:val="00C35C98"/>
    <w:rsid w:val="00C35F1A"/>
    <w:rsid w:val="00C3610B"/>
    <w:rsid w:val="00C45624"/>
    <w:rsid w:val="00C458DD"/>
    <w:rsid w:val="00C45BF8"/>
    <w:rsid w:val="00C46CDD"/>
    <w:rsid w:val="00C473DB"/>
    <w:rsid w:val="00C4796C"/>
    <w:rsid w:val="00C539ED"/>
    <w:rsid w:val="00C53FAD"/>
    <w:rsid w:val="00C5438B"/>
    <w:rsid w:val="00C54F4F"/>
    <w:rsid w:val="00C55786"/>
    <w:rsid w:val="00C5682F"/>
    <w:rsid w:val="00C61AC8"/>
    <w:rsid w:val="00C629FC"/>
    <w:rsid w:val="00C63F0C"/>
    <w:rsid w:val="00C649D6"/>
    <w:rsid w:val="00C658ED"/>
    <w:rsid w:val="00C66113"/>
    <w:rsid w:val="00C66F44"/>
    <w:rsid w:val="00C678A1"/>
    <w:rsid w:val="00C71647"/>
    <w:rsid w:val="00C72146"/>
    <w:rsid w:val="00C72CF1"/>
    <w:rsid w:val="00C75AD7"/>
    <w:rsid w:val="00C775C5"/>
    <w:rsid w:val="00C77B04"/>
    <w:rsid w:val="00C805BE"/>
    <w:rsid w:val="00C8092D"/>
    <w:rsid w:val="00C80D33"/>
    <w:rsid w:val="00C81164"/>
    <w:rsid w:val="00C8310C"/>
    <w:rsid w:val="00C84573"/>
    <w:rsid w:val="00C86833"/>
    <w:rsid w:val="00C87CA8"/>
    <w:rsid w:val="00C87E2E"/>
    <w:rsid w:val="00C903FF"/>
    <w:rsid w:val="00C908D4"/>
    <w:rsid w:val="00C90BC6"/>
    <w:rsid w:val="00C90E47"/>
    <w:rsid w:val="00C92E2B"/>
    <w:rsid w:val="00C9304F"/>
    <w:rsid w:val="00C967DB"/>
    <w:rsid w:val="00CA029E"/>
    <w:rsid w:val="00CA0AD1"/>
    <w:rsid w:val="00CA1F43"/>
    <w:rsid w:val="00CA3AB2"/>
    <w:rsid w:val="00CA4A81"/>
    <w:rsid w:val="00CA6512"/>
    <w:rsid w:val="00CB0DE9"/>
    <w:rsid w:val="00CB3A5B"/>
    <w:rsid w:val="00CB54BC"/>
    <w:rsid w:val="00CB54FA"/>
    <w:rsid w:val="00CB6337"/>
    <w:rsid w:val="00CB6D7A"/>
    <w:rsid w:val="00CB6E4C"/>
    <w:rsid w:val="00CB7CD5"/>
    <w:rsid w:val="00CC2086"/>
    <w:rsid w:val="00CC4030"/>
    <w:rsid w:val="00CD070D"/>
    <w:rsid w:val="00CD5919"/>
    <w:rsid w:val="00CD5B93"/>
    <w:rsid w:val="00CD685E"/>
    <w:rsid w:val="00CD6D3E"/>
    <w:rsid w:val="00CD7B76"/>
    <w:rsid w:val="00CE556A"/>
    <w:rsid w:val="00CE5D7D"/>
    <w:rsid w:val="00CE6E04"/>
    <w:rsid w:val="00CE716D"/>
    <w:rsid w:val="00CE765C"/>
    <w:rsid w:val="00CE78A3"/>
    <w:rsid w:val="00CF2C55"/>
    <w:rsid w:val="00CF5054"/>
    <w:rsid w:val="00D014DB"/>
    <w:rsid w:val="00D02933"/>
    <w:rsid w:val="00D02A0E"/>
    <w:rsid w:val="00D03046"/>
    <w:rsid w:val="00D03321"/>
    <w:rsid w:val="00D03ED0"/>
    <w:rsid w:val="00D07DF3"/>
    <w:rsid w:val="00D10072"/>
    <w:rsid w:val="00D107C1"/>
    <w:rsid w:val="00D12B48"/>
    <w:rsid w:val="00D13E82"/>
    <w:rsid w:val="00D1739C"/>
    <w:rsid w:val="00D216F6"/>
    <w:rsid w:val="00D21C6B"/>
    <w:rsid w:val="00D24665"/>
    <w:rsid w:val="00D2650D"/>
    <w:rsid w:val="00D27DFD"/>
    <w:rsid w:val="00D30F7D"/>
    <w:rsid w:val="00D32DE1"/>
    <w:rsid w:val="00D358BD"/>
    <w:rsid w:val="00D361B6"/>
    <w:rsid w:val="00D41310"/>
    <w:rsid w:val="00D4134B"/>
    <w:rsid w:val="00D415C3"/>
    <w:rsid w:val="00D42024"/>
    <w:rsid w:val="00D42CCE"/>
    <w:rsid w:val="00D4787C"/>
    <w:rsid w:val="00D52743"/>
    <w:rsid w:val="00D52999"/>
    <w:rsid w:val="00D534AE"/>
    <w:rsid w:val="00D555DB"/>
    <w:rsid w:val="00D56EBC"/>
    <w:rsid w:val="00D6353D"/>
    <w:rsid w:val="00D647D9"/>
    <w:rsid w:val="00D65088"/>
    <w:rsid w:val="00D67DD0"/>
    <w:rsid w:val="00D7067B"/>
    <w:rsid w:val="00D706A4"/>
    <w:rsid w:val="00D70A0B"/>
    <w:rsid w:val="00D70B78"/>
    <w:rsid w:val="00D71E71"/>
    <w:rsid w:val="00D73EC6"/>
    <w:rsid w:val="00D747F6"/>
    <w:rsid w:val="00D7543F"/>
    <w:rsid w:val="00D75C9A"/>
    <w:rsid w:val="00D8096E"/>
    <w:rsid w:val="00D820AA"/>
    <w:rsid w:val="00D82F91"/>
    <w:rsid w:val="00D861C2"/>
    <w:rsid w:val="00D87ED3"/>
    <w:rsid w:val="00D90854"/>
    <w:rsid w:val="00D910F4"/>
    <w:rsid w:val="00D94970"/>
    <w:rsid w:val="00D95AD3"/>
    <w:rsid w:val="00D975BE"/>
    <w:rsid w:val="00D9770B"/>
    <w:rsid w:val="00DA3F28"/>
    <w:rsid w:val="00DA4070"/>
    <w:rsid w:val="00DA5A48"/>
    <w:rsid w:val="00DA654E"/>
    <w:rsid w:val="00DB0B70"/>
    <w:rsid w:val="00DB1B55"/>
    <w:rsid w:val="00DB1C25"/>
    <w:rsid w:val="00DB2755"/>
    <w:rsid w:val="00DB2DC2"/>
    <w:rsid w:val="00DB4B53"/>
    <w:rsid w:val="00DB519C"/>
    <w:rsid w:val="00DB5B35"/>
    <w:rsid w:val="00DB5CB0"/>
    <w:rsid w:val="00DB6566"/>
    <w:rsid w:val="00DB6C2E"/>
    <w:rsid w:val="00DC034C"/>
    <w:rsid w:val="00DC1F00"/>
    <w:rsid w:val="00DC23F3"/>
    <w:rsid w:val="00DC3F1C"/>
    <w:rsid w:val="00DC5AB5"/>
    <w:rsid w:val="00DC6908"/>
    <w:rsid w:val="00DD0DE3"/>
    <w:rsid w:val="00DD280F"/>
    <w:rsid w:val="00DD3D63"/>
    <w:rsid w:val="00DD49D7"/>
    <w:rsid w:val="00DD560A"/>
    <w:rsid w:val="00DD5665"/>
    <w:rsid w:val="00DE0C96"/>
    <w:rsid w:val="00DE15DD"/>
    <w:rsid w:val="00DE525A"/>
    <w:rsid w:val="00DE60C7"/>
    <w:rsid w:val="00DE6EE0"/>
    <w:rsid w:val="00DE70A4"/>
    <w:rsid w:val="00DE7AF7"/>
    <w:rsid w:val="00DF36F1"/>
    <w:rsid w:val="00DF4CF8"/>
    <w:rsid w:val="00DF5963"/>
    <w:rsid w:val="00E01E63"/>
    <w:rsid w:val="00E02177"/>
    <w:rsid w:val="00E02CF8"/>
    <w:rsid w:val="00E02F1E"/>
    <w:rsid w:val="00E03261"/>
    <w:rsid w:val="00E03892"/>
    <w:rsid w:val="00E03967"/>
    <w:rsid w:val="00E0493E"/>
    <w:rsid w:val="00E05E65"/>
    <w:rsid w:val="00E07C53"/>
    <w:rsid w:val="00E135E9"/>
    <w:rsid w:val="00E13719"/>
    <w:rsid w:val="00E13B68"/>
    <w:rsid w:val="00E151CB"/>
    <w:rsid w:val="00E15534"/>
    <w:rsid w:val="00E1562E"/>
    <w:rsid w:val="00E15FCE"/>
    <w:rsid w:val="00E16E8D"/>
    <w:rsid w:val="00E17241"/>
    <w:rsid w:val="00E20FC3"/>
    <w:rsid w:val="00E21196"/>
    <w:rsid w:val="00E212BF"/>
    <w:rsid w:val="00E22122"/>
    <w:rsid w:val="00E243A2"/>
    <w:rsid w:val="00E2541F"/>
    <w:rsid w:val="00E26871"/>
    <w:rsid w:val="00E273C0"/>
    <w:rsid w:val="00E27C39"/>
    <w:rsid w:val="00E316DB"/>
    <w:rsid w:val="00E3301F"/>
    <w:rsid w:val="00E33EF7"/>
    <w:rsid w:val="00E36191"/>
    <w:rsid w:val="00E36965"/>
    <w:rsid w:val="00E37045"/>
    <w:rsid w:val="00E37188"/>
    <w:rsid w:val="00E378FD"/>
    <w:rsid w:val="00E41946"/>
    <w:rsid w:val="00E43751"/>
    <w:rsid w:val="00E437A3"/>
    <w:rsid w:val="00E46EB5"/>
    <w:rsid w:val="00E50B2B"/>
    <w:rsid w:val="00E51358"/>
    <w:rsid w:val="00E525F6"/>
    <w:rsid w:val="00E53614"/>
    <w:rsid w:val="00E5595C"/>
    <w:rsid w:val="00E55DC6"/>
    <w:rsid w:val="00E561B8"/>
    <w:rsid w:val="00E57D90"/>
    <w:rsid w:val="00E57FAA"/>
    <w:rsid w:val="00E60337"/>
    <w:rsid w:val="00E62FD9"/>
    <w:rsid w:val="00E6364E"/>
    <w:rsid w:val="00E64F9B"/>
    <w:rsid w:val="00E6583B"/>
    <w:rsid w:val="00E675C3"/>
    <w:rsid w:val="00E67B06"/>
    <w:rsid w:val="00E67C51"/>
    <w:rsid w:val="00E71B1F"/>
    <w:rsid w:val="00E72F30"/>
    <w:rsid w:val="00E736CF"/>
    <w:rsid w:val="00E73CB1"/>
    <w:rsid w:val="00E75441"/>
    <w:rsid w:val="00E75B35"/>
    <w:rsid w:val="00E75F76"/>
    <w:rsid w:val="00E77C94"/>
    <w:rsid w:val="00E77DC7"/>
    <w:rsid w:val="00E82B76"/>
    <w:rsid w:val="00E83CFE"/>
    <w:rsid w:val="00E86487"/>
    <w:rsid w:val="00E864AD"/>
    <w:rsid w:val="00E90650"/>
    <w:rsid w:val="00E907BB"/>
    <w:rsid w:val="00E91570"/>
    <w:rsid w:val="00E959A4"/>
    <w:rsid w:val="00E95AB2"/>
    <w:rsid w:val="00E9756D"/>
    <w:rsid w:val="00E97B28"/>
    <w:rsid w:val="00EA026E"/>
    <w:rsid w:val="00EA14D5"/>
    <w:rsid w:val="00EA1EC2"/>
    <w:rsid w:val="00EA2CE4"/>
    <w:rsid w:val="00EA5FFC"/>
    <w:rsid w:val="00EB00E3"/>
    <w:rsid w:val="00EB1C21"/>
    <w:rsid w:val="00EB3794"/>
    <w:rsid w:val="00EB41C2"/>
    <w:rsid w:val="00EB4F53"/>
    <w:rsid w:val="00EB565F"/>
    <w:rsid w:val="00EB59D9"/>
    <w:rsid w:val="00EB6E03"/>
    <w:rsid w:val="00EC0210"/>
    <w:rsid w:val="00EC0E5F"/>
    <w:rsid w:val="00EC1346"/>
    <w:rsid w:val="00EC34D9"/>
    <w:rsid w:val="00EC4147"/>
    <w:rsid w:val="00EC50E9"/>
    <w:rsid w:val="00EC7C44"/>
    <w:rsid w:val="00ED0310"/>
    <w:rsid w:val="00ED318F"/>
    <w:rsid w:val="00ED385F"/>
    <w:rsid w:val="00ED3B3B"/>
    <w:rsid w:val="00ED51BB"/>
    <w:rsid w:val="00ED5D42"/>
    <w:rsid w:val="00ED6E90"/>
    <w:rsid w:val="00ED7668"/>
    <w:rsid w:val="00EE0183"/>
    <w:rsid w:val="00EE0629"/>
    <w:rsid w:val="00EE3B1B"/>
    <w:rsid w:val="00EE5815"/>
    <w:rsid w:val="00EE6114"/>
    <w:rsid w:val="00EF0037"/>
    <w:rsid w:val="00EF0ED2"/>
    <w:rsid w:val="00EF1483"/>
    <w:rsid w:val="00EF203F"/>
    <w:rsid w:val="00EF5341"/>
    <w:rsid w:val="00EF5C83"/>
    <w:rsid w:val="00F02E06"/>
    <w:rsid w:val="00F034A0"/>
    <w:rsid w:val="00F04068"/>
    <w:rsid w:val="00F058D9"/>
    <w:rsid w:val="00F05D9D"/>
    <w:rsid w:val="00F05E09"/>
    <w:rsid w:val="00F06172"/>
    <w:rsid w:val="00F06631"/>
    <w:rsid w:val="00F12406"/>
    <w:rsid w:val="00F1384E"/>
    <w:rsid w:val="00F141D1"/>
    <w:rsid w:val="00F14CE2"/>
    <w:rsid w:val="00F151EA"/>
    <w:rsid w:val="00F17641"/>
    <w:rsid w:val="00F3063D"/>
    <w:rsid w:val="00F32AE0"/>
    <w:rsid w:val="00F343AE"/>
    <w:rsid w:val="00F34817"/>
    <w:rsid w:val="00F368FB"/>
    <w:rsid w:val="00F36AE6"/>
    <w:rsid w:val="00F36D74"/>
    <w:rsid w:val="00F40BF0"/>
    <w:rsid w:val="00F40EAC"/>
    <w:rsid w:val="00F42D64"/>
    <w:rsid w:val="00F455A1"/>
    <w:rsid w:val="00F464B8"/>
    <w:rsid w:val="00F46D00"/>
    <w:rsid w:val="00F5346C"/>
    <w:rsid w:val="00F54AAC"/>
    <w:rsid w:val="00F54F79"/>
    <w:rsid w:val="00F56785"/>
    <w:rsid w:val="00F568A9"/>
    <w:rsid w:val="00F602B6"/>
    <w:rsid w:val="00F60496"/>
    <w:rsid w:val="00F60705"/>
    <w:rsid w:val="00F622F1"/>
    <w:rsid w:val="00F6312E"/>
    <w:rsid w:val="00F6320E"/>
    <w:rsid w:val="00F63EB8"/>
    <w:rsid w:val="00F64D77"/>
    <w:rsid w:val="00F706DE"/>
    <w:rsid w:val="00F75EFA"/>
    <w:rsid w:val="00F76E08"/>
    <w:rsid w:val="00F77095"/>
    <w:rsid w:val="00F835FC"/>
    <w:rsid w:val="00F83825"/>
    <w:rsid w:val="00F84CF9"/>
    <w:rsid w:val="00F85867"/>
    <w:rsid w:val="00F8614C"/>
    <w:rsid w:val="00F86A04"/>
    <w:rsid w:val="00F86A2B"/>
    <w:rsid w:val="00F8787A"/>
    <w:rsid w:val="00F87BD4"/>
    <w:rsid w:val="00F90A95"/>
    <w:rsid w:val="00F918DA"/>
    <w:rsid w:val="00F9525D"/>
    <w:rsid w:val="00F9553B"/>
    <w:rsid w:val="00F97F42"/>
    <w:rsid w:val="00FA1A8E"/>
    <w:rsid w:val="00FA2BAC"/>
    <w:rsid w:val="00FA54C9"/>
    <w:rsid w:val="00FA7F24"/>
    <w:rsid w:val="00FB019C"/>
    <w:rsid w:val="00FB067C"/>
    <w:rsid w:val="00FB10DD"/>
    <w:rsid w:val="00FB18BC"/>
    <w:rsid w:val="00FB2193"/>
    <w:rsid w:val="00FB32BC"/>
    <w:rsid w:val="00FB3D24"/>
    <w:rsid w:val="00FB3ED7"/>
    <w:rsid w:val="00FB3F6C"/>
    <w:rsid w:val="00FB424F"/>
    <w:rsid w:val="00FB4CB0"/>
    <w:rsid w:val="00FB5CF3"/>
    <w:rsid w:val="00FB69C9"/>
    <w:rsid w:val="00FB7681"/>
    <w:rsid w:val="00FC0191"/>
    <w:rsid w:val="00FC106A"/>
    <w:rsid w:val="00FC1AA2"/>
    <w:rsid w:val="00FC2FF3"/>
    <w:rsid w:val="00FC31C2"/>
    <w:rsid w:val="00FC3F6E"/>
    <w:rsid w:val="00FC4B34"/>
    <w:rsid w:val="00FC5B82"/>
    <w:rsid w:val="00FC7BF8"/>
    <w:rsid w:val="00FD0783"/>
    <w:rsid w:val="00FD1B29"/>
    <w:rsid w:val="00FD5D18"/>
    <w:rsid w:val="00FD6A23"/>
    <w:rsid w:val="00FE1577"/>
    <w:rsid w:val="00FE1CBD"/>
    <w:rsid w:val="00FE45CB"/>
    <w:rsid w:val="00FE71EC"/>
    <w:rsid w:val="00FE7914"/>
    <w:rsid w:val="00FF23D5"/>
    <w:rsid w:val="00FF241F"/>
    <w:rsid w:val="00FF5C60"/>
    <w:rsid w:val="00FF6A6F"/>
    <w:rsid w:val="00FF78AE"/>
    <w:rsid w:val="019CC46B"/>
    <w:rsid w:val="01D9579B"/>
    <w:rsid w:val="03025682"/>
    <w:rsid w:val="0338E5E9"/>
    <w:rsid w:val="03520E46"/>
    <w:rsid w:val="03F5D480"/>
    <w:rsid w:val="050D00BF"/>
    <w:rsid w:val="08257F69"/>
    <w:rsid w:val="0A1B371A"/>
    <w:rsid w:val="0A82D953"/>
    <w:rsid w:val="0AA6DB54"/>
    <w:rsid w:val="0B4BE554"/>
    <w:rsid w:val="0C3D50B6"/>
    <w:rsid w:val="0D11D169"/>
    <w:rsid w:val="0DD38B22"/>
    <w:rsid w:val="0EE7D3EA"/>
    <w:rsid w:val="0F283AF9"/>
    <w:rsid w:val="0F9795AA"/>
    <w:rsid w:val="12062E00"/>
    <w:rsid w:val="12A6FC45"/>
    <w:rsid w:val="1304A23B"/>
    <w:rsid w:val="15D7FD8E"/>
    <w:rsid w:val="16D69CC9"/>
    <w:rsid w:val="16F2A514"/>
    <w:rsid w:val="175862B4"/>
    <w:rsid w:val="1773CDEF"/>
    <w:rsid w:val="18BB5F2D"/>
    <w:rsid w:val="190F9E50"/>
    <w:rsid w:val="19668A53"/>
    <w:rsid w:val="19D920AD"/>
    <w:rsid w:val="1AA1727C"/>
    <w:rsid w:val="1B025AB4"/>
    <w:rsid w:val="1B8CA8C0"/>
    <w:rsid w:val="1BF0EE2F"/>
    <w:rsid w:val="1C3FA722"/>
    <w:rsid w:val="1C9E2B15"/>
    <w:rsid w:val="1CDE52A9"/>
    <w:rsid w:val="1CE4B122"/>
    <w:rsid w:val="1DD87415"/>
    <w:rsid w:val="1E3ECB44"/>
    <w:rsid w:val="1F25D0E3"/>
    <w:rsid w:val="1F5E2F4D"/>
    <w:rsid w:val="1F857F4D"/>
    <w:rsid w:val="1FAFADA8"/>
    <w:rsid w:val="2073D7A5"/>
    <w:rsid w:val="20AF286C"/>
    <w:rsid w:val="20D9407B"/>
    <w:rsid w:val="21672EE4"/>
    <w:rsid w:val="216742BC"/>
    <w:rsid w:val="2195C831"/>
    <w:rsid w:val="21A5FED9"/>
    <w:rsid w:val="21E82DA6"/>
    <w:rsid w:val="22BD200F"/>
    <w:rsid w:val="23587610"/>
    <w:rsid w:val="23B854B9"/>
    <w:rsid w:val="25649014"/>
    <w:rsid w:val="2707A581"/>
    <w:rsid w:val="27B25566"/>
    <w:rsid w:val="27E0D98E"/>
    <w:rsid w:val="28AE8F20"/>
    <w:rsid w:val="28AF5E57"/>
    <w:rsid w:val="29A01935"/>
    <w:rsid w:val="2B1D0EBB"/>
    <w:rsid w:val="2B215E25"/>
    <w:rsid w:val="2B5D8BD4"/>
    <w:rsid w:val="2C149E58"/>
    <w:rsid w:val="2D080AEA"/>
    <w:rsid w:val="2D9C42E1"/>
    <w:rsid w:val="2EDA6D4C"/>
    <w:rsid w:val="2F01A3CD"/>
    <w:rsid w:val="2F7E3386"/>
    <w:rsid w:val="2FCF72B9"/>
    <w:rsid w:val="31B9A11C"/>
    <w:rsid w:val="31E807A6"/>
    <w:rsid w:val="33F7EFDF"/>
    <w:rsid w:val="345DD963"/>
    <w:rsid w:val="3734012E"/>
    <w:rsid w:val="3754838A"/>
    <w:rsid w:val="39B5F9B1"/>
    <w:rsid w:val="39C3523B"/>
    <w:rsid w:val="3A0BE51C"/>
    <w:rsid w:val="3A421D36"/>
    <w:rsid w:val="3AC14BB3"/>
    <w:rsid w:val="3C121C85"/>
    <w:rsid w:val="3C247722"/>
    <w:rsid w:val="3C850D15"/>
    <w:rsid w:val="3CB09AA7"/>
    <w:rsid w:val="3D15B989"/>
    <w:rsid w:val="3D26C8EC"/>
    <w:rsid w:val="3DADECE6"/>
    <w:rsid w:val="3E878D32"/>
    <w:rsid w:val="3E896AD4"/>
    <w:rsid w:val="3EDCA742"/>
    <w:rsid w:val="3EF09116"/>
    <w:rsid w:val="3F2F5C5D"/>
    <w:rsid w:val="4028D1A2"/>
    <w:rsid w:val="40E58DA8"/>
    <w:rsid w:val="40F7E845"/>
    <w:rsid w:val="414B8A55"/>
    <w:rsid w:val="417984F1"/>
    <w:rsid w:val="41C4A203"/>
    <w:rsid w:val="422831D8"/>
    <w:rsid w:val="42683DBB"/>
    <w:rsid w:val="431E1FDA"/>
    <w:rsid w:val="431FDC2B"/>
    <w:rsid w:val="44A9B345"/>
    <w:rsid w:val="44E12E03"/>
    <w:rsid w:val="4573E69A"/>
    <w:rsid w:val="45B80CAA"/>
    <w:rsid w:val="4647C675"/>
    <w:rsid w:val="46F55918"/>
    <w:rsid w:val="470EE2B2"/>
    <w:rsid w:val="476853FD"/>
    <w:rsid w:val="48863885"/>
    <w:rsid w:val="4886D469"/>
    <w:rsid w:val="48912979"/>
    <w:rsid w:val="4943271C"/>
    <w:rsid w:val="4A053315"/>
    <w:rsid w:val="4A4A5F2D"/>
    <w:rsid w:val="4C6775C2"/>
    <w:rsid w:val="4D3A22D2"/>
    <w:rsid w:val="4DBA8164"/>
    <w:rsid w:val="4E34443E"/>
    <w:rsid w:val="4F8FAB04"/>
    <w:rsid w:val="4FE93CFC"/>
    <w:rsid w:val="503B36C6"/>
    <w:rsid w:val="50D69F02"/>
    <w:rsid w:val="519C6DF9"/>
    <w:rsid w:val="520D93F5"/>
    <w:rsid w:val="52325954"/>
    <w:rsid w:val="52968FB2"/>
    <w:rsid w:val="52C35FF4"/>
    <w:rsid w:val="52D9E90C"/>
    <w:rsid w:val="53DF0A7D"/>
    <w:rsid w:val="543B3FBA"/>
    <w:rsid w:val="54EF5969"/>
    <w:rsid w:val="566B9297"/>
    <w:rsid w:val="57FBD887"/>
    <w:rsid w:val="58ECA8D9"/>
    <w:rsid w:val="59EB5A2C"/>
    <w:rsid w:val="59EE7C03"/>
    <w:rsid w:val="5A421436"/>
    <w:rsid w:val="5A98AAA3"/>
    <w:rsid w:val="5AB910EB"/>
    <w:rsid w:val="5B6298AD"/>
    <w:rsid w:val="5B7C3C2D"/>
    <w:rsid w:val="5B7D2E4E"/>
    <w:rsid w:val="5CAC2AA5"/>
    <w:rsid w:val="5D180C8E"/>
    <w:rsid w:val="5D6FCD72"/>
    <w:rsid w:val="5E0B2373"/>
    <w:rsid w:val="5E47E73C"/>
    <w:rsid w:val="5F7724A1"/>
    <w:rsid w:val="604C1E21"/>
    <w:rsid w:val="61710F92"/>
    <w:rsid w:val="619B3127"/>
    <w:rsid w:val="6247FF68"/>
    <w:rsid w:val="6390E8D8"/>
    <w:rsid w:val="644A95C4"/>
    <w:rsid w:val="64531AC2"/>
    <w:rsid w:val="64D2D1E9"/>
    <w:rsid w:val="6526FC4C"/>
    <w:rsid w:val="6535BBA5"/>
    <w:rsid w:val="65FF75A6"/>
    <w:rsid w:val="66606AE1"/>
    <w:rsid w:val="668A2767"/>
    <w:rsid w:val="6796F861"/>
    <w:rsid w:val="68149E87"/>
    <w:rsid w:val="685ABF35"/>
    <w:rsid w:val="68639EDC"/>
    <w:rsid w:val="693F4D2E"/>
    <w:rsid w:val="69F68F96"/>
    <w:rsid w:val="6A0C9688"/>
    <w:rsid w:val="6A2AF4A7"/>
    <w:rsid w:val="6A51AE07"/>
    <w:rsid w:val="6BB35DE0"/>
    <w:rsid w:val="6C41B624"/>
    <w:rsid w:val="6C7A53F9"/>
    <w:rsid w:val="6CCCA8F7"/>
    <w:rsid w:val="6D835ED6"/>
    <w:rsid w:val="6D9D0CAC"/>
    <w:rsid w:val="6E1B1F10"/>
    <w:rsid w:val="6E3B4905"/>
    <w:rsid w:val="6E892B5B"/>
    <w:rsid w:val="6F715E82"/>
    <w:rsid w:val="704CA8BD"/>
    <w:rsid w:val="70932ECA"/>
    <w:rsid w:val="70A92A74"/>
    <w:rsid w:val="7186F1BD"/>
    <w:rsid w:val="71ADF83B"/>
    <w:rsid w:val="7346DB6F"/>
    <w:rsid w:val="75382E81"/>
    <w:rsid w:val="76080DE2"/>
    <w:rsid w:val="7666C857"/>
    <w:rsid w:val="76C30AD7"/>
    <w:rsid w:val="780326E4"/>
    <w:rsid w:val="7822BBA6"/>
    <w:rsid w:val="788D1BD5"/>
    <w:rsid w:val="799203A2"/>
    <w:rsid w:val="79A33E79"/>
    <w:rsid w:val="79B61CF3"/>
    <w:rsid w:val="79D38246"/>
    <w:rsid w:val="79D3AD13"/>
    <w:rsid w:val="79E671FD"/>
    <w:rsid w:val="7A85C695"/>
    <w:rsid w:val="7B8534B9"/>
    <w:rsid w:val="7BCAFC9E"/>
    <w:rsid w:val="7C98C455"/>
    <w:rsid w:val="7FAE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26F5701"/>
  <w15:docId w15:val="{1DE220FA-8C82-4586-B3DB-C02D2F356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32A2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10D6"/>
    <w:pPr>
      <w:keepNext/>
      <w:keepLines/>
      <w:spacing w:before="400" w:after="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10D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10D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10D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210D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210D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210D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10D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10D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A32A2"/>
    <w:rPr>
      <w:color w:val="0000FF" w:themeColor="hyperlink"/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A32A2"/>
    <w:pPr>
      <w:tabs>
        <w:tab w:val="center" w:pos="4703"/>
        <w:tab w:val="right" w:pos="9406"/>
      </w:tabs>
    </w:pPr>
  </w:style>
  <w:style w:type="paragraph" w:customStyle="1" w:styleId="Default">
    <w:name w:val="Default"/>
    <w:rPr>
      <w:rFonts w:ascii="Arial" w:hAnsi="Arial" w:cs="Arial Unicode MS"/>
      <w:color w:val="000000"/>
      <w:sz w:val="24"/>
      <w:szCs w:val="24"/>
      <w:u w:color="000000"/>
      <w:lang w:val="en-US"/>
    </w:rPr>
  </w:style>
  <w:style w:type="character" w:customStyle="1" w:styleId="apple-converted-space">
    <w:name w:val="apple-converted-space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7A32A2"/>
    <w:pPr>
      <w:tabs>
        <w:tab w:val="center" w:pos="4703"/>
        <w:tab w:val="right" w:pos="9406"/>
      </w:tabs>
    </w:pPr>
  </w:style>
  <w:style w:type="paragraph" w:customStyle="1" w:styleId="Zhlavazpat">
    <w:name w:val="Záhlaví a zápatí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B210D6"/>
    <w:pPr>
      <w:outlineLvl w:val="9"/>
    </w:pPr>
  </w:style>
  <w:style w:type="paragraph" w:styleId="TOC1">
    <w:name w:val="toc 1"/>
    <w:uiPriority w:val="39"/>
    <w:pPr>
      <w:spacing w:before="120" w:after="120"/>
    </w:pPr>
    <w:rPr>
      <w:rFonts w:cs="Arial Unicode MS"/>
      <w:b/>
      <w:bCs/>
      <w:caps/>
      <w:color w:val="000000"/>
      <w:u w:color="000000"/>
    </w:rPr>
  </w:style>
  <w:style w:type="paragraph" w:styleId="TOC2">
    <w:name w:val="toc 2"/>
    <w:uiPriority w:val="39"/>
    <w:pPr>
      <w:ind w:left="240"/>
    </w:pPr>
    <w:rPr>
      <w:rFonts w:cs="Arial Unicode MS"/>
      <w:smallCaps/>
      <w:color w:val="000000"/>
      <w:u w:color="000000"/>
    </w:rPr>
  </w:style>
  <w:style w:type="paragraph" w:customStyle="1" w:styleId="Disclaimer">
    <w:name w:val="Disclaimer"/>
    <w:pPr>
      <w:jc w:val="center"/>
    </w:pPr>
    <w:rPr>
      <w:rFonts w:ascii="Calibri" w:hAnsi="Calibri" w:cs="Arial Unicode MS"/>
      <w:color w:val="000000"/>
      <w:u w:color="000000"/>
      <w:lang w:val="en-US"/>
    </w:rPr>
  </w:style>
  <w:style w:type="numbering" w:customStyle="1" w:styleId="Importovanstyl1">
    <w:name w:val="Importovaný styl 1"/>
    <w:pPr>
      <w:numPr>
        <w:numId w:val="2"/>
      </w:numPr>
    </w:pPr>
  </w:style>
  <w:style w:type="character" w:customStyle="1" w:styleId="Odkaz">
    <w:name w:val="Odkaz"/>
    <w:rPr>
      <w:color w:val="0563C1"/>
      <w:u w:val="single" w:color="0563C1"/>
    </w:rPr>
  </w:style>
  <w:style w:type="character" w:customStyle="1" w:styleId="Hyperlink0">
    <w:name w:val="Hyperlink.0"/>
    <w:basedOn w:val="Odkaz"/>
    <w:rPr>
      <w:color w:val="0563C1"/>
      <w:sz w:val="22"/>
      <w:szCs w:val="22"/>
      <w:u w:val="single" w:color="0563C1"/>
    </w:rPr>
  </w:style>
  <w:style w:type="paragraph" w:styleId="NormalWeb">
    <w:name w:val="Normal (Web)"/>
    <w:uiPriority w:val="99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10D6"/>
    <w:pPr>
      <w:numPr>
        <w:ilvl w:val="1"/>
      </w:numPr>
      <w:spacing w:after="240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paragraph" w:customStyle="1" w:styleId="Odrky2">
    <w:name w:val="Odrážky2"/>
    <w:rPr>
      <w:rFonts w:ascii="Calibri" w:hAnsi="Calibri" w:cs="Arial Unicode MS"/>
      <w:color w:val="000000"/>
      <w:sz w:val="24"/>
      <w:szCs w:val="24"/>
      <w:u w:color="000000"/>
    </w:rPr>
  </w:style>
  <w:style w:type="numbering" w:customStyle="1" w:styleId="Importovanstyl5">
    <w:name w:val="Importovaný styl 5"/>
    <w:pPr>
      <w:numPr>
        <w:numId w:val="3"/>
      </w:numPr>
    </w:pPr>
  </w:style>
  <w:style w:type="paragraph" w:customStyle="1" w:styleId="odstavec-husty">
    <w:name w:val="odstavec-husty"/>
    <w:pPr>
      <w:widowControl w:val="0"/>
      <w:suppressAutoHyphens/>
      <w:jc w:val="both"/>
    </w:pPr>
    <w:rPr>
      <w:rFonts w:ascii="Calibri" w:hAnsi="Calibri" w:cs="Arial Unicode MS"/>
      <w:b/>
      <w:bCs/>
      <w:color w:val="000000"/>
      <w:sz w:val="24"/>
      <w:szCs w:val="24"/>
      <w:u w:color="000000"/>
    </w:rPr>
  </w:style>
  <w:style w:type="paragraph" w:styleId="ListParagraph">
    <w:name w:val="List Paragraph"/>
    <w:uiPriority w:val="34"/>
    <w:qFormat/>
    <w:pPr>
      <w:ind w:left="720"/>
      <w:contextualSpacing/>
    </w:pPr>
  </w:style>
  <w:style w:type="numbering" w:customStyle="1" w:styleId="Importovanstyl6">
    <w:name w:val="Importovaný styl 6"/>
    <w:pPr>
      <w:numPr>
        <w:numId w:val="4"/>
      </w:numPr>
    </w:pPr>
  </w:style>
  <w:style w:type="numbering" w:customStyle="1" w:styleId="Importovanstyl7">
    <w:name w:val="Importovaný styl 7"/>
    <w:pPr>
      <w:numPr>
        <w:numId w:val="5"/>
      </w:numPr>
    </w:pPr>
  </w:style>
  <w:style w:type="numbering" w:customStyle="1" w:styleId="Importovanstyl3">
    <w:name w:val="Importovaný styl 3"/>
    <w:pPr>
      <w:numPr>
        <w:numId w:val="6"/>
      </w:numPr>
    </w:pPr>
  </w:style>
  <w:style w:type="paragraph" w:customStyle="1" w:styleId="settingQ">
    <w:name w:val="setting Q"/>
    <w:pPr>
      <w:ind w:left="992"/>
    </w:pPr>
    <w:rPr>
      <w:rFonts w:ascii="Calibri" w:hAnsi="Calibri" w:cs="Arial Unicode MS"/>
      <w:color w:val="000000"/>
      <w:u w:color="000000"/>
    </w:rPr>
  </w:style>
  <w:style w:type="paragraph" w:styleId="BodyText">
    <w:name w:val="Body Text"/>
    <w:pPr>
      <w:spacing w:after="120"/>
    </w:pPr>
    <w:rPr>
      <w:rFonts w:ascii="Calibri" w:hAnsi="Calibri" w:cs="Arial Unicode MS"/>
      <w:color w:val="000000"/>
      <w:sz w:val="24"/>
      <w:szCs w:val="24"/>
      <w:u w:color="000000"/>
      <w:lang w:val="fr-FR"/>
    </w:rPr>
  </w:style>
  <w:style w:type="paragraph" w:customStyle="1" w:styleId="settingQsub">
    <w:name w:val="setting Qsub"/>
    <w:rPr>
      <w:rFonts w:ascii="Calibri" w:hAnsi="Calibri" w:cs="Arial Unicode MS"/>
      <w:color w:val="000000"/>
      <w:u w:color="000000"/>
    </w:rPr>
  </w:style>
  <w:style w:type="numbering" w:customStyle="1" w:styleId="Importovanstyl8">
    <w:name w:val="Importovaný styl 8"/>
    <w:pPr>
      <w:numPr>
        <w:numId w:val="7"/>
      </w:numPr>
    </w:pPr>
  </w:style>
  <w:style w:type="numbering" w:customStyle="1" w:styleId="Importovanstyl9">
    <w:name w:val="Importovaný styl 9"/>
    <w:pPr>
      <w:numPr>
        <w:numId w:val="8"/>
      </w:numPr>
    </w:pPr>
  </w:style>
  <w:style w:type="numbering" w:customStyle="1" w:styleId="Importovanstyl10">
    <w:name w:val="Importovaný styl 10"/>
    <w:pPr>
      <w:numPr>
        <w:numId w:val="9"/>
      </w:numPr>
    </w:pPr>
  </w:style>
  <w:style w:type="paragraph" w:customStyle="1" w:styleId="Normln1">
    <w:name w:val="Normální1"/>
    <w:pPr>
      <w:suppressAutoHyphens/>
      <w:spacing w:after="200" w:line="276" w:lineRule="auto"/>
    </w:pPr>
    <w:rPr>
      <w:rFonts w:ascii="Calibri" w:hAnsi="Calibri" w:cs="Arial Unicode MS"/>
      <w:color w:val="000000"/>
      <w:u w:color="000000"/>
      <w:lang w:val="fr-FR"/>
    </w:rPr>
  </w:style>
  <w:style w:type="paragraph" w:customStyle="1" w:styleId="Odstavecseseznamem1">
    <w:name w:val="Odstavec se seznamem1"/>
    <w:pPr>
      <w:suppressAutoHyphens/>
      <w:spacing w:after="200" w:line="276" w:lineRule="auto"/>
      <w:ind w:left="720"/>
    </w:pPr>
    <w:rPr>
      <w:rFonts w:ascii="Calibri" w:hAnsi="Calibri" w:cs="Arial Unicode MS"/>
      <w:color w:val="000000"/>
      <w:u w:color="000000"/>
    </w:rPr>
  </w:style>
  <w:style w:type="numbering" w:customStyle="1" w:styleId="Importovanstyl11">
    <w:name w:val="Importovaný styl 11"/>
    <w:pPr>
      <w:numPr>
        <w:numId w:val="10"/>
      </w:numPr>
    </w:pPr>
  </w:style>
  <w:style w:type="paragraph" w:customStyle="1" w:styleId="Vchoz">
    <w:name w:val="Výchozí"/>
    <w:rPr>
      <w:rFonts w:ascii="Helvetica" w:eastAsia="Helvetica" w:hAnsi="Helvetica" w:cs="Helvetica"/>
      <w:color w:val="000000"/>
    </w:rPr>
  </w:style>
  <w:style w:type="numbering" w:customStyle="1" w:styleId="Importovanstyl12">
    <w:name w:val="Importovaný styl 12"/>
    <w:pPr>
      <w:numPr>
        <w:numId w:val="11"/>
      </w:numPr>
    </w:pPr>
  </w:style>
  <w:style w:type="numbering" w:customStyle="1" w:styleId="Importovanstyl13">
    <w:name w:val="Importovaný styl 13"/>
    <w:pPr>
      <w:numPr>
        <w:numId w:val="12"/>
      </w:numPr>
    </w:pPr>
  </w:style>
  <w:style w:type="paragraph" w:customStyle="1" w:styleId="bodka">
    <w:name w:val="bodka"/>
    <w:pPr>
      <w:tabs>
        <w:tab w:val="left" w:pos="1080"/>
      </w:tabs>
      <w:jc w:val="both"/>
    </w:pPr>
    <w:rPr>
      <w:rFonts w:ascii="Arial" w:eastAsia="Arial" w:hAnsi="Arial" w:cs="Arial"/>
      <w:color w:val="000000"/>
      <w:u w:color="000000"/>
    </w:rPr>
  </w:style>
  <w:style w:type="numbering" w:customStyle="1" w:styleId="Importovanstyl15">
    <w:name w:val="Importovaný styl 15"/>
    <w:pPr>
      <w:numPr>
        <w:numId w:val="13"/>
      </w:numPr>
    </w:pPr>
  </w:style>
  <w:style w:type="character" w:customStyle="1" w:styleId="Hyperlink1">
    <w:name w:val="Hyperlink.1"/>
    <w:basedOn w:val="Odkaz"/>
    <w:rPr>
      <w:rFonts w:ascii="Calibri" w:eastAsia="Calibri" w:hAnsi="Calibri" w:cs="Calibri"/>
      <w:color w:val="0563C1"/>
      <w:u w:val="single" w:color="0563C1"/>
      <w:shd w:val="clear" w:color="auto" w:fill="FFFFFF"/>
    </w:rPr>
  </w:style>
  <w:style w:type="character" w:customStyle="1" w:styleId="Hyperlink2">
    <w:name w:val="Hyperlink.2"/>
    <w:basedOn w:val="apple-converted-space"/>
    <w:rPr>
      <w:color w:val="1155CC"/>
      <w:u w:val="single" w:color="1155CC"/>
      <w:lang w:val="en-US"/>
    </w:rPr>
  </w:style>
  <w:style w:type="character" w:customStyle="1" w:styleId="Hyperlink3">
    <w:name w:val="Hyperlink.3"/>
    <w:basedOn w:val="Odkaz"/>
    <w:rPr>
      <w:color w:val="0563C1"/>
      <w:u w:val="single" w:color="0563C1"/>
      <w:shd w:val="clear" w:color="auto" w:fill="FFFFFF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Calibri" w:hAnsi="Calibri" w:cs="Arial Unicode MS"/>
      <w:color w:val="000000"/>
      <w:u w:color="00000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32A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2A2"/>
    <w:rPr>
      <w:rFonts w:ascii="Times New Roman" w:eastAsiaTheme="minorHAnsi" w:hAnsi="Times New Roman" w:cs="Times New Roman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7B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7BB0"/>
    <w:rPr>
      <w:rFonts w:ascii="Calibri" w:hAnsi="Calibri" w:cs="Arial Unicode MS"/>
      <w:b/>
      <w:bCs/>
      <w:color w:val="000000"/>
      <w:u w:color="000000"/>
    </w:rPr>
  </w:style>
  <w:style w:type="character" w:customStyle="1" w:styleId="Standardnpsmoodstavce1">
    <w:name w:val="Standardní písmo odstavce1"/>
    <w:rsid w:val="00417BB0"/>
  </w:style>
  <w:style w:type="numbering" w:customStyle="1" w:styleId="Odrky">
    <w:name w:val="Odrážky"/>
    <w:rsid w:val="008B7073"/>
    <w:pPr>
      <w:numPr>
        <w:numId w:val="14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B210D6"/>
    <w:pPr>
      <w:spacing w:line="204" w:lineRule="auto"/>
      <w:contextualSpacing/>
    </w:pPr>
    <w:rPr>
      <w:rFonts w:asciiTheme="majorHAnsi" w:eastAsiaTheme="majorEastAsia" w:hAnsiTheme="majorHAnsi" w:cstheme="majorBidi"/>
      <w:caps/>
      <w:color w:val="A7A7A7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210D6"/>
    <w:rPr>
      <w:rFonts w:asciiTheme="majorHAnsi" w:eastAsiaTheme="majorEastAsia" w:hAnsiTheme="majorHAnsi" w:cstheme="majorBidi"/>
      <w:caps/>
      <w:color w:val="A7A7A7" w:themeColor="text2"/>
      <w:spacing w:val="-15"/>
      <w:sz w:val="72"/>
      <w:szCs w:val="72"/>
    </w:rPr>
  </w:style>
  <w:style w:type="character" w:customStyle="1" w:styleId="Heading3Char">
    <w:name w:val="Heading 3 Char"/>
    <w:basedOn w:val="DefaultParagraphFont"/>
    <w:link w:val="Heading3"/>
    <w:uiPriority w:val="9"/>
    <w:rsid w:val="00B210D6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210D6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table" w:styleId="TableGrid">
    <w:name w:val="Table Grid"/>
    <w:basedOn w:val="TableNormal"/>
    <w:rsid w:val="00854765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Normal"/>
    <w:next w:val="Normal"/>
    <w:autoRedefine/>
    <w:uiPriority w:val="39"/>
    <w:unhideWhenUsed/>
    <w:rsid w:val="00854765"/>
    <w:pPr>
      <w:ind w:left="480"/>
    </w:pPr>
    <w:rPr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854765"/>
    <w:pPr>
      <w:ind w:left="720"/>
    </w:pPr>
    <w:rPr>
      <w:sz w:val="18"/>
      <w:szCs w:val="18"/>
    </w:rPr>
  </w:style>
  <w:style w:type="paragraph" w:styleId="Caption">
    <w:name w:val="caption"/>
    <w:aliases w:val="legenda"/>
    <w:basedOn w:val="Normal"/>
    <w:next w:val="Normal"/>
    <w:uiPriority w:val="35"/>
    <w:unhideWhenUsed/>
    <w:qFormat/>
    <w:rsid w:val="00B210D6"/>
    <w:rPr>
      <w:b/>
      <w:bCs/>
      <w:smallCaps/>
      <w:color w:val="A7A7A7" w:themeColor="text2"/>
    </w:rPr>
  </w:style>
  <w:style w:type="table" w:customStyle="1" w:styleId="IBMtable">
    <w:name w:val="IBM_table"/>
    <w:basedOn w:val="TableNormal"/>
    <w:rsid w:val="00DD5665"/>
    <w:rPr>
      <w:rFonts w:eastAsia="Tim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/>
    </w:tcPr>
    <w:tblStylePr w:type="firstRow">
      <w:rPr>
        <w:rFonts w:ascii="Times New Roman" w:hAnsi="Times New Roman" w:cs="Times New Roman" w:hint="default"/>
        <w:b/>
        <w:sz w:val="20"/>
        <w:szCs w:val="20"/>
      </w:rPr>
      <w:tblPr/>
      <w:tcPr>
        <w:shd w:val="clear" w:color="auto" w:fill="DFDFDF"/>
      </w:tcPr>
    </w:tblStylePr>
    <w:tblStylePr w:type="lastRow">
      <w:rPr>
        <w:rFonts w:ascii="Times New Roman" w:hAnsi="Times New Roman" w:cs="Times New Roman" w:hint="default"/>
        <w:sz w:val="20"/>
        <w:szCs w:val="20"/>
      </w:rPr>
    </w:tblStylePr>
  </w:style>
  <w:style w:type="character" w:styleId="Strong">
    <w:name w:val="Strong"/>
    <w:basedOn w:val="DefaultParagraphFont"/>
    <w:uiPriority w:val="22"/>
    <w:qFormat/>
    <w:rsid w:val="00B210D6"/>
    <w:rPr>
      <w:b/>
      <w:bCs/>
    </w:rPr>
  </w:style>
  <w:style w:type="paragraph" w:styleId="Revision">
    <w:name w:val="Revision"/>
    <w:hidden/>
    <w:uiPriority w:val="99"/>
    <w:semiHidden/>
    <w:rsid w:val="001F1196"/>
    <w:rPr>
      <w:rFonts w:ascii="Calibri" w:hAnsi="Calibri" w:cs="Arial Unicode MS"/>
      <w:color w:val="000000"/>
      <w:sz w:val="24"/>
      <w:szCs w:val="24"/>
      <w:u w:color="000000"/>
    </w:rPr>
  </w:style>
  <w:style w:type="paragraph" w:customStyle="1" w:styleId="Normal1">
    <w:name w:val="Normal1"/>
    <w:uiPriority w:val="99"/>
    <w:rsid w:val="00E03892"/>
    <w:pPr>
      <w:widowControl w:val="0"/>
      <w:autoSpaceDE w:val="0"/>
      <w:autoSpaceDN w:val="0"/>
      <w:adjustRightInd w:val="0"/>
      <w:spacing w:before="240"/>
      <w:jc w:val="both"/>
    </w:pPr>
    <w:rPr>
      <w:lang w:val="en-US"/>
    </w:rPr>
  </w:style>
  <w:style w:type="paragraph" w:customStyle="1" w:styleId="Normal2">
    <w:name w:val="Normal2"/>
    <w:uiPriority w:val="99"/>
    <w:rsid w:val="00E03892"/>
    <w:pPr>
      <w:widowControl w:val="0"/>
      <w:autoSpaceDE w:val="0"/>
      <w:autoSpaceDN w:val="0"/>
      <w:adjustRightInd w:val="0"/>
      <w:spacing w:before="120"/>
    </w:pPr>
    <w:rPr>
      <w:lang w:val="en-US"/>
    </w:rPr>
  </w:style>
  <w:style w:type="character" w:customStyle="1" w:styleId="Popis1">
    <w:name w:val="Popis1"/>
    <w:uiPriority w:val="99"/>
    <w:rsid w:val="00E03892"/>
    <w:rPr>
      <w:rFonts w:ascii="Arial Narrow" w:hAnsi="Arial Narrow" w:cs="Arial Narrow"/>
      <w:b/>
      <w:bCs/>
    </w:rPr>
  </w:style>
  <w:style w:type="paragraph" w:customStyle="1" w:styleId="ANXheading1">
    <w:name w:val="ANX heading 1"/>
    <w:basedOn w:val="Normal"/>
    <w:autoRedefine/>
    <w:rsid w:val="0023480C"/>
    <w:pPr>
      <w:spacing w:before="120" w:after="120" w:line="256" w:lineRule="auto"/>
    </w:pPr>
    <w:rPr>
      <w:rFonts w:ascii="Arial" w:hAnsi="Arial"/>
      <w:color w:val="C00000"/>
      <w:sz w:val="28"/>
    </w:rPr>
  </w:style>
  <w:style w:type="paragraph" w:customStyle="1" w:styleId="ANXHeading4">
    <w:name w:val="ANX Heading 4"/>
    <w:basedOn w:val="Normal"/>
    <w:link w:val="ANXHeading4Char"/>
    <w:autoRedefine/>
    <w:rsid w:val="0023480C"/>
    <w:pPr>
      <w:spacing w:before="200"/>
    </w:pPr>
    <w:rPr>
      <w:rFonts w:ascii="Arial" w:hAnsi="Arial"/>
      <w:i/>
      <w:color w:val="C00000"/>
      <w:u w:val="single"/>
    </w:rPr>
  </w:style>
  <w:style w:type="character" w:customStyle="1" w:styleId="ANXHeading4Char">
    <w:name w:val="ANX Heading 4 Char"/>
    <w:basedOn w:val="DefaultParagraphFont"/>
    <w:link w:val="ANXHeading4"/>
    <w:rsid w:val="0023480C"/>
    <w:rPr>
      <w:rFonts w:ascii="Arial" w:hAnsi="Arial" w:cs="Arial Unicode MS"/>
      <w:i/>
      <w:color w:val="C00000"/>
      <w:sz w:val="24"/>
      <w:szCs w:val="24"/>
      <w:u w:val="single" w:color="000000"/>
      <w:bdr w:val="none" w:sz="0" w:space="0" w:color="auto"/>
    </w:rPr>
  </w:style>
  <w:style w:type="paragraph" w:customStyle="1" w:styleId="Textvtabulce">
    <w:name w:val="Text v tabulce"/>
    <w:basedOn w:val="Normal"/>
    <w:rsid w:val="0023480C"/>
    <w:rPr>
      <w:rFonts w:ascii="Arial" w:eastAsia="Times New Roman" w:hAnsi="Arial" w:cs="Arial"/>
      <w:sz w:val="20"/>
      <w:lang w:val="cs-CZ" w:eastAsia="cs-CZ"/>
    </w:rPr>
  </w:style>
  <w:style w:type="character" w:customStyle="1" w:styleId="Heading1Char">
    <w:name w:val="Heading 1 Char"/>
    <w:basedOn w:val="DefaultParagraphFont"/>
    <w:link w:val="Heading1"/>
    <w:uiPriority w:val="9"/>
    <w:rsid w:val="00B210D6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B210D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348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3480C"/>
    <w:rPr>
      <w:rFonts w:ascii="Courier New" w:eastAsia="Times New Roman" w:hAnsi="Courier New" w:cs="Courier New"/>
      <w:u w:color="000000"/>
      <w:bdr w:val="none" w:sz="0" w:space="0" w:color="auto"/>
    </w:rPr>
  </w:style>
  <w:style w:type="character" w:customStyle="1" w:styleId="sc121">
    <w:name w:val="sc121"/>
    <w:basedOn w:val="DefaultParagraphFont"/>
    <w:rsid w:val="0023480C"/>
    <w:rPr>
      <w:rFonts w:ascii="Courier New" w:hAnsi="Courier New" w:cs="Courier New" w:hint="default"/>
      <w:color w:val="FF0000"/>
      <w:sz w:val="20"/>
      <w:szCs w:val="20"/>
      <w:shd w:val="clear" w:color="auto" w:fill="FFFF00"/>
    </w:rPr>
  </w:style>
  <w:style w:type="character" w:customStyle="1" w:styleId="sc11">
    <w:name w:val="sc11"/>
    <w:basedOn w:val="DefaultParagraphFont"/>
    <w:rsid w:val="0023480C"/>
    <w:rPr>
      <w:rFonts w:ascii="Courier New" w:hAnsi="Courier New" w:cs="Courier New" w:hint="default"/>
      <w:color w:val="0000FF"/>
      <w:sz w:val="20"/>
      <w:szCs w:val="20"/>
    </w:rPr>
  </w:style>
  <w:style w:type="character" w:customStyle="1" w:styleId="sc8">
    <w:name w:val="sc8"/>
    <w:basedOn w:val="DefaultParagraphFont"/>
    <w:rsid w:val="0023480C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31">
    <w:name w:val="sc31"/>
    <w:basedOn w:val="DefaultParagraphFont"/>
    <w:rsid w:val="0023480C"/>
    <w:rPr>
      <w:rFonts w:ascii="Courier New" w:hAnsi="Courier New" w:cs="Courier New" w:hint="default"/>
      <w:color w:val="FF0000"/>
      <w:sz w:val="20"/>
      <w:szCs w:val="20"/>
    </w:rPr>
  </w:style>
  <w:style w:type="character" w:customStyle="1" w:styleId="sc61">
    <w:name w:val="sc61"/>
    <w:basedOn w:val="DefaultParagraphFont"/>
    <w:rsid w:val="0023480C"/>
    <w:rPr>
      <w:rFonts w:ascii="Courier New" w:hAnsi="Courier New" w:cs="Courier New" w:hint="default"/>
      <w:b/>
      <w:bCs/>
      <w:color w:val="8000FF"/>
      <w:sz w:val="20"/>
      <w:szCs w:val="20"/>
    </w:rPr>
  </w:style>
  <w:style w:type="character" w:customStyle="1" w:styleId="sc131">
    <w:name w:val="sc131"/>
    <w:basedOn w:val="DefaultParagraphFont"/>
    <w:rsid w:val="0023480C"/>
    <w:rPr>
      <w:rFonts w:ascii="Courier New" w:hAnsi="Courier New" w:cs="Courier New" w:hint="default"/>
      <w:color w:val="FF0000"/>
      <w:sz w:val="20"/>
      <w:szCs w:val="20"/>
      <w:shd w:val="clear" w:color="auto" w:fill="FFFF00"/>
    </w:rPr>
  </w:style>
  <w:style w:type="character" w:customStyle="1" w:styleId="sc01">
    <w:name w:val="sc01"/>
    <w:basedOn w:val="DefaultParagraphFont"/>
    <w:rsid w:val="0023480C"/>
    <w:rPr>
      <w:rFonts w:ascii="Courier New" w:hAnsi="Courier New" w:cs="Courier New" w:hint="default"/>
      <w:b/>
      <w:bCs/>
      <w:color w:val="000000"/>
      <w:sz w:val="20"/>
      <w:szCs w:val="20"/>
    </w:rPr>
  </w:style>
  <w:style w:type="character" w:customStyle="1" w:styleId="sc91">
    <w:name w:val="sc91"/>
    <w:basedOn w:val="DefaultParagraphFont"/>
    <w:rsid w:val="0023480C"/>
    <w:rPr>
      <w:rFonts w:ascii="Courier New" w:hAnsi="Courier New" w:cs="Courier New" w:hint="default"/>
      <w:color w:val="008000"/>
      <w:sz w:val="20"/>
      <w:szCs w:val="20"/>
    </w:rPr>
  </w:style>
  <w:style w:type="character" w:customStyle="1" w:styleId="sc71">
    <w:name w:val="sc71"/>
    <w:basedOn w:val="DefaultParagraphFont"/>
    <w:rsid w:val="0023480C"/>
    <w:rPr>
      <w:rFonts w:ascii="Courier New" w:hAnsi="Courier New" w:cs="Courier New" w:hint="default"/>
      <w:b/>
      <w:bCs/>
      <w:color w:val="8000FF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7A32A2"/>
    <w:rPr>
      <w:rFonts w:eastAsiaTheme="minorHAnsi"/>
      <w:sz w:val="24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A32A2"/>
    <w:rPr>
      <w:rFonts w:eastAsiaTheme="minorHAnsi"/>
      <w:sz w:val="24"/>
      <w:szCs w:val="24"/>
      <w:lang w:eastAsia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3480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3480C"/>
    <w:rPr>
      <w:rFonts w:ascii="Tahoma" w:hAnsi="Tahoma" w:cs="Tahoma"/>
      <w:color w:val="000000"/>
      <w:sz w:val="16"/>
      <w:szCs w:val="16"/>
      <w:u w:color="000000"/>
      <w:bdr w:val="none" w:sz="0" w:space="0" w:color="auto"/>
    </w:rPr>
  </w:style>
  <w:style w:type="paragraph" w:customStyle="1" w:styleId="Textbody">
    <w:name w:val="Text body"/>
    <w:basedOn w:val="Normal"/>
    <w:rsid w:val="00D415C3"/>
    <w:pPr>
      <w:suppressAutoHyphens/>
      <w:autoSpaceDN w:val="0"/>
      <w:spacing w:after="120"/>
      <w:jc w:val="both"/>
      <w:textAlignment w:val="baseline"/>
    </w:pPr>
    <w:rPr>
      <w:rFonts w:ascii="Times New Roman" w:eastAsia="Times New Roman" w:hAnsi="Times New Roman" w:cs="Times New Roman"/>
      <w:kern w:val="3"/>
      <w:lang w:eastAsia="cs-CZ"/>
    </w:rPr>
  </w:style>
  <w:style w:type="paragraph" w:customStyle="1" w:styleId="TableContents">
    <w:name w:val="Table Contents"/>
    <w:basedOn w:val="Textbody"/>
    <w:rsid w:val="004C1ADF"/>
    <w:pPr>
      <w:suppressLineNumbers/>
      <w:spacing w:after="0"/>
    </w:pPr>
  </w:style>
  <w:style w:type="paragraph" w:customStyle="1" w:styleId="TableHeading">
    <w:name w:val="Table Heading"/>
    <w:basedOn w:val="TableContents"/>
    <w:rsid w:val="004C1ADF"/>
    <w:pPr>
      <w:jc w:val="center"/>
    </w:pPr>
    <w:rPr>
      <w:rFonts w:ascii="Albany" w:eastAsia="Albany" w:hAnsi="Albany" w:cs="Albany"/>
      <w:b/>
      <w:bCs/>
      <w:i/>
      <w:iCs/>
    </w:rPr>
  </w:style>
  <w:style w:type="paragraph" w:styleId="NoSpacing">
    <w:name w:val="No Spacing"/>
    <w:uiPriority w:val="1"/>
    <w:qFormat/>
    <w:rsid w:val="00B210D6"/>
    <w:pPr>
      <w:spacing w:after="0" w:line="240" w:lineRule="auto"/>
    </w:pPr>
  </w:style>
  <w:style w:type="character" w:customStyle="1" w:styleId="Heading5Char">
    <w:name w:val="Heading 5 Char"/>
    <w:basedOn w:val="DefaultParagraphFont"/>
    <w:link w:val="Heading5"/>
    <w:uiPriority w:val="9"/>
    <w:rsid w:val="00B210D6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B210D6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TOC5">
    <w:name w:val="toc 5"/>
    <w:basedOn w:val="Normal"/>
    <w:next w:val="Normal"/>
    <w:autoRedefine/>
    <w:uiPriority w:val="39"/>
    <w:unhideWhenUsed/>
    <w:rsid w:val="00327775"/>
    <w:pPr>
      <w:ind w:left="96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327775"/>
    <w:pPr>
      <w:ind w:left="12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327775"/>
    <w:pPr>
      <w:ind w:left="144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327775"/>
    <w:pPr>
      <w:ind w:left="168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327775"/>
    <w:pPr>
      <w:ind w:left="1920"/>
    </w:pPr>
    <w:rPr>
      <w:sz w:val="18"/>
      <w:szCs w:val="18"/>
    </w:rPr>
  </w:style>
  <w:style w:type="paragraph" w:customStyle="1" w:styleId="Obr">
    <w:name w:val="Obr."/>
    <w:basedOn w:val="Caption"/>
    <w:rsid w:val="005839A4"/>
    <w:pPr>
      <w:widowControl w:val="0"/>
      <w:suppressLineNumbers/>
      <w:suppressAutoHyphens/>
      <w:autoSpaceDN w:val="0"/>
      <w:spacing w:before="144" w:after="144"/>
      <w:textAlignment w:val="baseline"/>
    </w:pPr>
    <w:rPr>
      <w:rFonts w:ascii="Times New Roman" w:eastAsia="Times New Roman" w:hAnsi="Times New Roman" w:cs="Times New Roman"/>
      <w:b w:val="0"/>
      <w:bCs w:val="0"/>
      <w:i/>
      <w:iCs/>
      <w:color w:val="auto"/>
      <w:kern w:val="3"/>
    </w:rPr>
  </w:style>
  <w:style w:type="numbering" w:customStyle="1" w:styleId="WWNum4">
    <w:name w:val="WWNum4"/>
    <w:basedOn w:val="NoList"/>
    <w:rsid w:val="005839A4"/>
    <w:pPr>
      <w:numPr>
        <w:numId w:val="1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515CE4"/>
    <w:rPr>
      <w:color w:val="FF00FF" w:themeColor="followedHyperlink"/>
      <w:u w:val="single"/>
    </w:rPr>
  </w:style>
  <w:style w:type="paragraph" w:customStyle="1" w:styleId="Style1CommandSourcecode">
    <w:name w:val="Style1 Command/Source code"/>
    <w:basedOn w:val="Normal"/>
    <w:link w:val="Style1CommandSourcecodeChar"/>
    <w:rsid w:val="00456880"/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Bdr>
    </w:pPr>
    <w:rPr>
      <w:rFonts w:ascii="Consolas" w:hAnsi="Consolas"/>
    </w:rPr>
  </w:style>
  <w:style w:type="character" w:styleId="UnresolvedMention">
    <w:name w:val="Unresolved Mention"/>
    <w:basedOn w:val="DefaultParagraphFont"/>
    <w:uiPriority w:val="99"/>
    <w:semiHidden/>
    <w:unhideWhenUsed/>
    <w:rsid w:val="007A32A2"/>
    <w:rPr>
      <w:color w:val="605E5C"/>
      <w:shd w:val="clear" w:color="auto" w:fill="E1DFDD"/>
    </w:rPr>
  </w:style>
  <w:style w:type="character" w:customStyle="1" w:styleId="Style1CommandSourcecodeChar">
    <w:name w:val="Style1 Command/Source code Char"/>
    <w:basedOn w:val="DefaultParagraphFont"/>
    <w:link w:val="Style1CommandSourcecode"/>
    <w:rsid w:val="00456880"/>
    <w:rPr>
      <w:rFonts w:ascii="Consolas" w:hAnsi="Consolas" w:cs="Arial Unicode MS"/>
      <w:color w:val="000000"/>
      <w:sz w:val="22"/>
      <w:szCs w:val="24"/>
      <w:u w:color="000000"/>
    </w:rPr>
  </w:style>
  <w:style w:type="character" w:styleId="Emphasis">
    <w:name w:val="Emphasis"/>
    <w:basedOn w:val="DefaultParagraphFont"/>
    <w:uiPriority w:val="20"/>
    <w:qFormat/>
    <w:rsid w:val="00B210D6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rsid w:val="00B210D6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styleId="HTMLCode">
    <w:name w:val="HTML Code"/>
    <w:basedOn w:val="DefaultParagraphFont"/>
    <w:uiPriority w:val="99"/>
    <w:semiHidden/>
    <w:unhideWhenUsed/>
    <w:rsid w:val="00C77B04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tlid-translation">
    <w:name w:val="tlid-translation"/>
    <w:basedOn w:val="DefaultParagraphFont"/>
    <w:rsid w:val="00B00A95"/>
  </w:style>
  <w:style w:type="paragraph" w:styleId="TableofFigures">
    <w:name w:val="table of figures"/>
    <w:basedOn w:val="Normal"/>
    <w:next w:val="Normal"/>
    <w:uiPriority w:val="99"/>
    <w:unhideWhenUsed/>
    <w:rsid w:val="009B43F0"/>
  </w:style>
  <w:style w:type="paragraph" w:customStyle="1" w:styleId="BasicParagraph">
    <w:name w:val="[Basic Paragraph]"/>
    <w:basedOn w:val="Normal"/>
    <w:uiPriority w:val="99"/>
    <w:rsid w:val="007A32A2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7A32A2"/>
  </w:style>
  <w:style w:type="character" w:customStyle="1" w:styleId="Heading8Char">
    <w:name w:val="Heading 8 Char"/>
    <w:basedOn w:val="DefaultParagraphFont"/>
    <w:link w:val="Heading8"/>
    <w:uiPriority w:val="9"/>
    <w:semiHidden/>
    <w:rsid w:val="00B210D6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10D6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11"/>
    <w:rsid w:val="00B210D6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210D6"/>
    <w:pPr>
      <w:spacing w:before="120" w:after="120"/>
      <w:ind w:left="720"/>
    </w:pPr>
    <w:rPr>
      <w:color w:val="A7A7A7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B210D6"/>
    <w:rPr>
      <w:color w:val="A7A7A7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10D6"/>
    <w:pPr>
      <w:spacing w:before="100" w:beforeAutospacing="1" w:after="240"/>
      <w:ind w:left="720"/>
      <w:jc w:val="center"/>
    </w:pPr>
    <w:rPr>
      <w:rFonts w:asciiTheme="majorHAnsi" w:eastAsiaTheme="majorEastAsia" w:hAnsiTheme="majorHAnsi" w:cstheme="majorBidi"/>
      <w:color w:val="A7A7A7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10D6"/>
    <w:rPr>
      <w:rFonts w:asciiTheme="majorHAnsi" w:eastAsiaTheme="majorEastAsia" w:hAnsiTheme="majorHAnsi" w:cstheme="majorBidi"/>
      <w:color w:val="A7A7A7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B210D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B210D6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210D6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B210D6"/>
    <w:rPr>
      <w:b/>
      <w:bCs/>
      <w:smallCaps/>
      <w:color w:val="A7A7A7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B210D6"/>
    <w:rPr>
      <w:b/>
      <w:bCs/>
      <w:smallCaps/>
      <w:spacing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5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9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1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81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84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48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60323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5652">
                      <w:marLeft w:val="0"/>
                      <w:marRight w:val="0"/>
                      <w:marTop w:val="0"/>
                      <w:marBottom w:val="75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757289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911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147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192213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351794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18398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01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74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9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9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54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72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520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458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19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32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5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9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6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4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0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9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3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9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6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8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1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1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1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8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7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2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2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0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9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hyperlink" Target="https://nbs.sk/dokument/bf4433b5-d4a1-414c-86fb-7523b155a856/stiahnut/?force=true" TargetMode="External"/><Relationship Id="rId55" Type="http://schemas.openxmlformats.org/officeDocument/2006/relationships/image" Target="media/image43.png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5" Type="http://schemas.openxmlformats.org/officeDocument/2006/relationships/numbering" Target="numbering.xml"/><Relationship Id="rId61" Type="http://schemas.openxmlformats.org/officeDocument/2006/relationships/image" Target="media/image49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header" Target="header1.xml"/><Relationship Id="rId56" Type="http://schemas.openxmlformats.org/officeDocument/2006/relationships/image" Target="media/image44.png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2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oter" Target="footer1.xml"/><Relationship Id="rId57" Type="http://schemas.openxmlformats.org/officeDocument/2006/relationships/image" Target="media/image45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NARODNA_BANKA\Dokument%20zverej&#328;ovan&#253;%20na%20webe.dotx" TargetMode="External"/></Relationships>
</file>

<file path=word/theme/theme1.xml><?xml version="1.0" encoding="utf-8"?>
<a:theme xmlns:a="http://schemas.openxmlformats.org/drawingml/2006/main" name="Motiv Office">
  <a:themeElements>
    <a:clrScheme name="Motiv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iv Office">
      <a:majorFont>
        <a:latin typeface="Helvetica"/>
        <a:ea typeface="Helvetica"/>
        <a:cs typeface="Helvetica"/>
      </a:majorFont>
      <a:minorFont>
        <a:latin typeface="Calibri"/>
        <a:ea typeface="Calibri"/>
        <a:cs typeface="Calibri"/>
      </a:minorFont>
    </a:fontScheme>
    <a:fmtScheme name="Motiv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BDE05F263F26F4A855648AAF214BDDD" ma:contentTypeVersion="8" ma:contentTypeDescription="Umožňuje vytvoriť nový dokument." ma:contentTypeScope="" ma:versionID="3c627e8c8221ada6db550e9795851261">
  <xsd:schema xmlns:xsd="http://www.w3.org/2001/XMLSchema" xmlns:xs="http://www.w3.org/2001/XMLSchema" xmlns:p="http://schemas.microsoft.com/office/2006/metadata/properties" xmlns:ns2="ffadb5d6-f08d-40fd-937e-d921fef3d708" xmlns:ns3="20ff3fc3-fbc9-4487-b792-d30d1a0dc379" targetNamespace="http://schemas.microsoft.com/office/2006/metadata/properties" ma:root="true" ma:fieldsID="d8126bc5fcecc2cee7e4b2b67c83bc9b" ns2:_="" ns3:_="">
    <xsd:import namespace="ffadb5d6-f08d-40fd-937e-d921fef3d708"/>
    <xsd:import namespace="20ff3fc3-fbc9-4487-b792-d30d1a0dc37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adb5d6-f08d-40fd-937e-d921fef3d70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ff3fc3-fbc9-4487-b792-d30d1a0dc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B74D37-28D1-4E02-AF1F-93C6538B1B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4C29525-613C-4E7F-87C5-D88EA4BFC06E}">
  <ds:schemaRefs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purl.org/dc/terms/"/>
    <ds:schemaRef ds:uri="20ff3fc3-fbc9-4487-b792-d30d1a0dc379"/>
    <ds:schemaRef ds:uri="http://schemas.openxmlformats.org/package/2006/metadata/core-properties"/>
    <ds:schemaRef ds:uri="ffadb5d6-f08d-40fd-937e-d921fef3d708"/>
    <ds:schemaRef ds:uri="http://schemas.microsoft.com/office/2006/metadata/properties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D30CB48D-07A2-443B-B874-057D01FB80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adb5d6-f08d-40fd-937e-d921fef3d708"/>
    <ds:schemaRef ds:uri="20ff3fc3-fbc9-4487-b792-d30d1a0dc3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1865F96-9718-4001-B9B2-CACC71EEE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 zverejňovaný na webe.dotx</Template>
  <TotalTime>5648</TotalTime>
  <Pages>29</Pages>
  <Words>3268</Words>
  <Characters>18631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Holes Peter</dc:creator>
  <cp:keywords/>
  <cp:lastModifiedBy>Gonda Ivan</cp:lastModifiedBy>
  <cp:revision>94</cp:revision>
  <cp:lastPrinted>2016-08-08T16:44:00Z</cp:lastPrinted>
  <dcterms:created xsi:type="dcterms:W3CDTF">2022-09-13T12:48:00Z</dcterms:created>
  <dcterms:modified xsi:type="dcterms:W3CDTF">2022-10-26T11:05:00Z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0x0101007BDE05F263F26F4A855648AAF214BDDD</vt:lpwstr>
  </property>
</Properties>
</file>