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83B156" w14:textId="77777777" w:rsidR="00253DAA" w:rsidRPr="00BE06BD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  <w:lang w:val="en-US"/>
        </w:rPr>
      </w:pPr>
    </w:p>
    <w:p w14:paraId="3B070ABA" w14:textId="77777777" w:rsidR="00253DAA" w:rsidRPr="00433F36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2D4A1777" w14:textId="77777777" w:rsidR="00253DAA" w:rsidRPr="00433F36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5CEA9DAE" w14:textId="77777777" w:rsidR="00253DAA" w:rsidRPr="00433F36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6332E6EC" w14:textId="77777777" w:rsidR="00253DAA" w:rsidRPr="00433F36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33A87E55" w14:textId="3EE62327" w:rsidR="00253DAA" w:rsidRPr="00433F36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68117902" w14:textId="3EE62327" w:rsidR="00253DAA" w:rsidRPr="00433F36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5E79004B" w14:textId="1EDF1466" w:rsidR="00253DAA" w:rsidRPr="00433F36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38243525" w14:textId="74314905" w:rsidR="00751A70" w:rsidRPr="00433F36" w:rsidRDefault="0082037F" w:rsidP="0023480C">
      <w:pPr>
        <w:jc w:val="center"/>
        <w:rPr>
          <w:b/>
          <w:bCs/>
          <w:caps/>
          <w:sz w:val="32"/>
        </w:rPr>
      </w:pPr>
      <w:r w:rsidRPr="00433F36">
        <w:rPr>
          <w:b/>
          <w:bCs/>
          <w:caps/>
          <w:sz w:val="32"/>
        </w:rPr>
        <w:t>Zmena HESLA</w:t>
      </w:r>
    </w:p>
    <w:p w14:paraId="09210D51" w14:textId="7B74677D" w:rsidR="00253DAA" w:rsidRPr="00433F36" w:rsidRDefault="00751A70" w:rsidP="0023480C">
      <w:pPr>
        <w:jc w:val="center"/>
        <w:rPr>
          <w:b/>
          <w:bCs/>
          <w:caps/>
          <w:sz w:val="32"/>
        </w:rPr>
      </w:pPr>
      <w:r w:rsidRPr="00433F36">
        <w:rPr>
          <w:b/>
          <w:bCs/>
          <w:caps/>
          <w:sz w:val="32"/>
        </w:rPr>
        <w:t>P</w:t>
      </w:r>
      <w:r w:rsidR="002256B1" w:rsidRPr="00433F36">
        <w:rPr>
          <w:b/>
          <w:bCs/>
          <w:caps/>
          <w:sz w:val="32"/>
        </w:rPr>
        <w:t>r</w:t>
      </w:r>
      <w:r w:rsidRPr="00433F36">
        <w:rPr>
          <w:b/>
          <w:bCs/>
          <w:caps/>
          <w:sz w:val="32"/>
        </w:rPr>
        <w:t>ÍRUČKA</w:t>
      </w:r>
      <w:r w:rsidR="00A079C4" w:rsidRPr="00433F36">
        <w:rPr>
          <w:b/>
          <w:bCs/>
          <w:caps/>
          <w:sz w:val="32"/>
        </w:rPr>
        <w:t xml:space="preserve"> </w:t>
      </w:r>
      <w:r w:rsidR="0082037F" w:rsidRPr="00433F36">
        <w:rPr>
          <w:b/>
          <w:bCs/>
          <w:caps/>
          <w:sz w:val="32"/>
        </w:rPr>
        <w:t>koncového používateľa</w:t>
      </w:r>
    </w:p>
    <w:p w14:paraId="3687D32F" w14:textId="01B20421" w:rsidR="00253DAA" w:rsidRPr="00433F36" w:rsidRDefault="00253DAA" w:rsidP="00A079C4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4731ABB7" w14:textId="77777777" w:rsidR="00253DAA" w:rsidRPr="00433F36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6F43CBA5" w14:textId="77777777" w:rsidR="00253DAA" w:rsidRPr="00433F36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53E43C93" w14:textId="77777777" w:rsidR="00253DAA" w:rsidRPr="00433F36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0895C77D" w14:textId="77777777" w:rsidR="00253DAA" w:rsidRPr="00433F36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0DBE3B60" w14:textId="77777777" w:rsidR="00253DAA" w:rsidRPr="00433F36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439B5C8A" w14:textId="13127384" w:rsidR="00253DAA" w:rsidRPr="00433F36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45E65A8E" w14:textId="312CDDFE" w:rsidR="0078184A" w:rsidRPr="00433F36" w:rsidRDefault="0078184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214D1C09" w14:textId="2639590B" w:rsidR="0078184A" w:rsidRPr="00433F36" w:rsidRDefault="0078184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6E104925" w14:textId="77777777" w:rsidR="00D417A2" w:rsidRPr="00433F36" w:rsidRDefault="00D417A2" w:rsidP="00D417A2">
      <w:pPr>
        <w:autoSpaceDE w:val="0"/>
        <w:autoSpaceDN w:val="0"/>
        <w:adjustRightInd w:val="0"/>
        <w:spacing w:line="288" w:lineRule="auto"/>
        <w:ind w:left="1548" w:hanging="378"/>
        <w:textAlignment w:val="center"/>
        <w:rPr>
          <w:rFonts w:ascii="Verdana" w:hAnsi="Verdana" w:cs="Verdana"/>
          <w:color w:val="0068AC"/>
          <w:sz w:val="20"/>
          <w:szCs w:val="20"/>
        </w:rPr>
      </w:pPr>
      <w:r w:rsidRPr="00433F36">
        <w:rPr>
          <w:rFonts w:ascii="Verdana" w:hAnsi="Verdana" w:cs="Verdana"/>
          <w:color w:val="0068AC"/>
          <w:sz w:val="20"/>
          <w:szCs w:val="20"/>
        </w:rPr>
        <w:t>Vydavateľ</w:t>
      </w:r>
    </w:p>
    <w:p w14:paraId="01D311B2" w14:textId="6BA4CA17" w:rsidR="00D417A2" w:rsidRPr="00433F36" w:rsidRDefault="00D417A2" w:rsidP="00D417A2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Cambria" w:hAnsi="Cambria" w:cs="Cambria"/>
          <w:color w:val="000000" w:themeColor="text1"/>
          <w:sz w:val="20"/>
          <w:szCs w:val="20"/>
        </w:rPr>
      </w:pPr>
      <w:r w:rsidRPr="00433F36">
        <w:rPr>
          <w:rFonts w:ascii="Cambria" w:hAnsi="Cambria" w:cs="Portada Text"/>
          <w:color w:val="000000"/>
          <w:sz w:val="20"/>
          <w:szCs w:val="20"/>
        </w:rPr>
        <w:t xml:space="preserve">© Národná banka Slovenska </w:t>
      </w:r>
      <w:r w:rsidRPr="00433F36"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RRRR alebo Mesiac RRRR "/>
              <w:maxLength w:val="10000"/>
            </w:textInput>
          </w:ffData>
        </w:fldChar>
      </w:r>
      <w:r w:rsidRPr="00433F36"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 w:rsidRPr="00433F36">
        <w:rPr>
          <w:rFonts w:ascii="Cambria" w:hAnsi="Cambria" w:cs="Cambria"/>
          <w:color w:val="000000" w:themeColor="text1"/>
          <w:sz w:val="20"/>
          <w:szCs w:val="20"/>
        </w:rPr>
      </w:r>
      <w:r w:rsidRPr="00433F36"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984D9A" w:rsidRPr="00433F36">
        <w:rPr>
          <w:rFonts w:ascii="Cambria" w:hAnsi="Cambria" w:cs="Cambria"/>
          <w:noProof/>
          <w:color w:val="000000" w:themeColor="text1"/>
          <w:sz w:val="20"/>
          <w:szCs w:val="20"/>
        </w:rPr>
        <w:t xml:space="preserve">RRRR alebo Mesiac RRRR </w:t>
      </w:r>
      <w:r w:rsidRPr="00433F36"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195A99E1" w14:textId="434D31FA" w:rsidR="00D417A2" w:rsidRPr="00433F36" w:rsidRDefault="00D417A2" w:rsidP="00D417A2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Verdana" w:hAnsi="Verdana" w:cs="Verdana"/>
          <w:color w:val="0068AC"/>
          <w:sz w:val="20"/>
          <w:szCs w:val="20"/>
        </w:rPr>
      </w:pPr>
      <w:r w:rsidRPr="00433F36"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ázov odboru"/>
              <w:maxLength w:val="10000"/>
            </w:textInput>
          </w:ffData>
        </w:fldChar>
      </w:r>
      <w:r w:rsidRPr="00433F36"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 w:rsidRPr="00433F36">
        <w:rPr>
          <w:rFonts w:ascii="Cambria" w:hAnsi="Cambria" w:cs="Cambria"/>
          <w:color w:val="000000" w:themeColor="text1"/>
          <w:sz w:val="20"/>
          <w:szCs w:val="20"/>
        </w:rPr>
      </w:r>
      <w:r w:rsidRPr="00433F36"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984D9A" w:rsidRPr="00433F36">
        <w:rPr>
          <w:rFonts w:ascii="Cambria" w:hAnsi="Cambria" w:cs="Cambria"/>
          <w:noProof/>
          <w:color w:val="000000" w:themeColor="text1"/>
          <w:sz w:val="20"/>
          <w:szCs w:val="20"/>
        </w:rPr>
        <w:t>Názov odboru</w:t>
      </w:r>
      <w:r w:rsidRPr="00433F36"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43CE19C4" w14:textId="77777777" w:rsidR="00D417A2" w:rsidRPr="00433F36" w:rsidRDefault="00D417A2" w:rsidP="00D417A2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/>
          <w:sz w:val="20"/>
          <w:szCs w:val="20"/>
        </w:rPr>
      </w:pPr>
      <w:r w:rsidRPr="00433F36">
        <w:rPr>
          <w:rFonts w:ascii="Verdana" w:hAnsi="Verdana" w:cs="Verdana"/>
          <w:color w:val="0068AC"/>
          <w:sz w:val="20"/>
          <w:szCs w:val="20"/>
        </w:rPr>
        <w:t>Adresa</w:t>
      </w:r>
    </w:p>
    <w:p w14:paraId="54BF5A8E" w14:textId="579453E3" w:rsidR="00D417A2" w:rsidRPr="00433F36" w:rsidRDefault="00D417A2" w:rsidP="00D417A2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 w:themeColor="text1"/>
          <w:sz w:val="20"/>
          <w:szCs w:val="20"/>
        </w:rPr>
      </w:pPr>
      <w:r w:rsidRPr="00433F36"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árodná banka Slovenska"/>
              <w:maxLength w:val="10000"/>
            </w:textInput>
          </w:ffData>
        </w:fldChar>
      </w:r>
      <w:r w:rsidRPr="00433F36"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 w:rsidRPr="00433F36">
        <w:rPr>
          <w:rFonts w:ascii="Cambria" w:hAnsi="Cambria" w:cs="Cambria"/>
          <w:color w:val="000000" w:themeColor="text1"/>
          <w:sz w:val="20"/>
          <w:szCs w:val="20"/>
        </w:rPr>
      </w:r>
      <w:r w:rsidRPr="00433F36"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984D9A" w:rsidRPr="00433F36">
        <w:rPr>
          <w:rFonts w:ascii="Cambria" w:hAnsi="Cambria" w:cs="Cambria"/>
          <w:noProof/>
          <w:color w:val="000000" w:themeColor="text1"/>
          <w:sz w:val="20"/>
          <w:szCs w:val="20"/>
        </w:rPr>
        <w:t>Národná banka Slovenska</w:t>
      </w:r>
      <w:r w:rsidRPr="00433F36"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4C01D812" w14:textId="20C9BEC7" w:rsidR="00D417A2" w:rsidRPr="00433F36" w:rsidRDefault="00D417A2" w:rsidP="00D417A2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 w:themeColor="text1"/>
          <w:sz w:val="20"/>
          <w:szCs w:val="20"/>
        </w:rPr>
      </w:pPr>
      <w:r w:rsidRPr="00433F36"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Imricha Karvaša 1"/>
              <w:maxLength w:val="10000"/>
            </w:textInput>
          </w:ffData>
        </w:fldChar>
      </w:r>
      <w:r w:rsidRPr="00433F36"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 w:rsidRPr="00433F36">
        <w:rPr>
          <w:rFonts w:ascii="Cambria" w:hAnsi="Cambria" w:cs="Cambria"/>
          <w:color w:val="000000" w:themeColor="text1"/>
          <w:sz w:val="20"/>
          <w:szCs w:val="20"/>
        </w:rPr>
      </w:r>
      <w:r w:rsidRPr="00433F36"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984D9A" w:rsidRPr="00433F36">
        <w:rPr>
          <w:rFonts w:ascii="Cambria" w:hAnsi="Cambria" w:cs="Cambria"/>
          <w:noProof/>
          <w:color w:val="000000" w:themeColor="text1"/>
          <w:sz w:val="20"/>
          <w:szCs w:val="20"/>
        </w:rPr>
        <w:t>Imricha Karvaša 1</w:t>
      </w:r>
      <w:r w:rsidRPr="00433F36"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7DCB063F" w14:textId="3F6DA38B" w:rsidR="00D417A2" w:rsidRPr="00433F36" w:rsidRDefault="00D417A2" w:rsidP="00D417A2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Cambria" w:hAnsi="Cambria" w:cs="Cambria"/>
          <w:color w:val="000000" w:themeColor="text1"/>
          <w:sz w:val="20"/>
          <w:szCs w:val="20"/>
        </w:rPr>
      </w:pPr>
      <w:r w:rsidRPr="00433F36"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813 25 Bratislava"/>
              <w:maxLength w:val="10000"/>
            </w:textInput>
          </w:ffData>
        </w:fldChar>
      </w:r>
      <w:r w:rsidRPr="00433F36"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 w:rsidRPr="00433F36">
        <w:rPr>
          <w:rFonts w:ascii="Cambria" w:hAnsi="Cambria" w:cs="Cambria"/>
          <w:color w:val="000000" w:themeColor="text1"/>
          <w:sz w:val="20"/>
          <w:szCs w:val="20"/>
        </w:rPr>
      </w:r>
      <w:r w:rsidRPr="00433F36"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984D9A" w:rsidRPr="00433F36">
        <w:rPr>
          <w:rFonts w:ascii="Cambria" w:hAnsi="Cambria" w:cs="Cambria"/>
          <w:noProof/>
          <w:color w:val="000000" w:themeColor="text1"/>
          <w:sz w:val="20"/>
          <w:szCs w:val="20"/>
        </w:rPr>
        <w:t>813 25 Bratislava</w:t>
      </w:r>
      <w:r w:rsidRPr="00433F36"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70BBABAD" w14:textId="50E96DAC" w:rsidR="00D417A2" w:rsidRPr="00433F36" w:rsidRDefault="00D417A2" w:rsidP="00D417A2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 w:themeColor="text1"/>
          <w:sz w:val="20"/>
          <w:szCs w:val="20"/>
        </w:rPr>
      </w:pPr>
      <w:r w:rsidRPr="00433F36"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generická e-mailová adresa  "/>
              <w:maxLength w:val="10000"/>
            </w:textInput>
          </w:ffData>
        </w:fldChar>
      </w:r>
      <w:r w:rsidRPr="00433F36"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 w:rsidRPr="00433F36">
        <w:rPr>
          <w:rFonts w:ascii="Cambria" w:hAnsi="Cambria" w:cs="Cambria"/>
          <w:color w:val="000000" w:themeColor="text1"/>
          <w:sz w:val="20"/>
          <w:szCs w:val="20"/>
        </w:rPr>
      </w:r>
      <w:r w:rsidRPr="00433F36"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984D9A" w:rsidRPr="00433F36">
        <w:rPr>
          <w:rFonts w:ascii="Cambria" w:hAnsi="Cambria" w:cs="Cambria"/>
          <w:noProof/>
          <w:color w:val="000000" w:themeColor="text1"/>
          <w:sz w:val="20"/>
          <w:szCs w:val="20"/>
        </w:rPr>
        <w:t xml:space="preserve">generická e-mailová adresa  </w:t>
      </w:r>
      <w:r w:rsidRPr="00433F36"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6AB5F160" w14:textId="77777777" w:rsidR="00D417A2" w:rsidRPr="00433F36" w:rsidRDefault="00D417A2" w:rsidP="00D417A2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 w:themeColor="text1"/>
          <w:sz w:val="20"/>
          <w:szCs w:val="20"/>
        </w:rPr>
      </w:pPr>
    </w:p>
    <w:p w14:paraId="60F9CE82" w14:textId="6624D9DA" w:rsidR="00D417A2" w:rsidRPr="00433F36" w:rsidRDefault="00D417A2" w:rsidP="00D417A2">
      <w:pPr>
        <w:autoSpaceDE w:val="0"/>
        <w:autoSpaceDN w:val="0"/>
        <w:adjustRightInd w:val="0"/>
        <w:spacing w:line="288" w:lineRule="auto"/>
        <w:ind w:left="1548" w:hanging="378"/>
        <w:textAlignment w:val="center"/>
        <w:rPr>
          <w:rFonts w:ascii="Cambria" w:hAnsi="Cambria" w:cs="Cambria"/>
          <w:color w:val="000000" w:themeColor="text1"/>
          <w:sz w:val="20"/>
          <w:szCs w:val="20"/>
        </w:rPr>
      </w:pPr>
      <w:r w:rsidRPr="00433F36"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Publikácia neprešla jazykovou úpravou."/>
              <w:maxLength w:val="10000"/>
            </w:textInput>
          </w:ffData>
        </w:fldChar>
      </w:r>
      <w:r w:rsidRPr="00433F36"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 w:rsidRPr="00433F36">
        <w:rPr>
          <w:rFonts w:ascii="Cambria" w:hAnsi="Cambria" w:cs="Cambria"/>
          <w:color w:val="000000" w:themeColor="text1"/>
          <w:sz w:val="20"/>
          <w:szCs w:val="20"/>
        </w:rPr>
      </w:r>
      <w:r w:rsidRPr="00433F36"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984D9A" w:rsidRPr="00433F36">
        <w:rPr>
          <w:rFonts w:ascii="Cambria" w:hAnsi="Cambria" w:cs="Cambria"/>
          <w:noProof/>
          <w:color w:val="000000" w:themeColor="text1"/>
          <w:sz w:val="20"/>
          <w:szCs w:val="20"/>
        </w:rPr>
        <w:t>Publikácia neprešla jazykovou úpravou.</w:t>
      </w:r>
      <w:r w:rsidRPr="00433F36"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2F0075B8" w14:textId="77777777" w:rsidR="00D417A2" w:rsidRPr="00433F36" w:rsidRDefault="00D417A2">
      <w:pPr>
        <w:rPr>
          <w:rFonts w:ascii="Cambria" w:hAnsi="Cambria" w:cs="Cambria"/>
          <w:color w:val="000000" w:themeColor="text1"/>
          <w:sz w:val="20"/>
          <w:szCs w:val="20"/>
        </w:rPr>
      </w:pPr>
      <w:r w:rsidRPr="00433F36">
        <w:rPr>
          <w:rFonts w:ascii="Cambria" w:hAnsi="Cambria" w:cs="Cambria"/>
          <w:color w:val="000000" w:themeColor="text1"/>
          <w:sz w:val="20"/>
          <w:szCs w:val="20"/>
        </w:rPr>
        <w:br w:type="page"/>
      </w:r>
    </w:p>
    <w:p w14:paraId="4A76EA85" w14:textId="236C8627" w:rsidR="00E03892" w:rsidRPr="00433F36" w:rsidRDefault="000D2975" w:rsidP="00E03892">
      <w:pPr>
        <w:pStyle w:val="Normal1"/>
        <w:rPr>
          <w:rFonts w:ascii="Arial" w:eastAsia="Times New Roman" w:hAnsi="Arial" w:cs="Arial"/>
          <w:color w:val="000000"/>
          <w:sz w:val="20"/>
          <w:szCs w:val="20"/>
          <w:lang w:val="sk-SK"/>
        </w:rPr>
      </w:pPr>
      <w:r w:rsidRPr="00433F36">
        <w:rPr>
          <w:rFonts w:ascii="Arial" w:eastAsia="Times New Roman" w:hAnsi="Arial" w:cs="Arial"/>
          <w:b/>
          <w:color w:val="000000"/>
          <w:sz w:val="20"/>
          <w:szCs w:val="20"/>
          <w:lang w:val="sk-SK"/>
        </w:rPr>
        <w:lastRenderedPageBreak/>
        <w:t>Hist</w:t>
      </w:r>
      <w:r w:rsidR="00666A7D" w:rsidRPr="00433F36">
        <w:rPr>
          <w:rFonts w:ascii="Arial" w:eastAsia="Times New Roman" w:hAnsi="Arial" w:cs="Arial"/>
          <w:b/>
          <w:color w:val="000000"/>
          <w:sz w:val="20"/>
          <w:szCs w:val="20"/>
          <w:lang w:val="sk-SK"/>
        </w:rPr>
        <w:t>ória</w:t>
      </w:r>
      <w:r w:rsidRPr="00433F36">
        <w:rPr>
          <w:rFonts w:ascii="Arial" w:eastAsia="Times New Roman" w:hAnsi="Arial" w:cs="Arial"/>
          <w:b/>
          <w:color w:val="000000"/>
          <w:sz w:val="20"/>
          <w:szCs w:val="20"/>
          <w:lang w:val="sk-SK"/>
        </w:rPr>
        <w:t xml:space="preserve"> dokumentu</w:t>
      </w:r>
      <w:r w:rsidR="00E03892" w:rsidRPr="00433F36">
        <w:rPr>
          <w:rFonts w:ascii="Arial" w:eastAsia="Times New Roman" w:hAnsi="Arial" w:cs="Arial"/>
          <w:b/>
          <w:color w:val="000000"/>
          <w:sz w:val="20"/>
          <w:szCs w:val="20"/>
          <w:lang w:val="sk-SK"/>
        </w:rPr>
        <w:t>:</w:t>
      </w:r>
    </w:p>
    <w:tbl>
      <w:tblPr>
        <w:tblW w:w="9848" w:type="dxa"/>
        <w:tblInd w:w="60" w:type="dxa"/>
        <w:tblLayout w:type="fixed"/>
        <w:tblLook w:val="0000" w:firstRow="0" w:lastRow="0" w:firstColumn="0" w:lastColumn="0" w:noHBand="0" w:noVBand="0"/>
      </w:tblPr>
      <w:tblGrid>
        <w:gridCol w:w="1598"/>
        <w:gridCol w:w="656"/>
        <w:gridCol w:w="5684"/>
        <w:gridCol w:w="1910"/>
      </w:tblGrid>
      <w:tr w:rsidR="00E03892" w:rsidRPr="00433F36" w14:paraId="1AB0C798" w14:textId="77777777" w:rsidTr="003E5676">
        <w:trPr>
          <w:trHeight w:val="245"/>
        </w:trPr>
        <w:tc>
          <w:tcPr>
            <w:tcW w:w="15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4F0FDB77" w14:textId="1E1C98C9" w:rsidR="00E03892" w:rsidRPr="00433F36" w:rsidRDefault="000D2975" w:rsidP="0023480C">
            <w:pPr>
              <w:pStyle w:val="Normal2"/>
              <w:widowControl/>
              <w:tabs>
                <w:tab w:val="left" w:pos="992"/>
              </w:tabs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sk-SK"/>
              </w:rPr>
            </w:pPr>
            <w:r w:rsidRPr="00433F36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D</w:t>
            </w:r>
            <w:r w:rsidR="00666A7D" w:rsidRPr="00433F36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á</w:t>
            </w:r>
            <w:r w:rsidRPr="00433F36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tum</w:t>
            </w:r>
          </w:p>
        </w:tc>
        <w:tc>
          <w:tcPr>
            <w:tcW w:w="6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E633455" w14:textId="7B2ADF0D" w:rsidR="00E03892" w:rsidRPr="00433F36" w:rsidRDefault="00E03892" w:rsidP="0023480C">
            <w:pPr>
              <w:pStyle w:val="Normal2"/>
              <w:widowControl/>
              <w:tabs>
                <w:tab w:val="left" w:pos="992"/>
              </w:tabs>
              <w:ind w:left="-57" w:right="-57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sk-SK"/>
              </w:rPr>
            </w:pPr>
            <w:r w:rsidRPr="00433F36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Ve</w:t>
            </w:r>
            <w:r w:rsidR="000D2975" w:rsidRPr="00433F36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rz</w:t>
            </w:r>
            <w:r w:rsidR="00666A7D" w:rsidRPr="00433F36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ia</w:t>
            </w:r>
          </w:p>
        </w:tc>
        <w:tc>
          <w:tcPr>
            <w:tcW w:w="56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EDB5B06" w14:textId="35E9EF16" w:rsidR="00E03892" w:rsidRPr="00433F36" w:rsidRDefault="00E03892" w:rsidP="0023480C">
            <w:pPr>
              <w:pStyle w:val="Normal2"/>
              <w:widowControl/>
              <w:tabs>
                <w:tab w:val="left" w:pos="992"/>
              </w:tabs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sk-SK"/>
              </w:rPr>
            </w:pPr>
            <w:r w:rsidRPr="00433F36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 xml:space="preserve">Popis </w:t>
            </w:r>
            <w:r w:rsidR="000D2975" w:rsidRPr="00433F36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verz</w:t>
            </w:r>
            <w:r w:rsidR="00666A7D" w:rsidRPr="00433F36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i</w:t>
            </w:r>
            <w:r w:rsidR="000D2975" w:rsidRPr="00433F36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e a zm</w:t>
            </w:r>
            <w:r w:rsidR="00666A7D" w:rsidRPr="00433F36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ie</w:t>
            </w:r>
            <w:r w:rsidR="000D2975" w:rsidRPr="00433F36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n</w:t>
            </w:r>
          </w:p>
        </w:tc>
        <w:tc>
          <w:tcPr>
            <w:tcW w:w="1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303FCD39" w14:textId="4F85405F" w:rsidR="00E03892" w:rsidRPr="00433F36" w:rsidRDefault="00E03892" w:rsidP="0023480C">
            <w:pPr>
              <w:pStyle w:val="Normal2"/>
              <w:widowControl/>
              <w:tabs>
                <w:tab w:val="left" w:pos="992"/>
              </w:tabs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sk-SK"/>
              </w:rPr>
            </w:pPr>
            <w:r w:rsidRPr="00433F36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 xml:space="preserve">Autor </w:t>
            </w:r>
            <w:r w:rsidR="000D2975" w:rsidRPr="00433F36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zm</w:t>
            </w:r>
            <w:r w:rsidR="00666A7D" w:rsidRPr="00433F36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e</w:t>
            </w:r>
            <w:r w:rsidR="000D2975" w:rsidRPr="00433F36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ny</w:t>
            </w:r>
          </w:p>
        </w:tc>
      </w:tr>
      <w:tr w:rsidR="0023480C" w:rsidRPr="00433F36" w14:paraId="39E94C07" w14:textId="77777777" w:rsidTr="003E5676">
        <w:tc>
          <w:tcPr>
            <w:tcW w:w="15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0AE5DB6D" w14:textId="1AF8BB2F" w:rsidR="0023480C" w:rsidRPr="004700A8" w:rsidRDefault="002256B1" w:rsidP="0023480C">
            <w:pPr>
              <w:rPr>
                <w:sz w:val="22"/>
              </w:rPr>
            </w:pPr>
            <w:r w:rsidRPr="004700A8">
              <w:rPr>
                <w:sz w:val="22"/>
              </w:rPr>
              <w:t>13.0</w:t>
            </w:r>
            <w:r w:rsidR="006C0F4F" w:rsidRPr="004700A8">
              <w:rPr>
                <w:sz w:val="22"/>
              </w:rPr>
              <w:t>5</w:t>
            </w:r>
            <w:r w:rsidRPr="004700A8">
              <w:rPr>
                <w:sz w:val="22"/>
              </w:rPr>
              <w:t>.2022</w:t>
            </w:r>
          </w:p>
        </w:tc>
        <w:tc>
          <w:tcPr>
            <w:tcW w:w="6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F1FA9D5" w14:textId="0E1E3DD3" w:rsidR="0023480C" w:rsidRPr="004700A8" w:rsidRDefault="002256B1" w:rsidP="0023480C">
            <w:pPr>
              <w:rPr>
                <w:sz w:val="22"/>
              </w:rPr>
            </w:pPr>
            <w:r w:rsidRPr="004700A8">
              <w:rPr>
                <w:sz w:val="22"/>
              </w:rPr>
              <w:t>01</w:t>
            </w:r>
          </w:p>
        </w:tc>
        <w:tc>
          <w:tcPr>
            <w:tcW w:w="56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6CC323EC" w14:textId="5D0DA94A" w:rsidR="0023480C" w:rsidRPr="004700A8" w:rsidRDefault="002256B1" w:rsidP="004F4BEA">
            <w:pPr>
              <w:rPr>
                <w:sz w:val="22"/>
              </w:rPr>
            </w:pPr>
            <w:r w:rsidRPr="004700A8">
              <w:rPr>
                <w:sz w:val="22"/>
              </w:rPr>
              <w:t>Iniciálna verzia dokumentu</w:t>
            </w:r>
          </w:p>
        </w:tc>
        <w:tc>
          <w:tcPr>
            <w:tcW w:w="1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154602E2" w14:textId="7672132F" w:rsidR="0023480C" w:rsidRPr="004700A8" w:rsidRDefault="00666A7D" w:rsidP="0023480C">
            <w:pPr>
              <w:rPr>
                <w:sz w:val="22"/>
              </w:rPr>
            </w:pPr>
            <w:r w:rsidRPr="004700A8">
              <w:rPr>
                <w:sz w:val="22"/>
              </w:rPr>
              <w:t>Peter Holeš</w:t>
            </w:r>
          </w:p>
        </w:tc>
      </w:tr>
      <w:tr w:rsidR="00E03892" w:rsidRPr="00433F36" w14:paraId="18B796AC" w14:textId="77777777" w:rsidTr="003E5676">
        <w:tc>
          <w:tcPr>
            <w:tcW w:w="15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77642A9F" w14:textId="12FA3FF0" w:rsidR="00E03892" w:rsidRPr="004700A8" w:rsidRDefault="00A50BA7" w:rsidP="0023480C">
            <w:pPr>
              <w:rPr>
                <w:sz w:val="22"/>
              </w:rPr>
            </w:pPr>
            <w:r>
              <w:rPr>
                <w:sz w:val="22"/>
              </w:rPr>
              <w:t>1</w:t>
            </w:r>
            <w:r w:rsidR="00365534">
              <w:rPr>
                <w:sz w:val="22"/>
              </w:rPr>
              <w:t>8</w:t>
            </w:r>
            <w:r w:rsidR="00181BE8" w:rsidRPr="004700A8">
              <w:rPr>
                <w:sz w:val="22"/>
              </w:rPr>
              <w:t>.</w:t>
            </w:r>
            <w:r w:rsidR="00365534">
              <w:rPr>
                <w:sz w:val="22"/>
              </w:rPr>
              <w:t>10</w:t>
            </w:r>
            <w:r w:rsidR="00181BE8" w:rsidRPr="004700A8">
              <w:rPr>
                <w:sz w:val="22"/>
              </w:rPr>
              <w:t>.2022</w:t>
            </w:r>
          </w:p>
        </w:tc>
        <w:tc>
          <w:tcPr>
            <w:tcW w:w="6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58C41A29" w14:textId="5E244BBA" w:rsidR="00E03892" w:rsidRPr="004700A8" w:rsidRDefault="00181BE8" w:rsidP="0023480C">
            <w:pPr>
              <w:rPr>
                <w:sz w:val="22"/>
              </w:rPr>
            </w:pPr>
            <w:r w:rsidRPr="004700A8">
              <w:rPr>
                <w:sz w:val="22"/>
              </w:rPr>
              <w:t>02</w:t>
            </w:r>
          </w:p>
        </w:tc>
        <w:tc>
          <w:tcPr>
            <w:tcW w:w="56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762C6F3B" w14:textId="1E4F9F17" w:rsidR="00E03892" w:rsidRPr="004700A8" w:rsidRDefault="00181BE8" w:rsidP="003E5676">
            <w:pPr>
              <w:rPr>
                <w:sz w:val="22"/>
              </w:rPr>
            </w:pPr>
            <w:r w:rsidRPr="004700A8">
              <w:rPr>
                <w:sz w:val="22"/>
              </w:rPr>
              <w:t>Revízia dokumentu</w:t>
            </w:r>
          </w:p>
        </w:tc>
        <w:tc>
          <w:tcPr>
            <w:tcW w:w="1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1B4308F" w14:textId="3F5573C4" w:rsidR="00E03892" w:rsidRPr="004700A8" w:rsidRDefault="00181BE8" w:rsidP="0023480C">
            <w:pPr>
              <w:rPr>
                <w:sz w:val="22"/>
              </w:rPr>
            </w:pPr>
            <w:r w:rsidRPr="004700A8">
              <w:rPr>
                <w:sz w:val="22"/>
              </w:rPr>
              <w:t xml:space="preserve">Peter </w:t>
            </w:r>
            <w:proofErr w:type="spellStart"/>
            <w:r w:rsidRPr="004700A8">
              <w:rPr>
                <w:sz w:val="22"/>
              </w:rPr>
              <w:t>Žúbor</w:t>
            </w:r>
            <w:proofErr w:type="spellEnd"/>
          </w:p>
        </w:tc>
      </w:tr>
      <w:tr w:rsidR="00505552" w:rsidRPr="00433F36" w14:paraId="1634584D" w14:textId="77777777" w:rsidTr="003E5676">
        <w:tc>
          <w:tcPr>
            <w:tcW w:w="15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040E07ED" w14:textId="333B006D" w:rsidR="00505552" w:rsidRDefault="00346138" w:rsidP="0023480C">
            <w:pPr>
              <w:rPr>
                <w:sz w:val="22"/>
              </w:rPr>
            </w:pPr>
            <w:r>
              <w:rPr>
                <w:sz w:val="22"/>
              </w:rPr>
              <w:t>15.03.2023</w:t>
            </w:r>
          </w:p>
        </w:tc>
        <w:tc>
          <w:tcPr>
            <w:tcW w:w="6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952D310" w14:textId="11E7EEA8" w:rsidR="00505552" w:rsidRPr="004700A8" w:rsidRDefault="00346138" w:rsidP="0023480C">
            <w:pPr>
              <w:rPr>
                <w:sz w:val="22"/>
              </w:rPr>
            </w:pPr>
            <w:r>
              <w:rPr>
                <w:sz w:val="22"/>
              </w:rPr>
              <w:t>03</w:t>
            </w:r>
          </w:p>
        </w:tc>
        <w:tc>
          <w:tcPr>
            <w:tcW w:w="56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6977CD9D" w14:textId="2C543C79" w:rsidR="00505552" w:rsidRPr="004700A8" w:rsidRDefault="00346138" w:rsidP="003E5676">
            <w:pPr>
              <w:rPr>
                <w:sz w:val="22"/>
              </w:rPr>
            </w:pPr>
            <w:r>
              <w:rPr>
                <w:sz w:val="22"/>
              </w:rPr>
              <w:t>Doplnená časť o </w:t>
            </w:r>
            <w:proofErr w:type="spellStart"/>
            <w:r>
              <w:rPr>
                <w:sz w:val="22"/>
              </w:rPr>
              <w:t>expirácii</w:t>
            </w:r>
            <w:proofErr w:type="spellEnd"/>
            <w:r>
              <w:rPr>
                <w:sz w:val="22"/>
              </w:rPr>
              <w:t xml:space="preserve"> hesla, reakcia </w:t>
            </w:r>
            <w:proofErr w:type="spellStart"/>
            <w:r>
              <w:rPr>
                <w:sz w:val="22"/>
              </w:rPr>
              <w:t>použivateľa</w:t>
            </w:r>
            <w:proofErr w:type="spellEnd"/>
            <w:r>
              <w:rPr>
                <w:sz w:val="22"/>
              </w:rPr>
              <w:t xml:space="preserve"> na  emailovú notifikáciu o budúcej </w:t>
            </w:r>
            <w:proofErr w:type="spellStart"/>
            <w:r>
              <w:rPr>
                <w:sz w:val="22"/>
              </w:rPr>
              <w:t>expirácii</w:t>
            </w:r>
            <w:proofErr w:type="spellEnd"/>
            <w:r>
              <w:rPr>
                <w:sz w:val="22"/>
              </w:rPr>
              <w:t xml:space="preserve"> hesla</w:t>
            </w:r>
          </w:p>
        </w:tc>
        <w:tc>
          <w:tcPr>
            <w:tcW w:w="1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3417F590" w14:textId="05F0BAD0" w:rsidR="00505552" w:rsidRPr="004700A8" w:rsidRDefault="00346138" w:rsidP="0023480C">
            <w:pPr>
              <w:rPr>
                <w:sz w:val="22"/>
              </w:rPr>
            </w:pPr>
            <w:r w:rsidRPr="004700A8">
              <w:rPr>
                <w:sz w:val="22"/>
              </w:rPr>
              <w:t xml:space="preserve">Peter </w:t>
            </w:r>
            <w:proofErr w:type="spellStart"/>
            <w:r w:rsidRPr="004700A8">
              <w:rPr>
                <w:sz w:val="22"/>
              </w:rPr>
              <w:t>Žúbor</w:t>
            </w:r>
            <w:proofErr w:type="spellEnd"/>
          </w:p>
        </w:tc>
      </w:tr>
      <w:tr w:rsidR="003479E7" w:rsidRPr="00433F36" w14:paraId="1FEA13F7" w14:textId="77777777" w:rsidTr="003E5676">
        <w:tc>
          <w:tcPr>
            <w:tcW w:w="15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072A3C8D" w14:textId="4F3FE272" w:rsidR="003479E7" w:rsidRDefault="003479E7" w:rsidP="003479E7">
            <w:pPr>
              <w:rPr>
                <w:sz w:val="22"/>
              </w:rPr>
            </w:pPr>
            <w:r>
              <w:t>4.11.2024</w:t>
            </w:r>
          </w:p>
        </w:tc>
        <w:tc>
          <w:tcPr>
            <w:tcW w:w="6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7A6193CF" w14:textId="2C074AB3" w:rsidR="003479E7" w:rsidRDefault="003479E7" w:rsidP="003479E7">
            <w:pPr>
              <w:rPr>
                <w:sz w:val="22"/>
              </w:rPr>
            </w:pPr>
            <w:r>
              <w:t>0</w:t>
            </w:r>
            <w:r w:rsidR="00243470">
              <w:t>4</w:t>
            </w:r>
          </w:p>
        </w:tc>
        <w:tc>
          <w:tcPr>
            <w:tcW w:w="56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0C705AF2" w14:textId="12B4E0A8" w:rsidR="003479E7" w:rsidRDefault="003479E7" w:rsidP="003479E7">
            <w:pPr>
              <w:rPr>
                <w:sz w:val="22"/>
              </w:rPr>
            </w:pPr>
            <w:r>
              <w:rPr>
                <w:color w:val="000000" w:themeColor="text1"/>
              </w:rPr>
              <w:t>Revízia dokumentu</w:t>
            </w:r>
          </w:p>
        </w:tc>
        <w:tc>
          <w:tcPr>
            <w:tcW w:w="1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4D5DBB5F" w14:textId="401B47B3" w:rsidR="003479E7" w:rsidRPr="004700A8" w:rsidRDefault="003479E7" w:rsidP="003479E7">
            <w:pPr>
              <w:rPr>
                <w:sz w:val="22"/>
              </w:rPr>
            </w:pPr>
            <w:proofErr w:type="spellStart"/>
            <w:r>
              <w:t>Petr</w:t>
            </w:r>
            <w:proofErr w:type="spellEnd"/>
            <w:r>
              <w:t xml:space="preserve"> </w:t>
            </w:r>
            <w:proofErr w:type="spellStart"/>
            <w:r>
              <w:t>Kulheim</w:t>
            </w:r>
            <w:proofErr w:type="spellEnd"/>
          </w:p>
        </w:tc>
      </w:tr>
      <w:tr w:rsidR="008F0067" w:rsidRPr="00433F36" w14:paraId="04921DC1" w14:textId="77777777" w:rsidTr="003E5676">
        <w:tc>
          <w:tcPr>
            <w:tcW w:w="15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669CC568" w14:textId="2332A258" w:rsidR="008F0067" w:rsidRDefault="008F0067" w:rsidP="008F0067">
            <w:r>
              <w:t>11.11.2024</w:t>
            </w:r>
          </w:p>
        </w:tc>
        <w:tc>
          <w:tcPr>
            <w:tcW w:w="6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74E1AD9" w14:textId="2DBACE47" w:rsidR="008F0067" w:rsidRDefault="008F0067" w:rsidP="008F0067">
            <w:r>
              <w:t>05</w:t>
            </w:r>
          </w:p>
        </w:tc>
        <w:tc>
          <w:tcPr>
            <w:tcW w:w="56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7A68B82B" w14:textId="7F8C7EAC" w:rsidR="008F0067" w:rsidRDefault="008F0067" w:rsidP="008F006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Zlú</w:t>
            </w:r>
            <w:proofErr w:type="spellStart"/>
            <w:r>
              <w:rPr>
                <w:color w:val="000000" w:themeColor="text1"/>
                <w:lang w:val="en-US"/>
              </w:rPr>
              <w:t>čenie</w:t>
            </w:r>
            <w:proofErr w:type="spellEnd"/>
            <w:r>
              <w:rPr>
                <w:color w:val="000000" w:themeColor="text1"/>
                <w:lang w:val="en-US"/>
              </w:rPr>
              <w:t xml:space="preserve"> s </w:t>
            </w:r>
            <w:proofErr w:type="spellStart"/>
            <w:r>
              <w:rPr>
                <w:color w:val="000000" w:themeColor="text1"/>
                <w:lang w:val="en-US"/>
              </w:rPr>
              <w:t>dokumentom</w:t>
            </w:r>
            <w:proofErr w:type="spellEnd"/>
            <w:r>
              <w:rPr>
                <w:color w:val="000000" w:themeColor="text1"/>
                <w:lang w:val="en-US"/>
              </w:rPr>
              <w:t xml:space="preserve"> 25</w:t>
            </w:r>
          </w:p>
        </w:tc>
        <w:tc>
          <w:tcPr>
            <w:tcW w:w="1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1E6E3273" w14:textId="6946CCB0" w:rsidR="008F0067" w:rsidRDefault="008F0067" w:rsidP="008F0067">
            <w:proofErr w:type="spellStart"/>
            <w:r>
              <w:t>Petr</w:t>
            </w:r>
            <w:proofErr w:type="spellEnd"/>
            <w:r>
              <w:t xml:space="preserve"> </w:t>
            </w:r>
            <w:proofErr w:type="spellStart"/>
            <w:r>
              <w:t>Kulheim</w:t>
            </w:r>
            <w:proofErr w:type="spellEnd"/>
          </w:p>
        </w:tc>
      </w:tr>
    </w:tbl>
    <w:p w14:paraId="22E48F21" w14:textId="17BA4281" w:rsidR="0023480C" w:rsidRPr="00433F36" w:rsidRDefault="0023480C">
      <w:pPr>
        <w:rPr>
          <w:szCs w:val="22"/>
          <w:u w:color="00458E"/>
        </w:rPr>
      </w:pPr>
      <w:r w:rsidRPr="00433F36">
        <w:rPr>
          <w:szCs w:val="22"/>
        </w:rPr>
        <w:br w:type="page"/>
      </w:r>
    </w:p>
    <w:sdt>
      <w:sdtPr>
        <w:rPr>
          <w:rFonts w:asciiTheme="minorHAnsi" w:eastAsiaTheme="minorEastAsia" w:hAnsiTheme="minorHAnsi" w:cs="Arial Unicode MS"/>
          <w:smallCaps/>
          <w:color w:val="000000"/>
          <w:sz w:val="22"/>
          <w:szCs w:val="22"/>
          <w:u w:color="000000"/>
          <w:lang w:eastAsia="sk-SK"/>
        </w:rPr>
        <w:id w:val="367402325"/>
        <w:docPartObj>
          <w:docPartGallery w:val="Table of Contents"/>
          <w:docPartUnique/>
        </w:docPartObj>
      </w:sdtPr>
      <w:sdtEndPr>
        <w:rPr>
          <w:color w:val="000000" w:themeColor="text1"/>
        </w:rPr>
      </w:sdtEndPr>
      <w:sdtContent>
        <w:p w14:paraId="5F825938" w14:textId="44143293" w:rsidR="00586BD9" w:rsidRPr="00433F36" w:rsidRDefault="00586BD9">
          <w:pPr>
            <w:pStyle w:val="TOCHeading"/>
          </w:pPr>
          <w:r>
            <w:t>Obsah</w:t>
          </w:r>
        </w:p>
        <w:p w14:paraId="1DF83A57" w14:textId="05E1D8E0" w:rsidR="00EC28B2" w:rsidRDefault="00FF5A69">
          <w:pPr>
            <w:pStyle w:val="TOC1"/>
            <w:tabs>
              <w:tab w:val="right" w:leader="dot" w:pos="10188"/>
            </w:tabs>
            <w:rPr>
              <w:rFonts w:cstheme="minorBidi"/>
              <w:b w:val="0"/>
              <w:bCs w:val="0"/>
              <w:caps w:val="0"/>
              <w:noProof/>
              <w:color w:val="auto"/>
            </w:rPr>
          </w:pPr>
          <w:r>
            <w:fldChar w:fldCharType="begin"/>
          </w:r>
          <w:r w:rsidR="00586BD9">
            <w:instrText>TOC \o "1-4" \h \z \u</w:instrText>
          </w:r>
          <w:r>
            <w:fldChar w:fldCharType="separate"/>
          </w:r>
          <w:hyperlink w:anchor="_Toc182243374" w:history="1">
            <w:r w:rsidR="00EC28B2" w:rsidRPr="005A7505">
              <w:rPr>
                <w:rStyle w:val="Hyperlink"/>
                <w:noProof/>
              </w:rPr>
              <w:t>Používate</w:t>
            </w:r>
            <w:r w:rsidR="00EC28B2" w:rsidRPr="005A7505">
              <w:rPr>
                <w:rStyle w:val="Hyperlink"/>
                <w:rFonts w:ascii="Calibri" w:hAnsi="Calibri" w:cs="Calibri"/>
                <w:noProof/>
              </w:rPr>
              <w:t>ľ</w:t>
            </w:r>
            <w:r w:rsidR="00EC28B2" w:rsidRPr="005A7505">
              <w:rPr>
                <w:rStyle w:val="Hyperlink"/>
                <w:noProof/>
              </w:rPr>
              <w:t>sk</w:t>
            </w:r>
            <w:r w:rsidR="00EC28B2" w:rsidRPr="005A7505">
              <w:rPr>
                <w:rStyle w:val="Hyperlink"/>
                <w:rFonts w:ascii="Helvetica" w:hAnsi="Helvetica" w:cs="Helvetica"/>
                <w:noProof/>
              </w:rPr>
              <w:t>á</w:t>
            </w:r>
            <w:r w:rsidR="00EC28B2" w:rsidRPr="005A7505">
              <w:rPr>
                <w:rStyle w:val="Hyperlink"/>
                <w:noProof/>
              </w:rPr>
              <w:t xml:space="preserve"> príru</w:t>
            </w:r>
            <w:r w:rsidR="00EC28B2" w:rsidRPr="005A7505">
              <w:rPr>
                <w:rStyle w:val="Hyperlink"/>
                <w:rFonts w:ascii="Calibri" w:hAnsi="Calibri" w:cs="Calibri"/>
                <w:noProof/>
              </w:rPr>
              <w:t>č</w:t>
            </w:r>
            <w:r w:rsidR="00EC28B2" w:rsidRPr="005A7505">
              <w:rPr>
                <w:rStyle w:val="Hyperlink"/>
                <w:noProof/>
              </w:rPr>
              <w:t>ka</w:t>
            </w:r>
            <w:r w:rsidR="00EC28B2">
              <w:rPr>
                <w:noProof/>
                <w:webHidden/>
              </w:rPr>
              <w:tab/>
            </w:r>
            <w:r w:rsidR="00EC28B2">
              <w:rPr>
                <w:noProof/>
                <w:webHidden/>
              </w:rPr>
              <w:fldChar w:fldCharType="begin"/>
            </w:r>
            <w:r w:rsidR="00EC28B2">
              <w:rPr>
                <w:noProof/>
                <w:webHidden/>
              </w:rPr>
              <w:instrText xml:space="preserve"> PAGEREF _Toc182243374 \h </w:instrText>
            </w:r>
            <w:r w:rsidR="00EC28B2">
              <w:rPr>
                <w:noProof/>
                <w:webHidden/>
              </w:rPr>
            </w:r>
            <w:r w:rsidR="00EC28B2">
              <w:rPr>
                <w:noProof/>
                <w:webHidden/>
              </w:rPr>
              <w:fldChar w:fldCharType="separate"/>
            </w:r>
            <w:r w:rsidR="00EC28B2">
              <w:rPr>
                <w:noProof/>
                <w:webHidden/>
              </w:rPr>
              <w:t>4</w:t>
            </w:r>
            <w:r w:rsidR="00EC28B2">
              <w:rPr>
                <w:noProof/>
                <w:webHidden/>
              </w:rPr>
              <w:fldChar w:fldCharType="end"/>
            </w:r>
          </w:hyperlink>
        </w:p>
        <w:p w14:paraId="56E2D1B4" w14:textId="6B0302CE" w:rsidR="00EC28B2" w:rsidRDefault="00EC28B2">
          <w:pPr>
            <w:pStyle w:val="TOC1"/>
            <w:tabs>
              <w:tab w:val="right" w:leader="dot" w:pos="10188"/>
            </w:tabs>
            <w:rPr>
              <w:rFonts w:cstheme="minorBidi"/>
              <w:b w:val="0"/>
              <w:bCs w:val="0"/>
              <w:caps w:val="0"/>
              <w:noProof/>
              <w:color w:val="auto"/>
            </w:rPr>
          </w:pPr>
          <w:hyperlink w:anchor="_Toc182243375" w:history="1">
            <w:r w:rsidRPr="005A7505">
              <w:rPr>
                <w:rStyle w:val="Hyperlink"/>
                <w:noProof/>
              </w:rPr>
              <w:t>Zoznam použitých skratiek a pojmov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_Toc182243375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93C5C6" w14:textId="7DC021CF" w:rsidR="00EC28B2" w:rsidRDefault="00EC28B2">
          <w:pPr>
            <w:pStyle w:val="TOC1"/>
            <w:tabs>
              <w:tab w:val="right" w:leader="dot" w:pos="10188"/>
            </w:tabs>
            <w:rPr>
              <w:rFonts w:cstheme="minorBidi"/>
              <w:b w:val="0"/>
              <w:bCs w:val="0"/>
              <w:caps w:val="0"/>
              <w:noProof/>
              <w:color w:val="auto"/>
            </w:rPr>
          </w:pPr>
          <w:hyperlink w:anchor="_Toc182243376" w:history="1">
            <w:r w:rsidRPr="005A7505">
              <w:rPr>
                <w:rStyle w:val="Hyperlink"/>
                <w:noProof/>
              </w:rPr>
              <w:t>Extranet portál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_Toc182243376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171F88" w14:textId="085A32EF" w:rsidR="00EC28B2" w:rsidRDefault="00EC28B2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</w:rPr>
          </w:pPr>
          <w:hyperlink w:anchor="_Toc182243377" w:history="1">
            <w:r w:rsidRPr="005A7505">
              <w:rPr>
                <w:rStyle w:val="Hyperlink"/>
                <w:noProof/>
              </w:rPr>
              <w:t>Prihlásenie na extranet portál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_Toc182243377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21A61B" w14:textId="4A7620A8" w:rsidR="00EC28B2" w:rsidRDefault="00EC28B2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</w:rPr>
          </w:pPr>
          <w:hyperlink w:anchor="_Toc182243378" w:history="1">
            <w:r w:rsidRPr="005A7505">
              <w:rPr>
                <w:rStyle w:val="Hyperlink"/>
                <w:noProof/>
              </w:rPr>
              <w:t>Prihlásenie prostredníctvom eID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_Toc182243378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EE43D6" w14:textId="4E2360AB" w:rsidR="00EC28B2" w:rsidRDefault="00EC28B2">
          <w:pPr>
            <w:pStyle w:val="TOC1"/>
            <w:tabs>
              <w:tab w:val="right" w:leader="dot" w:pos="10188"/>
            </w:tabs>
            <w:rPr>
              <w:rFonts w:cstheme="minorBidi"/>
              <w:b w:val="0"/>
              <w:bCs w:val="0"/>
              <w:caps w:val="0"/>
              <w:noProof/>
              <w:color w:val="auto"/>
            </w:rPr>
          </w:pPr>
          <w:hyperlink w:anchor="_Toc182243379" w:history="1">
            <w:r w:rsidRPr="005A7505">
              <w:rPr>
                <w:rStyle w:val="Hyperlink"/>
                <w:noProof/>
              </w:rPr>
              <w:t>Práca v aplikácii „Zmena Hesla“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_Toc182243379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AD1D0A" w14:textId="73984449" w:rsidR="00EC28B2" w:rsidRDefault="00EC28B2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</w:rPr>
          </w:pPr>
          <w:hyperlink w:anchor="_Toc182243380" w:history="1">
            <w:r w:rsidRPr="005A7505">
              <w:rPr>
                <w:rStyle w:val="Hyperlink"/>
                <w:noProof/>
              </w:rPr>
              <w:t>Zmena prihlasovacích údajov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_Toc182243380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400099" w14:textId="18800C81" w:rsidR="00EC28B2" w:rsidRDefault="00EC28B2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</w:rPr>
          </w:pPr>
          <w:hyperlink w:anchor="_Toc182243381" w:history="1">
            <w:r w:rsidRPr="005A7505">
              <w:rPr>
                <w:rStyle w:val="Hyperlink"/>
                <w:noProof/>
              </w:rPr>
              <w:t>Zmena kontaktných údajov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_Toc182243381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6399A4" w14:textId="76EB5925" w:rsidR="00EC28B2" w:rsidRDefault="00EC28B2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</w:rPr>
          </w:pPr>
          <w:hyperlink w:anchor="_Toc182243382" w:history="1">
            <w:r w:rsidRPr="005A7505">
              <w:rPr>
                <w:rStyle w:val="Hyperlink"/>
                <w:noProof/>
              </w:rPr>
              <w:t>Evidencia existujúceho certifikátu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_Toc182243382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09FAEC" w14:textId="4A4AED7B" w:rsidR="00EC28B2" w:rsidRDefault="00EC28B2">
          <w:pPr>
            <w:pStyle w:val="TOC1"/>
            <w:tabs>
              <w:tab w:val="right" w:leader="dot" w:pos="10188"/>
            </w:tabs>
            <w:rPr>
              <w:rFonts w:cstheme="minorBidi"/>
              <w:b w:val="0"/>
              <w:bCs w:val="0"/>
              <w:caps w:val="0"/>
              <w:noProof/>
              <w:color w:val="auto"/>
            </w:rPr>
          </w:pPr>
          <w:hyperlink w:anchor="_Toc182243383" w:history="1">
            <w:r w:rsidRPr="005A7505">
              <w:rPr>
                <w:rStyle w:val="Hyperlink"/>
                <w:noProof/>
              </w:rPr>
              <w:t>Exspirácia a reset hesla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_Toc182243383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EC2179" w14:textId="4A6BAEB6" w:rsidR="00EC28B2" w:rsidRDefault="00EC28B2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</w:rPr>
          </w:pPr>
          <w:hyperlink w:anchor="_Toc182243384" w:history="1">
            <w:r w:rsidRPr="005A7505">
              <w:rPr>
                <w:rStyle w:val="Hyperlink"/>
                <w:noProof/>
              </w:rPr>
              <w:t>Zmena hesla po resete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_Toc182243384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CD14D2" w14:textId="1E5BA189" w:rsidR="00EC28B2" w:rsidRDefault="00EC28B2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</w:rPr>
          </w:pPr>
          <w:hyperlink w:anchor="_Toc182243385" w:history="1">
            <w:r w:rsidRPr="005A7505">
              <w:rPr>
                <w:rStyle w:val="Hyperlink"/>
                <w:noProof/>
              </w:rPr>
              <w:t>Zmena hesla po exspirácii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_Toc182243385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73F3EC" w14:textId="58F63BA0" w:rsidR="00FF5A69" w:rsidRDefault="00FF5A69" w:rsidP="5D38DBA7">
          <w:pPr>
            <w:pStyle w:val="TOC2"/>
            <w:tabs>
              <w:tab w:val="right" w:leader="dot" w:pos="10185"/>
            </w:tabs>
            <w:rPr>
              <w:rStyle w:val="Hyperlink"/>
              <w:noProof/>
              <w:lang w:val="en-US" w:eastAsia="en-US"/>
            </w:rPr>
          </w:pPr>
          <w:r>
            <w:fldChar w:fldCharType="end"/>
          </w:r>
        </w:p>
      </w:sdtContent>
    </w:sdt>
    <w:p w14:paraId="28986FF3" w14:textId="63563055" w:rsidR="009B43F0" w:rsidRPr="00433F36" w:rsidRDefault="009B43F0" w:rsidP="001001B4">
      <w:pPr>
        <w:pStyle w:val="TOC1"/>
      </w:pPr>
    </w:p>
    <w:p w14:paraId="617B4CB5" w14:textId="77777777" w:rsidR="00666A7D" w:rsidRPr="00FF5A69" w:rsidRDefault="00FB3F6C" w:rsidP="00666A7D">
      <w:pPr>
        <w:pStyle w:val="TOCHeading"/>
        <w:rPr>
          <w:lang w:val="en-US"/>
        </w:rPr>
      </w:pPr>
      <w:r w:rsidRPr="00433F36">
        <w:lastRenderedPageBreak/>
        <w:br w:type="page"/>
      </w:r>
    </w:p>
    <w:p w14:paraId="005FD25B" w14:textId="77777777" w:rsidR="00666A7D" w:rsidRPr="00433F36" w:rsidRDefault="00666A7D" w:rsidP="00BE06BD">
      <w:pPr>
        <w:pStyle w:val="Heading1"/>
      </w:pPr>
      <w:bookmarkStart w:id="0" w:name="_Toc95690451"/>
      <w:bookmarkStart w:id="1" w:name="_Toc182243374"/>
      <w:r>
        <w:lastRenderedPageBreak/>
        <w:t>Používate</w:t>
      </w:r>
      <w:r w:rsidRPr="5D38DBA7">
        <w:rPr>
          <w:rFonts w:ascii="Calibri" w:hAnsi="Calibri" w:cs="Calibri"/>
        </w:rPr>
        <w:t>ľ</w:t>
      </w:r>
      <w:r>
        <w:t>sk</w:t>
      </w:r>
      <w:r w:rsidRPr="5D38DBA7">
        <w:rPr>
          <w:rFonts w:ascii="Helvetica" w:hAnsi="Helvetica" w:cs="Helvetica"/>
        </w:rPr>
        <w:t>á</w:t>
      </w:r>
      <w:r>
        <w:t xml:space="preserve"> príru</w:t>
      </w:r>
      <w:r w:rsidRPr="5D38DBA7">
        <w:rPr>
          <w:rFonts w:ascii="Calibri" w:hAnsi="Calibri" w:cs="Calibri"/>
        </w:rPr>
        <w:t>č</w:t>
      </w:r>
      <w:r>
        <w:t>ka</w:t>
      </w:r>
      <w:bookmarkEnd w:id="0"/>
      <w:bookmarkEnd w:id="1"/>
    </w:p>
    <w:p w14:paraId="7715A69A" w14:textId="31DD61CF" w:rsidR="00666A7D" w:rsidRPr="004700A8" w:rsidRDefault="00666A7D" w:rsidP="004700A8">
      <w:pPr>
        <w:jc w:val="both"/>
        <w:rPr>
          <w:sz w:val="22"/>
        </w:rPr>
      </w:pPr>
      <w:r w:rsidRPr="004700A8">
        <w:rPr>
          <w:sz w:val="22"/>
        </w:rPr>
        <w:t xml:space="preserve">Dodávané riešenie disponuje rozhraním pre koncových používateľov, prostredníctvom ktorého je možné vykonávať operácie </w:t>
      </w:r>
      <w:r w:rsidR="0016634F" w:rsidRPr="004700A8">
        <w:rPr>
          <w:sz w:val="22"/>
        </w:rPr>
        <w:t>pre zmenu hesla</w:t>
      </w:r>
      <w:r w:rsidRPr="004700A8">
        <w:rPr>
          <w:sz w:val="22"/>
        </w:rPr>
        <w:t>.</w:t>
      </w:r>
    </w:p>
    <w:p w14:paraId="14A54EF8" w14:textId="77777777" w:rsidR="00666A7D" w:rsidRPr="004700A8" w:rsidRDefault="00666A7D" w:rsidP="004700A8">
      <w:pPr>
        <w:jc w:val="both"/>
        <w:rPr>
          <w:sz w:val="22"/>
        </w:rPr>
      </w:pPr>
      <w:r w:rsidRPr="004700A8">
        <w:rPr>
          <w:sz w:val="22"/>
        </w:rPr>
        <w:t xml:space="preserve">Užívateľská príručka je určená bežným používateľom aplikácie IAM. Pre účely používania, vrátane formy akou je písaná táto príručka ale tiež technickej podpory predpokladáme používateľa ktorý aktívne pracuje s operačným systémom MS Windows a je zoznámený so základnou terminológiou webových prehliadačov. </w:t>
      </w:r>
    </w:p>
    <w:p w14:paraId="24D34D0C" w14:textId="58932B38" w:rsidR="00666A7D" w:rsidRDefault="00666A7D" w:rsidP="004700A8">
      <w:pPr>
        <w:jc w:val="both"/>
        <w:rPr>
          <w:sz w:val="22"/>
        </w:rPr>
      </w:pPr>
      <w:r w:rsidRPr="004700A8">
        <w:rPr>
          <w:sz w:val="22"/>
        </w:rPr>
        <w:t xml:space="preserve">Používateľská príručka je určená pre každého </w:t>
      </w:r>
      <w:r w:rsidR="00181BE8" w:rsidRPr="004700A8">
        <w:rPr>
          <w:sz w:val="22"/>
        </w:rPr>
        <w:t xml:space="preserve">používateľa </w:t>
      </w:r>
      <w:r w:rsidRPr="004700A8">
        <w:rPr>
          <w:sz w:val="22"/>
        </w:rPr>
        <w:t xml:space="preserve"> </w:t>
      </w:r>
      <w:r w:rsidR="0016634F" w:rsidRPr="004700A8">
        <w:rPr>
          <w:sz w:val="22"/>
        </w:rPr>
        <w:t xml:space="preserve">externého subjektu, </w:t>
      </w:r>
      <w:r w:rsidRPr="004700A8">
        <w:rPr>
          <w:sz w:val="22"/>
        </w:rPr>
        <w:t xml:space="preserve">ktorý využíva aspoň jednu z nasledujúcich aplikácii: </w:t>
      </w:r>
    </w:p>
    <w:p w14:paraId="20EDE80D" w14:textId="77777777" w:rsidR="008F0067" w:rsidRPr="004700A8" w:rsidRDefault="008F0067" w:rsidP="004700A8">
      <w:pPr>
        <w:jc w:val="both"/>
        <w:rPr>
          <w:sz w:val="22"/>
        </w:rPr>
      </w:pPr>
    </w:p>
    <w:p w14:paraId="593F8DBD" w14:textId="0D43C12F" w:rsidR="00666A7D" w:rsidRPr="00433F36" w:rsidRDefault="42091170" w:rsidP="47849001">
      <w:pPr>
        <w:pStyle w:val="ListParagraph"/>
        <w:numPr>
          <w:ilvl w:val="0"/>
          <w:numId w:val="15"/>
        </w:numPr>
        <w:jc w:val="both"/>
        <w:rPr>
          <w:b/>
          <w:bCs/>
        </w:rPr>
      </w:pPr>
      <w:r w:rsidRPr="47849001">
        <w:rPr>
          <w:b/>
          <w:bCs/>
        </w:rPr>
        <w:t xml:space="preserve">IS ŠZP - </w:t>
      </w:r>
      <w:proofErr w:type="spellStart"/>
      <w:r w:rsidRPr="47849001">
        <w:rPr>
          <w:b/>
          <w:bCs/>
        </w:rPr>
        <w:t>ESAs</w:t>
      </w:r>
      <w:proofErr w:type="spellEnd"/>
    </w:p>
    <w:p w14:paraId="762D7754" w14:textId="2945DE34" w:rsidR="00666A7D" w:rsidRDefault="72206C0C" w:rsidP="47849001">
      <w:pPr>
        <w:pStyle w:val="ListParagraph"/>
        <w:numPr>
          <w:ilvl w:val="0"/>
          <w:numId w:val="15"/>
        </w:numPr>
        <w:jc w:val="both"/>
        <w:rPr>
          <w:b/>
          <w:bCs/>
        </w:rPr>
      </w:pPr>
      <w:r w:rsidRPr="47849001">
        <w:rPr>
          <w:b/>
          <w:bCs/>
        </w:rPr>
        <w:t>IS</w:t>
      </w:r>
      <w:r w:rsidR="00221504">
        <w:rPr>
          <w:b/>
          <w:bCs/>
        </w:rPr>
        <w:t xml:space="preserve"> </w:t>
      </w:r>
      <w:r w:rsidRPr="47849001">
        <w:rPr>
          <w:b/>
          <w:bCs/>
        </w:rPr>
        <w:t xml:space="preserve">ŠZP </w:t>
      </w:r>
      <w:r w:rsidR="008F0067">
        <w:rPr>
          <w:b/>
          <w:bCs/>
        </w:rPr>
        <w:t>–</w:t>
      </w:r>
      <w:r w:rsidRPr="47849001">
        <w:rPr>
          <w:b/>
          <w:bCs/>
        </w:rPr>
        <w:t xml:space="preserve"> SK</w:t>
      </w:r>
    </w:p>
    <w:p w14:paraId="7BAC7520" w14:textId="77777777" w:rsidR="008F0067" w:rsidRPr="00B455D2" w:rsidRDefault="008F0067" w:rsidP="008F0067">
      <w:pPr>
        <w:pStyle w:val="ListParagraph"/>
        <w:numPr>
          <w:ilvl w:val="0"/>
          <w:numId w:val="15"/>
        </w:numPr>
        <w:jc w:val="both"/>
        <w:rPr>
          <w:rFonts w:cstheme="minorHAnsi"/>
          <w:b/>
          <w:bCs/>
        </w:rPr>
      </w:pPr>
      <w:r w:rsidRPr="00B455D2">
        <w:rPr>
          <w:rFonts w:cstheme="minorHAnsi"/>
          <w:b/>
          <w:bCs/>
        </w:rPr>
        <w:t>XBRL</w:t>
      </w:r>
    </w:p>
    <w:p w14:paraId="4C91128F" w14:textId="77777777" w:rsidR="008F0067" w:rsidRPr="00F918D6" w:rsidRDefault="008F0067" w:rsidP="008F0067">
      <w:pPr>
        <w:pStyle w:val="ListParagraph"/>
        <w:numPr>
          <w:ilvl w:val="0"/>
          <w:numId w:val="15"/>
        </w:numPr>
        <w:jc w:val="both"/>
        <w:rPr>
          <w:b/>
          <w:bCs/>
        </w:rPr>
      </w:pPr>
      <w:r w:rsidRPr="30296519">
        <w:rPr>
          <w:b/>
          <w:bCs/>
        </w:rPr>
        <w:t xml:space="preserve">IS </w:t>
      </w:r>
      <w:proofErr w:type="spellStart"/>
      <w:r w:rsidRPr="30296519">
        <w:rPr>
          <w:b/>
          <w:bCs/>
        </w:rPr>
        <w:t>Stelling</w:t>
      </w:r>
      <w:proofErr w:type="spellEnd"/>
    </w:p>
    <w:p w14:paraId="7481CD37" w14:textId="77777777" w:rsidR="008F0067" w:rsidRDefault="008F0067" w:rsidP="008F0067">
      <w:pPr>
        <w:pStyle w:val="ListParagraph"/>
        <w:numPr>
          <w:ilvl w:val="0"/>
          <w:numId w:val="15"/>
        </w:numPr>
        <w:jc w:val="both"/>
        <w:rPr>
          <w:b/>
          <w:bCs/>
          <w:color w:val="000000" w:themeColor="text1"/>
        </w:rPr>
      </w:pPr>
      <w:r w:rsidRPr="30296519">
        <w:rPr>
          <w:b/>
          <w:bCs/>
          <w:color w:val="000000" w:themeColor="text1"/>
        </w:rPr>
        <w:t>TRAP</w:t>
      </w:r>
    </w:p>
    <w:p w14:paraId="33D5E3EC" w14:textId="2F95B2EC" w:rsidR="008F0067" w:rsidRDefault="008F0067" w:rsidP="008F0067">
      <w:pPr>
        <w:pStyle w:val="ListParagraph"/>
        <w:jc w:val="both"/>
        <w:rPr>
          <w:b/>
          <w:bCs/>
        </w:rPr>
      </w:pPr>
    </w:p>
    <w:p w14:paraId="1CFDC793" w14:textId="05ABC013" w:rsidR="008F0067" w:rsidRPr="00DB74E7" w:rsidRDefault="008F0067" w:rsidP="00DB74E7">
      <w:pPr>
        <w:pStyle w:val="ListParagraph"/>
        <w:ind w:left="0"/>
        <w:jc w:val="both"/>
      </w:pPr>
      <w:r>
        <w:t xml:space="preserve">Pre aplikácie XBRL, IS </w:t>
      </w:r>
      <w:proofErr w:type="spellStart"/>
      <w:r>
        <w:t>Stelling</w:t>
      </w:r>
      <w:proofErr w:type="spellEnd"/>
      <w:r>
        <w:t xml:space="preserve"> a TRAP  platí </w:t>
      </w:r>
      <w:r w:rsidR="0FF0467B">
        <w:t xml:space="preserve"> len </w:t>
      </w:r>
      <w:r>
        <w:t>č</w:t>
      </w:r>
      <w:r w:rsidR="7F01E13E">
        <w:t>a</w:t>
      </w:r>
      <w:r>
        <w:t>s</w:t>
      </w:r>
      <w:r w:rsidR="16A8A5FA">
        <w:t>ť</w:t>
      </w:r>
      <w:r>
        <w:t xml:space="preserve"> Zmena hesla.</w:t>
      </w:r>
    </w:p>
    <w:p w14:paraId="3AEFA83B" w14:textId="77777777" w:rsidR="008F0067" w:rsidRPr="00433F36" w:rsidRDefault="008F0067" w:rsidP="00DB74E7">
      <w:pPr>
        <w:pStyle w:val="ListParagraph"/>
        <w:jc w:val="both"/>
        <w:rPr>
          <w:b/>
          <w:bCs/>
        </w:rPr>
      </w:pPr>
    </w:p>
    <w:p w14:paraId="6BAD8C4E" w14:textId="7BAC933D" w:rsidR="00181BE8" w:rsidRPr="00433F36" w:rsidRDefault="00181BE8" w:rsidP="00181BE8">
      <w:pPr>
        <w:contextualSpacing/>
        <w:jc w:val="both"/>
        <w:rPr>
          <w:rFonts w:cstheme="minorHAnsi"/>
          <w:b/>
          <w:bCs/>
        </w:rPr>
      </w:pPr>
    </w:p>
    <w:p w14:paraId="67F7E966" w14:textId="77777777" w:rsidR="00181BE8" w:rsidRPr="00433F36" w:rsidRDefault="00181BE8" w:rsidP="00181BE8">
      <w:pPr>
        <w:pStyle w:val="Heading1"/>
      </w:pPr>
      <w:bookmarkStart w:id="2" w:name="_Toc113432058"/>
      <w:bookmarkStart w:id="3" w:name="_Toc113544804"/>
      <w:bookmarkStart w:id="4" w:name="_Toc182243375"/>
      <w:r>
        <w:t>Zoznam použitých skratiek</w:t>
      </w:r>
      <w:bookmarkEnd w:id="2"/>
      <w:r>
        <w:t xml:space="preserve"> a pojmov</w:t>
      </w:r>
      <w:bookmarkEnd w:id="3"/>
      <w:bookmarkEnd w:id="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5"/>
        <w:gridCol w:w="4865"/>
      </w:tblGrid>
      <w:tr w:rsidR="00181BE8" w:rsidRPr="00433F36" w14:paraId="11A3F83A" w14:textId="77777777" w:rsidTr="00760F56">
        <w:tc>
          <w:tcPr>
            <w:tcW w:w="4865" w:type="dxa"/>
          </w:tcPr>
          <w:p w14:paraId="2CC1CC51" w14:textId="77777777" w:rsidR="00181BE8" w:rsidRPr="004700A8" w:rsidRDefault="00181BE8" w:rsidP="00760F56">
            <w:pPr>
              <w:rPr>
                <w:sz w:val="22"/>
                <w:szCs w:val="22"/>
              </w:rPr>
            </w:pPr>
            <w:r w:rsidRPr="004700A8">
              <w:rPr>
                <w:sz w:val="22"/>
                <w:szCs w:val="22"/>
              </w:rPr>
              <w:t>Názov</w:t>
            </w:r>
          </w:p>
        </w:tc>
        <w:tc>
          <w:tcPr>
            <w:tcW w:w="4865" w:type="dxa"/>
          </w:tcPr>
          <w:p w14:paraId="21C8063C" w14:textId="77777777" w:rsidR="00181BE8" w:rsidRPr="004700A8" w:rsidRDefault="00181BE8" w:rsidP="00760F56">
            <w:pPr>
              <w:rPr>
                <w:sz w:val="22"/>
                <w:szCs w:val="22"/>
              </w:rPr>
            </w:pPr>
            <w:r w:rsidRPr="004700A8">
              <w:rPr>
                <w:sz w:val="22"/>
                <w:szCs w:val="22"/>
              </w:rPr>
              <w:t>Význam</w:t>
            </w:r>
          </w:p>
        </w:tc>
      </w:tr>
      <w:tr w:rsidR="00181BE8" w:rsidRPr="00433F36" w14:paraId="4DC59B7D" w14:textId="77777777" w:rsidTr="00760F56">
        <w:tc>
          <w:tcPr>
            <w:tcW w:w="4865" w:type="dxa"/>
          </w:tcPr>
          <w:p w14:paraId="5A768709" w14:textId="77777777" w:rsidR="00181BE8" w:rsidRPr="004700A8" w:rsidRDefault="00181BE8" w:rsidP="00760F56">
            <w:pPr>
              <w:rPr>
                <w:sz w:val="22"/>
                <w:szCs w:val="22"/>
              </w:rPr>
            </w:pPr>
            <w:r w:rsidRPr="004700A8">
              <w:rPr>
                <w:sz w:val="22"/>
                <w:szCs w:val="22"/>
              </w:rPr>
              <w:t>IAM</w:t>
            </w:r>
          </w:p>
        </w:tc>
        <w:tc>
          <w:tcPr>
            <w:tcW w:w="4865" w:type="dxa"/>
          </w:tcPr>
          <w:p w14:paraId="1027466E" w14:textId="77777777" w:rsidR="00181BE8" w:rsidRPr="004700A8" w:rsidRDefault="00181BE8" w:rsidP="00760F56">
            <w:pPr>
              <w:rPr>
                <w:sz w:val="22"/>
                <w:szCs w:val="22"/>
              </w:rPr>
            </w:pPr>
            <w:r w:rsidRPr="004700A8">
              <w:rPr>
                <w:sz w:val="22"/>
                <w:szCs w:val="22"/>
              </w:rPr>
              <w:t xml:space="preserve">Identity and </w:t>
            </w:r>
            <w:proofErr w:type="spellStart"/>
            <w:r w:rsidRPr="004700A8">
              <w:rPr>
                <w:sz w:val="22"/>
                <w:szCs w:val="22"/>
              </w:rPr>
              <w:t>access</w:t>
            </w:r>
            <w:proofErr w:type="spellEnd"/>
            <w:r w:rsidRPr="004700A8">
              <w:rPr>
                <w:sz w:val="22"/>
                <w:szCs w:val="22"/>
              </w:rPr>
              <w:t xml:space="preserve"> management</w:t>
            </w:r>
          </w:p>
        </w:tc>
      </w:tr>
      <w:tr w:rsidR="00181BE8" w:rsidRPr="00433F36" w14:paraId="6B98A983" w14:textId="77777777" w:rsidTr="00760F56">
        <w:tc>
          <w:tcPr>
            <w:tcW w:w="4865" w:type="dxa"/>
          </w:tcPr>
          <w:p w14:paraId="30EAE6B9" w14:textId="77777777" w:rsidR="00181BE8" w:rsidRPr="004700A8" w:rsidRDefault="00181BE8" w:rsidP="00760F56">
            <w:pPr>
              <w:rPr>
                <w:sz w:val="22"/>
                <w:szCs w:val="22"/>
              </w:rPr>
            </w:pPr>
            <w:r w:rsidRPr="004700A8">
              <w:rPr>
                <w:sz w:val="22"/>
                <w:szCs w:val="22"/>
              </w:rPr>
              <w:t>IDM</w:t>
            </w:r>
          </w:p>
        </w:tc>
        <w:tc>
          <w:tcPr>
            <w:tcW w:w="4865" w:type="dxa"/>
          </w:tcPr>
          <w:p w14:paraId="3EA218A8" w14:textId="77777777" w:rsidR="00181BE8" w:rsidRPr="004700A8" w:rsidRDefault="00181BE8" w:rsidP="00760F56">
            <w:pPr>
              <w:rPr>
                <w:sz w:val="22"/>
                <w:szCs w:val="22"/>
              </w:rPr>
            </w:pPr>
            <w:r w:rsidRPr="004700A8">
              <w:rPr>
                <w:sz w:val="22"/>
                <w:szCs w:val="22"/>
              </w:rPr>
              <w:t>Identity management</w:t>
            </w:r>
          </w:p>
        </w:tc>
      </w:tr>
      <w:tr w:rsidR="00181BE8" w:rsidRPr="00433F36" w14:paraId="5F21C409" w14:textId="77777777" w:rsidTr="00760F56">
        <w:tc>
          <w:tcPr>
            <w:tcW w:w="4865" w:type="dxa"/>
          </w:tcPr>
          <w:p w14:paraId="5AAC078A" w14:textId="35E951D9" w:rsidR="00181BE8" w:rsidRPr="004700A8" w:rsidRDefault="00181BE8" w:rsidP="00760F56">
            <w:pPr>
              <w:rPr>
                <w:sz w:val="22"/>
                <w:szCs w:val="22"/>
              </w:rPr>
            </w:pPr>
            <w:r w:rsidRPr="004700A8">
              <w:rPr>
                <w:sz w:val="22"/>
                <w:szCs w:val="22"/>
              </w:rPr>
              <w:t>Identita</w:t>
            </w:r>
          </w:p>
        </w:tc>
        <w:tc>
          <w:tcPr>
            <w:tcW w:w="4865" w:type="dxa"/>
          </w:tcPr>
          <w:p w14:paraId="14AA2A34" w14:textId="77777777" w:rsidR="00181BE8" w:rsidRPr="004700A8" w:rsidRDefault="00181BE8" w:rsidP="00760F56">
            <w:pPr>
              <w:rPr>
                <w:sz w:val="22"/>
                <w:szCs w:val="22"/>
              </w:rPr>
            </w:pPr>
            <w:r w:rsidRPr="004700A8">
              <w:rPr>
                <w:sz w:val="22"/>
                <w:szCs w:val="22"/>
              </w:rPr>
              <w:t>Predstavuje fyzickú osobu (používateľa v IDM systéme). Identita vzniká vložením nového používateľa do IDM systému.</w:t>
            </w:r>
          </w:p>
        </w:tc>
      </w:tr>
      <w:tr w:rsidR="00181BE8" w:rsidRPr="00433F36" w14:paraId="2734C760" w14:textId="77777777" w:rsidTr="00760F56">
        <w:tc>
          <w:tcPr>
            <w:tcW w:w="4865" w:type="dxa"/>
          </w:tcPr>
          <w:p w14:paraId="2D6A817C" w14:textId="77777777" w:rsidR="00181BE8" w:rsidRPr="004700A8" w:rsidRDefault="00181BE8" w:rsidP="00760F56">
            <w:pPr>
              <w:rPr>
                <w:sz w:val="22"/>
                <w:szCs w:val="22"/>
              </w:rPr>
            </w:pPr>
            <w:r w:rsidRPr="004700A8">
              <w:rPr>
                <w:sz w:val="22"/>
                <w:szCs w:val="22"/>
              </w:rPr>
              <w:t>Účet</w:t>
            </w:r>
          </w:p>
        </w:tc>
        <w:tc>
          <w:tcPr>
            <w:tcW w:w="4865" w:type="dxa"/>
          </w:tcPr>
          <w:p w14:paraId="69F64152" w14:textId="77777777" w:rsidR="00181BE8" w:rsidRPr="004700A8" w:rsidRDefault="00181BE8" w:rsidP="00760F56">
            <w:pPr>
              <w:rPr>
                <w:sz w:val="22"/>
                <w:szCs w:val="22"/>
              </w:rPr>
            </w:pPr>
            <w:r w:rsidRPr="004700A8">
              <w:rPr>
                <w:sz w:val="22"/>
                <w:szCs w:val="22"/>
              </w:rPr>
              <w:t>Reprezentácia používateľa v aplikácii</w:t>
            </w:r>
          </w:p>
        </w:tc>
      </w:tr>
      <w:tr w:rsidR="00645DDE" w:rsidRPr="00433F36" w14:paraId="4A39F8FE" w14:textId="77777777" w:rsidTr="00760F56">
        <w:tc>
          <w:tcPr>
            <w:tcW w:w="4865" w:type="dxa"/>
          </w:tcPr>
          <w:p w14:paraId="2ED16686" w14:textId="4801B6C2" w:rsidR="00645DDE" w:rsidRPr="004700A8" w:rsidRDefault="00645DDE" w:rsidP="00645DDE">
            <w:pPr>
              <w:rPr>
                <w:sz w:val="22"/>
                <w:szCs w:val="22"/>
              </w:rPr>
            </w:pPr>
            <w:r w:rsidRPr="004700A8">
              <w:rPr>
                <w:sz w:val="22"/>
                <w:szCs w:val="22"/>
              </w:rPr>
              <w:t>Koncový systém</w:t>
            </w:r>
          </w:p>
        </w:tc>
        <w:tc>
          <w:tcPr>
            <w:tcW w:w="4865" w:type="dxa"/>
          </w:tcPr>
          <w:p w14:paraId="3256E272" w14:textId="483CE0AB" w:rsidR="00645DDE" w:rsidRPr="004700A8" w:rsidRDefault="00645DDE" w:rsidP="00645DDE">
            <w:pPr>
              <w:rPr>
                <w:sz w:val="22"/>
                <w:szCs w:val="22"/>
              </w:rPr>
            </w:pPr>
            <w:r w:rsidRPr="004700A8">
              <w:rPr>
                <w:sz w:val="22"/>
                <w:szCs w:val="22"/>
              </w:rPr>
              <w:t xml:space="preserve">informačný systém </w:t>
            </w:r>
            <w:r w:rsidRPr="004700A8">
              <w:rPr>
                <w:sz w:val="22"/>
                <w:szCs w:val="22"/>
                <w:lang w:val="en-US"/>
              </w:rPr>
              <w:t>(a</w:t>
            </w:r>
            <w:proofErr w:type="spellStart"/>
            <w:r w:rsidRPr="004700A8">
              <w:rPr>
                <w:sz w:val="22"/>
                <w:szCs w:val="22"/>
              </w:rPr>
              <w:t>plikácia</w:t>
            </w:r>
            <w:proofErr w:type="spellEnd"/>
            <w:r w:rsidRPr="004700A8">
              <w:rPr>
                <w:sz w:val="22"/>
                <w:szCs w:val="22"/>
              </w:rPr>
              <w:t>) NBS</w:t>
            </w:r>
          </w:p>
        </w:tc>
      </w:tr>
      <w:tr w:rsidR="00181BE8" w:rsidRPr="00433F36" w14:paraId="016D35E0" w14:textId="77777777" w:rsidTr="00760F56">
        <w:tc>
          <w:tcPr>
            <w:tcW w:w="4865" w:type="dxa"/>
          </w:tcPr>
          <w:p w14:paraId="2D12105A" w14:textId="77777777" w:rsidR="00181BE8" w:rsidRPr="004700A8" w:rsidRDefault="00181BE8" w:rsidP="00760F56">
            <w:pPr>
              <w:rPr>
                <w:sz w:val="22"/>
                <w:szCs w:val="22"/>
              </w:rPr>
            </w:pPr>
            <w:r w:rsidRPr="004700A8">
              <w:rPr>
                <w:sz w:val="22"/>
                <w:szCs w:val="22"/>
              </w:rPr>
              <w:t>2FA</w:t>
            </w:r>
          </w:p>
        </w:tc>
        <w:tc>
          <w:tcPr>
            <w:tcW w:w="4865" w:type="dxa"/>
          </w:tcPr>
          <w:p w14:paraId="290A0BA3" w14:textId="77777777" w:rsidR="00181BE8" w:rsidRPr="004700A8" w:rsidRDefault="00181BE8" w:rsidP="00760F56">
            <w:pPr>
              <w:rPr>
                <w:sz w:val="22"/>
                <w:szCs w:val="22"/>
              </w:rPr>
            </w:pPr>
            <w:r w:rsidRPr="004700A8">
              <w:rPr>
                <w:sz w:val="22"/>
                <w:szCs w:val="22"/>
              </w:rPr>
              <w:t>dvojfaktorová autentifikácia</w:t>
            </w:r>
          </w:p>
        </w:tc>
      </w:tr>
      <w:tr w:rsidR="00BE06BD" w:rsidRPr="00433F36" w14:paraId="473307C9" w14:textId="77777777" w:rsidTr="00760F56">
        <w:tc>
          <w:tcPr>
            <w:tcW w:w="4865" w:type="dxa"/>
          </w:tcPr>
          <w:p w14:paraId="07D94E08" w14:textId="27063CB4" w:rsidR="00BE06BD" w:rsidRPr="004700A8" w:rsidRDefault="00BE06BD" w:rsidP="00BE06BD">
            <w:pPr>
              <w:rPr>
                <w:sz w:val="22"/>
                <w:szCs w:val="22"/>
              </w:rPr>
            </w:pPr>
            <w:r>
              <w:t>Kontaktná osoba ŠZP</w:t>
            </w:r>
          </w:p>
        </w:tc>
        <w:tc>
          <w:tcPr>
            <w:tcW w:w="4865" w:type="dxa"/>
          </w:tcPr>
          <w:p w14:paraId="36932D06" w14:textId="35539F61" w:rsidR="00BE06BD" w:rsidRPr="004700A8" w:rsidRDefault="00BE06BD" w:rsidP="00BE06BD">
            <w:pPr>
              <w:rPr>
                <w:sz w:val="22"/>
                <w:szCs w:val="22"/>
              </w:rPr>
            </w:pPr>
            <w:r>
              <w:rPr>
                <w:szCs w:val="22"/>
              </w:rPr>
              <w:t>Je osoba v IS ŠZP bez možnosti prihlasovania</w:t>
            </w:r>
          </w:p>
        </w:tc>
      </w:tr>
      <w:tr w:rsidR="00BE06BD" w:rsidRPr="00433F36" w14:paraId="088FAE28" w14:textId="77777777" w:rsidTr="00760F56">
        <w:tc>
          <w:tcPr>
            <w:tcW w:w="4865" w:type="dxa"/>
          </w:tcPr>
          <w:p w14:paraId="0A479211" w14:textId="64162BD8" w:rsidR="00BE06BD" w:rsidRPr="004700A8" w:rsidRDefault="00BE06BD" w:rsidP="00BE06BD">
            <w:pPr>
              <w:rPr>
                <w:sz w:val="22"/>
                <w:szCs w:val="22"/>
              </w:rPr>
            </w:pPr>
            <w:r>
              <w:t>Externý používateľ ŠZP</w:t>
            </w:r>
          </w:p>
        </w:tc>
        <w:tc>
          <w:tcPr>
            <w:tcW w:w="4865" w:type="dxa"/>
          </w:tcPr>
          <w:p w14:paraId="76BB3FE8" w14:textId="419CF4FB" w:rsidR="00BE06BD" w:rsidRPr="004700A8" w:rsidRDefault="00BE06BD" w:rsidP="00BE06BD">
            <w:pPr>
              <w:rPr>
                <w:sz w:val="22"/>
                <w:szCs w:val="22"/>
              </w:rPr>
            </w:pPr>
            <w:r>
              <w:rPr>
                <w:szCs w:val="22"/>
              </w:rPr>
              <w:t>Je koncový používateľ s aktívnym prístupom do IS ŠZP</w:t>
            </w:r>
          </w:p>
        </w:tc>
      </w:tr>
      <w:tr w:rsidR="00BE06BD" w:rsidRPr="00433F36" w14:paraId="472E557A" w14:textId="77777777" w:rsidTr="00760F56">
        <w:tc>
          <w:tcPr>
            <w:tcW w:w="4865" w:type="dxa"/>
          </w:tcPr>
          <w:p w14:paraId="3C904312" w14:textId="3D6F1029" w:rsidR="00BE06BD" w:rsidRPr="004700A8" w:rsidRDefault="00BE06BD" w:rsidP="00BE06BD">
            <w:pPr>
              <w:rPr>
                <w:sz w:val="22"/>
                <w:szCs w:val="22"/>
              </w:rPr>
            </w:pPr>
            <w:r>
              <w:rPr>
                <w:szCs w:val="22"/>
              </w:rPr>
              <w:t>IS ŠZP</w:t>
            </w:r>
          </w:p>
        </w:tc>
        <w:tc>
          <w:tcPr>
            <w:tcW w:w="4865" w:type="dxa"/>
          </w:tcPr>
          <w:p w14:paraId="0569CEC7" w14:textId="68CBB99A" w:rsidR="00BE06BD" w:rsidRPr="004700A8" w:rsidRDefault="00BE06BD" w:rsidP="00BE06BD">
            <w:pPr>
              <w:rPr>
                <w:sz w:val="22"/>
                <w:szCs w:val="22"/>
              </w:rPr>
            </w:pPr>
            <w:r>
              <w:rPr>
                <w:szCs w:val="22"/>
              </w:rPr>
              <w:t>Informačný systém ŠZP</w:t>
            </w:r>
          </w:p>
        </w:tc>
      </w:tr>
    </w:tbl>
    <w:p w14:paraId="7CFF680B" w14:textId="77777777" w:rsidR="0016634F" w:rsidRPr="00433F36" w:rsidRDefault="0016634F">
      <w:pPr>
        <w:rPr>
          <w:rFonts w:eastAsia="Calibri" w:cs="Calibri"/>
          <w:color w:val="1F4E79"/>
          <w:sz w:val="28"/>
          <w:szCs w:val="28"/>
          <w:u w:color="1F4E79"/>
        </w:rPr>
      </w:pPr>
      <w:r w:rsidRPr="00433F36">
        <w:rPr>
          <w:b/>
          <w:bCs/>
        </w:rPr>
        <w:br w:type="page"/>
      </w:r>
    </w:p>
    <w:p w14:paraId="26BC0F4B" w14:textId="77777777" w:rsidR="00B963DC" w:rsidRPr="00433F36" w:rsidRDefault="00B963DC" w:rsidP="5D38DBA7">
      <w:pPr>
        <w:pStyle w:val="Heading1"/>
        <w:rPr>
          <w:b/>
          <w:bCs/>
          <w:sz w:val="32"/>
          <w:szCs w:val="32"/>
        </w:rPr>
      </w:pPr>
      <w:bookmarkStart w:id="5" w:name="_Toc182243376"/>
      <w:proofErr w:type="spellStart"/>
      <w:r w:rsidRPr="5D38DBA7">
        <w:rPr>
          <w:sz w:val="32"/>
          <w:szCs w:val="32"/>
        </w:rPr>
        <w:lastRenderedPageBreak/>
        <w:t>Extranet</w:t>
      </w:r>
      <w:proofErr w:type="spellEnd"/>
      <w:r w:rsidRPr="5D38DBA7">
        <w:rPr>
          <w:sz w:val="32"/>
          <w:szCs w:val="32"/>
        </w:rPr>
        <w:t xml:space="preserve"> portál</w:t>
      </w:r>
      <w:bookmarkEnd w:id="5"/>
    </w:p>
    <w:p w14:paraId="23C061DF" w14:textId="56F5F1A1" w:rsidR="0016634F" w:rsidRPr="004700A8" w:rsidRDefault="0016634F" w:rsidP="0016634F">
      <w:pPr>
        <w:rPr>
          <w:b/>
          <w:bCs/>
          <w:sz w:val="22"/>
        </w:rPr>
      </w:pPr>
      <w:r w:rsidRPr="004700A8">
        <w:rPr>
          <w:sz w:val="22"/>
        </w:rPr>
        <w:t>Prihlásenie</w:t>
      </w:r>
      <w:r w:rsidR="00433F36" w:rsidRPr="004700A8">
        <w:rPr>
          <w:sz w:val="22"/>
        </w:rPr>
        <w:t xml:space="preserve"> do </w:t>
      </w:r>
      <w:proofErr w:type="spellStart"/>
      <w:r w:rsidRPr="004700A8">
        <w:rPr>
          <w:sz w:val="22"/>
        </w:rPr>
        <w:t>extranet</w:t>
      </w:r>
      <w:proofErr w:type="spellEnd"/>
      <w:r w:rsidRPr="004700A8">
        <w:rPr>
          <w:sz w:val="22"/>
        </w:rPr>
        <w:t xml:space="preserve"> portál</w:t>
      </w:r>
      <w:r w:rsidR="00692347">
        <w:rPr>
          <w:sz w:val="22"/>
        </w:rPr>
        <w:t>u</w:t>
      </w:r>
      <w:r w:rsidRPr="004700A8">
        <w:rPr>
          <w:sz w:val="22"/>
        </w:rPr>
        <w:t xml:space="preserve"> môžete vykonať na adrese: </w:t>
      </w:r>
      <w:hyperlink r:id="rId11" w:history="1">
        <w:r w:rsidRPr="004700A8">
          <w:rPr>
            <w:rStyle w:val="Hyperlink"/>
            <w:b/>
            <w:bCs/>
            <w:sz w:val="22"/>
          </w:rPr>
          <w:t>https://extranet.nbs.sk</w:t>
        </w:r>
      </w:hyperlink>
    </w:p>
    <w:p w14:paraId="26777DBB" w14:textId="477D9132" w:rsidR="0016634F" w:rsidRPr="00433F36" w:rsidRDefault="0016634F" w:rsidP="0016634F">
      <w:pPr>
        <w:rPr>
          <w:b/>
          <w:bCs/>
        </w:rPr>
      </w:pPr>
    </w:p>
    <w:p w14:paraId="17054BF0" w14:textId="77777777" w:rsidR="00B963DC" w:rsidRPr="00E3713B" w:rsidRDefault="00B963DC" w:rsidP="00E3713B">
      <w:pPr>
        <w:pStyle w:val="Heading2"/>
      </w:pPr>
      <w:bookmarkStart w:id="6" w:name="_Toc182243377"/>
      <w:r>
        <w:t xml:space="preserve">Prihlásenie na </w:t>
      </w:r>
      <w:proofErr w:type="spellStart"/>
      <w:r>
        <w:t>extranet</w:t>
      </w:r>
      <w:proofErr w:type="spellEnd"/>
      <w:r>
        <w:t xml:space="preserve"> portál</w:t>
      </w:r>
      <w:bookmarkEnd w:id="6"/>
    </w:p>
    <w:p w14:paraId="370CB30D" w14:textId="28F45DEA" w:rsidR="0016634F" w:rsidRPr="00433F36" w:rsidRDefault="00154386" w:rsidP="00E35245">
      <w:pPr>
        <w:jc w:val="center"/>
      </w:pPr>
      <w:r w:rsidRPr="00154386">
        <w:rPr>
          <w:noProof/>
        </w:rPr>
        <w:drawing>
          <wp:inline distT="0" distB="0" distL="0" distR="0" wp14:anchorId="5812EB3C" wp14:editId="0AF253A3">
            <wp:extent cx="6475730" cy="2451735"/>
            <wp:effectExtent l="0" t="0" r="1270" b="0"/>
            <wp:docPr id="500656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65615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C63C5" w14:textId="77777777" w:rsidR="003479E7" w:rsidRDefault="003479E7" w:rsidP="0005790B">
      <w:pPr>
        <w:jc w:val="both"/>
        <w:rPr>
          <w:sz w:val="22"/>
        </w:rPr>
      </w:pPr>
    </w:p>
    <w:p w14:paraId="7D3DD9B4" w14:textId="5A03742A" w:rsidR="0016634F" w:rsidRPr="004700A8" w:rsidRDefault="0016634F" w:rsidP="0005790B">
      <w:pPr>
        <w:jc w:val="both"/>
        <w:rPr>
          <w:sz w:val="22"/>
        </w:rPr>
      </w:pPr>
      <w:r w:rsidRPr="004700A8">
        <w:rPr>
          <w:sz w:val="22"/>
        </w:rPr>
        <w:t>Do prihlasovacieho formul</w:t>
      </w:r>
      <w:r w:rsidR="00E35245" w:rsidRPr="004700A8">
        <w:rPr>
          <w:sz w:val="22"/>
        </w:rPr>
        <w:t>á</w:t>
      </w:r>
      <w:r w:rsidRPr="004700A8">
        <w:rPr>
          <w:sz w:val="22"/>
        </w:rPr>
        <w:t>ra zadajte svoje prihlasovacie údaje (</w:t>
      </w:r>
      <w:r w:rsidR="00E35245" w:rsidRPr="004700A8">
        <w:rPr>
          <w:sz w:val="22"/>
        </w:rPr>
        <w:t xml:space="preserve">Používateľské </w:t>
      </w:r>
      <w:r w:rsidRPr="004700A8">
        <w:rPr>
          <w:sz w:val="22"/>
        </w:rPr>
        <w:t>meno, heslo) a vyberte “</w:t>
      </w:r>
      <w:r w:rsidR="00E35245" w:rsidRPr="004700A8">
        <w:rPr>
          <w:sz w:val="22"/>
        </w:rPr>
        <w:t>Prihlásiť sa</w:t>
      </w:r>
      <w:r w:rsidRPr="004700A8">
        <w:rPr>
          <w:sz w:val="22"/>
        </w:rPr>
        <w:t>”</w:t>
      </w:r>
    </w:p>
    <w:p w14:paraId="48D5C261" w14:textId="1FE4B82E" w:rsidR="0016634F" w:rsidRPr="004700A8" w:rsidRDefault="0016634F" w:rsidP="47849001">
      <w:pPr>
        <w:jc w:val="both"/>
        <w:rPr>
          <w:sz w:val="22"/>
          <w:szCs w:val="22"/>
        </w:rPr>
      </w:pPr>
      <w:r w:rsidRPr="47849001">
        <w:rPr>
          <w:sz w:val="22"/>
          <w:szCs w:val="22"/>
        </w:rPr>
        <w:t>Po overení Vašich prihlasovacích údajov ste presmerovaný do autorizovanej zóny</w:t>
      </w:r>
      <w:r w:rsidR="0005790B" w:rsidRPr="47849001">
        <w:rPr>
          <w:sz w:val="22"/>
          <w:szCs w:val="22"/>
        </w:rPr>
        <w:t>,</w:t>
      </w:r>
      <w:r w:rsidRPr="47849001">
        <w:rPr>
          <w:sz w:val="22"/>
          <w:szCs w:val="22"/>
        </w:rPr>
        <w:t xml:space="preserve"> kde máte na výber jednotlivé aplikácie vo forme dlaždíc</w:t>
      </w:r>
      <w:r w:rsidR="00692347">
        <w:rPr>
          <w:sz w:val="22"/>
          <w:szCs w:val="22"/>
        </w:rPr>
        <w:t xml:space="preserve"> </w:t>
      </w:r>
      <w:r w:rsidRPr="47849001">
        <w:rPr>
          <w:sz w:val="22"/>
          <w:szCs w:val="22"/>
        </w:rPr>
        <w:t>do ktorých máte pridelený prístup.</w:t>
      </w:r>
    </w:p>
    <w:p w14:paraId="32CD9EE8" w14:textId="72D2E8AA" w:rsidR="00E35245" w:rsidRDefault="00A074EC" w:rsidP="00686D48">
      <w:pPr>
        <w:jc w:val="center"/>
        <w:rPr>
          <w:noProof/>
        </w:rPr>
      </w:pPr>
      <w:r w:rsidRPr="00A074EC">
        <w:rPr>
          <w:noProof/>
        </w:rPr>
        <w:t xml:space="preserve"> </w:t>
      </w:r>
    </w:p>
    <w:p w14:paraId="08905423" w14:textId="714F89CD" w:rsidR="008F0067" w:rsidRPr="00433F36" w:rsidRDefault="008F0067" w:rsidP="00686D48">
      <w:pPr>
        <w:jc w:val="center"/>
      </w:pPr>
      <w:r w:rsidRPr="008E5063">
        <w:rPr>
          <w:b/>
          <w:bCs/>
          <w:noProof/>
        </w:rPr>
        <w:drawing>
          <wp:inline distT="0" distB="0" distL="0" distR="0" wp14:anchorId="13667D87" wp14:editId="65F3ABB8">
            <wp:extent cx="6475730" cy="3281045"/>
            <wp:effectExtent l="0" t="0" r="127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9612D" w14:textId="77777777" w:rsidR="008F0067" w:rsidRDefault="008F0067" w:rsidP="008F0067"/>
    <w:p w14:paraId="3AEA76D9" w14:textId="77777777" w:rsidR="008F0067" w:rsidRDefault="008F0067" w:rsidP="008F0067"/>
    <w:p w14:paraId="3D0CC6A0" w14:textId="4FDE254B" w:rsidR="008F0067" w:rsidRDefault="008F0067" w:rsidP="008F0067">
      <w:pPr>
        <w:rPr>
          <w:b/>
          <w:bCs/>
        </w:rPr>
      </w:pPr>
      <w:r w:rsidRPr="00826CC3">
        <w:lastRenderedPageBreak/>
        <w:t xml:space="preserve">Vyberte aplikáciu </w:t>
      </w:r>
      <w:r w:rsidRPr="00826CC3">
        <w:rPr>
          <w:b/>
          <w:bCs/>
        </w:rPr>
        <w:t>Zmena hesla</w:t>
      </w:r>
    </w:p>
    <w:p w14:paraId="18498C82" w14:textId="77777777" w:rsidR="008F0067" w:rsidRPr="00826CC3" w:rsidRDefault="008F0067" w:rsidP="008F0067"/>
    <w:p w14:paraId="2E2CAB30" w14:textId="77777777" w:rsidR="008F0067" w:rsidRPr="00826CC3" w:rsidRDefault="008F0067" w:rsidP="008F0067">
      <w:pPr>
        <w:rPr>
          <w:b/>
          <w:bCs/>
        </w:rPr>
      </w:pPr>
      <w:r w:rsidRPr="00826CC3">
        <w:rPr>
          <w:noProof/>
        </w:rPr>
        <w:drawing>
          <wp:inline distT="0" distB="0" distL="0" distR="0" wp14:anchorId="02B019B9" wp14:editId="38D7740C">
            <wp:extent cx="2003729" cy="1062584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1396" cy="106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484DB" w14:textId="77777777" w:rsidR="008F0067" w:rsidRDefault="008F0067" w:rsidP="00686D48">
      <w:pPr>
        <w:pBdr>
          <w:top w:val="nil"/>
          <w:left w:val="nil"/>
          <w:bottom w:val="nil"/>
          <w:right w:val="nil"/>
          <w:between w:val="nil"/>
          <w:bar w:val="nil"/>
        </w:pBdr>
      </w:pPr>
    </w:p>
    <w:p w14:paraId="6693FBAC" w14:textId="77777777" w:rsidR="008F0067" w:rsidRDefault="008F0067" w:rsidP="00686D48">
      <w:pPr>
        <w:pBdr>
          <w:top w:val="nil"/>
          <w:left w:val="nil"/>
          <w:bottom w:val="nil"/>
          <w:right w:val="nil"/>
          <w:between w:val="nil"/>
          <w:bar w:val="nil"/>
        </w:pBdr>
      </w:pPr>
    </w:p>
    <w:p w14:paraId="562AE055" w14:textId="77777777" w:rsidR="008F0067" w:rsidRDefault="008F0067" w:rsidP="008F0067">
      <w:r w:rsidRPr="00826CC3">
        <w:t>Po kliknutí na dlaždicu ste presmerovaný do aplikácie.</w:t>
      </w:r>
    </w:p>
    <w:p w14:paraId="45ECF778" w14:textId="6F30EF38" w:rsidR="008F0067" w:rsidRDefault="008F0067" w:rsidP="008F0067">
      <w:pPr>
        <w:pStyle w:val="Heading2"/>
      </w:pPr>
      <w:r>
        <w:br/>
      </w:r>
      <w:r>
        <w:br/>
      </w:r>
      <w:bookmarkStart w:id="7" w:name="_Toc182243378"/>
      <w:r>
        <w:t xml:space="preserve">Prihlásenie prostredníctvom </w:t>
      </w:r>
      <w:proofErr w:type="spellStart"/>
      <w:r>
        <w:t>eID</w:t>
      </w:r>
      <w:bookmarkEnd w:id="7"/>
      <w:proofErr w:type="spellEnd"/>
    </w:p>
    <w:p w14:paraId="2EDE8139" w14:textId="77777777" w:rsidR="008F0067" w:rsidRDefault="008F0067" w:rsidP="008F0067">
      <w:r>
        <w:t xml:space="preserve">Postup prihlásenia prostredníctvom </w:t>
      </w:r>
      <w:proofErr w:type="spellStart"/>
      <w:r>
        <w:t>eID</w:t>
      </w:r>
      <w:proofErr w:type="spellEnd"/>
      <w:r>
        <w:t xml:space="preserve"> je popísané v samostatnej príručke používateľa.</w:t>
      </w:r>
    </w:p>
    <w:p w14:paraId="78D19DE4" w14:textId="62C97B81" w:rsidR="00686D48" w:rsidRDefault="00686D48" w:rsidP="00686D48">
      <w:pPr>
        <w:pBdr>
          <w:top w:val="nil"/>
          <w:left w:val="nil"/>
          <w:bottom w:val="nil"/>
          <w:right w:val="nil"/>
          <w:between w:val="nil"/>
          <w:bar w:val="nil"/>
        </w:pBdr>
      </w:pPr>
      <w:r w:rsidRPr="00433F36">
        <w:br w:type="page"/>
      </w:r>
    </w:p>
    <w:p w14:paraId="780D9B53" w14:textId="77777777" w:rsidR="008F0067" w:rsidRPr="00433F36" w:rsidRDefault="008F0067" w:rsidP="00686D48">
      <w:pPr>
        <w:pBdr>
          <w:top w:val="nil"/>
          <w:left w:val="nil"/>
          <w:bottom w:val="nil"/>
          <w:right w:val="nil"/>
          <w:between w:val="nil"/>
          <w:bar w:val="nil"/>
        </w:pBdr>
      </w:pPr>
    </w:p>
    <w:p w14:paraId="39373DF9" w14:textId="099762A6" w:rsidR="0016634F" w:rsidRPr="00433F36" w:rsidRDefault="0016634F" w:rsidP="0016634F">
      <w:pPr>
        <w:pStyle w:val="Heading1"/>
      </w:pPr>
      <w:bookmarkStart w:id="8" w:name="_Toc182243379"/>
      <w:r>
        <w:t>Práca v</w:t>
      </w:r>
      <w:r w:rsidR="00692347">
        <w:t> </w:t>
      </w:r>
      <w:r>
        <w:t>aplikácii</w:t>
      </w:r>
      <w:r w:rsidR="00692347">
        <w:t xml:space="preserve"> „Zmena Hesla“</w:t>
      </w:r>
      <w:bookmarkEnd w:id="8"/>
    </w:p>
    <w:p w14:paraId="5B265D4E" w14:textId="2BA1F78A" w:rsidR="00B963DC" w:rsidRPr="004700A8" w:rsidRDefault="0016634F" w:rsidP="06454E0C">
      <w:pPr>
        <w:jc w:val="both"/>
        <w:rPr>
          <w:sz w:val="22"/>
          <w:szCs w:val="22"/>
        </w:rPr>
      </w:pPr>
      <w:r w:rsidRPr="06454E0C">
        <w:rPr>
          <w:sz w:val="22"/>
          <w:szCs w:val="22"/>
        </w:rPr>
        <w:t>Po prihlásení automaticky presmerovaný na domovskú stránku aplikáci</w:t>
      </w:r>
      <w:r w:rsidR="000E3640" w:rsidRPr="06454E0C">
        <w:rPr>
          <w:sz w:val="22"/>
          <w:szCs w:val="22"/>
        </w:rPr>
        <w:t>e</w:t>
      </w:r>
      <w:r w:rsidR="00DF71A7" w:rsidRPr="06454E0C">
        <w:rPr>
          <w:sz w:val="22"/>
          <w:szCs w:val="22"/>
        </w:rPr>
        <w:t>,</w:t>
      </w:r>
      <w:r w:rsidRPr="06454E0C">
        <w:rPr>
          <w:sz w:val="22"/>
          <w:szCs w:val="22"/>
        </w:rPr>
        <w:t xml:space="preserve"> kde máte možnosť vidieť základné údaje </w:t>
      </w:r>
      <w:r w:rsidR="00EC3DC8" w:rsidRPr="06454E0C">
        <w:rPr>
          <w:sz w:val="22"/>
          <w:szCs w:val="22"/>
        </w:rPr>
        <w:t>v</w:t>
      </w:r>
      <w:r w:rsidRPr="06454E0C">
        <w:rPr>
          <w:sz w:val="22"/>
          <w:szCs w:val="22"/>
        </w:rPr>
        <w:t xml:space="preserve">ášho </w:t>
      </w:r>
      <w:r w:rsidR="00E52BB2" w:rsidRPr="06454E0C">
        <w:rPr>
          <w:sz w:val="22"/>
          <w:szCs w:val="22"/>
        </w:rPr>
        <w:t>po</w:t>
      </w:r>
      <w:r w:rsidRPr="06454E0C">
        <w:rPr>
          <w:sz w:val="22"/>
          <w:szCs w:val="22"/>
        </w:rPr>
        <w:t>užívateľského profilu</w:t>
      </w:r>
      <w:r w:rsidR="0005790B" w:rsidRPr="06454E0C">
        <w:rPr>
          <w:sz w:val="22"/>
          <w:szCs w:val="22"/>
        </w:rPr>
        <w:t>.</w:t>
      </w:r>
    </w:p>
    <w:p w14:paraId="273FED69" w14:textId="7186C133" w:rsidR="0016634F" w:rsidRPr="00433F36" w:rsidRDefault="14BFC102" w:rsidP="3D1385C2">
      <w:pPr>
        <w:jc w:val="center"/>
      </w:pPr>
      <w:r>
        <w:rPr>
          <w:noProof/>
        </w:rPr>
        <w:drawing>
          <wp:inline distT="0" distB="0" distL="0" distR="0" wp14:anchorId="70F9503B" wp14:editId="560994CA">
            <wp:extent cx="6486525" cy="6019800"/>
            <wp:effectExtent l="0" t="0" r="0" b="0"/>
            <wp:docPr id="147409497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094976" name="Picture 147409497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ECC61" w14:textId="77777777" w:rsidR="001F0245" w:rsidRPr="00433F36" w:rsidRDefault="001F0245" w:rsidP="00686D48">
      <w:pPr>
        <w:jc w:val="center"/>
        <w:rPr>
          <w:b/>
          <w:bCs/>
        </w:rPr>
      </w:pPr>
    </w:p>
    <w:p w14:paraId="5A83A0F8" w14:textId="71F84711" w:rsidR="0016634F" w:rsidRPr="004700A8" w:rsidRDefault="0016634F" w:rsidP="001F0245">
      <w:pPr>
        <w:jc w:val="both"/>
        <w:rPr>
          <w:sz w:val="22"/>
          <w:szCs w:val="22"/>
        </w:rPr>
      </w:pPr>
      <w:r w:rsidRPr="004700A8">
        <w:rPr>
          <w:sz w:val="22"/>
          <w:szCs w:val="22"/>
        </w:rPr>
        <w:t>V</w:t>
      </w:r>
      <w:r w:rsidR="00B963DC" w:rsidRPr="004700A8">
        <w:rPr>
          <w:sz w:val="22"/>
          <w:szCs w:val="22"/>
        </w:rPr>
        <w:t> </w:t>
      </w:r>
      <w:r w:rsidRPr="004700A8">
        <w:rPr>
          <w:sz w:val="22"/>
          <w:szCs w:val="22"/>
        </w:rPr>
        <w:t xml:space="preserve">časti </w:t>
      </w:r>
      <w:r w:rsidRPr="004700A8">
        <w:rPr>
          <w:b/>
          <w:bCs/>
          <w:sz w:val="22"/>
          <w:szCs w:val="22"/>
        </w:rPr>
        <w:t>Moje priradenia</w:t>
      </w:r>
      <w:r w:rsidRPr="004700A8">
        <w:rPr>
          <w:sz w:val="22"/>
          <w:szCs w:val="22"/>
        </w:rPr>
        <w:t xml:space="preserve"> vidíte </w:t>
      </w:r>
    </w:p>
    <w:p w14:paraId="06C34368" w14:textId="2ED91E37" w:rsidR="0016634F" w:rsidRPr="004700A8" w:rsidRDefault="0016634F" w:rsidP="001F0245">
      <w:pPr>
        <w:pStyle w:val="ListParagraph"/>
        <w:numPr>
          <w:ilvl w:val="0"/>
          <w:numId w:val="26"/>
        </w:numPr>
        <w:jc w:val="both"/>
      </w:pPr>
      <w:r w:rsidRPr="004700A8">
        <w:t>príslušnosť k</w:t>
      </w:r>
      <w:r w:rsidR="00B963DC" w:rsidRPr="004700A8">
        <w:t> </w:t>
      </w:r>
      <w:r w:rsidRPr="004700A8">
        <w:t>Externému subjektu (</w:t>
      </w:r>
      <w:r w:rsidR="0005790B" w:rsidRPr="004700A8">
        <w:t xml:space="preserve">subjekt </w:t>
      </w:r>
      <w:r w:rsidRPr="004700A8">
        <w:t xml:space="preserve"> ktor</w:t>
      </w:r>
      <w:r w:rsidR="0005790B" w:rsidRPr="004700A8">
        <w:t>ý</w:t>
      </w:r>
      <w:r w:rsidRPr="004700A8">
        <w:t xml:space="preserve"> zastupujete)</w:t>
      </w:r>
    </w:p>
    <w:p w14:paraId="0BFDA32F" w14:textId="5A690024" w:rsidR="0016634F" w:rsidRPr="004700A8" w:rsidRDefault="0016634F" w:rsidP="001F0245">
      <w:pPr>
        <w:pStyle w:val="ListParagraph"/>
        <w:numPr>
          <w:ilvl w:val="0"/>
          <w:numId w:val="26"/>
        </w:numPr>
        <w:jc w:val="both"/>
      </w:pPr>
      <w:r w:rsidRPr="004700A8">
        <w:t>zoznam priradených oprávnení do aplikácii na ktoré máte prístup</w:t>
      </w:r>
    </w:p>
    <w:p w14:paraId="1C69F09B" w14:textId="198059CF" w:rsidR="0016634F" w:rsidRPr="004700A8" w:rsidRDefault="0016634F" w:rsidP="001F0245">
      <w:pPr>
        <w:jc w:val="both"/>
        <w:rPr>
          <w:sz w:val="22"/>
          <w:szCs w:val="22"/>
        </w:rPr>
      </w:pPr>
      <w:r w:rsidRPr="004700A8">
        <w:rPr>
          <w:sz w:val="22"/>
          <w:szCs w:val="22"/>
        </w:rPr>
        <w:lastRenderedPageBreak/>
        <w:t>V</w:t>
      </w:r>
      <w:r w:rsidR="00B963DC" w:rsidRPr="004700A8">
        <w:rPr>
          <w:sz w:val="22"/>
          <w:szCs w:val="22"/>
        </w:rPr>
        <w:t> </w:t>
      </w:r>
      <w:r w:rsidRPr="004700A8">
        <w:rPr>
          <w:sz w:val="22"/>
          <w:szCs w:val="22"/>
        </w:rPr>
        <w:t xml:space="preserve">časti </w:t>
      </w:r>
      <w:r w:rsidRPr="004700A8">
        <w:rPr>
          <w:b/>
          <w:bCs/>
          <w:sz w:val="22"/>
          <w:szCs w:val="22"/>
        </w:rPr>
        <w:t>Moje účty</w:t>
      </w:r>
      <w:r w:rsidRPr="004700A8">
        <w:rPr>
          <w:sz w:val="22"/>
          <w:szCs w:val="22"/>
        </w:rPr>
        <w:t xml:space="preserve"> vidíte </w:t>
      </w:r>
    </w:p>
    <w:p w14:paraId="27403C6F" w14:textId="77777777" w:rsidR="0016634F" w:rsidRPr="004700A8" w:rsidRDefault="0016634F" w:rsidP="001F0245">
      <w:pPr>
        <w:pStyle w:val="ListParagraph"/>
        <w:numPr>
          <w:ilvl w:val="0"/>
          <w:numId w:val="27"/>
        </w:numPr>
        <w:jc w:val="both"/>
      </w:pPr>
      <w:r w:rsidRPr="004700A8">
        <w:t>Váš používateľský účet prostredníctvom ktorého ste prihlásený do aplikácie</w:t>
      </w:r>
    </w:p>
    <w:p w14:paraId="7F33486E" w14:textId="600C846B" w:rsidR="00D60469" w:rsidRDefault="0016634F" w:rsidP="001F0245">
      <w:pPr>
        <w:jc w:val="both"/>
        <w:rPr>
          <w:sz w:val="22"/>
          <w:szCs w:val="22"/>
        </w:rPr>
      </w:pPr>
      <w:r w:rsidRPr="004700A8">
        <w:rPr>
          <w:b/>
          <w:bCs/>
          <w:color w:val="FF0000"/>
          <w:sz w:val="22"/>
          <w:szCs w:val="22"/>
        </w:rPr>
        <w:t>Poznámka</w:t>
      </w:r>
      <w:r w:rsidRPr="004700A8">
        <w:rPr>
          <w:b/>
          <w:bCs/>
          <w:sz w:val="22"/>
          <w:szCs w:val="22"/>
        </w:rPr>
        <w:t xml:space="preserve">: </w:t>
      </w:r>
      <w:r w:rsidRPr="004700A8">
        <w:rPr>
          <w:sz w:val="22"/>
          <w:szCs w:val="22"/>
        </w:rPr>
        <w:t>v</w:t>
      </w:r>
      <w:r w:rsidR="00B963DC" w:rsidRPr="004700A8">
        <w:rPr>
          <w:sz w:val="22"/>
          <w:szCs w:val="22"/>
        </w:rPr>
        <w:t> </w:t>
      </w:r>
      <w:r w:rsidRPr="004700A8">
        <w:rPr>
          <w:sz w:val="22"/>
          <w:szCs w:val="22"/>
        </w:rPr>
        <w:t>závislosti od aplikácii</w:t>
      </w:r>
      <w:r w:rsidR="00992AF8">
        <w:rPr>
          <w:sz w:val="22"/>
          <w:szCs w:val="22"/>
        </w:rPr>
        <w:t>,</w:t>
      </w:r>
      <w:r w:rsidRPr="004700A8">
        <w:rPr>
          <w:sz w:val="22"/>
          <w:szCs w:val="22"/>
        </w:rPr>
        <w:t xml:space="preserve"> do ktorých máte prístup</w:t>
      </w:r>
      <w:r w:rsidR="00EA25A1">
        <w:rPr>
          <w:sz w:val="22"/>
          <w:szCs w:val="22"/>
        </w:rPr>
        <w:t>,</w:t>
      </w:r>
      <w:r w:rsidRPr="004700A8">
        <w:rPr>
          <w:sz w:val="22"/>
          <w:szCs w:val="22"/>
        </w:rPr>
        <w:t xml:space="preserve"> môžete v</w:t>
      </w:r>
      <w:r w:rsidR="00B963DC" w:rsidRPr="004700A8">
        <w:rPr>
          <w:sz w:val="22"/>
          <w:szCs w:val="22"/>
        </w:rPr>
        <w:t> </w:t>
      </w:r>
      <w:r w:rsidRPr="004700A8">
        <w:rPr>
          <w:sz w:val="22"/>
          <w:szCs w:val="22"/>
        </w:rPr>
        <w:t xml:space="preserve">časti </w:t>
      </w:r>
      <w:r w:rsidRPr="00307339">
        <w:rPr>
          <w:b/>
          <w:sz w:val="22"/>
          <w:szCs w:val="22"/>
        </w:rPr>
        <w:t>Moje účty</w:t>
      </w:r>
      <w:r w:rsidRPr="004700A8">
        <w:rPr>
          <w:sz w:val="22"/>
          <w:szCs w:val="22"/>
        </w:rPr>
        <w:t xml:space="preserve"> vidieť jeden alebo niekoľko používateľských účtov</w:t>
      </w:r>
      <w:r w:rsidR="006C7CCC">
        <w:rPr>
          <w:sz w:val="22"/>
          <w:szCs w:val="22"/>
        </w:rPr>
        <w:t>.</w:t>
      </w:r>
    </w:p>
    <w:p w14:paraId="5B40D9DB" w14:textId="50B6C5AC" w:rsidR="00307339" w:rsidRDefault="00307339">
      <w:pPr>
        <w:pBdr>
          <w:top w:val="nil"/>
          <w:left w:val="nil"/>
          <w:bottom w:val="nil"/>
          <w:right w:val="nil"/>
          <w:between w:val="nil"/>
          <w:bar w:val="nil"/>
        </w:pBd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B5E2EE8" w14:textId="77777777" w:rsidR="00692347" w:rsidRPr="00433F36" w:rsidRDefault="00692347" w:rsidP="00692347">
      <w:pPr>
        <w:pStyle w:val="Heading2"/>
        <w:jc w:val="both"/>
      </w:pPr>
      <w:bookmarkStart w:id="9" w:name="_Toc182243380"/>
      <w:r>
        <w:lastRenderedPageBreak/>
        <w:t>Zmena prihlasovacích údajov</w:t>
      </w:r>
      <w:bookmarkEnd w:id="9"/>
    </w:p>
    <w:p w14:paraId="173A7085" w14:textId="77777777" w:rsidR="00692347" w:rsidRPr="004700A8" w:rsidRDefault="00692347" w:rsidP="00692347">
      <w:pPr>
        <w:jc w:val="both"/>
        <w:rPr>
          <w:sz w:val="22"/>
        </w:rPr>
      </w:pPr>
      <w:r w:rsidRPr="004700A8">
        <w:rPr>
          <w:sz w:val="22"/>
        </w:rPr>
        <w:t xml:space="preserve">Zmenu prihlasovacích údajov vykonáte kliknutím na odkaz </w:t>
      </w:r>
      <w:r w:rsidRPr="004700A8">
        <w:rPr>
          <w:noProof/>
          <w:sz w:val="22"/>
        </w:rPr>
        <w:drawing>
          <wp:inline distT="0" distB="0" distL="0" distR="0" wp14:anchorId="01F864AA" wp14:editId="03E4AC5B">
            <wp:extent cx="128824" cy="149165"/>
            <wp:effectExtent l="0" t="0" r="508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9574" cy="15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0A8">
        <w:rPr>
          <w:b/>
          <w:bCs/>
          <w:sz w:val="22"/>
        </w:rPr>
        <w:t>Prihlasovacie údaje</w:t>
      </w:r>
      <w:r w:rsidRPr="004700A8">
        <w:rPr>
          <w:sz w:val="22"/>
        </w:rPr>
        <w:t xml:space="preserve"> v ľavej časti obrazovky alebo na dlaždicu </w:t>
      </w:r>
    </w:p>
    <w:p w14:paraId="37FB6A12" w14:textId="77777777" w:rsidR="00692347" w:rsidRPr="00433F36" w:rsidRDefault="00692347" w:rsidP="00692347">
      <w:r w:rsidRPr="00433F36">
        <w:rPr>
          <w:noProof/>
        </w:rPr>
        <w:drawing>
          <wp:inline distT="0" distB="0" distL="0" distR="0" wp14:anchorId="2E59D701" wp14:editId="479A11D6">
            <wp:extent cx="2075290" cy="705738"/>
            <wp:effectExtent l="38100" t="38100" r="96520" b="946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1435" cy="70782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210084" w14:textId="11DC67B8" w:rsidR="00692347" w:rsidRDefault="00692347" w:rsidP="00692347">
      <w:pPr>
        <w:rPr>
          <w:sz w:val="22"/>
        </w:rPr>
      </w:pPr>
      <w:r w:rsidRPr="004700A8">
        <w:rPr>
          <w:sz w:val="22"/>
        </w:rPr>
        <w:t>Následne ste presmerovaný na formulár pre zmenu hesla.</w:t>
      </w:r>
    </w:p>
    <w:p w14:paraId="4F83A794" w14:textId="77777777" w:rsidR="003479E7" w:rsidRPr="004700A8" w:rsidRDefault="003479E7" w:rsidP="00692347">
      <w:pPr>
        <w:rPr>
          <w:sz w:val="22"/>
        </w:rPr>
      </w:pPr>
    </w:p>
    <w:p w14:paraId="641DA8D5" w14:textId="01E235A6" w:rsidR="00692347" w:rsidRPr="00433F36" w:rsidRDefault="5C478BC9" w:rsidP="2A99A350">
      <w:pPr>
        <w:jc w:val="center"/>
      </w:pPr>
      <w:r>
        <w:rPr>
          <w:noProof/>
        </w:rPr>
        <w:drawing>
          <wp:inline distT="0" distB="0" distL="0" distR="0" wp14:anchorId="24BBFBD8" wp14:editId="5FA4D01A">
            <wp:extent cx="6486525" cy="2609850"/>
            <wp:effectExtent l="0" t="0" r="0" b="0"/>
            <wp:docPr id="91602657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26570" name="Picture 91602657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2EE42" w14:textId="77777777" w:rsidR="00692347" w:rsidRPr="004700A8" w:rsidRDefault="00692347" w:rsidP="00692347">
      <w:pPr>
        <w:pStyle w:val="ListParagraph"/>
        <w:numPr>
          <w:ilvl w:val="0"/>
          <w:numId w:val="29"/>
        </w:numPr>
        <w:jc w:val="both"/>
        <w:rPr>
          <w:bCs/>
        </w:rPr>
      </w:pPr>
      <w:r w:rsidRPr="004700A8">
        <w:t xml:space="preserve">Zadajte </w:t>
      </w:r>
      <w:r>
        <w:t>v</w:t>
      </w:r>
      <w:r w:rsidRPr="004700A8">
        <w:t>aše nové heslo podľa platnej politiky hesiel.</w:t>
      </w:r>
    </w:p>
    <w:p w14:paraId="7CDB55FB" w14:textId="1EE29E00" w:rsidR="00692347" w:rsidRPr="004700A8" w:rsidRDefault="00692347" w:rsidP="00692347">
      <w:pPr>
        <w:pStyle w:val="ListParagraph"/>
        <w:numPr>
          <w:ilvl w:val="0"/>
          <w:numId w:val="29"/>
        </w:numPr>
        <w:jc w:val="both"/>
        <w:rPr>
          <w:bCs/>
        </w:rPr>
      </w:pPr>
      <w:r w:rsidRPr="004700A8">
        <w:t xml:space="preserve">Pre overenie </w:t>
      </w:r>
      <w:r w:rsidR="00307339">
        <w:t>V</w:t>
      </w:r>
      <w:r w:rsidRPr="004700A8">
        <w:t>ami zadaného hesla zopakujte zadané heslo do oboch textových polí.</w:t>
      </w:r>
    </w:p>
    <w:p w14:paraId="057E6FA1" w14:textId="77777777" w:rsidR="00692347" w:rsidRPr="004700A8" w:rsidRDefault="00692347" w:rsidP="00692347">
      <w:pPr>
        <w:pStyle w:val="ListParagraph"/>
        <w:numPr>
          <w:ilvl w:val="0"/>
          <w:numId w:val="29"/>
        </w:numPr>
        <w:jc w:val="both"/>
      </w:pPr>
      <w:proofErr w:type="spellStart"/>
      <w:r w:rsidRPr="004700A8">
        <w:t>Checkboxy</w:t>
      </w:r>
      <w:proofErr w:type="spellEnd"/>
      <w:r w:rsidRPr="004700A8">
        <w:t xml:space="preserve"> ponechajte zaškrtnuté </w:t>
      </w:r>
      <w:r w:rsidRPr="004700A8">
        <w:rPr>
          <w:noProof/>
        </w:rPr>
        <w:drawing>
          <wp:inline distT="0" distB="0" distL="0" distR="0" wp14:anchorId="61093A45" wp14:editId="3A0D4707">
            <wp:extent cx="176508" cy="148267"/>
            <wp:effectExtent l="0" t="0" r="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8359" cy="14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0A8">
        <w:t xml:space="preserve">a následne zvoľte tlačidlo </w:t>
      </w:r>
      <w:r w:rsidRPr="004700A8">
        <w:rPr>
          <w:noProof/>
        </w:rPr>
        <w:drawing>
          <wp:inline distT="0" distB="0" distL="0" distR="0" wp14:anchorId="2A6AA8D8" wp14:editId="58DC1D04">
            <wp:extent cx="407736" cy="184150"/>
            <wp:effectExtent l="38100" t="38100" r="49530" b="10160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4472" cy="18719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4700A8">
        <w:t>.</w:t>
      </w:r>
    </w:p>
    <w:p w14:paraId="5E8D2743" w14:textId="77777777" w:rsidR="00692347" w:rsidRPr="004700A8" w:rsidRDefault="00692347" w:rsidP="00692347">
      <w:pPr>
        <w:jc w:val="both"/>
        <w:rPr>
          <w:sz w:val="22"/>
          <w:szCs w:val="22"/>
        </w:rPr>
      </w:pPr>
      <w:r w:rsidRPr="004700A8">
        <w:rPr>
          <w:sz w:val="22"/>
          <w:szCs w:val="22"/>
        </w:rPr>
        <w:t>Týmto je zmena hesla dokončená a </w:t>
      </w:r>
      <w:r>
        <w:rPr>
          <w:sz w:val="22"/>
          <w:szCs w:val="22"/>
        </w:rPr>
        <w:t>v</w:t>
      </w:r>
      <w:r w:rsidRPr="004700A8">
        <w:rPr>
          <w:sz w:val="22"/>
          <w:szCs w:val="22"/>
        </w:rPr>
        <w:t>aše nové heslo môžete použiť pri ďalšom prihlásení.</w:t>
      </w:r>
    </w:p>
    <w:p w14:paraId="682822E2" w14:textId="77777777" w:rsidR="00692347" w:rsidRPr="004700A8" w:rsidRDefault="00692347" w:rsidP="00692347">
      <w:pPr>
        <w:jc w:val="both"/>
        <w:rPr>
          <w:sz w:val="22"/>
          <w:szCs w:val="22"/>
        </w:rPr>
      </w:pPr>
    </w:p>
    <w:p w14:paraId="66CF275E" w14:textId="77777777" w:rsidR="00692347" w:rsidRPr="004700A8" w:rsidRDefault="00692347" w:rsidP="00692347">
      <w:pPr>
        <w:jc w:val="both"/>
        <w:rPr>
          <w:sz w:val="22"/>
          <w:szCs w:val="22"/>
        </w:rPr>
      </w:pPr>
      <w:r w:rsidRPr="004700A8">
        <w:rPr>
          <w:b/>
          <w:bCs/>
          <w:color w:val="FF0000"/>
          <w:sz w:val="22"/>
          <w:szCs w:val="22"/>
        </w:rPr>
        <w:t>Poznámka</w:t>
      </w:r>
      <w:r w:rsidRPr="004700A8">
        <w:rPr>
          <w:b/>
          <w:bCs/>
          <w:sz w:val="22"/>
          <w:szCs w:val="22"/>
        </w:rPr>
        <w:t xml:space="preserve">: </w:t>
      </w:r>
      <w:r w:rsidRPr="004700A8">
        <w:rPr>
          <w:sz w:val="22"/>
          <w:szCs w:val="22"/>
        </w:rPr>
        <w:t xml:space="preserve">politika hesiel sa zobrazí ihneď po kliknutí do formulára, pričom </w:t>
      </w:r>
      <w:r>
        <w:rPr>
          <w:sz w:val="22"/>
          <w:szCs w:val="22"/>
        </w:rPr>
        <w:t>v</w:t>
      </w:r>
      <w:r w:rsidRPr="004700A8">
        <w:rPr>
          <w:sz w:val="22"/>
          <w:szCs w:val="22"/>
        </w:rPr>
        <w:t xml:space="preserve">ami zadané heslo je okamžite validované voči nastavenej </w:t>
      </w:r>
      <w:r>
        <w:rPr>
          <w:sz w:val="22"/>
          <w:szCs w:val="22"/>
        </w:rPr>
        <w:t xml:space="preserve">bezpečnostnej </w:t>
      </w:r>
      <w:r w:rsidRPr="004700A8">
        <w:rPr>
          <w:sz w:val="22"/>
          <w:szCs w:val="22"/>
        </w:rPr>
        <w:t>politike.</w:t>
      </w:r>
    </w:p>
    <w:p w14:paraId="3426373D" w14:textId="77777777" w:rsidR="00692347" w:rsidRDefault="00692347" w:rsidP="00692347">
      <w:pPr>
        <w:pBdr>
          <w:top w:val="nil"/>
          <w:left w:val="nil"/>
          <w:bottom w:val="nil"/>
          <w:right w:val="nil"/>
          <w:between w:val="nil"/>
          <w:bar w:val="nil"/>
        </w:pBdr>
      </w:pPr>
      <w:r>
        <w:br w:type="page"/>
      </w:r>
    </w:p>
    <w:p w14:paraId="3921DCD4" w14:textId="77777777" w:rsidR="00692347" w:rsidRPr="00433F36" w:rsidRDefault="00692347" w:rsidP="00692347">
      <w:pPr>
        <w:pStyle w:val="Heading2"/>
        <w:jc w:val="both"/>
      </w:pPr>
      <w:bookmarkStart w:id="10" w:name="_Toc182243381"/>
      <w:r>
        <w:lastRenderedPageBreak/>
        <w:t>Zmena kontaktných údajov</w:t>
      </w:r>
      <w:bookmarkEnd w:id="10"/>
    </w:p>
    <w:p w14:paraId="6321774C" w14:textId="76D417AD" w:rsidR="00692347" w:rsidRPr="004700A8" w:rsidRDefault="00692347" w:rsidP="00692347">
      <w:pPr>
        <w:jc w:val="both"/>
        <w:rPr>
          <w:sz w:val="22"/>
          <w:szCs w:val="22"/>
        </w:rPr>
      </w:pPr>
      <w:r w:rsidRPr="004700A8">
        <w:rPr>
          <w:sz w:val="22"/>
          <w:szCs w:val="22"/>
        </w:rPr>
        <w:t xml:space="preserve">Zmenu evidovaných údajov vykonáte kliknutím na odkaz </w:t>
      </w:r>
      <w:r w:rsidRPr="004700A8">
        <w:rPr>
          <w:noProof/>
          <w:sz w:val="22"/>
          <w:szCs w:val="22"/>
        </w:rPr>
        <w:drawing>
          <wp:inline distT="0" distB="0" distL="0" distR="0" wp14:anchorId="0F520549" wp14:editId="58A18B66">
            <wp:extent cx="128824" cy="149165"/>
            <wp:effectExtent l="0" t="0" r="508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9574" cy="15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0A8">
        <w:rPr>
          <w:b/>
          <w:bCs/>
          <w:sz w:val="22"/>
          <w:szCs w:val="22"/>
        </w:rPr>
        <w:t xml:space="preserve">Profil </w:t>
      </w:r>
      <w:r w:rsidRPr="004700A8">
        <w:rPr>
          <w:sz w:val="22"/>
          <w:szCs w:val="22"/>
        </w:rPr>
        <w:t>v ľavej časti obrazovky alebo na dlaždicu</w:t>
      </w:r>
      <w:r w:rsidR="00307339">
        <w:rPr>
          <w:sz w:val="22"/>
          <w:szCs w:val="22"/>
        </w:rPr>
        <w:t>:</w:t>
      </w:r>
      <w:r w:rsidRPr="004700A8">
        <w:rPr>
          <w:sz w:val="22"/>
          <w:szCs w:val="22"/>
        </w:rPr>
        <w:t xml:space="preserve"> </w:t>
      </w:r>
    </w:p>
    <w:p w14:paraId="15EA86FD" w14:textId="77777777" w:rsidR="00692347" w:rsidRPr="00433F36" w:rsidRDefault="00692347" w:rsidP="00692347">
      <w:r>
        <w:rPr>
          <w:noProof/>
        </w:rPr>
        <w:drawing>
          <wp:inline distT="0" distB="0" distL="0" distR="0" wp14:anchorId="486DA5A4" wp14:editId="31785966">
            <wp:extent cx="1997049" cy="663171"/>
            <wp:effectExtent l="38100" t="38100" r="99060" b="9906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04866" cy="66576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494C5C" w14:textId="77777777" w:rsidR="00692347" w:rsidRDefault="00692347" w:rsidP="00692347">
      <w:pPr>
        <w:jc w:val="both"/>
      </w:pPr>
    </w:p>
    <w:p w14:paraId="540344F4" w14:textId="4CAC3172" w:rsidR="00692347" w:rsidRDefault="00692347" w:rsidP="00692347">
      <w:pPr>
        <w:jc w:val="center"/>
      </w:pPr>
    </w:p>
    <w:p w14:paraId="1C79352F" w14:textId="77777777" w:rsidR="00692347" w:rsidRDefault="00692347" w:rsidP="00692347">
      <w:r w:rsidRPr="004700A8">
        <w:rPr>
          <w:sz w:val="22"/>
          <w:szCs w:val="22"/>
        </w:rPr>
        <w:t>zvoľte tlačidlo</w:t>
      </w:r>
      <w:r>
        <w:rPr>
          <w:sz w:val="22"/>
          <w:szCs w:val="22"/>
        </w:rPr>
        <w:t xml:space="preserve"> </w:t>
      </w:r>
      <w:r w:rsidRPr="004700A8">
        <w:rPr>
          <w:noProof/>
          <w:sz w:val="22"/>
          <w:szCs w:val="22"/>
        </w:rPr>
        <w:drawing>
          <wp:inline distT="0" distB="0" distL="0" distR="0" wp14:anchorId="5082AE41" wp14:editId="4063D312">
            <wp:extent cx="408497" cy="254474"/>
            <wp:effectExtent l="38100" t="38100" r="48895" b="8890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3467" cy="2575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FA1F2B" w14:textId="7FF25C2D" w:rsidR="00692347" w:rsidRDefault="00692347" w:rsidP="00692347">
      <w:pPr>
        <w:jc w:val="both"/>
      </w:pPr>
    </w:p>
    <w:p w14:paraId="0FC7332C" w14:textId="77777777" w:rsidR="00EC28B2" w:rsidRDefault="00EC28B2" w:rsidP="00692347">
      <w:pPr>
        <w:jc w:val="both"/>
      </w:pPr>
    </w:p>
    <w:p w14:paraId="468A9F52" w14:textId="77777777" w:rsidR="00692347" w:rsidRPr="00433F36" w:rsidRDefault="00692347" w:rsidP="00692347">
      <w:pPr>
        <w:pStyle w:val="Heading2"/>
        <w:jc w:val="both"/>
      </w:pPr>
      <w:bookmarkStart w:id="11" w:name="_Toc182243382"/>
      <w:r>
        <w:t>Evidencia existujúceho certifikátu</w:t>
      </w:r>
      <w:bookmarkEnd w:id="11"/>
    </w:p>
    <w:p w14:paraId="4F0ED971" w14:textId="419D3219" w:rsidR="00692347" w:rsidRDefault="00692347" w:rsidP="00692347">
      <w:pPr>
        <w:jc w:val="both"/>
        <w:rPr>
          <w:rFonts w:ascii="Calibri" w:eastAsia="Calibri" w:hAnsi="Calibri" w:cs="Calibri"/>
        </w:rPr>
      </w:pPr>
      <w:r w:rsidRPr="47849001">
        <w:rPr>
          <w:sz w:val="22"/>
          <w:szCs w:val="22"/>
        </w:rPr>
        <w:t xml:space="preserve">Evidenciu existujúceho certifikátu vykonáte kliknutím na odkaz </w:t>
      </w:r>
      <w:r>
        <w:rPr>
          <w:noProof/>
        </w:rPr>
        <w:drawing>
          <wp:inline distT="0" distB="0" distL="0" distR="0" wp14:anchorId="50A5431D" wp14:editId="6F0C86C0">
            <wp:extent cx="128824" cy="149165"/>
            <wp:effectExtent l="0" t="0" r="508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24" cy="1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7849001">
        <w:rPr>
          <w:b/>
          <w:bCs/>
          <w:sz w:val="22"/>
          <w:szCs w:val="22"/>
        </w:rPr>
        <w:t xml:space="preserve">Profil </w:t>
      </w:r>
      <w:r w:rsidRPr="47849001">
        <w:rPr>
          <w:sz w:val="22"/>
          <w:szCs w:val="22"/>
        </w:rPr>
        <w:t>v ľavej časti obrazovky alebo na dlaždicu</w:t>
      </w:r>
      <w:r w:rsidR="00307339">
        <w:rPr>
          <w:sz w:val="22"/>
          <w:szCs w:val="22"/>
        </w:rPr>
        <w:t>:</w:t>
      </w:r>
      <w:r w:rsidRPr="47849001">
        <w:rPr>
          <w:sz w:val="22"/>
          <w:szCs w:val="22"/>
        </w:rPr>
        <w:t xml:space="preserve"> </w:t>
      </w:r>
    </w:p>
    <w:p w14:paraId="07B896ED" w14:textId="77777777" w:rsidR="00692347" w:rsidRPr="00433F36" w:rsidRDefault="00692347" w:rsidP="00692347">
      <w:r>
        <w:rPr>
          <w:noProof/>
        </w:rPr>
        <w:drawing>
          <wp:inline distT="0" distB="0" distL="0" distR="0" wp14:anchorId="4E9A5E13" wp14:editId="1317CF27">
            <wp:extent cx="1997049" cy="663171"/>
            <wp:effectExtent l="38100" t="38100" r="99060" b="9906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04866" cy="66576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82B187" w14:textId="77777777" w:rsidR="00692347" w:rsidRDefault="00692347" w:rsidP="00692347">
      <w:pPr>
        <w:jc w:val="both"/>
      </w:pPr>
    </w:p>
    <w:p w14:paraId="63E1610E" w14:textId="6EB32C61" w:rsidR="00692347" w:rsidRDefault="1E6E71A0" w:rsidP="24EA6351">
      <w:pPr>
        <w:jc w:val="both"/>
      </w:pPr>
      <w:r>
        <w:rPr>
          <w:noProof/>
        </w:rPr>
        <w:drawing>
          <wp:inline distT="0" distB="0" distL="0" distR="0" wp14:anchorId="7B567FB7" wp14:editId="75A71037">
            <wp:extent cx="6486525" cy="2066925"/>
            <wp:effectExtent l="0" t="0" r="0" b="0"/>
            <wp:docPr id="44752626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26266" name="Picture 44752626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54E32" w14:textId="77777777" w:rsidR="00692347" w:rsidRDefault="00692347" w:rsidP="00692347">
      <w:pPr>
        <w:rPr>
          <w:sz w:val="22"/>
          <w:szCs w:val="22"/>
        </w:rPr>
      </w:pPr>
      <w:r w:rsidRPr="004700A8">
        <w:rPr>
          <w:sz w:val="22"/>
          <w:szCs w:val="22"/>
        </w:rPr>
        <w:t>zvoľte tlačidlo</w:t>
      </w:r>
      <w:r>
        <w:rPr>
          <w:sz w:val="22"/>
          <w:szCs w:val="22"/>
        </w:rPr>
        <w:t xml:space="preserve"> </w:t>
      </w:r>
      <w:r w:rsidRPr="004700A8">
        <w:rPr>
          <w:noProof/>
          <w:sz w:val="22"/>
          <w:szCs w:val="22"/>
        </w:rPr>
        <w:drawing>
          <wp:inline distT="0" distB="0" distL="0" distR="0" wp14:anchorId="3D6ACD5C" wp14:editId="45550495">
            <wp:extent cx="407736" cy="203200"/>
            <wp:effectExtent l="19050" t="57150" r="68580" b="6350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3936" cy="20629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A5B485" w14:textId="77777777" w:rsidR="00692347" w:rsidRDefault="00692347" w:rsidP="00692347">
      <w:pPr>
        <w:rPr>
          <w:sz w:val="22"/>
          <w:szCs w:val="22"/>
        </w:rPr>
      </w:pPr>
    </w:p>
    <w:p w14:paraId="7F0B42C8" w14:textId="77777777" w:rsidR="00692347" w:rsidRPr="00AD067B" w:rsidRDefault="00692347" w:rsidP="00692347">
      <w:pPr>
        <w:pStyle w:val="ListParagraph"/>
        <w:ind w:left="360"/>
        <w:rPr>
          <w:lang w:val="en-US"/>
        </w:rPr>
      </w:pPr>
      <w:r w:rsidRPr="00AD067B">
        <w:rPr>
          <w:rFonts w:cstheme="minorHAnsi"/>
          <w:b/>
          <w:bCs/>
          <w:color w:val="FF0000"/>
        </w:rPr>
        <w:t>Poznámka</w:t>
      </w:r>
      <w:r w:rsidRPr="00AD067B">
        <w:rPr>
          <w:rFonts w:cstheme="minorHAnsi"/>
          <w:color w:val="FF0000"/>
        </w:rPr>
        <w:t>:</w:t>
      </w:r>
      <w:r>
        <w:rPr>
          <w:rFonts w:cstheme="minorHAnsi"/>
          <w:color w:val="FF0000"/>
        </w:rPr>
        <w:t xml:space="preserve"> </w:t>
      </w:r>
      <w:r w:rsidRPr="00AD067B">
        <w:rPr>
          <w:lang w:val="en-US"/>
        </w:rPr>
        <w:t xml:space="preserve">PEM </w:t>
      </w:r>
      <w:proofErr w:type="spellStart"/>
      <w:r w:rsidRPr="00AD067B">
        <w:rPr>
          <w:lang w:val="en-US"/>
        </w:rPr>
        <w:t>certifikát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treba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nahrať</w:t>
      </w:r>
      <w:proofErr w:type="spellEnd"/>
      <w:r w:rsidRPr="00AD067B">
        <w:rPr>
          <w:lang w:val="en-US"/>
        </w:rPr>
        <w:t xml:space="preserve"> v </w:t>
      </w:r>
      <w:proofErr w:type="spellStart"/>
      <w:r w:rsidRPr="00AD067B">
        <w:rPr>
          <w:lang w:val="en-US"/>
        </w:rPr>
        <w:t>tvare</w:t>
      </w:r>
      <w:proofErr w:type="spellEnd"/>
      <w:r w:rsidRPr="00AD067B">
        <w:rPr>
          <w:lang w:val="en-US"/>
        </w:rPr>
        <w:t xml:space="preserve">, </w:t>
      </w:r>
      <w:proofErr w:type="spellStart"/>
      <w:r w:rsidRPr="00AD067B">
        <w:rPr>
          <w:lang w:val="en-US"/>
        </w:rPr>
        <w:t>ktorý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nie</w:t>
      </w:r>
      <w:proofErr w:type="spellEnd"/>
      <w:r w:rsidRPr="00AD067B">
        <w:rPr>
          <w:lang w:val="en-US"/>
        </w:rPr>
        <w:t xml:space="preserve"> je </w:t>
      </w:r>
      <w:proofErr w:type="spellStart"/>
      <w:r w:rsidRPr="00AD067B">
        <w:rPr>
          <w:lang w:val="en-US"/>
        </w:rPr>
        <w:t>kódovaný</w:t>
      </w:r>
      <w:proofErr w:type="spellEnd"/>
      <w:r w:rsidRPr="00AD067B">
        <w:rPr>
          <w:lang w:val="en-US"/>
        </w:rPr>
        <w:t xml:space="preserve"> base64, </w:t>
      </w:r>
      <w:proofErr w:type="spellStart"/>
      <w:r w:rsidRPr="00AD067B">
        <w:rPr>
          <w:lang w:val="en-US"/>
        </w:rPr>
        <w:t>teda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certifikát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začína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textom</w:t>
      </w:r>
      <w:proofErr w:type="spellEnd"/>
      <w:r w:rsidRPr="00AD067B">
        <w:rPr>
          <w:lang w:val="en-US"/>
        </w:rPr>
        <w:t xml:space="preserve"> : </w:t>
      </w:r>
    </w:p>
    <w:p w14:paraId="6E0DE525" w14:textId="77777777" w:rsidR="00692347" w:rsidRPr="00AD067B" w:rsidRDefault="00692347" w:rsidP="00692347">
      <w:pPr>
        <w:pStyle w:val="ListParagraph"/>
        <w:ind w:left="360"/>
        <w:rPr>
          <w:lang w:val="en-US"/>
        </w:rPr>
      </w:pPr>
      <w:r w:rsidRPr="00AD067B">
        <w:rPr>
          <w:lang w:val="en-US"/>
        </w:rPr>
        <w:t>-----BEGIN CERTIFICATE---</w:t>
      </w:r>
      <w:r>
        <w:rPr>
          <w:lang w:val="en-US"/>
        </w:rPr>
        <w:t>-</w:t>
      </w:r>
      <w:r w:rsidRPr="00AD067B">
        <w:rPr>
          <w:lang w:val="en-US"/>
        </w:rPr>
        <w:t xml:space="preserve"> </w:t>
      </w:r>
    </w:p>
    <w:p w14:paraId="261CAB43" w14:textId="77777777" w:rsidR="00692347" w:rsidRPr="00AD067B" w:rsidRDefault="00692347" w:rsidP="00692347">
      <w:pPr>
        <w:pStyle w:val="ListParagraph"/>
        <w:ind w:left="360"/>
        <w:rPr>
          <w:lang w:val="en-US"/>
        </w:rPr>
      </w:pPr>
      <w:r w:rsidRPr="00AD067B">
        <w:rPr>
          <w:lang w:val="en-US"/>
        </w:rPr>
        <w:t xml:space="preserve">A </w:t>
      </w:r>
      <w:proofErr w:type="spellStart"/>
      <w:r w:rsidRPr="00AD067B">
        <w:rPr>
          <w:lang w:val="en-US"/>
        </w:rPr>
        <w:t>končí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textom</w:t>
      </w:r>
      <w:proofErr w:type="spellEnd"/>
      <w:r w:rsidRPr="00AD067B">
        <w:rPr>
          <w:lang w:val="en-US"/>
        </w:rPr>
        <w:t xml:space="preserve">: </w:t>
      </w:r>
    </w:p>
    <w:p w14:paraId="34E2F5B1" w14:textId="4697B270" w:rsidR="00692347" w:rsidRDefault="00692347" w:rsidP="00692347">
      <w:pPr>
        <w:pStyle w:val="ListParagraph"/>
        <w:ind w:left="360"/>
        <w:rPr>
          <w:lang w:val="en-US"/>
        </w:rPr>
      </w:pPr>
      <w:r w:rsidRPr="00AD067B">
        <w:rPr>
          <w:lang w:val="en-US"/>
        </w:rPr>
        <w:t>-----END CERTIFICATE-----</w:t>
      </w:r>
    </w:p>
    <w:p w14:paraId="44A545DC" w14:textId="621B5484" w:rsidR="00307339" w:rsidRDefault="0030733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Theme="minorEastAsia"/>
          <w:sz w:val="22"/>
          <w:szCs w:val="22"/>
          <w:lang w:eastAsia="sk-SK"/>
        </w:rPr>
      </w:pPr>
      <w:r>
        <w:br w:type="page"/>
      </w:r>
    </w:p>
    <w:p w14:paraId="7CB7393B" w14:textId="65E703CF" w:rsidR="003F5A8C" w:rsidRDefault="003F5A8C" w:rsidP="003F5A8C">
      <w:pPr>
        <w:pStyle w:val="Heading1"/>
      </w:pPr>
      <w:bookmarkStart w:id="12" w:name="_Toc182243383"/>
      <w:r>
        <w:lastRenderedPageBreak/>
        <w:t>Ex</w:t>
      </w:r>
      <w:r w:rsidR="0062339D">
        <w:t>s</w:t>
      </w:r>
      <w:r>
        <w:t>pir</w:t>
      </w:r>
      <w:r w:rsidR="00D60469">
        <w:t>ácia</w:t>
      </w:r>
      <w:r>
        <w:t xml:space="preserve"> </w:t>
      </w:r>
      <w:r w:rsidR="00596DFA">
        <w:t xml:space="preserve">a reset </w:t>
      </w:r>
      <w:r>
        <w:t>hesla</w:t>
      </w:r>
      <w:bookmarkEnd w:id="12"/>
    </w:p>
    <w:p w14:paraId="25EB5F47" w14:textId="51B2ECB3" w:rsidR="00D60469" w:rsidRDefault="00D60469" w:rsidP="00D60469"/>
    <w:p w14:paraId="7C646F67" w14:textId="5A16F758" w:rsidR="000A79CE" w:rsidRPr="00344B54" w:rsidRDefault="00D60469" w:rsidP="00307339">
      <w:pPr>
        <w:jc w:val="both"/>
        <w:rPr>
          <w:color w:val="FF0000"/>
        </w:rPr>
      </w:pPr>
      <w:r>
        <w:t xml:space="preserve">Bezpečnostná politika hesiel stanovuje časovú platnosť </w:t>
      </w:r>
      <w:r w:rsidR="24D72EA4">
        <w:t>používateľského</w:t>
      </w:r>
      <w:r>
        <w:t xml:space="preserve"> hesla </w:t>
      </w:r>
      <w:r w:rsidR="000B6221">
        <w:t xml:space="preserve">na </w:t>
      </w:r>
      <w:r>
        <w:t>220 dní. 15 dní pred uplynutím platnosti</w:t>
      </w:r>
      <w:r w:rsidR="002C0EC9">
        <w:t xml:space="preserve"> hesla sa automaticky zasiela</w:t>
      </w:r>
      <w:r>
        <w:t xml:space="preserve"> používateľovi </w:t>
      </w:r>
      <w:r w:rsidR="003E330A">
        <w:t>prv</w:t>
      </w:r>
      <w:r w:rsidR="00856C3C">
        <w:t>á</w:t>
      </w:r>
      <w:r w:rsidR="003E330A">
        <w:t xml:space="preserve"> </w:t>
      </w:r>
      <w:r>
        <w:t>emailo</w:t>
      </w:r>
      <w:r w:rsidR="002C0EC9">
        <w:t>v</w:t>
      </w:r>
      <w:r w:rsidR="00856C3C">
        <w:t>á</w:t>
      </w:r>
      <w:r>
        <w:t xml:space="preserve"> </w:t>
      </w:r>
      <w:r w:rsidR="00856C3C">
        <w:t>notifikácia</w:t>
      </w:r>
      <w:r>
        <w:t xml:space="preserve"> o</w:t>
      </w:r>
      <w:r w:rsidR="003E330A">
        <w:t> blížiacej sa exspirácii</w:t>
      </w:r>
      <w:r w:rsidR="009D3798">
        <w:t xml:space="preserve"> hesla</w:t>
      </w:r>
      <w:r>
        <w:t xml:space="preserve">. 7 dní pred uplynutím platnosti </w:t>
      </w:r>
      <w:r w:rsidR="00C7598A">
        <w:t>hesla sa zasiela druh</w:t>
      </w:r>
      <w:r w:rsidR="009D3798">
        <w:t>á</w:t>
      </w:r>
      <w:r w:rsidR="00C7598A">
        <w:t xml:space="preserve"> emailov</w:t>
      </w:r>
      <w:r w:rsidR="009D3798">
        <w:t>á</w:t>
      </w:r>
      <w:r w:rsidR="00C7598A">
        <w:t xml:space="preserve"> </w:t>
      </w:r>
      <w:r w:rsidR="009D3798">
        <w:t>notifikácia</w:t>
      </w:r>
      <w:r w:rsidR="00C7598A">
        <w:t xml:space="preserve"> a </w:t>
      </w:r>
      <w:r>
        <w:t xml:space="preserve">2 dni pred posledná tretia. </w:t>
      </w:r>
      <w:r w:rsidR="00AE7B96">
        <w:t xml:space="preserve">V prípade, že </w:t>
      </w:r>
      <w:r w:rsidR="00470C99">
        <w:t xml:space="preserve">si používateľ heslo </w:t>
      </w:r>
      <w:r w:rsidR="00053715">
        <w:t>napriek tomu že bol notifikovaný nezmení,</w:t>
      </w:r>
      <w:r w:rsidR="00E44DE9">
        <w:t xml:space="preserve"> heslo</w:t>
      </w:r>
      <w:r w:rsidR="00EC5E54">
        <w:t xml:space="preserve"> exspiruje</w:t>
      </w:r>
      <w:r w:rsidR="00E44DE9">
        <w:t>. Aj po exspirácii hesla</w:t>
      </w:r>
      <w:r w:rsidR="00AE7B96">
        <w:t xml:space="preserve"> </w:t>
      </w:r>
      <w:r w:rsidR="008A7158">
        <w:t xml:space="preserve">je stále možné sa </w:t>
      </w:r>
      <w:r w:rsidR="00E44DE9">
        <w:t xml:space="preserve">s ním </w:t>
      </w:r>
      <w:r w:rsidR="008A7158">
        <w:t xml:space="preserve">prihlásiť, </w:t>
      </w:r>
      <w:r w:rsidR="00A4020B">
        <w:t xml:space="preserve">avšak </w:t>
      </w:r>
      <w:r w:rsidR="00250CBC">
        <w:t>v priebehu</w:t>
      </w:r>
      <w:r w:rsidR="00A011DE">
        <w:t xml:space="preserve"> prihl</w:t>
      </w:r>
      <w:r w:rsidR="00250CBC">
        <w:t>asovania</w:t>
      </w:r>
      <w:r w:rsidR="00A011DE">
        <w:t xml:space="preserve"> s exspirovaným heslom</w:t>
      </w:r>
      <w:r w:rsidR="0062339D">
        <w:t xml:space="preserve"> je</w:t>
      </w:r>
      <w:r w:rsidR="00A4020B">
        <w:t xml:space="preserve"> </w:t>
      </w:r>
      <w:r w:rsidR="006B7475">
        <w:t xml:space="preserve">systémom </w:t>
      </w:r>
      <w:r w:rsidR="00A4020B">
        <w:t xml:space="preserve">vynútená zmena </w:t>
      </w:r>
      <w:r w:rsidR="00250CBC">
        <w:t>exspirovaného hesla za nové</w:t>
      </w:r>
      <w:r w:rsidR="00AE7B96">
        <w:t>.</w:t>
      </w:r>
    </w:p>
    <w:p w14:paraId="4F1EDD02" w14:textId="77777777" w:rsidR="00307339" w:rsidRDefault="00307339" w:rsidP="00307339">
      <w:pPr>
        <w:jc w:val="both"/>
      </w:pPr>
    </w:p>
    <w:p w14:paraId="64CBCB3E" w14:textId="65E4A8CD" w:rsidR="00D60469" w:rsidRDefault="00AA57CA" w:rsidP="00D60469">
      <w:r>
        <w:t>Znenie</w:t>
      </w:r>
      <w:r w:rsidR="00D60469">
        <w:t xml:space="preserve"> </w:t>
      </w:r>
      <w:r>
        <w:t xml:space="preserve">emailovej </w:t>
      </w:r>
      <w:r w:rsidR="00D60469">
        <w:t>notifikácie:</w:t>
      </w:r>
    </w:p>
    <w:p w14:paraId="660D6F50" w14:textId="77777777" w:rsidR="0025363C" w:rsidRDefault="00D60469" w:rsidP="00041A2F">
      <w:r>
        <w:rPr>
          <w:noProof/>
        </w:rPr>
        <w:drawing>
          <wp:inline distT="0" distB="0" distL="0" distR="0" wp14:anchorId="33E225D5" wp14:editId="04E105F3">
            <wp:extent cx="6468745" cy="1573481"/>
            <wp:effectExtent l="38100" t="38100" r="84455" b="1035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157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F0B824" w14:textId="77777777" w:rsidR="0025363C" w:rsidRDefault="0025363C" w:rsidP="00041A2F"/>
    <w:p w14:paraId="316CF742" w14:textId="2FDEC0DF" w:rsidR="00307339" w:rsidRDefault="00BA0A64" w:rsidP="00693189">
      <w:pPr>
        <w:jc w:val="both"/>
      </w:pPr>
      <w:r>
        <w:t xml:space="preserve">Je možné vyžiadať si aj resetovanie hesla, ktoré vykonáva pre bežných používateľov subjektu ich správca, správcom subjektu ho môže vykonať iný správca subjektu, alebo správca IS ŠZP (NBS). </w:t>
      </w:r>
      <w:r w:rsidR="00C90B1E">
        <w:t>V </w:t>
      </w:r>
      <w:proofErr w:type="spellStart"/>
      <w:r w:rsidR="00C90B1E">
        <w:t>posledne</w:t>
      </w:r>
      <w:proofErr w:type="spellEnd"/>
      <w:r w:rsidR="00C90B1E">
        <w:t xml:space="preserve"> menovanom prípade je potrebné kontaktovať technickú podporu IS ŠZP</w:t>
      </w:r>
      <w:r w:rsidR="003F03A2">
        <w:t>.</w:t>
      </w:r>
      <w:r w:rsidR="00307339">
        <w:br w:type="page"/>
      </w:r>
    </w:p>
    <w:p w14:paraId="1D22BBA5" w14:textId="26C56213" w:rsidR="000A79CE" w:rsidRDefault="000A79CE">
      <w:pPr>
        <w:pBdr>
          <w:top w:val="nil"/>
          <w:left w:val="nil"/>
          <w:bottom w:val="nil"/>
          <w:right w:val="nil"/>
          <w:between w:val="nil"/>
          <w:bar w:val="nil"/>
        </w:pBdr>
      </w:pPr>
    </w:p>
    <w:p w14:paraId="06E471CE" w14:textId="1AC15B3A" w:rsidR="00BF7391" w:rsidRPr="00BF7391" w:rsidRDefault="00BF7391" w:rsidP="00BF7391">
      <w:pPr>
        <w:pStyle w:val="Heading2"/>
      </w:pPr>
      <w:bookmarkStart w:id="13" w:name="_Toc182243384"/>
      <w:r>
        <w:t>Zmena hesla po resete</w:t>
      </w:r>
      <w:bookmarkEnd w:id="13"/>
    </w:p>
    <w:p w14:paraId="6FE922A1" w14:textId="1B122BD8" w:rsidR="00EE17B3" w:rsidRDefault="007B18BB" w:rsidP="007B18BB">
      <w:pPr>
        <w:jc w:val="both"/>
      </w:pPr>
      <w:r>
        <w:t xml:space="preserve">V prípade, že </w:t>
      </w:r>
      <w:r w:rsidR="00307339">
        <w:t>V</w:t>
      </w:r>
      <w:r>
        <w:t xml:space="preserve">ám heslo </w:t>
      </w:r>
      <w:r w:rsidR="00C77434">
        <w:t>vyresetoval</w:t>
      </w:r>
      <w:r>
        <w:t xml:space="preserve"> </w:t>
      </w:r>
      <w:r w:rsidR="00307339">
        <w:t>V</w:t>
      </w:r>
      <w:r>
        <w:t xml:space="preserve">áš správca subjektu, obdržíte email s oznámením, že </w:t>
      </w:r>
      <w:r w:rsidR="00307339">
        <w:t>V</w:t>
      </w:r>
      <w:r>
        <w:t>ám bolo zmenené heslo:</w:t>
      </w:r>
    </w:p>
    <w:p w14:paraId="25CE26B8" w14:textId="77777777" w:rsidR="007B18BB" w:rsidRDefault="007B18BB" w:rsidP="007B18BB">
      <w:pPr>
        <w:jc w:val="both"/>
      </w:pPr>
    </w:p>
    <w:p w14:paraId="36DAF6F9" w14:textId="406CD059" w:rsidR="007B18BB" w:rsidRDefault="007B18BB" w:rsidP="007B18BB">
      <w:pPr>
        <w:jc w:val="both"/>
      </w:pPr>
      <w:r w:rsidRPr="007B18BB">
        <w:rPr>
          <w:noProof/>
        </w:rPr>
        <w:drawing>
          <wp:inline distT="0" distB="0" distL="0" distR="0" wp14:anchorId="2720928F" wp14:editId="4E4A80EE">
            <wp:extent cx="6475730" cy="2938780"/>
            <wp:effectExtent l="38100" t="38100" r="96520" b="901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93878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81B875" w14:textId="77777777" w:rsidR="000A79CE" w:rsidRDefault="000A79CE" w:rsidP="007B18BB">
      <w:pPr>
        <w:jc w:val="both"/>
      </w:pPr>
    </w:p>
    <w:p w14:paraId="12F1DD31" w14:textId="4531965F" w:rsidR="007B18BB" w:rsidRDefault="007B18BB" w:rsidP="007B18BB">
      <w:pPr>
        <w:pStyle w:val="ListParagraph"/>
        <w:numPr>
          <w:ilvl w:val="0"/>
          <w:numId w:val="43"/>
        </w:numPr>
      </w:pPr>
      <w:r>
        <w:t xml:space="preserve">Prejdite na stránku </w:t>
      </w:r>
      <w:hyperlink r:id="rId25" w:history="1">
        <w:r w:rsidRPr="00614B7F">
          <w:rPr>
            <w:rStyle w:val="Hyperlink"/>
          </w:rPr>
          <w:t>https://extranet.nbs.sk</w:t>
        </w:r>
      </w:hyperlink>
    </w:p>
    <w:p w14:paraId="1A628E0F" w14:textId="1D7EE4A2" w:rsidR="007B18BB" w:rsidRDefault="00154386" w:rsidP="000A79CE">
      <w:pPr>
        <w:pStyle w:val="ListParagraph"/>
        <w:ind w:left="0"/>
      </w:pPr>
      <w:r w:rsidRPr="00154386">
        <w:rPr>
          <w:noProof/>
        </w:rPr>
        <w:drawing>
          <wp:inline distT="0" distB="0" distL="0" distR="0" wp14:anchorId="2815D034" wp14:editId="2026316F">
            <wp:extent cx="6475730" cy="2451735"/>
            <wp:effectExtent l="0" t="0" r="1270" b="0"/>
            <wp:docPr id="1770442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44224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0D482" w14:textId="618046BF" w:rsidR="000A79CE" w:rsidRDefault="000A79CE" w:rsidP="000A79CE">
      <w:pPr>
        <w:pStyle w:val="ListParagraph"/>
        <w:numPr>
          <w:ilvl w:val="0"/>
          <w:numId w:val="43"/>
        </w:numPr>
      </w:pPr>
      <w:r>
        <w:t xml:space="preserve">Vložte heslo z mailu. </w:t>
      </w:r>
    </w:p>
    <w:p w14:paraId="0EFC3664" w14:textId="7363F409" w:rsidR="000A79CE" w:rsidRDefault="5E918E55" w:rsidP="00693189">
      <w:pPr>
        <w:pStyle w:val="ListParagraph"/>
        <w:ind w:left="0"/>
        <w:jc w:val="both"/>
      </w:pPr>
      <w:r>
        <w:t>Keďže</w:t>
      </w:r>
      <w:r w:rsidR="000A79CE">
        <w:t xml:space="preserve"> </w:t>
      </w:r>
      <w:r w:rsidR="00307339">
        <w:t>V</w:t>
      </w:r>
      <w:r w:rsidR="000A79CE">
        <w:t xml:space="preserve">ám bolo heslo menené inou identitou, </w:t>
      </w:r>
      <w:r w:rsidR="73362FA3">
        <w:t>musí</w:t>
      </w:r>
      <w:r w:rsidR="000A79CE">
        <w:t xml:space="preserve"> </w:t>
      </w:r>
      <w:r w:rsidR="00307339">
        <w:t>V</w:t>
      </w:r>
      <w:r w:rsidR="000A79CE">
        <w:t>ám byť doručené. Z </w:t>
      </w:r>
      <w:r w:rsidR="248D4AA3">
        <w:t>bezpečnostných</w:t>
      </w:r>
      <w:r w:rsidR="000A79CE">
        <w:t xml:space="preserve"> dôvodov ste vyzvaný ihneď k zmene hesla. </w:t>
      </w:r>
    </w:p>
    <w:p w14:paraId="5856C20C" w14:textId="716561EB" w:rsidR="00E52BB2" w:rsidRDefault="00E52BB2">
      <w:pPr>
        <w:pBdr>
          <w:top w:val="nil"/>
          <w:left w:val="nil"/>
          <w:bottom w:val="nil"/>
          <w:right w:val="nil"/>
          <w:between w:val="nil"/>
          <w:bar w:val="nil"/>
        </w:pBdr>
      </w:pPr>
    </w:p>
    <w:p w14:paraId="6416594E" w14:textId="120BEE2E" w:rsidR="00EE17B3" w:rsidRPr="000A79CE" w:rsidRDefault="00154386" w:rsidP="00EE17B3">
      <w:pPr>
        <w:rPr>
          <w:lang w:val="en-US"/>
        </w:rPr>
      </w:pPr>
      <w:r w:rsidRPr="00154386">
        <w:rPr>
          <w:noProof/>
          <w:lang w:val="en-US"/>
        </w:rPr>
        <w:lastRenderedPageBreak/>
        <w:drawing>
          <wp:inline distT="0" distB="0" distL="0" distR="0" wp14:anchorId="6EBD1035" wp14:editId="3382CD1F">
            <wp:extent cx="6475730" cy="2345690"/>
            <wp:effectExtent l="0" t="0" r="1270" b="3810"/>
            <wp:docPr id="154683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8315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3F086" w14:textId="5E0F9FA2" w:rsidR="00EE17B3" w:rsidRDefault="000A79CE" w:rsidP="000A79CE">
      <w:pPr>
        <w:pStyle w:val="ListParagraph"/>
        <w:numPr>
          <w:ilvl w:val="0"/>
          <w:numId w:val="43"/>
        </w:numPr>
      </w:pPr>
      <w:r>
        <w:t xml:space="preserve">Zvolíte a potvrdíte si </w:t>
      </w:r>
      <w:r w:rsidR="00307339">
        <w:t>V</w:t>
      </w:r>
      <w:r>
        <w:t xml:space="preserve">aše heslo. </w:t>
      </w:r>
    </w:p>
    <w:p w14:paraId="028E5AFD" w14:textId="7E7604BB" w:rsidR="00B71F85" w:rsidRDefault="00B71F85" w:rsidP="00B71F85">
      <w:pPr>
        <w:pStyle w:val="ListParagraph"/>
      </w:pPr>
      <w:r>
        <w:t>Úspešne ste si zmenili heslo.</w:t>
      </w:r>
    </w:p>
    <w:p w14:paraId="10A08873" w14:textId="799F69D5" w:rsidR="00E35DDA" w:rsidRDefault="00E35DDA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Theme="minorEastAsia"/>
          <w:sz w:val="22"/>
          <w:szCs w:val="22"/>
          <w:lang w:eastAsia="sk-SK"/>
        </w:rPr>
      </w:pPr>
      <w:r>
        <w:br w:type="page"/>
      </w:r>
    </w:p>
    <w:p w14:paraId="2A10A0F2" w14:textId="6400399D" w:rsidR="00E35DDA" w:rsidRDefault="00E35DDA" w:rsidP="00E35DDA">
      <w:pPr>
        <w:pStyle w:val="Heading2"/>
      </w:pPr>
      <w:bookmarkStart w:id="14" w:name="_Toc182243385"/>
      <w:r>
        <w:lastRenderedPageBreak/>
        <w:t>Zmena hesla po ex</w:t>
      </w:r>
      <w:r w:rsidR="0061672C">
        <w:t>s</w:t>
      </w:r>
      <w:r>
        <w:t>pirácii</w:t>
      </w:r>
      <w:bookmarkEnd w:id="14"/>
    </w:p>
    <w:p w14:paraId="684E489D" w14:textId="1E448EB9" w:rsidR="00E35DDA" w:rsidRDefault="00E35DDA" w:rsidP="00E35DDA"/>
    <w:p w14:paraId="472400F6" w14:textId="06332664" w:rsidR="00E35DDA" w:rsidRDefault="00E35DDA" w:rsidP="00E35DDA">
      <w:r>
        <w:t xml:space="preserve">Ak Vám </w:t>
      </w:r>
      <w:proofErr w:type="spellStart"/>
      <w:r>
        <w:t>expirovalo</w:t>
      </w:r>
      <w:proofErr w:type="spellEnd"/>
      <w:r>
        <w:t xml:space="preserve"> heslo, nové nadstavíte nasledovným procesom:</w:t>
      </w:r>
    </w:p>
    <w:p w14:paraId="73548931" w14:textId="0D2005DB" w:rsidR="00E35DDA" w:rsidRDefault="00E35DDA" w:rsidP="00E35DDA"/>
    <w:p w14:paraId="673BFF2F" w14:textId="77777777" w:rsidR="00E35DDA" w:rsidRDefault="00E35DDA" w:rsidP="00E35DDA">
      <w:pPr>
        <w:pStyle w:val="ListParagraph"/>
        <w:numPr>
          <w:ilvl w:val="0"/>
          <w:numId w:val="44"/>
        </w:numPr>
      </w:pPr>
      <w:r>
        <w:t xml:space="preserve">Prejdite na stránku </w:t>
      </w:r>
      <w:hyperlink r:id="rId27" w:history="1">
        <w:r w:rsidRPr="00614B7F">
          <w:rPr>
            <w:rStyle w:val="Hyperlink"/>
          </w:rPr>
          <w:t>https://extranet.nbs.sk</w:t>
        </w:r>
      </w:hyperlink>
    </w:p>
    <w:p w14:paraId="03B999C0" w14:textId="50F57E18" w:rsidR="00E35DDA" w:rsidRDefault="00154386" w:rsidP="00E35DDA">
      <w:pPr>
        <w:pStyle w:val="ListParagraph"/>
        <w:ind w:left="0"/>
      </w:pPr>
      <w:r w:rsidRPr="00154386">
        <w:rPr>
          <w:noProof/>
        </w:rPr>
        <w:drawing>
          <wp:inline distT="0" distB="0" distL="0" distR="0" wp14:anchorId="74F34CC9" wp14:editId="5C1CE634">
            <wp:extent cx="6475730" cy="2676525"/>
            <wp:effectExtent l="0" t="0" r="1270" b="3175"/>
            <wp:docPr id="1289609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60942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C0EE7" w14:textId="0C9D1263" w:rsidR="00E35DDA" w:rsidRDefault="00E35DDA" w:rsidP="00E35DDA">
      <w:pPr>
        <w:pStyle w:val="ListParagraph"/>
        <w:numPr>
          <w:ilvl w:val="0"/>
          <w:numId w:val="44"/>
        </w:numPr>
      </w:pPr>
      <w:r>
        <w:t xml:space="preserve">Vložte Vaše </w:t>
      </w:r>
      <w:proofErr w:type="spellStart"/>
      <w:r>
        <w:t>expirované</w:t>
      </w:r>
      <w:proofErr w:type="spellEnd"/>
      <w:r>
        <w:t xml:space="preserve"> heslo</w:t>
      </w:r>
    </w:p>
    <w:p w14:paraId="3AE47794" w14:textId="6809D8C0" w:rsidR="00E35DDA" w:rsidRDefault="00E35DDA" w:rsidP="00E35DDA">
      <w:pPr>
        <w:pStyle w:val="ListParagraph"/>
        <w:ind w:left="0"/>
        <w:jc w:val="both"/>
      </w:pPr>
      <w:r>
        <w:t>Keďže heslo je už neplatné</w:t>
      </w:r>
      <w:r w:rsidR="00195CC6">
        <w:t>,</w:t>
      </w:r>
      <w:r>
        <w:t xml:space="preserve"> budete vyzvaný k vytvoreniu nového hesla. </w:t>
      </w:r>
    </w:p>
    <w:p w14:paraId="69CC436E" w14:textId="77777777" w:rsidR="00E35DDA" w:rsidRDefault="00E35DDA" w:rsidP="00E35DDA">
      <w:pPr>
        <w:pBdr>
          <w:top w:val="nil"/>
          <w:left w:val="nil"/>
          <w:bottom w:val="nil"/>
          <w:right w:val="nil"/>
          <w:between w:val="nil"/>
          <w:bar w:val="nil"/>
        </w:pBdr>
      </w:pPr>
    </w:p>
    <w:p w14:paraId="5C43BB8F" w14:textId="18667495" w:rsidR="00E35DDA" w:rsidRPr="000A79CE" w:rsidRDefault="00154386" w:rsidP="00E35DDA">
      <w:pPr>
        <w:rPr>
          <w:lang w:val="en-US"/>
        </w:rPr>
      </w:pPr>
      <w:r w:rsidRPr="00154386">
        <w:rPr>
          <w:noProof/>
          <w:lang w:val="en-US"/>
        </w:rPr>
        <w:drawing>
          <wp:inline distT="0" distB="0" distL="0" distR="0" wp14:anchorId="2D934322" wp14:editId="6E693832">
            <wp:extent cx="6475730" cy="2345690"/>
            <wp:effectExtent l="0" t="0" r="1270" b="3810"/>
            <wp:docPr id="1374136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13662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F4CAB" w14:textId="271D4990" w:rsidR="00E35DDA" w:rsidRDefault="00E35DDA" w:rsidP="00E35DDA">
      <w:pPr>
        <w:pStyle w:val="ListParagraph"/>
        <w:numPr>
          <w:ilvl w:val="0"/>
          <w:numId w:val="44"/>
        </w:numPr>
      </w:pPr>
      <w:r>
        <w:t>Zvolíte a potvrdíte si Vaše heslo</w:t>
      </w:r>
    </w:p>
    <w:p w14:paraId="73AC0A36" w14:textId="62BE4B88" w:rsidR="00EE17B3" w:rsidRDefault="00E35DDA" w:rsidP="00B71F85">
      <w:pPr>
        <w:pStyle w:val="ListParagraph"/>
      </w:pPr>
      <w:r>
        <w:t>Úspešne ste si zmenili heslo.</w:t>
      </w:r>
    </w:p>
    <w:sectPr w:rsidR="00EE17B3" w:rsidSect="00D417A2">
      <w:headerReference w:type="default" r:id="rId29"/>
      <w:footerReference w:type="default" r:id="rId30"/>
      <w:pgSz w:w="11900" w:h="16840"/>
      <w:pgMar w:top="1701" w:right="851" w:bottom="2552" w:left="851" w:header="709" w:footer="89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769CD2" w14:textId="77777777" w:rsidR="00384BBC" w:rsidRDefault="00384BBC">
      <w:r>
        <w:separator/>
      </w:r>
    </w:p>
  </w:endnote>
  <w:endnote w:type="continuationSeparator" w:id="0">
    <w:p w14:paraId="54A66700" w14:textId="77777777" w:rsidR="00384BBC" w:rsidRDefault="00384BBC">
      <w:r>
        <w:continuationSeparator/>
      </w:r>
    </w:p>
  </w:endnote>
  <w:endnote w:type="continuationNotice" w:id="1">
    <w:p w14:paraId="01E4F097" w14:textId="77777777" w:rsidR="00384BBC" w:rsidRDefault="00384B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">
    <w:panose1 w:val="0202060306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Times New Roman"/>
    <w:charset w:val="00"/>
    <w:family w:val="auto"/>
    <w:pitch w:val="variable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ortada Text">
    <w:altName w:val="Calibri"/>
    <w:panose1 w:val="00000000000000000000"/>
    <w:charset w:val="4D"/>
    <w:family w:val="auto"/>
    <w:notTrueType/>
    <w:pitch w:val="variable"/>
    <w:sig w:usb0="A00000A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0621F" w14:textId="370D9C9B" w:rsidR="00D417A2" w:rsidRDefault="00D417A2" w:rsidP="00D417A2">
    <w:pPr>
      <w:rPr>
        <w:rFonts w:ascii="Verdana" w:hAnsi="Verdana"/>
        <w:color w:val="0660A7"/>
        <w:sz w:val="14"/>
        <w:szCs w:val="14"/>
        <w:lang w:val="en-US"/>
      </w:rPr>
    </w:pPr>
    <w:proofErr w:type="spellStart"/>
    <w:r w:rsidRPr="00B210D6">
      <w:rPr>
        <w:rFonts w:ascii="Verdana" w:hAnsi="Verdana"/>
        <w:color w:val="0660A7"/>
        <w:sz w:val="14"/>
        <w:szCs w:val="14"/>
        <w:lang w:val="en-US"/>
      </w:rPr>
      <w:t>P</w:t>
    </w:r>
    <w:r>
      <w:rPr>
        <w:rFonts w:ascii="Verdana" w:hAnsi="Verdana"/>
        <w:color w:val="0660A7"/>
        <w:sz w:val="14"/>
        <w:szCs w:val="14"/>
        <w:lang w:val="en-US"/>
      </w:rPr>
      <w:t>ríručka</w:t>
    </w:r>
    <w:proofErr w:type="spellEnd"/>
    <w:r w:rsidRPr="00B210D6">
      <w:rPr>
        <w:rFonts w:ascii="Verdana" w:hAnsi="Verdana"/>
        <w:color w:val="0660A7"/>
        <w:sz w:val="14"/>
        <w:szCs w:val="14"/>
        <w:lang w:val="en-US"/>
      </w:rPr>
      <w:t xml:space="preserve"> </w:t>
    </w:r>
    <w:proofErr w:type="spellStart"/>
    <w:r w:rsidR="00C0428E">
      <w:rPr>
        <w:rFonts w:ascii="Verdana" w:hAnsi="Verdana"/>
        <w:color w:val="0660A7"/>
        <w:sz w:val="14"/>
        <w:szCs w:val="14"/>
        <w:lang w:val="en-US"/>
      </w:rPr>
      <w:t>Koncového</w:t>
    </w:r>
    <w:proofErr w:type="spellEnd"/>
    <w:r w:rsidR="00C0428E">
      <w:rPr>
        <w:rFonts w:ascii="Verdana" w:hAnsi="Verdana"/>
        <w:color w:val="0660A7"/>
        <w:sz w:val="14"/>
        <w:szCs w:val="14"/>
        <w:lang w:val="en-US"/>
      </w:rPr>
      <w:t xml:space="preserve"> </w:t>
    </w:r>
    <w:proofErr w:type="spellStart"/>
    <w:r w:rsidR="00C0428E">
      <w:rPr>
        <w:rFonts w:ascii="Verdana" w:hAnsi="Verdana"/>
        <w:color w:val="0660A7"/>
        <w:sz w:val="14"/>
        <w:szCs w:val="14"/>
        <w:lang w:val="en-US"/>
      </w:rPr>
      <w:t>používateľa</w:t>
    </w:r>
    <w:proofErr w:type="spellEnd"/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sdt>
      <w:sdtPr>
        <w:id w:val="2136666318"/>
        <w:docPartObj>
          <w:docPartGallery w:val="Page Numbers (Bottom of Page)"/>
          <w:docPartUnique/>
        </w:docPartObj>
      </w:sdtPr>
      <w:sdtEndPr>
        <w:rPr>
          <w:rFonts w:ascii="Verdana" w:hAnsi="Verdana"/>
          <w:color w:val="0660A7"/>
          <w:sz w:val="14"/>
          <w:szCs w:val="14"/>
          <w:lang w:val="en-US"/>
        </w:rPr>
      </w:sdtEndPr>
      <w:sdtContent>
        <w:r w:rsidRPr="00B210D6">
          <w:rPr>
            <w:rFonts w:ascii="Verdana" w:hAnsi="Verdana"/>
            <w:color w:val="0660A7"/>
            <w:sz w:val="14"/>
            <w:szCs w:val="14"/>
            <w:lang w:val="en-US"/>
          </w:rPr>
          <w:fldChar w:fldCharType="begin"/>
        </w:r>
        <w:r w:rsidRPr="00B210D6">
          <w:rPr>
            <w:rFonts w:ascii="Verdana" w:hAnsi="Verdana"/>
            <w:color w:val="0660A7"/>
            <w:sz w:val="14"/>
            <w:szCs w:val="14"/>
            <w:lang w:val="en-US"/>
          </w:rPr>
          <w:instrText xml:space="preserve"> PAGE   \* MERGEFORMAT </w:instrText>
        </w:r>
        <w:r w:rsidRPr="00B210D6">
          <w:rPr>
            <w:rFonts w:ascii="Verdana" w:hAnsi="Verdana"/>
            <w:color w:val="0660A7"/>
            <w:sz w:val="14"/>
            <w:szCs w:val="14"/>
            <w:lang w:val="en-US"/>
          </w:rPr>
          <w:fldChar w:fldCharType="separate"/>
        </w:r>
        <w:r>
          <w:rPr>
            <w:rFonts w:ascii="Verdana" w:hAnsi="Verdana"/>
            <w:color w:val="0660A7"/>
            <w:sz w:val="14"/>
            <w:szCs w:val="14"/>
            <w:lang w:val="en-US"/>
          </w:rPr>
          <w:t>1</w:t>
        </w:r>
        <w:r w:rsidRPr="00B210D6">
          <w:rPr>
            <w:rFonts w:ascii="Verdana" w:hAnsi="Verdana"/>
            <w:color w:val="0660A7"/>
            <w:sz w:val="14"/>
            <w:szCs w:val="14"/>
            <w:lang w:val="en-US"/>
          </w:rPr>
          <w:fldChar w:fldCharType="end"/>
        </w:r>
      </w:sdtContent>
    </w:sdt>
  </w:p>
  <w:p w14:paraId="19CCBCB7" w14:textId="05C6FDB9" w:rsidR="001001B4" w:rsidRPr="00D417A2" w:rsidRDefault="001001B4" w:rsidP="00D417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484258" w14:textId="77777777" w:rsidR="00384BBC" w:rsidRDefault="00384BBC">
      <w:r>
        <w:separator/>
      </w:r>
    </w:p>
  </w:footnote>
  <w:footnote w:type="continuationSeparator" w:id="0">
    <w:p w14:paraId="630B3244" w14:textId="77777777" w:rsidR="00384BBC" w:rsidRDefault="00384BBC">
      <w:r>
        <w:continuationSeparator/>
      </w:r>
    </w:p>
  </w:footnote>
  <w:footnote w:type="continuationNotice" w:id="1">
    <w:p w14:paraId="375F5FC0" w14:textId="77777777" w:rsidR="00384BBC" w:rsidRDefault="00384BB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EF2D7" w14:textId="24C52188" w:rsidR="001001B4" w:rsidRDefault="00181BE8" w:rsidP="00D417A2">
    <w:pPr>
      <w:pStyle w:val="Header"/>
      <w:tabs>
        <w:tab w:val="left" w:pos="1035"/>
        <w:tab w:val="left" w:pos="2820"/>
      </w:tabs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3B459FDF" wp14:editId="50C9AA13">
              <wp:simplePos x="0" y="0"/>
              <wp:positionH relativeFrom="page">
                <wp:posOffset>466725</wp:posOffset>
              </wp:positionH>
              <wp:positionV relativeFrom="page">
                <wp:posOffset>10063480</wp:posOffset>
              </wp:positionV>
              <wp:extent cx="1800225" cy="577215"/>
              <wp:effectExtent l="0" t="0" r="0" b="0"/>
              <wp:wrapNone/>
              <wp:docPr id="7" name="officeArt objec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00225" cy="577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D5B915" w14:textId="77777777" w:rsidR="001001B4" w:rsidRDefault="001001B4">
                          <w:pPr>
                            <w:rPr>
                              <w:rStyle w:val="apple-converted-space"/>
                              <w:color w:val="FFFFFF"/>
                              <w:sz w:val="16"/>
                              <w:szCs w:val="16"/>
                              <w:u w:color="FFFFFF"/>
                            </w:rPr>
                          </w:pPr>
                          <w:r>
                            <w:rPr>
                              <w:rStyle w:val="apple-converted-space"/>
                              <w:color w:val="FFFFFF"/>
                              <w:sz w:val="16"/>
                              <w:szCs w:val="16"/>
                              <w:u w:color="FFFFFF"/>
                            </w:rPr>
                            <w:t xml:space="preserve">IBA Slovakia s. r. </w:t>
                          </w:r>
                          <w:proofErr w:type="spellStart"/>
                          <w:proofErr w:type="gramStart"/>
                          <w:r>
                            <w:rPr>
                              <w:rStyle w:val="apple-converted-space"/>
                              <w:color w:val="FFFFFF"/>
                              <w:sz w:val="16"/>
                              <w:szCs w:val="16"/>
                              <w:u w:color="FFFFFF"/>
                            </w:rPr>
                            <w:t>o.Prievozská</w:t>
                          </w:r>
                          <w:proofErr w:type="spellEnd"/>
                          <w:proofErr w:type="gramEnd"/>
                          <w:r>
                            <w:rPr>
                              <w:rStyle w:val="apple-converted-space"/>
                              <w:color w:val="FFFFFF"/>
                              <w:sz w:val="16"/>
                              <w:szCs w:val="16"/>
                              <w:u w:color="FFFFFF"/>
                            </w:rPr>
                            <w:t xml:space="preserve"> 4D821 09 Bratislava </w:t>
                          </w:r>
                        </w:p>
                      </w:txbxContent>
                    </wps:txbx>
                    <wps:bodyPr rot="0" vert="horz" wrap="square" lIns="45720" tIns="45720" rIns="4572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459FDF" id="officeArt object" o:spid="_x0000_s1026" style="position:absolute;margin-left:36.75pt;margin-top:792.4pt;width:141.75pt;height:45.45pt;z-index:-2516582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" filled="f" stroked="f" strokeweight="1pt">
              <v:stroke miterlimit="4"/>
              <v:textbox inset="3.6pt,,3.6pt">
                <w:txbxContent>
                  <w:p w14:paraId="6ED5B915" w14:textId="77777777" w:rsidR="001001B4" w:rsidRDefault="001001B4">
                    <w:pPr>
                      <w:rPr>
                        <w:rStyle w:val="apple-converted-space"/>
                        <w:color w:val="FFFFFF"/>
                        <w:sz w:val="16"/>
                        <w:szCs w:val="16"/>
                        <w:u w:color="FFFFFF"/>
                      </w:rPr>
                    </w:pPr>
                    <w:r>
                      <w:rPr>
                        <w:rStyle w:val="apple-converted-space"/>
                        <w:color w:val="FFFFFF"/>
                        <w:sz w:val="16"/>
                        <w:szCs w:val="16"/>
                        <w:u w:color="FFFFFF"/>
                      </w:rPr>
                      <w:t xml:space="preserve">IBA Slovakia s. r. </w:t>
                    </w:r>
                    <w:proofErr w:type="spellStart"/>
                    <w:proofErr w:type="gramStart"/>
                    <w:r>
                      <w:rPr>
                        <w:rStyle w:val="apple-converted-space"/>
                        <w:color w:val="FFFFFF"/>
                        <w:sz w:val="16"/>
                        <w:szCs w:val="16"/>
                        <w:u w:color="FFFFFF"/>
                      </w:rPr>
                      <w:t>o.Prievozská</w:t>
                    </w:r>
                    <w:proofErr w:type="spellEnd"/>
                    <w:proofErr w:type="gramEnd"/>
                    <w:r>
                      <w:rPr>
                        <w:rStyle w:val="apple-converted-space"/>
                        <w:color w:val="FFFFFF"/>
                        <w:sz w:val="16"/>
                        <w:szCs w:val="16"/>
                        <w:u w:color="FFFFFF"/>
                      </w:rPr>
                      <w:t xml:space="preserve"> 4D821 09 Bratislava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8241" behindDoc="1" locked="0" layoutInCell="1" allowOverlap="1" wp14:anchorId="550F2C1D" wp14:editId="5E59CC8B">
              <wp:simplePos x="0" y="0"/>
              <wp:positionH relativeFrom="page">
                <wp:posOffset>2484120</wp:posOffset>
              </wp:positionH>
              <wp:positionV relativeFrom="page">
                <wp:posOffset>10066020</wp:posOffset>
              </wp:positionV>
              <wp:extent cx="1071245" cy="526415"/>
              <wp:effectExtent l="0" t="0" r="0" b="0"/>
              <wp:wrapNone/>
              <wp:docPr id="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1245" cy="526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92D5AB" w14:textId="77777777" w:rsidR="001001B4" w:rsidRDefault="001001B4">
                          <w:r>
                            <w:rPr>
                              <w:rStyle w:val="apple-converted-space"/>
                              <w:color w:val="FFFFFF"/>
                              <w:sz w:val="16"/>
                              <w:szCs w:val="16"/>
                              <w:u w:color="FFFFFF"/>
                            </w:rPr>
                            <w:t>IČ: 48143740</w:t>
                          </w:r>
                          <w:r>
                            <w:rPr>
                              <w:rStyle w:val="apple-converted-space"/>
                              <w:rFonts w:ascii="Arial Unicode MS" w:hAnsi="Arial Unicode MS"/>
                              <w:color w:val="FFFFFF"/>
                              <w:sz w:val="16"/>
                              <w:szCs w:val="16"/>
                              <w:u w:color="FFFFFF"/>
                            </w:rPr>
                            <w:br/>
                          </w:r>
                          <w:r>
                            <w:rPr>
                              <w:rStyle w:val="apple-converted-space"/>
                              <w:color w:val="FFFFFF"/>
                              <w:sz w:val="16"/>
                              <w:szCs w:val="16"/>
                              <w:u w:color="FFFFFF"/>
                            </w:rPr>
                            <w:t>DIČ: 2120059711</w:t>
                          </w:r>
                        </w:p>
                      </w:txbxContent>
                    </wps:txbx>
                    <wps:bodyPr rot="0" vert="horz" wrap="square" lIns="45720" tIns="45720" rIns="4572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0F2C1D" id="Rectangle 3" o:spid="_x0000_s1027" style="position:absolute;margin-left:195.6pt;margin-top:792.6pt;width:84.35pt;height:41.45pt;z-index:-251658239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" filled="f" stroked="f" strokeweight="1pt">
              <v:stroke miterlimit="4"/>
              <v:textbox inset="3.6pt,,3.6pt">
                <w:txbxContent>
                  <w:p w14:paraId="2892D5AB" w14:textId="77777777" w:rsidR="001001B4" w:rsidRDefault="001001B4">
                    <w:r>
                      <w:rPr>
                        <w:rStyle w:val="apple-converted-space"/>
                        <w:color w:val="FFFFFF"/>
                        <w:sz w:val="16"/>
                        <w:szCs w:val="16"/>
                        <w:u w:color="FFFFFF"/>
                      </w:rPr>
                      <w:t>IČ: 48143740</w:t>
                    </w:r>
                    <w:r>
                      <w:rPr>
                        <w:rStyle w:val="apple-converted-space"/>
                        <w:rFonts w:ascii="Arial Unicode MS" w:hAnsi="Arial Unicode MS"/>
                        <w:color w:val="FFFFFF"/>
                        <w:sz w:val="16"/>
                        <w:szCs w:val="16"/>
                        <w:u w:color="FFFFFF"/>
                      </w:rPr>
                      <w:br/>
                    </w:r>
                    <w:r>
                      <w:rPr>
                        <w:rStyle w:val="apple-converted-space"/>
                        <w:color w:val="FFFFFF"/>
                        <w:sz w:val="16"/>
                        <w:szCs w:val="16"/>
                        <w:u w:color="FFFFFF"/>
                      </w:rPr>
                      <w:t>DIČ: 2120059711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D417A2">
      <w:t xml:space="preserve"> </w:t>
    </w:r>
    <w:r w:rsidR="00D417A2" w:rsidRPr="00CC1F29">
      <w:rPr>
        <w:noProof/>
      </w:rPr>
      <w:drawing>
        <wp:anchor distT="0" distB="0" distL="114300" distR="114300" simplePos="0" relativeHeight="251658242" behindDoc="0" locked="0" layoutInCell="1" allowOverlap="1" wp14:anchorId="39A41CF9" wp14:editId="67F849A2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075082" cy="419100"/>
          <wp:effectExtent l="0" t="0" r="4445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082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91599"/>
    <w:multiLevelType w:val="hybridMultilevel"/>
    <w:tmpl w:val="901ADE5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C3901"/>
    <w:multiLevelType w:val="hybridMultilevel"/>
    <w:tmpl w:val="505084CC"/>
    <w:styleLink w:val="Importovanstyl9"/>
    <w:lvl w:ilvl="0" w:tplc="F0E8B798">
      <w:start w:val="1"/>
      <w:numFmt w:val="bullet"/>
      <w:lvlText w:val="•"/>
      <w:lvlJc w:val="left"/>
      <w:pPr>
        <w:ind w:left="177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C4883C">
      <w:start w:val="1"/>
      <w:numFmt w:val="bullet"/>
      <w:lvlText w:val="o"/>
      <w:lvlJc w:val="left"/>
      <w:pPr>
        <w:ind w:left="249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A80E9AE">
      <w:start w:val="1"/>
      <w:numFmt w:val="bullet"/>
      <w:lvlText w:val="▪"/>
      <w:lvlJc w:val="left"/>
      <w:pPr>
        <w:ind w:left="32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BA2A2A">
      <w:start w:val="1"/>
      <w:numFmt w:val="bullet"/>
      <w:lvlText w:val="•"/>
      <w:lvlJc w:val="left"/>
      <w:pPr>
        <w:ind w:left="393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E251C8">
      <w:start w:val="1"/>
      <w:numFmt w:val="bullet"/>
      <w:lvlText w:val="o"/>
      <w:lvlJc w:val="left"/>
      <w:pPr>
        <w:ind w:left="465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0D0663A">
      <w:start w:val="1"/>
      <w:numFmt w:val="bullet"/>
      <w:lvlText w:val="▪"/>
      <w:lvlJc w:val="left"/>
      <w:pPr>
        <w:ind w:left="537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59E881E">
      <w:start w:val="1"/>
      <w:numFmt w:val="bullet"/>
      <w:lvlText w:val="•"/>
      <w:lvlJc w:val="left"/>
      <w:pPr>
        <w:ind w:left="609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780D374">
      <w:start w:val="1"/>
      <w:numFmt w:val="bullet"/>
      <w:lvlText w:val="o"/>
      <w:lvlJc w:val="left"/>
      <w:pPr>
        <w:ind w:left="68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3A4B860">
      <w:start w:val="1"/>
      <w:numFmt w:val="bullet"/>
      <w:lvlText w:val="▪"/>
      <w:lvlJc w:val="left"/>
      <w:pPr>
        <w:ind w:left="753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62D1754"/>
    <w:multiLevelType w:val="hybridMultilevel"/>
    <w:tmpl w:val="2A1E1386"/>
    <w:styleLink w:val="Importovanstyl6"/>
    <w:lvl w:ilvl="0" w:tplc="80FA6456">
      <w:start w:val="1"/>
      <w:numFmt w:val="bullet"/>
      <w:lvlText w:val="•"/>
      <w:lvlJc w:val="left"/>
      <w:pPr>
        <w:ind w:left="424" w:hanging="1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FF004E6">
      <w:start w:val="1"/>
      <w:numFmt w:val="bullet"/>
      <w:lvlText w:val="o"/>
      <w:lvlJc w:val="left"/>
      <w:pPr>
        <w:tabs>
          <w:tab w:val="num" w:pos="1724"/>
        </w:tabs>
        <w:ind w:left="144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2EA74BC">
      <w:start w:val="1"/>
      <w:numFmt w:val="bullet"/>
      <w:lvlText w:val="▪"/>
      <w:lvlJc w:val="left"/>
      <w:pPr>
        <w:tabs>
          <w:tab w:val="num" w:pos="2444"/>
        </w:tabs>
        <w:ind w:left="216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2227F2">
      <w:start w:val="1"/>
      <w:numFmt w:val="bullet"/>
      <w:lvlText w:val="•"/>
      <w:lvlJc w:val="left"/>
      <w:pPr>
        <w:ind w:left="2880" w:hanging="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134F036">
      <w:start w:val="1"/>
      <w:numFmt w:val="bullet"/>
      <w:lvlText w:val="o"/>
      <w:lvlJc w:val="left"/>
      <w:pPr>
        <w:tabs>
          <w:tab w:val="num" w:pos="3884"/>
        </w:tabs>
        <w:ind w:left="360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D605E78">
      <w:start w:val="1"/>
      <w:numFmt w:val="bullet"/>
      <w:lvlText w:val="▪"/>
      <w:lvlJc w:val="left"/>
      <w:pPr>
        <w:tabs>
          <w:tab w:val="num" w:pos="4604"/>
        </w:tabs>
        <w:ind w:left="432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BEAA96">
      <w:start w:val="1"/>
      <w:numFmt w:val="bullet"/>
      <w:lvlText w:val="•"/>
      <w:lvlJc w:val="left"/>
      <w:pPr>
        <w:ind w:left="5040" w:hanging="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3B8B748">
      <w:start w:val="1"/>
      <w:numFmt w:val="bullet"/>
      <w:lvlText w:val="o"/>
      <w:lvlJc w:val="left"/>
      <w:pPr>
        <w:tabs>
          <w:tab w:val="num" w:pos="6044"/>
        </w:tabs>
        <w:ind w:left="576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C76E56C">
      <w:start w:val="1"/>
      <w:numFmt w:val="bullet"/>
      <w:lvlText w:val="▪"/>
      <w:lvlJc w:val="left"/>
      <w:pPr>
        <w:tabs>
          <w:tab w:val="num" w:pos="6764"/>
        </w:tabs>
        <w:ind w:left="648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A854203"/>
    <w:multiLevelType w:val="hybridMultilevel"/>
    <w:tmpl w:val="46A8F1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86FAD"/>
    <w:multiLevelType w:val="hybridMultilevel"/>
    <w:tmpl w:val="3F502BE8"/>
    <w:styleLink w:val="Odrky"/>
    <w:lvl w:ilvl="0" w:tplc="C1F803D2">
      <w:start w:val="1"/>
      <w:numFmt w:val="bullet"/>
      <w:lvlText w:val="-"/>
      <w:lvlJc w:val="left"/>
      <w:pPr>
        <w:ind w:left="6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1F2C54C">
      <w:start w:val="1"/>
      <w:numFmt w:val="bullet"/>
      <w:lvlText w:val="-"/>
      <w:lvlJc w:val="left"/>
      <w:pPr>
        <w:ind w:left="12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C8AD10C">
      <w:start w:val="1"/>
      <w:numFmt w:val="bullet"/>
      <w:lvlText w:val="-"/>
      <w:lvlJc w:val="left"/>
      <w:pPr>
        <w:ind w:left="18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48CAB00">
      <w:start w:val="1"/>
      <w:numFmt w:val="bullet"/>
      <w:lvlText w:val="-"/>
      <w:lvlJc w:val="left"/>
      <w:pPr>
        <w:ind w:left="24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70BFEA">
      <w:start w:val="1"/>
      <w:numFmt w:val="bullet"/>
      <w:lvlText w:val="-"/>
      <w:lvlJc w:val="left"/>
      <w:pPr>
        <w:ind w:left="30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5E607BC">
      <w:start w:val="1"/>
      <w:numFmt w:val="bullet"/>
      <w:lvlText w:val="-"/>
      <w:lvlJc w:val="left"/>
      <w:pPr>
        <w:ind w:left="36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EEA03B2">
      <w:start w:val="1"/>
      <w:numFmt w:val="bullet"/>
      <w:lvlText w:val="-"/>
      <w:lvlJc w:val="left"/>
      <w:pPr>
        <w:ind w:left="42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DFE4474">
      <w:start w:val="1"/>
      <w:numFmt w:val="bullet"/>
      <w:lvlText w:val="-"/>
      <w:lvlJc w:val="left"/>
      <w:pPr>
        <w:ind w:left="48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5A8CB22">
      <w:start w:val="1"/>
      <w:numFmt w:val="bullet"/>
      <w:lvlText w:val="-"/>
      <w:lvlJc w:val="left"/>
      <w:pPr>
        <w:ind w:left="54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12A02C9E"/>
    <w:multiLevelType w:val="hybridMultilevel"/>
    <w:tmpl w:val="C8200326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5592541E">
      <w:start w:val="1"/>
      <w:numFmt w:val="lowerLetter"/>
      <w:lvlText w:val="%2."/>
      <w:lvlJc w:val="left"/>
      <w:pPr>
        <w:ind w:left="1440" w:hanging="360"/>
      </w:pPr>
    </w:lvl>
    <w:lvl w:ilvl="2" w:tplc="7332CABA">
      <w:start w:val="1"/>
      <w:numFmt w:val="lowerRoman"/>
      <w:lvlText w:val="%3."/>
      <w:lvlJc w:val="right"/>
      <w:pPr>
        <w:ind w:left="2160" w:hanging="180"/>
      </w:pPr>
    </w:lvl>
    <w:lvl w:ilvl="3" w:tplc="BBA680F0">
      <w:start w:val="1"/>
      <w:numFmt w:val="decimal"/>
      <w:lvlText w:val="%4."/>
      <w:lvlJc w:val="left"/>
      <w:pPr>
        <w:ind w:left="2880" w:hanging="360"/>
      </w:pPr>
    </w:lvl>
    <w:lvl w:ilvl="4" w:tplc="E2E29552">
      <w:start w:val="1"/>
      <w:numFmt w:val="lowerLetter"/>
      <w:lvlText w:val="%5."/>
      <w:lvlJc w:val="left"/>
      <w:pPr>
        <w:ind w:left="3600" w:hanging="360"/>
      </w:pPr>
    </w:lvl>
    <w:lvl w:ilvl="5" w:tplc="114C03E6">
      <w:start w:val="1"/>
      <w:numFmt w:val="lowerRoman"/>
      <w:lvlText w:val="%6."/>
      <w:lvlJc w:val="right"/>
      <w:pPr>
        <w:ind w:left="4320" w:hanging="180"/>
      </w:pPr>
    </w:lvl>
    <w:lvl w:ilvl="6" w:tplc="F3E40272">
      <w:start w:val="1"/>
      <w:numFmt w:val="decimal"/>
      <w:lvlText w:val="%7."/>
      <w:lvlJc w:val="left"/>
      <w:pPr>
        <w:ind w:left="5040" w:hanging="360"/>
      </w:pPr>
    </w:lvl>
    <w:lvl w:ilvl="7" w:tplc="4F143842">
      <w:start w:val="1"/>
      <w:numFmt w:val="lowerLetter"/>
      <w:lvlText w:val="%8."/>
      <w:lvlJc w:val="left"/>
      <w:pPr>
        <w:ind w:left="5760" w:hanging="360"/>
      </w:pPr>
    </w:lvl>
    <w:lvl w:ilvl="8" w:tplc="B2CEFC3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0039F"/>
    <w:multiLevelType w:val="hybridMultilevel"/>
    <w:tmpl w:val="35C4FA5E"/>
    <w:styleLink w:val="Importovanstyl13"/>
    <w:lvl w:ilvl="0" w:tplc="93D606F0">
      <w:start w:val="1"/>
      <w:numFmt w:val="lowerLetter"/>
      <w:lvlText w:val="%1)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8C84268">
      <w:start w:val="1"/>
      <w:numFmt w:val="lowerLetter"/>
      <w:lvlText w:val="%2."/>
      <w:lvlJc w:val="left"/>
      <w:pPr>
        <w:ind w:left="17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ED0090E">
      <w:start w:val="1"/>
      <w:numFmt w:val="lowerRoman"/>
      <w:lvlText w:val="%3."/>
      <w:lvlJc w:val="left"/>
      <w:pPr>
        <w:ind w:left="244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82CF652">
      <w:start w:val="1"/>
      <w:numFmt w:val="decimal"/>
      <w:lvlText w:val="%4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D9C7F02">
      <w:start w:val="1"/>
      <w:numFmt w:val="lowerLetter"/>
      <w:lvlText w:val="%5."/>
      <w:lvlJc w:val="left"/>
      <w:pPr>
        <w:ind w:left="388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A4F69A">
      <w:start w:val="1"/>
      <w:numFmt w:val="lowerRoman"/>
      <w:lvlText w:val="%6."/>
      <w:lvlJc w:val="left"/>
      <w:pPr>
        <w:ind w:left="460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F14D466">
      <w:start w:val="1"/>
      <w:numFmt w:val="decimal"/>
      <w:lvlText w:val="%7."/>
      <w:lvlJc w:val="left"/>
      <w:pPr>
        <w:ind w:left="53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54A68D8">
      <w:start w:val="1"/>
      <w:numFmt w:val="lowerLetter"/>
      <w:lvlText w:val="%8."/>
      <w:lvlJc w:val="left"/>
      <w:pPr>
        <w:ind w:left="604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E6C3532">
      <w:start w:val="1"/>
      <w:numFmt w:val="lowerRoman"/>
      <w:lvlText w:val="%9."/>
      <w:lvlJc w:val="left"/>
      <w:pPr>
        <w:ind w:left="676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49C5F5C"/>
    <w:multiLevelType w:val="hybridMultilevel"/>
    <w:tmpl w:val="208CF0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713ACA"/>
    <w:multiLevelType w:val="hybridMultilevel"/>
    <w:tmpl w:val="497C80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B13DB"/>
    <w:multiLevelType w:val="hybridMultilevel"/>
    <w:tmpl w:val="C0F65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D869AA"/>
    <w:multiLevelType w:val="hybridMultilevel"/>
    <w:tmpl w:val="D1AC57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470903"/>
    <w:multiLevelType w:val="hybridMultilevel"/>
    <w:tmpl w:val="EC12126C"/>
    <w:styleLink w:val="Importovanstyl10"/>
    <w:lvl w:ilvl="0" w:tplc="25325C24">
      <w:start w:val="1"/>
      <w:numFmt w:val="bullet"/>
      <w:lvlText w:val="•"/>
      <w:lvlJc w:val="left"/>
      <w:pPr>
        <w:ind w:left="136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9AA7626">
      <w:start w:val="1"/>
      <w:numFmt w:val="bullet"/>
      <w:lvlText w:val="o"/>
      <w:lvlJc w:val="left"/>
      <w:pPr>
        <w:ind w:left="208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FF8BBAA">
      <w:start w:val="1"/>
      <w:numFmt w:val="bullet"/>
      <w:lvlText w:val="▪"/>
      <w:lvlJc w:val="left"/>
      <w:pPr>
        <w:ind w:left="280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B56F9A8">
      <w:start w:val="1"/>
      <w:numFmt w:val="bullet"/>
      <w:lvlText w:val="•"/>
      <w:lvlJc w:val="left"/>
      <w:pPr>
        <w:ind w:left="352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32C4676">
      <w:start w:val="1"/>
      <w:numFmt w:val="bullet"/>
      <w:lvlText w:val="o"/>
      <w:lvlJc w:val="left"/>
      <w:pPr>
        <w:ind w:left="424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FA41DD4">
      <w:start w:val="1"/>
      <w:numFmt w:val="bullet"/>
      <w:lvlText w:val="▪"/>
      <w:lvlJc w:val="left"/>
      <w:pPr>
        <w:ind w:left="496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87606DC">
      <w:start w:val="1"/>
      <w:numFmt w:val="bullet"/>
      <w:lvlText w:val="•"/>
      <w:lvlJc w:val="left"/>
      <w:pPr>
        <w:ind w:left="568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E589370">
      <w:start w:val="1"/>
      <w:numFmt w:val="bullet"/>
      <w:lvlText w:val="o"/>
      <w:lvlJc w:val="left"/>
      <w:pPr>
        <w:ind w:left="640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50E5922">
      <w:start w:val="1"/>
      <w:numFmt w:val="bullet"/>
      <w:lvlText w:val="▪"/>
      <w:lvlJc w:val="left"/>
      <w:pPr>
        <w:ind w:left="712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CC85B58"/>
    <w:multiLevelType w:val="hybridMultilevel"/>
    <w:tmpl w:val="7C8C63F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B74E6F"/>
    <w:multiLevelType w:val="hybridMultilevel"/>
    <w:tmpl w:val="5BA08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723582"/>
    <w:multiLevelType w:val="hybridMultilevel"/>
    <w:tmpl w:val="DA0ED8C8"/>
    <w:styleLink w:val="Importovanstyl12"/>
    <w:lvl w:ilvl="0" w:tplc="00EE1832">
      <w:start w:val="1"/>
      <w:numFmt w:val="bullet"/>
      <w:lvlText w:val="•"/>
      <w:lvlJc w:val="left"/>
      <w:pPr>
        <w:ind w:left="171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C4C350">
      <w:start w:val="1"/>
      <w:numFmt w:val="bullet"/>
      <w:lvlText w:val="o"/>
      <w:lvlJc w:val="left"/>
      <w:pPr>
        <w:ind w:left="243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DB2AEAC">
      <w:start w:val="1"/>
      <w:numFmt w:val="bullet"/>
      <w:lvlText w:val="▪"/>
      <w:lvlJc w:val="left"/>
      <w:pPr>
        <w:ind w:left="315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BC0C936">
      <w:start w:val="1"/>
      <w:numFmt w:val="bullet"/>
      <w:lvlText w:val="•"/>
      <w:lvlJc w:val="left"/>
      <w:pPr>
        <w:ind w:left="387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66068A">
      <w:start w:val="1"/>
      <w:numFmt w:val="bullet"/>
      <w:lvlText w:val="o"/>
      <w:lvlJc w:val="left"/>
      <w:pPr>
        <w:ind w:left="459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458AB56">
      <w:start w:val="1"/>
      <w:numFmt w:val="bullet"/>
      <w:lvlText w:val="▪"/>
      <w:lvlJc w:val="left"/>
      <w:pPr>
        <w:ind w:left="531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39A36E2">
      <w:start w:val="1"/>
      <w:numFmt w:val="bullet"/>
      <w:lvlText w:val="•"/>
      <w:lvlJc w:val="left"/>
      <w:pPr>
        <w:ind w:left="603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F3E084A">
      <w:start w:val="1"/>
      <w:numFmt w:val="bullet"/>
      <w:lvlText w:val="o"/>
      <w:lvlJc w:val="left"/>
      <w:pPr>
        <w:ind w:left="675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C8827B2">
      <w:start w:val="1"/>
      <w:numFmt w:val="bullet"/>
      <w:lvlText w:val="▪"/>
      <w:lvlJc w:val="left"/>
      <w:pPr>
        <w:ind w:left="747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566610B"/>
    <w:multiLevelType w:val="hybridMultilevel"/>
    <w:tmpl w:val="42563156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B40E09"/>
    <w:multiLevelType w:val="hybridMultilevel"/>
    <w:tmpl w:val="3B0EEF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826894"/>
    <w:multiLevelType w:val="hybridMultilevel"/>
    <w:tmpl w:val="6730F690"/>
    <w:lvl w:ilvl="0" w:tplc="B97C75E6">
      <w:start w:val="1"/>
      <w:numFmt w:val="decimal"/>
      <w:lvlText w:val="%1."/>
      <w:lvlJc w:val="left"/>
      <w:pPr>
        <w:ind w:left="720" w:hanging="360"/>
      </w:pPr>
    </w:lvl>
    <w:lvl w:ilvl="1" w:tplc="94D63ADC">
      <w:start w:val="1"/>
      <w:numFmt w:val="lowerLetter"/>
      <w:lvlText w:val="%2."/>
      <w:lvlJc w:val="left"/>
      <w:pPr>
        <w:ind w:left="1440" w:hanging="360"/>
      </w:pPr>
    </w:lvl>
    <w:lvl w:ilvl="2" w:tplc="5DBED0AE">
      <w:start w:val="1"/>
      <w:numFmt w:val="lowerRoman"/>
      <w:lvlText w:val="%3."/>
      <w:lvlJc w:val="right"/>
      <w:pPr>
        <w:ind w:left="2160" w:hanging="180"/>
      </w:pPr>
    </w:lvl>
    <w:lvl w:ilvl="3" w:tplc="6420BC00">
      <w:start w:val="1"/>
      <w:numFmt w:val="decimal"/>
      <w:lvlText w:val="%4."/>
      <w:lvlJc w:val="left"/>
      <w:pPr>
        <w:ind w:left="2880" w:hanging="360"/>
      </w:pPr>
    </w:lvl>
    <w:lvl w:ilvl="4" w:tplc="F182CC66">
      <w:start w:val="1"/>
      <w:numFmt w:val="lowerLetter"/>
      <w:lvlText w:val="%5."/>
      <w:lvlJc w:val="left"/>
      <w:pPr>
        <w:ind w:left="3600" w:hanging="360"/>
      </w:pPr>
    </w:lvl>
    <w:lvl w:ilvl="5" w:tplc="EF701DEA">
      <w:start w:val="1"/>
      <w:numFmt w:val="lowerRoman"/>
      <w:lvlText w:val="%6."/>
      <w:lvlJc w:val="right"/>
      <w:pPr>
        <w:ind w:left="4320" w:hanging="180"/>
      </w:pPr>
    </w:lvl>
    <w:lvl w:ilvl="6" w:tplc="124EA25E">
      <w:start w:val="1"/>
      <w:numFmt w:val="decimal"/>
      <w:lvlText w:val="%7."/>
      <w:lvlJc w:val="left"/>
      <w:pPr>
        <w:ind w:left="5040" w:hanging="360"/>
      </w:pPr>
    </w:lvl>
    <w:lvl w:ilvl="7" w:tplc="A364BCCA">
      <w:start w:val="1"/>
      <w:numFmt w:val="lowerLetter"/>
      <w:lvlText w:val="%8."/>
      <w:lvlJc w:val="left"/>
      <w:pPr>
        <w:ind w:left="5760" w:hanging="360"/>
      </w:pPr>
    </w:lvl>
    <w:lvl w:ilvl="8" w:tplc="13CA814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3D5D79"/>
    <w:multiLevelType w:val="hybridMultilevel"/>
    <w:tmpl w:val="3CEA3E9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4D2F3C"/>
    <w:multiLevelType w:val="hybridMultilevel"/>
    <w:tmpl w:val="84FAD49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847834"/>
    <w:multiLevelType w:val="hybridMultilevel"/>
    <w:tmpl w:val="7AAA4438"/>
    <w:styleLink w:val="Importovanstyl7"/>
    <w:lvl w:ilvl="0" w:tplc="8B547CA2">
      <w:start w:val="1"/>
      <w:numFmt w:val="bullet"/>
      <w:lvlText w:val="•"/>
      <w:lvlJc w:val="left"/>
      <w:pPr>
        <w:ind w:left="737" w:hanging="45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876934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E927C4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2A0D4D6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1B291F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EF02E3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8669B34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B9CF0F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F1E0A3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36982F31"/>
    <w:multiLevelType w:val="hybridMultilevel"/>
    <w:tmpl w:val="1D2ED78A"/>
    <w:lvl w:ilvl="0" w:tplc="558AE538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B11C14"/>
    <w:multiLevelType w:val="hybridMultilevel"/>
    <w:tmpl w:val="1840D47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C16643"/>
    <w:multiLevelType w:val="hybridMultilevel"/>
    <w:tmpl w:val="E7B47F4A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1F4621"/>
    <w:multiLevelType w:val="hybridMultilevel"/>
    <w:tmpl w:val="6EF88C6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603639"/>
    <w:multiLevelType w:val="hybridMultilevel"/>
    <w:tmpl w:val="A344E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192D78"/>
    <w:multiLevelType w:val="hybridMultilevel"/>
    <w:tmpl w:val="17B271E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513855"/>
    <w:multiLevelType w:val="hybridMultilevel"/>
    <w:tmpl w:val="B39C024A"/>
    <w:styleLink w:val="Importovanstyl15"/>
    <w:lvl w:ilvl="0" w:tplc="0B5ACD52">
      <w:start w:val="1"/>
      <w:numFmt w:val="lowerLetter"/>
      <w:lvlText w:val="%1)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BA425C4">
      <w:start w:val="1"/>
      <w:numFmt w:val="lowerLetter"/>
      <w:lvlText w:val="%2."/>
      <w:lvlJc w:val="left"/>
      <w:pPr>
        <w:ind w:left="17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DC4665C">
      <w:start w:val="1"/>
      <w:numFmt w:val="lowerRoman"/>
      <w:lvlText w:val="%3."/>
      <w:lvlJc w:val="left"/>
      <w:pPr>
        <w:ind w:left="244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374190A">
      <w:start w:val="1"/>
      <w:numFmt w:val="decimal"/>
      <w:lvlText w:val="%4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46AD894">
      <w:start w:val="1"/>
      <w:numFmt w:val="lowerLetter"/>
      <w:lvlText w:val="%5."/>
      <w:lvlJc w:val="left"/>
      <w:pPr>
        <w:ind w:left="388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C2E0308">
      <w:start w:val="1"/>
      <w:numFmt w:val="lowerRoman"/>
      <w:lvlText w:val="%6."/>
      <w:lvlJc w:val="left"/>
      <w:pPr>
        <w:ind w:left="460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970056E">
      <w:start w:val="1"/>
      <w:numFmt w:val="decimal"/>
      <w:lvlText w:val="%7."/>
      <w:lvlJc w:val="left"/>
      <w:pPr>
        <w:ind w:left="53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5149E74">
      <w:start w:val="1"/>
      <w:numFmt w:val="lowerLetter"/>
      <w:lvlText w:val="%8."/>
      <w:lvlJc w:val="left"/>
      <w:pPr>
        <w:ind w:left="604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F24D340">
      <w:start w:val="1"/>
      <w:numFmt w:val="lowerRoman"/>
      <w:lvlText w:val="%9."/>
      <w:lvlJc w:val="left"/>
      <w:pPr>
        <w:ind w:left="676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52FF3695"/>
    <w:multiLevelType w:val="hybridMultilevel"/>
    <w:tmpl w:val="5A6E994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0D5D44"/>
    <w:multiLevelType w:val="multilevel"/>
    <w:tmpl w:val="65945508"/>
    <w:styleLink w:val="WWNum4"/>
    <w:lvl w:ilvl="0">
      <w:numFmt w:val="bullet"/>
      <w:lvlText w:val="-"/>
      <w:lvlJc w:val="left"/>
      <w:pPr>
        <w:ind w:left="720" w:hanging="360"/>
      </w:pPr>
      <w:rPr>
        <w:rFonts w:eastAsia="Arial" w:cs="Aria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30" w15:restartNumberingAfterBreak="0">
    <w:nsid w:val="594A3561"/>
    <w:multiLevelType w:val="hybridMultilevel"/>
    <w:tmpl w:val="0B5ADDA0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3C4689"/>
    <w:multiLevelType w:val="hybridMultilevel"/>
    <w:tmpl w:val="A344E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8A7F3B"/>
    <w:multiLevelType w:val="hybridMultilevel"/>
    <w:tmpl w:val="7F24218A"/>
    <w:styleLink w:val="Importovanstyl3"/>
    <w:lvl w:ilvl="0" w:tplc="F4C0FD14">
      <w:start w:val="1"/>
      <w:numFmt w:val="decimal"/>
      <w:lvlText w:val="%1."/>
      <w:lvlJc w:val="left"/>
      <w:pPr>
        <w:ind w:left="7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C9EB4BA">
      <w:start w:val="1"/>
      <w:numFmt w:val="lowerLetter"/>
      <w:lvlText w:val="%2."/>
      <w:lvlJc w:val="left"/>
      <w:pPr>
        <w:ind w:left="1362" w:hanging="30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B561DF0">
      <w:start w:val="1"/>
      <w:numFmt w:val="lowerRoman"/>
      <w:lvlText w:val="%3."/>
      <w:lvlJc w:val="left"/>
      <w:pPr>
        <w:ind w:left="2140" w:hanging="27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D40099C">
      <w:start w:val="1"/>
      <w:numFmt w:val="decimal"/>
      <w:lvlText w:val="%4."/>
      <w:lvlJc w:val="left"/>
      <w:pPr>
        <w:ind w:left="28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730D35A">
      <w:start w:val="1"/>
      <w:numFmt w:val="lowerLetter"/>
      <w:lvlText w:val="%5."/>
      <w:lvlJc w:val="left"/>
      <w:pPr>
        <w:ind w:left="35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998B6C4">
      <w:start w:val="1"/>
      <w:numFmt w:val="lowerRoman"/>
      <w:lvlText w:val="%6."/>
      <w:lvlJc w:val="left"/>
      <w:pPr>
        <w:ind w:left="4300" w:hanging="27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B4CD054">
      <w:start w:val="1"/>
      <w:numFmt w:val="decimal"/>
      <w:lvlText w:val="%7."/>
      <w:lvlJc w:val="left"/>
      <w:pPr>
        <w:ind w:left="50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7862AE0">
      <w:start w:val="1"/>
      <w:numFmt w:val="lowerLetter"/>
      <w:lvlText w:val="%8."/>
      <w:lvlJc w:val="left"/>
      <w:pPr>
        <w:ind w:left="57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8CAFF7E">
      <w:start w:val="1"/>
      <w:numFmt w:val="lowerRoman"/>
      <w:lvlText w:val="%9."/>
      <w:lvlJc w:val="left"/>
      <w:pPr>
        <w:ind w:left="6460" w:hanging="27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63C83721"/>
    <w:multiLevelType w:val="hybridMultilevel"/>
    <w:tmpl w:val="7C8C63F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2B3CCD"/>
    <w:multiLevelType w:val="hybridMultilevel"/>
    <w:tmpl w:val="71D42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475A8A"/>
    <w:multiLevelType w:val="hybridMultilevel"/>
    <w:tmpl w:val="5AACDC84"/>
    <w:styleLink w:val="Importovanstyl5"/>
    <w:lvl w:ilvl="0" w:tplc="68B0A222">
      <w:start w:val="1"/>
      <w:numFmt w:val="bullet"/>
      <w:lvlText w:val="•"/>
      <w:lvlJc w:val="left"/>
      <w:pPr>
        <w:ind w:left="424" w:hanging="1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062624">
      <w:start w:val="1"/>
      <w:numFmt w:val="bullet"/>
      <w:lvlText w:val="o"/>
      <w:lvlJc w:val="left"/>
      <w:pPr>
        <w:tabs>
          <w:tab w:val="num" w:pos="1157"/>
        </w:tabs>
        <w:ind w:left="87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78C8F5C">
      <w:start w:val="1"/>
      <w:numFmt w:val="bullet"/>
      <w:lvlText w:val="▪"/>
      <w:lvlJc w:val="left"/>
      <w:pPr>
        <w:tabs>
          <w:tab w:val="num" w:pos="1877"/>
        </w:tabs>
        <w:ind w:left="159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1EA52E">
      <w:start w:val="1"/>
      <w:numFmt w:val="bullet"/>
      <w:lvlText w:val="•"/>
      <w:lvlJc w:val="left"/>
      <w:pPr>
        <w:ind w:left="2313" w:hanging="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27CC9EA">
      <w:start w:val="1"/>
      <w:numFmt w:val="bullet"/>
      <w:lvlText w:val="o"/>
      <w:lvlJc w:val="left"/>
      <w:pPr>
        <w:tabs>
          <w:tab w:val="num" w:pos="3317"/>
        </w:tabs>
        <w:ind w:left="303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B0C9A4C">
      <w:start w:val="1"/>
      <w:numFmt w:val="bullet"/>
      <w:lvlText w:val="▪"/>
      <w:lvlJc w:val="left"/>
      <w:pPr>
        <w:tabs>
          <w:tab w:val="num" w:pos="4037"/>
        </w:tabs>
        <w:ind w:left="375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35E0B1A">
      <w:start w:val="1"/>
      <w:numFmt w:val="bullet"/>
      <w:lvlText w:val="•"/>
      <w:lvlJc w:val="left"/>
      <w:pPr>
        <w:ind w:left="4473" w:hanging="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08ED434">
      <w:start w:val="1"/>
      <w:numFmt w:val="bullet"/>
      <w:lvlText w:val="o"/>
      <w:lvlJc w:val="left"/>
      <w:pPr>
        <w:tabs>
          <w:tab w:val="num" w:pos="5477"/>
        </w:tabs>
        <w:ind w:left="519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2A613EC">
      <w:start w:val="1"/>
      <w:numFmt w:val="bullet"/>
      <w:lvlText w:val="▪"/>
      <w:lvlJc w:val="left"/>
      <w:pPr>
        <w:tabs>
          <w:tab w:val="num" w:pos="6197"/>
        </w:tabs>
        <w:ind w:left="591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6AB5610B"/>
    <w:multiLevelType w:val="hybridMultilevel"/>
    <w:tmpl w:val="0AD601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5E4827"/>
    <w:multiLevelType w:val="hybridMultilevel"/>
    <w:tmpl w:val="90AA4A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8621F5"/>
    <w:multiLevelType w:val="hybridMultilevel"/>
    <w:tmpl w:val="BED6B6C0"/>
    <w:lvl w:ilvl="0" w:tplc="76F88FD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CE5A70"/>
    <w:multiLevelType w:val="hybridMultilevel"/>
    <w:tmpl w:val="B28EA0D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BB279A"/>
    <w:multiLevelType w:val="hybridMultilevel"/>
    <w:tmpl w:val="CF58DA28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3E0ACC"/>
    <w:multiLevelType w:val="multilevel"/>
    <w:tmpl w:val="D974D988"/>
    <w:styleLink w:val="Importovanstyl1"/>
    <w:lvl w:ilvl="0">
      <w:start w:val="1"/>
      <w:numFmt w:val="decimal"/>
      <w:lvlText w:val="%1."/>
      <w:lvlJc w:val="left"/>
      <w:pPr>
        <w:ind w:left="1079" w:hanging="7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1079" w:hanging="7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079" w:hanging="7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079" w:hanging="4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1439" w:hanging="79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ind w:left="1439" w:hanging="79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1799" w:hanging="115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ind w:left="1799" w:hanging="115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ind w:left="2159" w:hanging="151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 w15:restartNumberingAfterBreak="0">
    <w:nsid w:val="7DA9013D"/>
    <w:multiLevelType w:val="hybridMultilevel"/>
    <w:tmpl w:val="4EAEFA7C"/>
    <w:styleLink w:val="Importovanstyl11"/>
    <w:lvl w:ilvl="0" w:tplc="F94A4F7E">
      <w:start w:val="1"/>
      <w:numFmt w:val="bullet"/>
      <w:lvlText w:val="•"/>
      <w:lvlJc w:val="left"/>
      <w:pPr>
        <w:tabs>
          <w:tab w:val="num" w:pos="1416"/>
        </w:tabs>
        <w:ind w:left="993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8C9AB8">
      <w:start w:val="1"/>
      <w:numFmt w:val="bullet"/>
      <w:lvlText w:val="o"/>
      <w:lvlJc w:val="left"/>
      <w:pPr>
        <w:tabs>
          <w:tab w:val="num" w:pos="2932"/>
        </w:tabs>
        <w:ind w:left="250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D161D4A">
      <w:start w:val="1"/>
      <w:numFmt w:val="bullet"/>
      <w:lvlText w:val="▪"/>
      <w:lvlJc w:val="left"/>
      <w:pPr>
        <w:tabs>
          <w:tab w:val="num" w:pos="3652"/>
        </w:tabs>
        <w:ind w:left="322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8DCCA8C">
      <w:start w:val="1"/>
      <w:numFmt w:val="bullet"/>
      <w:lvlText w:val="•"/>
      <w:lvlJc w:val="left"/>
      <w:pPr>
        <w:tabs>
          <w:tab w:val="num" w:pos="4372"/>
        </w:tabs>
        <w:ind w:left="3949" w:firstLine="6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F88BFDC">
      <w:start w:val="1"/>
      <w:numFmt w:val="bullet"/>
      <w:lvlText w:val="o"/>
      <w:lvlJc w:val="left"/>
      <w:pPr>
        <w:tabs>
          <w:tab w:val="num" w:pos="5092"/>
        </w:tabs>
        <w:ind w:left="466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A728676">
      <w:start w:val="1"/>
      <w:numFmt w:val="bullet"/>
      <w:lvlText w:val="▪"/>
      <w:lvlJc w:val="left"/>
      <w:pPr>
        <w:tabs>
          <w:tab w:val="num" w:pos="5812"/>
        </w:tabs>
        <w:ind w:left="538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CD08AC4">
      <w:start w:val="1"/>
      <w:numFmt w:val="bullet"/>
      <w:lvlText w:val="•"/>
      <w:lvlJc w:val="left"/>
      <w:pPr>
        <w:tabs>
          <w:tab w:val="num" w:pos="6532"/>
        </w:tabs>
        <w:ind w:left="6109" w:firstLine="6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450A6D8">
      <w:start w:val="1"/>
      <w:numFmt w:val="bullet"/>
      <w:lvlText w:val="o"/>
      <w:lvlJc w:val="left"/>
      <w:pPr>
        <w:tabs>
          <w:tab w:val="num" w:pos="7252"/>
        </w:tabs>
        <w:ind w:left="682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458A234">
      <w:start w:val="1"/>
      <w:numFmt w:val="bullet"/>
      <w:lvlText w:val="▪"/>
      <w:lvlJc w:val="left"/>
      <w:pPr>
        <w:tabs>
          <w:tab w:val="num" w:pos="7972"/>
        </w:tabs>
        <w:ind w:left="754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7FA362FF"/>
    <w:multiLevelType w:val="hybridMultilevel"/>
    <w:tmpl w:val="582041F6"/>
    <w:styleLink w:val="Importovanstyl8"/>
    <w:lvl w:ilvl="0" w:tplc="03B6AB32">
      <w:start w:val="1"/>
      <w:numFmt w:val="lowerLetter"/>
      <w:lvlText w:val="%1)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3F64390">
      <w:start w:val="1"/>
      <w:numFmt w:val="lowerLetter"/>
      <w:lvlText w:val="%2."/>
      <w:lvlJc w:val="left"/>
      <w:pPr>
        <w:ind w:left="17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520AE42">
      <w:start w:val="1"/>
      <w:numFmt w:val="lowerRoman"/>
      <w:lvlText w:val="%3."/>
      <w:lvlJc w:val="left"/>
      <w:pPr>
        <w:ind w:left="244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0C0FBB2">
      <w:start w:val="1"/>
      <w:numFmt w:val="decimal"/>
      <w:lvlText w:val="%4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49E2008">
      <w:start w:val="1"/>
      <w:numFmt w:val="lowerLetter"/>
      <w:lvlText w:val="%5."/>
      <w:lvlJc w:val="left"/>
      <w:pPr>
        <w:ind w:left="388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F4AB538">
      <w:start w:val="1"/>
      <w:numFmt w:val="lowerRoman"/>
      <w:lvlText w:val="%6."/>
      <w:lvlJc w:val="left"/>
      <w:pPr>
        <w:ind w:left="460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2A6AA0">
      <w:start w:val="1"/>
      <w:numFmt w:val="decimal"/>
      <w:lvlText w:val="%7."/>
      <w:lvlJc w:val="left"/>
      <w:pPr>
        <w:ind w:left="53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3445A9A">
      <w:start w:val="1"/>
      <w:numFmt w:val="lowerLetter"/>
      <w:lvlText w:val="%8."/>
      <w:lvlJc w:val="left"/>
      <w:pPr>
        <w:ind w:left="604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780F504">
      <w:start w:val="1"/>
      <w:numFmt w:val="lowerRoman"/>
      <w:lvlText w:val="%9."/>
      <w:lvlJc w:val="left"/>
      <w:pPr>
        <w:ind w:left="676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1662588051">
    <w:abstractNumId w:val="41"/>
  </w:num>
  <w:num w:numId="2" w16cid:durableId="1621569255">
    <w:abstractNumId w:val="35"/>
  </w:num>
  <w:num w:numId="3" w16cid:durableId="1193226261">
    <w:abstractNumId w:val="2"/>
  </w:num>
  <w:num w:numId="4" w16cid:durableId="1699314298">
    <w:abstractNumId w:val="20"/>
  </w:num>
  <w:num w:numId="5" w16cid:durableId="1611275877">
    <w:abstractNumId w:val="32"/>
  </w:num>
  <w:num w:numId="6" w16cid:durableId="735009414">
    <w:abstractNumId w:val="43"/>
  </w:num>
  <w:num w:numId="7" w16cid:durableId="56444807">
    <w:abstractNumId w:val="1"/>
  </w:num>
  <w:num w:numId="8" w16cid:durableId="59600342">
    <w:abstractNumId w:val="11"/>
  </w:num>
  <w:num w:numId="9" w16cid:durableId="1383486185">
    <w:abstractNumId w:val="42"/>
  </w:num>
  <w:num w:numId="10" w16cid:durableId="1612473995">
    <w:abstractNumId w:val="14"/>
  </w:num>
  <w:num w:numId="11" w16cid:durableId="251814977">
    <w:abstractNumId w:val="6"/>
  </w:num>
  <w:num w:numId="12" w16cid:durableId="1220245106">
    <w:abstractNumId w:val="27"/>
  </w:num>
  <w:num w:numId="13" w16cid:durableId="99375451">
    <w:abstractNumId w:val="4"/>
  </w:num>
  <w:num w:numId="14" w16cid:durableId="1364525906">
    <w:abstractNumId w:val="29"/>
  </w:num>
  <w:num w:numId="15" w16cid:durableId="1365598553">
    <w:abstractNumId w:val="10"/>
  </w:num>
  <w:num w:numId="16" w16cid:durableId="1476095397">
    <w:abstractNumId w:val="34"/>
  </w:num>
  <w:num w:numId="17" w16cid:durableId="1957176520">
    <w:abstractNumId w:val="9"/>
  </w:num>
  <w:num w:numId="18" w16cid:durableId="925923880">
    <w:abstractNumId w:val="38"/>
  </w:num>
  <w:num w:numId="19" w16cid:durableId="201789819">
    <w:abstractNumId w:val="39"/>
  </w:num>
  <w:num w:numId="20" w16cid:durableId="414593176">
    <w:abstractNumId w:val="18"/>
  </w:num>
  <w:num w:numId="21" w16cid:durableId="810556650">
    <w:abstractNumId w:val="7"/>
  </w:num>
  <w:num w:numId="22" w16cid:durableId="68886243">
    <w:abstractNumId w:val="33"/>
  </w:num>
  <w:num w:numId="23" w16cid:durableId="1713573717">
    <w:abstractNumId w:val="28"/>
  </w:num>
  <w:num w:numId="24" w16cid:durableId="827020312">
    <w:abstractNumId w:val="24"/>
  </w:num>
  <w:num w:numId="25" w16cid:durableId="251669141">
    <w:abstractNumId w:val="37"/>
  </w:num>
  <w:num w:numId="26" w16cid:durableId="320040314">
    <w:abstractNumId w:val="26"/>
  </w:num>
  <w:num w:numId="27" w16cid:durableId="1623461708">
    <w:abstractNumId w:val="3"/>
  </w:num>
  <w:num w:numId="28" w16cid:durableId="1219709266">
    <w:abstractNumId w:val="13"/>
  </w:num>
  <w:num w:numId="29" w16cid:durableId="771628754">
    <w:abstractNumId w:val="16"/>
  </w:num>
  <w:num w:numId="30" w16cid:durableId="562982496">
    <w:abstractNumId w:val="5"/>
  </w:num>
  <w:num w:numId="31" w16cid:durableId="622690153">
    <w:abstractNumId w:val="0"/>
  </w:num>
  <w:num w:numId="32" w16cid:durableId="203909139">
    <w:abstractNumId w:val="21"/>
  </w:num>
  <w:num w:numId="33" w16cid:durableId="395669436">
    <w:abstractNumId w:val="19"/>
  </w:num>
  <w:num w:numId="34" w16cid:durableId="1369330829">
    <w:abstractNumId w:val="8"/>
  </w:num>
  <w:num w:numId="35" w16cid:durableId="2044868261">
    <w:abstractNumId w:val="22"/>
  </w:num>
  <w:num w:numId="36" w16cid:durableId="381178816">
    <w:abstractNumId w:val="17"/>
  </w:num>
  <w:num w:numId="37" w16cid:durableId="1274749814">
    <w:abstractNumId w:val="12"/>
  </w:num>
  <w:num w:numId="38" w16cid:durableId="507646267">
    <w:abstractNumId w:val="30"/>
  </w:num>
  <w:num w:numId="39" w16cid:durableId="975724574">
    <w:abstractNumId w:val="40"/>
  </w:num>
  <w:num w:numId="40" w16cid:durableId="1737825131">
    <w:abstractNumId w:val="23"/>
  </w:num>
  <w:num w:numId="41" w16cid:durableId="1582253066">
    <w:abstractNumId w:val="15"/>
  </w:num>
  <w:num w:numId="42" w16cid:durableId="224071379">
    <w:abstractNumId w:val="36"/>
  </w:num>
  <w:num w:numId="43" w16cid:durableId="79106491">
    <w:abstractNumId w:val="31"/>
  </w:num>
  <w:num w:numId="44" w16cid:durableId="1194271738">
    <w:abstractNumId w:val="2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attachedTemplate r:id="rId1"/>
  <w:linkStyl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ABA"/>
    <w:rsid w:val="00000E27"/>
    <w:rsid w:val="0000361A"/>
    <w:rsid w:val="00003DA1"/>
    <w:rsid w:val="000046CE"/>
    <w:rsid w:val="000077FE"/>
    <w:rsid w:val="00010349"/>
    <w:rsid w:val="00010AC5"/>
    <w:rsid w:val="00013840"/>
    <w:rsid w:val="00013B09"/>
    <w:rsid w:val="000167FB"/>
    <w:rsid w:val="00020057"/>
    <w:rsid w:val="000228C3"/>
    <w:rsid w:val="00022F2C"/>
    <w:rsid w:val="00022FC2"/>
    <w:rsid w:val="00035647"/>
    <w:rsid w:val="00035922"/>
    <w:rsid w:val="000364C1"/>
    <w:rsid w:val="00036797"/>
    <w:rsid w:val="000367ED"/>
    <w:rsid w:val="00037873"/>
    <w:rsid w:val="00041A2F"/>
    <w:rsid w:val="000420B4"/>
    <w:rsid w:val="00043A8C"/>
    <w:rsid w:val="00043B33"/>
    <w:rsid w:val="00045CA4"/>
    <w:rsid w:val="000467E9"/>
    <w:rsid w:val="00046CAD"/>
    <w:rsid w:val="00046CC5"/>
    <w:rsid w:val="00053715"/>
    <w:rsid w:val="00053F36"/>
    <w:rsid w:val="00056803"/>
    <w:rsid w:val="00057619"/>
    <w:rsid w:val="0005790B"/>
    <w:rsid w:val="0005795B"/>
    <w:rsid w:val="00060154"/>
    <w:rsid w:val="00060AB3"/>
    <w:rsid w:val="00060B05"/>
    <w:rsid w:val="00062222"/>
    <w:rsid w:val="00062234"/>
    <w:rsid w:val="0006587D"/>
    <w:rsid w:val="00066CE3"/>
    <w:rsid w:val="0006716C"/>
    <w:rsid w:val="00070771"/>
    <w:rsid w:val="00071BBF"/>
    <w:rsid w:val="00074232"/>
    <w:rsid w:val="00074FDA"/>
    <w:rsid w:val="0007579B"/>
    <w:rsid w:val="00075F27"/>
    <w:rsid w:val="00083701"/>
    <w:rsid w:val="0008467B"/>
    <w:rsid w:val="00091D70"/>
    <w:rsid w:val="0009431F"/>
    <w:rsid w:val="00096999"/>
    <w:rsid w:val="0009777F"/>
    <w:rsid w:val="000A25E7"/>
    <w:rsid w:val="000A40B2"/>
    <w:rsid w:val="000A79CE"/>
    <w:rsid w:val="000B0654"/>
    <w:rsid w:val="000B5936"/>
    <w:rsid w:val="000B5E5C"/>
    <w:rsid w:val="000B6221"/>
    <w:rsid w:val="000B737C"/>
    <w:rsid w:val="000C180D"/>
    <w:rsid w:val="000C3C99"/>
    <w:rsid w:val="000C6FEC"/>
    <w:rsid w:val="000D1345"/>
    <w:rsid w:val="000D2160"/>
    <w:rsid w:val="000D2975"/>
    <w:rsid w:val="000D3417"/>
    <w:rsid w:val="000D395B"/>
    <w:rsid w:val="000D3F9B"/>
    <w:rsid w:val="000D4666"/>
    <w:rsid w:val="000D6185"/>
    <w:rsid w:val="000D6804"/>
    <w:rsid w:val="000D6838"/>
    <w:rsid w:val="000D7E20"/>
    <w:rsid w:val="000E0FEA"/>
    <w:rsid w:val="000E179A"/>
    <w:rsid w:val="000E2086"/>
    <w:rsid w:val="000E3470"/>
    <w:rsid w:val="000E3640"/>
    <w:rsid w:val="000E3B1F"/>
    <w:rsid w:val="000E3BA9"/>
    <w:rsid w:val="000E3D82"/>
    <w:rsid w:val="000E5AF0"/>
    <w:rsid w:val="000E7C53"/>
    <w:rsid w:val="000F0C37"/>
    <w:rsid w:val="000F1F1C"/>
    <w:rsid w:val="000F257F"/>
    <w:rsid w:val="000F27FD"/>
    <w:rsid w:val="000F3D41"/>
    <w:rsid w:val="000F45B8"/>
    <w:rsid w:val="000F5EC4"/>
    <w:rsid w:val="000F7C0C"/>
    <w:rsid w:val="000F7C92"/>
    <w:rsid w:val="000F7DF9"/>
    <w:rsid w:val="001001B4"/>
    <w:rsid w:val="00104042"/>
    <w:rsid w:val="0010406D"/>
    <w:rsid w:val="001060D3"/>
    <w:rsid w:val="001063BA"/>
    <w:rsid w:val="00106BBB"/>
    <w:rsid w:val="001078F7"/>
    <w:rsid w:val="00115724"/>
    <w:rsid w:val="00115FA5"/>
    <w:rsid w:val="001160B0"/>
    <w:rsid w:val="001169D5"/>
    <w:rsid w:val="00120046"/>
    <w:rsid w:val="001201CF"/>
    <w:rsid w:val="00122513"/>
    <w:rsid w:val="00125111"/>
    <w:rsid w:val="00125510"/>
    <w:rsid w:val="00125A40"/>
    <w:rsid w:val="00126789"/>
    <w:rsid w:val="0013024A"/>
    <w:rsid w:val="00131FA4"/>
    <w:rsid w:val="00132287"/>
    <w:rsid w:val="00132E07"/>
    <w:rsid w:val="00133F71"/>
    <w:rsid w:val="001378B1"/>
    <w:rsid w:val="0014075D"/>
    <w:rsid w:val="00143442"/>
    <w:rsid w:val="001505B9"/>
    <w:rsid w:val="00152768"/>
    <w:rsid w:val="0015402A"/>
    <w:rsid w:val="00154386"/>
    <w:rsid w:val="001578FC"/>
    <w:rsid w:val="0016184B"/>
    <w:rsid w:val="00163206"/>
    <w:rsid w:val="0016384F"/>
    <w:rsid w:val="001651C9"/>
    <w:rsid w:val="0016584C"/>
    <w:rsid w:val="0016634F"/>
    <w:rsid w:val="00166E87"/>
    <w:rsid w:val="00167507"/>
    <w:rsid w:val="0017193D"/>
    <w:rsid w:val="00171C44"/>
    <w:rsid w:val="001738A1"/>
    <w:rsid w:val="00173F4E"/>
    <w:rsid w:val="00175A18"/>
    <w:rsid w:val="00175CB1"/>
    <w:rsid w:val="00181BE8"/>
    <w:rsid w:val="00182122"/>
    <w:rsid w:val="00184370"/>
    <w:rsid w:val="00191156"/>
    <w:rsid w:val="001951C5"/>
    <w:rsid w:val="00195CC6"/>
    <w:rsid w:val="001A1D75"/>
    <w:rsid w:val="001A28C7"/>
    <w:rsid w:val="001A5F6D"/>
    <w:rsid w:val="001A7714"/>
    <w:rsid w:val="001C1B87"/>
    <w:rsid w:val="001C2A48"/>
    <w:rsid w:val="001C300E"/>
    <w:rsid w:val="001C3CEC"/>
    <w:rsid w:val="001C69B8"/>
    <w:rsid w:val="001C7600"/>
    <w:rsid w:val="001D0D3A"/>
    <w:rsid w:val="001D12C4"/>
    <w:rsid w:val="001D3125"/>
    <w:rsid w:val="001D4DD2"/>
    <w:rsid w:val="001D7018"/>
    <w:rsid w:val="001E6DE9"/>
    <w:rsid w:val="001F00D9"/>
    <w:rsid w:val="001F0245"/>
    <w:rsid w:val="001F1196"/>
    <w:rsid w:val="001F2561"/>
    <w:rsid w:val="001F3040"/>
    <w:rsid w:val="00201D32"/>
    <w:rsid w:val="00203EA7"/>
    <w:rsid w:val="00207DF1"/>
    <w:rsid w:val="00210360"/>
    <w:rsid w:val="00214469"/>
    <w:rsid w:val="0021519B"/>
    <w:rsid w:val="0021530D"/>
    <w:rsid w:val="0021679B"/>
    <w:rsid w:val="00216C31"/>
    <w:rsid w:val="00217482"/>
    <w:rsid w:val="00220EEE"/>
    <w:rsid w:val="00221504"/>
    <w:rsid w:val="00221D8F"/>
    <w:rsid w:val="002222BD"/>
    <w:rsid w:val="00225355"/>
    <w:rsid w:val="002256B1"/>
    <w:rsid w:val="0023480C"/>
    <w:rsid w:val="00235CB1"/>
    <w:rsid w:val="002368C7"/>
    <w:rsid w:val="00236A9C"/>
    <w:rsid w:val="002371F5"/>
    <w:rsid w:val="00243470"/>
    <w:rsid w:val="00244B47"/>
    <w:rsid w:val="00250CBC"/>
    <w:rsid w:val="00252A97"/>
    <w:rsid w:val="0025363C"/>
    <w:rsid w:val="00253DAA"/>
    <w:rsid w:val="00255996"/>
    <w:rsid w:val="00257D5B"/>
    <w:rsid w:val="00261B73"/>
    <w:rsid w:val="00265BA7"/>
    <w:rsid w:val="0026709E"/>
    <w:rsid w:val="002819FD"/>
    <w:rsid w:val="00282203"/>
    <w:rsid w:val="002828E2"/>
    <w:rsid w:val="002839C1"/>
    <w:rsid w:val="00283D30"/>
    <w:rsid w:val="00285A58"/>
    <w:rsid w:val="00286A9D"/>
    <w:rsid w:val="00286C4E"/>
    <w:rsid w:val="002872C3"/>
    <w:rsid w:val="0028788B"/>
    <w:rsid w:val="002925C8"/>
    <w:rsid w:val="00294C7C"/>
    <w:rsid w:val="0029590D"/>
    <w:rsid w:val="00295E16"/>
    <w:rsid w:val="002A024B"/>
    <w:rsid w:val="002A0B28"/>
    <w:rsid w:val="002A5DB0"/>
    <w:rsid w:val="002B0DB6"/>
    <w:rsid w:val="002B110A"/>
    <w:rsid w:val="002B1C7A"/>
    <w:rsid w:val="002B28B1"/>
    <w:rsid w:val="002B3FD2"/>
    <w:rsid w:val="002B4EE3"/>
    <w:rsid w:val="002C0EC9"/>
    <w:rsid w:val="002C3B2B"/>
    <w:rsid w:val="002C4984"/>
    <w:rsid w:val="002C4990"/>
    <w:rsid w:val="002D0892"/>
    <w:rsid w:val="002D1830"/>
    <w:rsid w:val="002D2CE4"/>
    <w:rsid w:val="002D352C"/>
    <w:rsid w:val="002D402A"/>
    <w:rsid w:val="002D57BB"/>
    <w:rsid w:val="002D7B97"/>
    <w:rsid w:val="002E15AB"/>
    <w:rsid w:val="002E59E7"/>
    <w:rsid w:val="002E5E29"/>
    <w:rsid w:val="002E64FC"/>
    <w:rsid w:val="002E78E5"/>
    <w:rsid w:val="002E7A7D"/>
    <w:rsid w:val="002F23AB"/>
    <w:rsid w:val="002F2F87"/>
    <w:rsid w:val="002F4357"/>
    <w:rsid w:val="002F6CA3"/>
    <w:rsid w:val="0030113E"/>
    <w:rsid w:val="003015D3"/>
    <w:rsid w:val="0030728B"/>
    <w:rsid w:val="00307339"/>
    <w:rsid w:val="00312F6E"/>
    <w:rsid w:val="00313DBC"/>
    <w:rsid w:val="003145F9"/>
    <w:rsid w:val="003151BC"/>
    <w:rsid w:val="00316E0B"/>
    <w:rsid w:val="00317849"/>
    <w:rsid w:val="00317CB4"/>
    <w:rsid w:val="00320BF7"/>
    <w:rsid w:val="00327196"/>
    <w:rsid w:val="0032733B"/>
    <w:rsid w:val="00327442"/>
    <w:rsid w:val="00327775"/>
    <w:rsid w:val="0033255D"/>
    <w:rsid w:val="003336C7"/>
    <w:rsid w:val="00333DA2"/>
    <w:rsid w:val="0033614B"/>
    <w:rsid w:val="00337814"/>
    <w:rsid w:val="00337988"/>
    <w:rsid w:val="00341A18"/>
    <w:rsid w:val="00342D87"/>
    <w:rsid w:val="00344B54"/>
    <w:rsid w:val="00346138"/>
    <w:rsid w:val="00346B6D"/>
    <w:rsid w:val="003479E7"/>
    <w:rsid w:val="003505E8"/>
    <w:rsid w:val="0035093F"/>
    <w:rsid w:val="00351B8F"/>
    <w:rsid w:val="003556B6"/>
    <w:rsid w:val="003566B6"/>
    <w:rsid w:val="00356AC3"/>
    <w:rsid w:val="0036025B"/>
    <w:rsid w:val="00362B9A"/>
    <w:rsid w:val="003632D0"/>
    <w:rsid w:val="00365534"/>
    <w:rsid w:val="00365DAD"/>
    <w:rsid w:val="00367189"/>
    <w:rsid w:val="0037038F"/>
    <w:rsid w:val="0037289F"/>
    <w:rsid w:val="00381C2C"/>
    <w:rsid w:val="00384BBC"/>
    <w:rsid w:val="003918D9"/>
    <w:rsid w:val="0039284A"/>
    <w:rsid w:val="00393E26"/>
    <w:rsid w:val="0039421B"/>
    <w:rsid w:val="003A00E1"/>
    <w:rsid w:val="003A0AEF"/>
    <w:rsid w:val="003A71DD"/>
    <w:rsid w:val="003B0D37"/>
    <w:rsid w:val="003B1665"/>
    <w:rsid w:val="003B21A5"/>
    <w:rsid w:val="003B2D03"/>
    <w:rsid w:val="003B6C32"/>
    <w:rsid w:val="003C05F9"/>
    <w:rsid w:val="003C15DC"/>
    <w:rsid w:val="003C3506"/>
    <w:rsid w:val="003C4579"/>
    <w:rsid w:val="003C7421"/>
    <w:rsid w:val="003E1722"/>
    <w:rsid w:val="003E30BB"/>
    <w:rsid w:val="003E330A"/>
    <w:rsid w:val="003E4FB5"/>
    <w:rsid w:val="003E5676"/>
    <w:rsid w:val="003E5C1C"/>
    <w:rsid w:val="003E6021"/>
    <w:rsid w:val="003E6B9B"/>
    <w:rsid w:val="003F03A2"/>
    <w:rsid w:val="003F180E"/>
    <w:rsid w:val="003F2737"/>
    <w:rsid w:val="003F5A8C"/>
    <w:rsid w:val="003F6187"/>
    <w:rsid w:val="004029AF"/>
    <w:rsid w:val="00405ACE"/>
    <w:rsid w:val="004077CF"/>
    <w:rsid w:val="00410937"/>
    <w:rsid w:val="00411C6F"/>
    <w:rsid w:val="00417BB0"/>
    <w:rsid w:val="0042147A"/>
    <w:rsid w:val="004219BA"/>
    <w:rsid w:val="004268F9"/>
    <w:rsid w:val="004270B8"/>
    <w:rsid w:val="00433F36"/>
    <w:rsid w:val="00435989"/>
    <w:rsid w:val="00435F8E"/>
    <w:rsid w:val="00441F2F"/>
    <w:rsid w:val="004426D1"/>
    <w:rsid w:val="00442DC2"/>
    <w:rsid w:val="00444DC9"/>
    <w:rsid w:val="004477E7"/>
    <w:rsid w:val="00447EDC"/>
    <w:rsid w:val="004506E8"/>
    <w:rsid w:val="00451902"/>
    <w:rsid w:val="00452417"/>
    <w:rsid w:val="0045640E"/>
    <w:rsid w:val="00456880"/>
    <w:rsid w:val="004601CA"/>
    <w:rsid w:val="00460B17"/>
    <w:rsid w:val="00462A24"/>
    <w:rsid w:val="0046523B"/>
    <w:rsid w:val="0046640F"/>
    <w:rsid w:val="00466881"/>
    <w:rsid w:val="004700A8"/>
    <w:rsid w:val="00470C99"/>
    <w:rsid w:val="00470E4D"/>
    <w:rsid w:val="00471614"/>
    <w:rsid w:val="00472809"/>
    <w:rsid w:val="00472C16"/>
    <w:rsid w:val="00474B68"/>
    <w:rsid w:val="0048466F"/>
    <w:rsid w:val="0048584C"/>
    <w:rsid w:val="004903B2"/>
    <w:rsid w:val="00490B10"/>
    <w:rsid w:val="00490F91"/>
    <w:rsid w:val="0049282B"/>
    <w:rsid w:val="004935F8"/>
    <w:rsid w:val="00494796"/>
    <w:rsid w:val="004976E3"/>
    <w:rsid w:val="004A085B"/>
    <w:rsid w:val="004A0B2A"/>
    <w:rsid w:val="004A14FD"/>
    <w:rsid w:val="004A1745"/>
    <w:rsid w:val="004A3511"/>
    <w:rsid w:val="004A3813"/>
    <w:rsid w:val="004A3E9A"/>
    <w:rsid w:val="004A6599"/>
    <w:rsid w:val="004B054D"/>
    <w:rsid w:val="004B273C"/>
    <w:rsid w:val="004B33E7"/>
    <w:rsid w:val="004B47A6"/>
    <w:rsid w:val="004C0FCD"/>
    <w:rsid w:val="004C1ADF"/>
    <w:rsid w:val="004C2342"/>
    <w:rsid w:val="004C2FC3"/>
    <w:rsid w:val="004C3A0E"/>
    <w:rsid w:val="004C3A3A"/>
    <w:rsid w:val="004C41DE"/>
    <w:rsid w:val="004C4487"/>
    <w:rsid w:val="004C47E1"/>
    <w:rsid w:val="004C67C1"/>
    <w:rsid w:val="004D1FC9"/>
    <w:rsid w:val="004D45DF"/>
    <w:rsid w:val="004D7E94"/>
    <w:rsid w:val="004E04AA"/>
    <w:rsid w:val="004E4219"/>
    <w:rsid w:val="004E540D"/>
    <w:rsid w:val="004F14C1"/>
    <w:rsid w:val="004F3331"/>
    <w:rsid w:val="004F48B9"/>
    <w:rsid w:val="004F4BEA"/>
    <w:rsid w:val="004F618E"/>
    <w:rsid w:val="004F67C0"/>
    <w:rsid w:val="004F6875"/>
    <w:rsid w:val="00504FB3"/>
    <w:rsid w:val="00505552"/>
    <w:rsid w:val="00506344"/>
    <w:rsid w:val="0051072D"/>
    <w:rsid w:val="00511265"/>
    <w:rsid w:val="0051188A"/>
    <w:rsid w:val="005121FA"/>
    <w:rsid w:val="00512263"/>
    <w:rsid w:val="00513AD0"/>
    <w:rsid w:val="0051595F"/>
    <w:rsid w:val="00515CE4"/>
    <w:rsid w:val="00516DC3"/>
    <w:rsid w:val="00520B16"/>
    <w:rsid w:val="00521CB1"/>
    <w:rsid w:val="00526860"/>
    <w:rsid w:val="0053157A"/>
    <w:rsid w:val="00532669"/>
    <w:rsid w:val="00533A57"/>
    <w:rsid w:val="00535110"/>
    <w:rsid w:val="005354C8"/>
    <w:rsid w:val="00541B9E"/>
    <w:rsid w:val="00543927"/>
    <w:rsid w:val="00544763"/>
    <w:rsid w:val="0054546F"/>
    <w:rsid w:val="00545D75"/>
    <w:rsid w:val="005531BF"/>
    <w:rsid w:val="00553DCD"/>
    <w:rsid w:val="005543B3"/>
    <w:rsid w:val="00554D71"/>
    <w:rsid w:val="005627ED"/>
    <w:rsid w:val="0056478E"/>
    <w:rsid w:val="005655EC"/>
    <w:rsid w:val="005667A9"/>
    <w:rsid w:val="005701EA"/>
    <w:rsid w:val="0057231D"/>
    <w:rsid w:val="00574196"/>
    <w:rsid w:val="005757B4"/>
    <w:rsid w:val="005839A4"/>
    <w:rsid w:val="00583D47"/>
    <w:rsid w:val="00585B5C"/>
    <w:rsid w:val="005865D4"/>
    <w:rsid w:val="00586BD9"/>
    <w:rsid w:val="00587D05"/>
    <w:rsid w:val="00593738"/>
    <w:rsid w:val="0059459F"/>
    <w:rsid w:val="00594CA7"/>
    <w:rsid w:val="00596DFA"/>
    <w:rsid w:val="005A0D5E"/>
    <w:rsid w:val="005A0F1A"/>
    <w:rsid w:val="005B07FD"/>
    <w:rsid w:val="005B278A"/>
    <w:rsid w:val="005B2FEA"/>
    <w:rsid w:val="005B3875"/>
    <w:rsid w:val="005B5135"/>
    <w:rsid w:val="005B5E37"/>
    <w:rsid w:val="005B6D4F"/>
    <w:rsid w:val="005C4EE1"/>
    <w:rsid w:val="005C7432"/>
    <w:rsid w:val="005D1AFF"/>
    <w:rsid w:val="005D519A"/>
    <w:rsid w:val="005E04E3"/>
    <w:rsid w:val="005E260F"/>
    <w:rsid w:val="005E3233"/>
    <w:rsid w:val="005E575D"/>
    <w:rsid w:val="005E5B60"/>
    <w:rsid w:val="005E6505"/>
    <w:rsid w:val="005F047C"/>
    <w:rsid w:val="005F522E"/>
    <w:rsid w:val="0060075A"/>
    <w:rsid w:val="00601974"/>
    <w:rsid w:val="00603229"/>
    <w:rsid w:val="00603D1C"/>
    <w:rsid w:val="00603DFB"/>
    <w:rsid w:val="0060619E"/>
    <w:rsid w:val="006068B1"/>
    <w:rsid w:val="0061008B"/>
    <w:rsid w:val="00614014"/>
    <w:rsid w:val="00615281"/>
    <w:rsid w:val="0061672C"/>
    <w:rsid w:val="0061757A"/>
    <w:rsid w:val="006226CF"/>
    <w:rsid w:val="0062339D"/>
    <w:rsid w:val="006234BE"/>
    <w:rsid w:val="00624A62"/>
    <w:rsid w:val="006304C8"/>
    <w:rsid w:val="006305D5"/>
    <w:rsid w:val="0063154A"/>
    <w:rsid w:val="00631601"/>
    <w:rsid w:val="00631C88"/>
    <w:rsid w:val="006353C7"/>
    <w:rsid w:val="006363E3"/>
    <w:rsid w:val="0064120D"/>
    <w:rsid w:val="00643674"/>
    <w:rsid w:val="0064503C"/>
    <w:rsid w:val="00645DDE"/>
    <w:rsid w:val="00647816"/>
    <w:rsid w:val="00647ABA"/>
    <w:rsid w:val="0065089C"/>
    <w:rsid w:val="00650A20"/>
    <w:rsid w:val="0065212B"/>
    <w:rsid w:val="00656742"/>
    <w:rsid w:val="0066211C"/>
    <w:rsid w:val="00666A7D"/>
    <w:rsid w:val="00667DF1"/>
    <w:rsid w:val="00672100"/>
    <w:rsid w:val="006748F7"/>
    <w:rsid w:val="00674D76"/>
    <w:rsid w:val="00676333"/>
    <w:rsid w:val="00677B2B"/>
    <w:rsid w:val="00681548"/>
    <w:rsid w:val="006846D6"/>
    <w:rsid w:val="00684731"/>
    <w:rsid w:val="00684C89"/>
    <w:rsid w:val="006850F3"/>
    <w:rsid w:val="00686D48"/>
    <w:rsid w:val="00692347"/>
    <w:rsid w:val="00693189"/>
    <w:rsid w:val="00693D8D"/>
    <w:rsid w:val="006970C3"/>
    <w:rsid w:val="006A00AF"/>
    <w:rsid w:val="006A7174"/>
    <w:rsid w:val="006B0104"/>
    <w:rsid w:val="006B15A4"/>
    <w:rsid w:val="006B2F33"/>
    <w:rsid w:val="006B3C39"/>
    <w:rsid w:val="006B7475"/>
    <w:rsid w:val="006C0204"/>
    <w:rsid w:val="006C0F4F"/>
    <w:rsid w:val="006C12A8"/>
    <w:rsid w:val="006C1AD1"/>
    <w:rsid w:val="006C203D"/>
    <w:rsid w:val="006C702B"/>
    <w:rsid w:val="006C7CCC"/>
    <w:rsid w:val="006E05D5"/>
    <w:rsid w:val="006E3733"/>
    <w:rsid w:val="006E6F18"/>
    <w:rsid w:val="006F2412"/>
    <w:rsid w:val="006F362F"/>
    <w:rsid w:val="006F4762"/>
    <w:rsid w:val="006F7E08"/>
    <w:rsid w:val="00701743"/>
    <w:rsid w:val="00706306"/>
    <w:rsid w:val="00711C6F"/>
    <w:rsid w:val="00711EFC"/>
    <w:rsid w:val="007139A1"/>
    <w:rsid w:val="007147BF"/>
    <w:rsid w:val="007165DA"/>
    <w:rsid w:val="007174AC"/>
    <w:rsid w:val="00717EAD"/>
    <w:rsid w:val="00717F12"/>
    <w:rsid w:val="00720844"/>
    <w:rsid w:val="007215D4"/>
    <w:rsid w:val="007222A7"/>
    <w:rsid w:val="00722AE5"/>
    <w:rsid w:val="00723DC1"/>
    <w:rsid w:val="00724AC1"/>
    <w:rsid w:val="007258A3"/>
    <w:rsid w:val="00725F53"/>
    <w:rsid w:val="00726651"/>
    <w:rsid w:val="00731DDF"/>
    <w:rsid w:val="00731DF7"/>
    <w:rsid w:val="00732B69"/>
    <w:rsid w:val="00732C55"/>
    <w:rsid w:val="0073389C"/>
    <w:rsid w:val="0073582D"/>
    <w:rsid w:val="00736DA2"/>
    <w:rsid w:val="00741E68"/>
    <w:rsid w:val="00744617"/>
    <w:rsid w:val="00744E80"/>
    <w:rsid w:val="00751A70"/>
    <w:rsid w:val="0075286F"/>
    <w:rsid w:val="00760F56"/>
    <w:rsid w:val="00762D81"/>
    <w:rsid w:val="00763C9C"/>
    <w:rsid w:val="00764326"/>
    <w:rsid w:val="00764E7E"/>
    <w:rsid w:val="00766243"/>
    <w:rsid w:val="0077040F"/>
    <w:rsid w:val="0077731D"/>
    <w:rsid w:val="00780E6A"/>
    <w:rsid w:val="007817C0"/>
    <w:rsid w:val="0078184A"/>
    <w:rsid w:val="007823A2"/>
    <w:rsid w:val="00782424"/>
    <w:rsid w:val="00784128"/>
    <w:rsid w:val="00785C62"/>
    <w:rsid w:val="007861D0"/>
    <w:rsid w:val="00786F21"/>
    <w:rsid w:val="00790833"/>
    <w:rsid w:val="007909EB"/>
    <w:rsid w:val="00790E9F"/>
    <w:rsid w:val="00791397"/>
    <w:rsid w:val="007915E8"/>
    <w:rsid w:val="007939A4"/>
    <w:rsid w:val="007963EF"/>
    <w:rsid w:val="0079647A"/>
    <w:rsid w:val="00796789"/>
    <w:rsid w:val="007A1BAE"/>
    <w:rsid w:val="007A29F9"/>
    <w:rsid w:val="007A6A7F"/>
    <w:rsid w:val="007B068D"/>
    <w:rsid w:val="007B18BB"/>
    <w:rsid w:val="007B2131"/>
    <w:rsid w:val="007C04FC"/>
    <w:rsid w:val="007C1F6D"/>
    <w:rsid w:val="007C62F1"/>
    <w:rsid w:val="007D1665"/>
    <w:rsid w:val="007D18E9"/>
    <w:rsid w:val="007D42AA"/>
    <w:rsid w:val="007D56F7"/>
    <w:rsid w:val="007D7021"/>
    <w:rsid w:val="007E05ED"/>
    <w:rsid w:val="007E0633"/>
    <w:rsid w:val="007E1E7C"/>
    <w:rsid w:val="007E64BD"/>
    <w:rsid w:val="007E6584"/>
    <w:rsid w:val="007F06A7"/>
    <w:rsid w:val="007F1A9F"/>
    <w:rsid w:val="007F221C"/>
    <w:rsid w:val="007F269C"/>
    <w:rsid w:val="007F37D2"/>
    <w:rsid w:val="007F41CF"/>
    <w:rsid w:val="0080039A"/>
    <w:rsid w:val="008042BB"/>
    <w:rsid w:val="00805078"/>
    <w:rsid w:val="0080580F"/>
    <w:rsid w:val="00805C5C"/>
    <w:rsid w:val="008071FC"/>
    <w:rsid w:val="00813045"/>
    <w:rsid w:val="00820272"/>
    <w:rsid w:val="0082037F"/>
    <w:rsid w:val="0082122C"/>
    <w:rsid w:val="00821DB9"/>
    <w:rsid w:val="00823C19"/>
    <w:rsid w:val="00823EA9"/>
    <w:rsid w:val="00823FDD"/>
    <w:rsid w:val="0083146F"/>
    <w:rsid w:val="008316A7"/>
    <w:rsid w:val="00831F2E"/>
    <w:rsid w:val="00835236"/>
    <w:rsid w:val="00841BA5"/>
    <w:rsid w:val="0084384B"/>
    <w:rsid w:val="00845766"/>
    <w:rsid w:val="00847AE5"/>
    <w:rsid w:val="00850261"/>
    <w:rsid w:val="008508B5"/>
    <w:rsid w:val="008508ED"/>
    <w:rsid w:val="00851002"/>
    <w:rsid w:val="00853C7C"/>
    <w:rsid w:val="00854765"/>
    <w:rsid w:val="008549C6"/>
    <w:rsid w:val="00854C69"/>
    <w:rsid w:val="008557C6"/>
    <w:rsid w:val="00856C3C"/>
    <w:rsid w:val="00857566"/>
    <w:rsid w:val="008627A5"/>
    <w:rsid w:val="00862839"/>
    <w:rsid w:val="00862B46"/>
    <w:rsid w:val="008634DD"/>
    <w:rsid w:val="0086402C"/>
    <w:rsid w:val="00867646"/>
    <w:rsid w:val="00867D71"/>
    <w:rsid w:val="00871197"/>
    <w:rsid w:val="00871908"/>
    <w:rsid w:val="00873C31"/>
    <w:rsid w:val="00875EF6"/>
    <w:rsid w:val="0088084B"/>
    <w:rsid w:val="00883F60"/>
    <w:rsid w:val="00892983"/>
    <w:rsid w:val="00892E4E"/>
    <w:rsid w:val="00893546"/>
    <w:rsid w:val="00895519"/>
    <w:rsid w:val="00895C38"/>
    <w:rsid w:val="00896B7D"/>
    <w:rsid w:val="0089731A"/>
    <w:rsid w:val="008A1D9E"/>
    <w:rsid w:val="008A2CFA"/>
    <w:rsid w:val="008A3FBF"/>
    <w:rsid w:val="008A7158"/>
    <w:rsid w:val="008B7073"/>
    <w:rsid w:val="008C0584"/>
    <w:rsid w:val="008C11DC"/>
    <w:rsid w:val="008C220C"/>
    <w:rsid w:val="008C38A2"/>
    <w:rsid w:val="008D0504"/>
    <w:rsid w:val="008D404F"/>
    <w:rsid w:val="008D4967"/>
    <w:rsid w:val="008D7CB5"/>
    <w:rsid w:val="008E280E"/>
    <w:rsid w:val="008F0067"/>
    <w:rsid w:val="008F07AB"/>
    <w:rsid w:val="008F2294"/>
    <w:rsid w:val="008F2A50"/>
    <w:rsid w:val="008F32B4"/>
    <w:rsid w:val="008F46A0"/>
    <w:rsid w:val="008F46AB"/>
    <w:rsid w:val="00900579"/>
    <w:rsid w:val="00902BFC"/>
    <w:rsid w:val="0090301D"/>
    <w:rsid w:val="009032D9"/>
    <w:rsid w:val="009056C5"/>
    <w:rsid w:val="0091121D"/>
    <w:rsid w:val="0091339F"/>
    <w:rsid w:val="0091344D"/>
    <w:rsid w:val="009138DA"/>
    <w:rsid w:val="00913B61"/>
    <w:rsid w:val="00913D5A"/>
    <w:rsid w:val="00914345"/>
    <w:rsid w:val="00915FD7"/>
    <w:rsid w:val="009243D1"/>
    <w:rsid w:val="009267E3"/>
    <w:rsid w:val="009271E8"/>
    <w:rsid w:val="00930070"/>
    <w:rsid w:val="00930C46"/>
    <w:rsid w:val="0093200E"/>
    <w:rsid w:val="00932AC4"/>
    <w:rsid w:val="0093300A"/>
    <w:rsid w:val="009335DE"/>
    <w:rsid w:val="00933AC0"/>
    <w:rsid w:val="009345B6"/>
    <w:rsid w:val="009447FB"/>
    <w:rsid w:val="00952CE3"/>
    <w:rsid w:val="00953BB5"/>
    <w:rsid w:val="00954BDF"/>
    <w:rsid w:val="00956069"/>
    <w:rsid w:val="0096008A"/>
    <w:rsid w:val="009616DB"/>
    <w:rsid w:val="009650AA"/>
    <w:rsid w:val="00966225"/>
    <w:rsid w:val="0097076B"/>
    <w:rsid w:val="00970AAD"/>
    <w:rsid w:val="009711B7"/>
    <w:rsid w:val="0097199C"/>
    <w:rsid w:val="00972589"/>
    <w:rsid w:val="009756B2"/>
    <w:rsid w:val="00976E7E"/>
    <w:rsid w:val="00981BEB"/>
    <w:rsid w:val="00982414"/>
    <w:rsid w:val="00984D9A"/>
    <w:rsid w:val="00991E1B"/>
    <w:rsid w:val="00992AF8"/>
    <w:rsid w:val="009968A0"/>
    <w:rsid w:val="009A2FC4"/>
    <w:rsid w:val="009A56A8"/>
    <w:rsid w:val="009A57D3"/>
    <w:rsid w:val="009B1653"/>
    <w:rsid w:val="009B43F0"/>
    <w:rsid w:val="009B46EC"/>
    <w:rsid w:val="009C2EC8"/>
    <w:rsid w:val="009C35CF"/>
    <w:rsid w:val="009C4274"/>
    <w:rsid w:val="009C5C48"/>
    <w:rsid w:val="009D11BC"/>
    <w:rsid w:val="009D1B61"/>
    <w:rsid w:val="009D3798"/>
    <w:rsid w:val="009D3EFE"/>
    <w:rsid w:val="009D6FD7"/>
    <w:rsid w:val="009E0B14"/>
    <w:rsid w:val="009E158D"/>
    <w:rsid w:val="009E7814"/>
    <w:rsid w:val="009F162C"/>
    <w:rsid w:val="009F483C"/>
    <w:rsid w:val="009F4AB7"/>
    <w:rsid w:val="009F7014"/>
    <w:rsid w:val="00A011DE"/>
    <w:rsid w:val="00A074EC"/>
    <w:rsid w:val="00A079C4"/>
    <w:rsid w:val="00A1053F"/>
    <w:rsid w:val="00A12E49"/>
    <w:rsid w:val="00A130D1"/>
    <w:rsid w:val="00A17B34"/>
    <w:rsid w:val="00A20AB2"/>
    <w:rsid w:val="00A21371"/>
    <w:rsid w:val="00A241CE"/>
    <w:rsid w:val="00A255CE"/>
    <w:rsid w:val="00A3078D"/>
    <w:rsid w:val="00A34871"/>
    <w:rsid w:val="00A3506A"/>
    <w:rsid w:val="00A4020B"/>
    <w:rsid w:val="00A40380"/>
    <w:rsid w:val="00A404DF"/>
    <w:rsid w:val="00A424B8"/>
    <w:rsid w:val="00A447FF"/>
    <w:rsid w:val="00A464F2"/>
    <w:rsid w:val="00A46B65"/>
    <w:rsid w:val="00A50BA7"/>
    <w:rsid w:val="00A51A96"/>
    <w:rsid w:val="00A53166"/>
    <w:rsid w:val="00A54257"/>
    <w:rsid w:val="00A640EA"/>
    <w:rsid w:val="00A64EDC"/>
    <w:rsid w:val="00A6658F"/>
    <w:rsid w:val="00A73DAB"/>
    <w:rsid w:val="00A74082"/>
    <w:rsid w:val="00A764BE"/>
    <w:rsid w:val="00A8043A"/>
    <w:rsid w:val="00A90A62"/>
    <w:rsid w:val="00A95588"/>
    <w:rsid w:val="00AA0BB6"/>
    <w:rsid w:val="00AA14EB"/>
    <w:rsid w:val="00AA311B"/>
    <w:rsid w:val="00AA4BBD"/>
    <w:rsid w:val="00AA50A8"/>
    <w:rsid w:val="00AA57CA"/>
    <w:rsid w:val="00AA631C"/>
    <w:rsid w:val="00AB0212"/>
    <w:rsid w:val="00AB07D9"/>
    <w:rsid w:val="00AB0B1C"/>
    <w:rsid w:val="00AB0D8E"/>
    <w:rsid w:val="00AB160E"/>
    <w:rsid w:val="00AB4739"/>
    <w:rsid w:val="00AB5AA3"/>
    <w:rsid w:val="00AC00EF"/>
    <w:rsid w:val="00AC110B"/>
    <w:rsid w:val="00AC432D"/>
    <w:rsid w:val="00AC4528"/>
    <w:rsid w:val="00AC6729"/>
    <w:rsid w:val="00AC679B"/>
    <w:rsid w:val="00AC7153"/>
    <w:rsid w:val="00AD0306"/>
    <w:rsid w:val="00AE2B1A"/>
    <w:rsid w:val="00AE2C41"/>
    <w:rsid w:val="00AE5A70"/>
    <w:rsid w:val="00AE72CD"/>
    <w:rsid w:val="00AE7B96"/>
    <w:rsid w:val="00AE7EAF"/>
    <w:rsid w:val="00AF26B1"/>
    <w:rsid w:val="00AF4573"/>
    <w:rsid w:val="00AF61B2"/>
    <w:rsid w:val="00AF71FC"/>
    <w:rsid w:val="00B00A95"/>
    <w:rsid w:val="00B029F5"/>
    <w:rsid w:val="00B05E1E"/>
    <w:rsid w:val="00B104BF"/>
    <w:rsid w:val="00B1693E"/>
    <w:rsid w:val="00B17F95"/>
    <w:rsid w:val="00B206FA"/>
    <w:rsid w:val="00B2275D"/>
    <w:rsid w:val="00B238D0"/>
    <w:rsid w:val="00B246B8"/>
    <w:rsid w:val="00B24FC6"/>
    <w:rsid w:val="00B253D8"/>
    <w:rsid w:val="00B258AB"/>
    <w:rsid w:val="00B26800"/>
    <w:rsid w:val="00B27559"/>
    <w:rsid w:val="00B27DBF"/>
    <w:rsid w:val="00B30299"/>
    <w:rsid w:val="00B31ADF"/>
    <w:rsid w:val="00B335A5"/>
    <w:rsid w:val="00B402CE"/>
    <w:rsid w:val="00B44BFF"/>
    <w:rsid w:val="00B450E9"/>
    <w:rsid w:val="00B455D2"/>
    <w:rsid w:val="00B46B4F"/>
    <w:rsid w:val="00B5061A"/>
    <w:rsid w:val="00B507E8"/>
    <w:rsid w:val="00B5222F"/>
    <w:rsid w:val="00B52EB4"/>
    <w:rsid w:val="00B537B2"/>
    <w:rsid w:val="00B53F57"/>
    <w:rsid w:val="00B54511"/>
    <w:rsid w:val="00B55764"/>
    <w:rsid w:val="00B66033"/>
    <w:rsid w:val="00B66235"/>
    <w:rsid w:val="00B66731"/>
    <w:rsid w:val="00B67169"/>
    <w:rsid w:val="00B71264"/>
    <w:rsid w:val="00B719AF"/>
    <w:rsid w:val="00B71F85"/>
    <w:rsid w:val="00B7207A"/>
    <w:rsid w:val="00B736EF"/>
    <w:rsid w:val="00B73BF1"/>
    <w:rsid w:val="00B74A3F"/>
    <w:rsid w:val="00B77674"/>
    <w:rsid w:val="00B77AEB"/>
    <w:rsid w:val="00B83001"/>
    <w:rsid w:val="00B85278"/>
    <w:rsid w:val="00B852D4"/>
    <w:rsid w:val="00B86AD1"/>
    <w:rsid w:val="00B87EBD"/>
    <w:rsid w:val="00B90224"/>
    <w:rsid w:val="00B91EF9"/>
    <w:rsid w:val="00B963DC"/>
    <w:rsid w:val="00B97DDC"/>
    <w:rsid w:val="00BA00E2"/>
    <w:rsid w:val="00BA0A64"/>
    <w:rsid w:val="00BA116E"/>
    <w:rsid w:val="00BA11B1"/>
    <w:rsid w:val="00BA3186"/>
    <w:rsid w:val="00BA3197"/>
    <w:rsid w:val="00BA47B8"/>
    <w:rsid w:val="00BB0D7B"/>
    <w:rsid w:val="00BB13D7"/>
    <w:rsid w:val="00BB50FA"/>
    <w:rsid w:val="00BB5B10"/>
    <w:rsid w:val="00BB6986"/>
    <w:rsid w:val="00BC1D55"/>
    <w:rsid w:val="00BC329A"/>
    <w:rsid w:val="00BC594D"/>
    <w:rsid w:val="00BC5DAB"/>
    <w:rsid w:val="00BD2971"/>
    <w:rsid w:val="00BD2A82"/>
    <w:rsid w:val="00BD2E4D"/>
    <w:rsid w:val="00BD3BAD"/>
    <w:rsid w:val="00BD4B5A"/>
    <w:rsid w:val="00BD5082"/>
    <w:rsid w:val="00BE06BD"/>
    <w:rsid w:val="00BE478E"/>
    <w:rsid w:val="00BE51CD"/>
    <w:rsid w:val="00BE6A9A"/>
    <w:rsid w:val="00BF00A8"/>
    <w:rsid w:val="00BF020C"/>
    <w:rsid w:val="00BF2970"/>
    <w:rsid w:val="00BF5A72"/>
    <w:rsid w:val="00BF7391"/>
    <w:rsid w:val="00BF788E"/>
    <w:rsid w:val="00C03BDE"/>
    <w:rsid w:val="00C03C50"/>
    <w:rsid w:val="00C0428E"/>
    <w:rsid w:val="00C045F0"/>
    <w:rsid w:val="00C0619A"/>
    <w:rsid w:val="00C065BF"/>
    <w:rsid w:val="00C06F0B"/>
    <w:rsid w:val="00C078F0"/>
    <w:rsid w:val="00C07F64"/>
    <w:rsid w:val="00C13077"/>
    <w:rsid w:val="00C1489F"/>
    <w:rsid w:val="00C14BB7"/>
    <w:rsid w:val="00C14D32"/>
    <w:rsid w:val="00C212FA"/>
    <w:rsid w:val="00C21D5F"/>
    <w:rsid w:val="00C22212"/>
    <w:rsid w:val="00C24642"/>
    <w:rsid w:val="00C25F5F"/>
    <w:rsid w:val="00C2735C"/>
    <w:rsid w:val="00C33F54"/>
    <w:rsid w:val="00C35C98"/>
    <w:rsid w:val="00C3610B"/>
    <w:rsid w:val="00C435B9"/>
    <w:rsid w:val="00C45624"/>
    <w:rsid w:val="00C45BF8"/>
    <w:rsid w:val="00C46CDD"/>
    <w:rsid w:val="00C46DA6"/>
    <w:rsid w:val="00C539ED"/>
    <w:rsid w:val="00C5438B"/>
    <w:rsid w:val="00C54F4F"/>
    <w:rsid w:val="00C567BB"/>
    <w:rsid w:val="00C629FC"/>
    <w:rsid w:val="00C63F0C"/>
    <w:rsid w:val="00C66113"/>
    <w:rsid w:val="00C71647"/>
    <w:rsid w:val="00C72146"/>
    <w:rsid w:val="00C7598A"/>
    <w:rsid w:val="00C77434"/>
    <w:rsid w:val="00C775C5"/>
    <w:rsid w:val="00C77B04"/>
    <w:rsid w:val="00C805BE"/>
    <w:rsid w:val="00C8092D"/>
    <w:rsid w:val="00C80D33"/>
    <w:rsid w:val="00C84573"/>
    <w:rsid w:val="00C86833"/>
    <w:rsid w:val="00C87CA8"/>
    <w:rsid w:val="00C903FF"/>
    <w:rsid w:val="00C908D4"/>
    <w:rsid w:val="00C90B1E"/>
    <w:rsid w:val="00C90BC6"/>
    <w:rsid w:val="00C90EBD"/>
    <w:rsid w:val="00C92E2B"/>
    <w:rsid w:val="00C967DB"/>
    <w:rsid w:val="00CA029E"/>
    <w:rsid w:val="00CA3AB2"/>
    <w:rsid w:val="00CB0DE9"/>
    <w:rsid w:val="00CB54BC"/>
    <w:rsid w:val="00CB6D7A"/>
    <w:rsid w:val="00CB6E4C"/>
    <w:rsid w:val="00CB7CD5"/>
    <w:rsid w:val="00CC2086"/>
    <w:rsid w:val="00CC4030"/>
    <w:rsid w:val="00CD5B93"/>
    <w:rsid w:val="00CE2A43"/>
    <w:rsid w:val="00CE556A"/>
    <w:rsid w:val="00CE5D7D"/>
    <w:rsid w:val="00CF2C55"/>
    <w:rsid w:val="00CF5054"/>
    <w:rsid w:val="00CF7230"/>
    <w:rsid w:val="00D02A0E"/>
    <w:rsid w:val="00D05869"/>
    <w:rsid w:val="00D07DF3"/>
    <w:rsid w:val="00D10072"/>
    <w:rsid w:val="00D107C1"/>
    <w:rsid w:val="00D12B48"/>
    <w:rsid w:val="00D13E82"/>
    <w:rsid w:val="00D1739C"/>
    <w:rsid w:val="00D216F6"/>
    <w:rsid w:val="00D24665"/>
    <w:rsid w:val="00D2650D"/>
    <w:rsid w:val="00D30F7D"/>
    <w:rsid w:val="00D361B6"/>
    <w:rsid w:val="00D41310"/>
    <w:rsid w:val="00D4134B"/>
    <w:rsid w:val="00D415C3"/>
    <w:rsid w:val="00D417A2"/>
    <w:rsid w:val="00D42CCE"/>
    <w:rsid w:val="00D4787C"/>
    <w:rsid w:val="00D51461"/>
    <w:rsid w:val="00D52743"/>
    <w:rsid w:val="00D52999"/>
    <w:rsid w:val="00D534AE"/>
    <w:rsid w:val="00D555DB"/>
    <w:rsid w:val="00D60469"/>
    <w:rsid w:val="00D6353D"/>
    <w:rsid w:val="00D65088"/>
    <w:rsid w:val="00D70A0B"/>
    <w:rsid w:val="00D70B78"/>
    <w:rsid w:val="00D71E71"/>
    <w:rsid w:val="00D73EC6"/>
    <w:rsid w:val="00D74F1E"/>
    <w:rsid w:val="00D75C9A"/>
    <w:rsid w:val="00D8096E"/>
    <w:rsid w:val="00D82F91"/>
    <w:rsid w:val="00D861C2"/>
    <w:rsid w:val="00D87ED3"/>
    <w:rsid w:val="00D90854"/>
    <w:rsid w:val="00D910F4"/>
    <w:rsid w:val="00D94970"/>
    <w:rsid w:val="00D95AD3"/>
    <w:rsid w:val="00D975BE"/>
    <w:rsid w:val="00DA4070"/>
    <w:rsid w:val="00DA5A48"/>
    <w:rsid w:val="00DB0B70"/>
    <w:rsid w:val="00DB1B55"/>
    <w:rsid w:val="00DB2DC2"/>
    <w:rsid w:val="00DB4B53"/>
    <w:rsid w:val="00DB519C"/>
    <w:rsid w:val="00DB5CB0"/>
    <w:rsid w:val="00DB6C2E"/>
    <w:rsid w:val="00DB74E7"/>
    <w:rsid w:val="00DC034C"/>
    <w:rsid w:val="00DC1F00"/>
    <w:rsid w:val="00DC6908"/>
    <w:rsid w:val="00DD0DE3"/>
    <w:rsid w:val="00DD280F"/>
    <w:rsid w:val="00DD3A94"/>
    <w:rsid w:val="00DD3D63"/>
    <w:rsid w:val="00DD5665"/>
    <w:rsid w:val="00DE0C96"/>
    <w:rsid w:val="00DE15DD"/>
    <w:rsid w:val="00DE525A"/>
    <w:rsid w:val="00DE7466"/>
    <w:rsid w:val="00DF36F1"/>
    <w:rsid w:val="00DF71A7"/>
    <w:rsid w:val="00E03892"/>
    <w:rsid w:val="00E0493E"/>
    <w:rsid w:val="00E07C53"/>
    <w:rsid w:val="00E135E9"/>
    <w:rsid w:val="00E13719"/>
    <w:rsid w:val="00E1562E"/>
    <w:rsid w:val="00E15FCE"/>
    <w:rsid w:val="00E17241"/>
    <w:rsid w:val="00E20FC3"/>
    <w:rsid w:val="00E212BF"/>
    <w:rsid w:val="00E22122"/>
    <w:rsid w:val="00E243A2"/>
    <w:rsid w:val="00E26871"/>
    <w:rsid w:val="00E273C0"/>
    <w:rsid w:val="00E27C39"/>
    <w:rsid w:val="00E316DB"/>
    <w:rsid w:val="00E3301F"/>
    <w:rsid w:val="00E33EF7"/>
    <w:rsid w:val="00E35245"/>
    <w:rsid w:val="00E35DDA"/>
    <w:rsid w:val="00E36191"/>
    <w:rsid w:val="00E36965"/>
    <w:rsid w:val="00E3713B"/>
    <w:rsid w:val="00E378FD"/>
    <w:rsid w:val="00E41946"/>
    <w:rsid w:val="00E437A3"/>
    <w:rsid w:val="00E44DE9"/>
    <w:rsid w:val="00E50B2B"/>
    <w:rsid w:val="00E51358"/>
    <w:rsid w:val="00E52BB2"/>
    <w:rsid w:val="00E53614"/>
    <w:rsid w:val="00E53EE4"/>
    <w:rsid w:val="00E57D90"/>
    <w:rsid w:val="00E60337"/>
    <w:rsid w:val="00E62FD9"/>
    <w:rsid w:val="00E64F9B"/>
    <w:rsid w:val="00E6583B"/>
    <w:rsid w:val="00E67B06"/>
    <w:rsid w:val="00E72F30"/>
    <w:rsid w:val="00E73CB1"/>
    <w:rsid w:val="00E75B35"/>
    <w:rsid w:val="00E77C94"/>
    <w:rsid w:val="00E77DC7"/>
    <w:rsid w:val="00E82B76"/>
    <w:rsid w:val="00E86487"/>
    <w:rsid w:val="00E864AD"/>
    <w:rsid w:val="00E90650"/>
    <w:rsid w:val="00E907BB"/>
    <w:rsid w:val="00E91570"/>
    <w:rsid w:val="00E959A4"/>
    <w:rsid w:val="00E96C8E"/>
    <w:rsid w:val="00E9756D"/>
    <w:rsid w:val="00E97B28"/>
    <w:rsid w:val="00EA14D5"/>
    <w:rsid w:val="00EA25A1"/>
    <w:rsid w:val="00EA2CE4"/>
    <w:rsid w:val="00EA3446"/>
    <w:rsid w:val="00EB00E3"/>
    <w:rsid w:val="00EB1C21"/>
    <w:rsid w:val="00EB41C2"/>
    <w:rsid w:val="00EB45A0"/>
    <w:rsid w:val="00EC0210"/>
    <w:rsid w:val="00EC1346"/>
    <w:rsid w:val="00EC28B2"/>
    <w:rsid w:val="00EC34D9"/>
    <w:rsid w:val="00EC3DC8"/>
    <w:rsid w:val="00EC4147"/>
    <w:rsid w:val="00EC5E54"/>
    <w:rsid w:val="00EC7C44"/>
    <w:rsid w:val="00ED2E50"/>
    <w:rsid w:val="00ED385F"/>
    <w:rsid w:val="00ED3B3B"/>
    <w:rsid w:val="00ED5D42"/>
    <w:rsid w:val="00ED6E90"/>
    <w:rsid w:val="00ED7668"/>
    <w:rsid w:val="00EE17B3"/>
    <w:rsid w:val="00EE3B1B"/>
    <w:rsid w:val="00EE6114"/>
    <w:rsid w:val="00EF0037"/>
    <w:rsid w:val="00EF1483"/>
    <w:rsid w:val="00EF193A"/>
    <w:rsid w:val="00EF203F"/>
    <w:rsid w:val="00EF5C83"/>
    <w:rsid w:val="00F04068"/>
    <w:rsid w:val="00F058D9"/>
    <w:rsid w:val="00F05D9D"/>
    <w:rsid w:val="00F05E09"/>
    <w:rsid w:val="00F06172"/>
    <w:rsid w:val="00F06631"/>
    <w:rsid w:val="00F06E9E"/>
    <w:rsid w:val="00F12406"/>
    <w:rsid w:val="00F1384E"/>
    <w:rsid w:val="00F141D1"/>
    <w:rsid w:val="00F17641"/>
    <w:rsid w:val="00F31963"/>
    <w:rsid w:val="00F32AE0"/>
    <w:rsid w:val="00F343AE"/>
    <w:rsid w:val="00F36AE6"/>
    <w:rsid w:val="00F36D74"/>
    <w:rsid w:val="00F40BF0"/>
    <w:rsid w:val="00F455A1"/>
    <w:rsid w:val="00F51391"/>
    <w:rsid w:val="00F558D6"/>
    <w:rsid w:val="00F56785"/>
    <w:rsid w:val="00F568A9"/>
    <w:rsid w:val="00F602B6"/>
    <w:rsid w:val="00F60705"/>
    <w:rsid w:val="00F622F1"/>
    <w:rsid w:val="00F6312E"/>
    <w:rsid w:val="00F6320E"/>
    <w:rsid w:val="00F75EFA"/>
    <w:rsid w:val="00F7677C"/>
    <w:rsid w:val="00F76E08"/>
    <w:rsid w:val="00F77095"/>
    <w:rsid w:val="00F77B5F"/>
    <w:rsid w:val="00F83825"/>
    <w:rsid w:val="00F85942"/>
    <w:rsid w:val="00F8614C"/>
    <w:rsid w:val="00F86A04"/>
    <w:rsid w:val="00F8787A"/>
    <w:rsid w:val="00F87BD4"/>
    <w:rsid w:val="00F90A95"/>
    <w:rsid w:val="00F918D6"/>
    <w:rsid w:val="00F941D7"/>
    <w:rsid w:val="00FA1A8E"/>
    <w:rsid w:val="00FA7F24"/>
    <w:rsid w:val="00FB067C"/>
    <w:rsid w:val="00FB10DD"/>
    <w:rsid w:val="00FB2193"/>
    <w:rsid w:val="00FB32BC"/>
    <w:rsid w:val="00FB3ED7"/>
    <w:rsid w:val="00FB3F6C"/>
    <w:rsid w:val="00FB424F"/>
    <w:rsid w:val="00FB4CB0"/>
    <w:rsid w:val="00FB5CF3"/>
    <w:rsid w:val="00FB5FB3"/>
    <w:rsid w:val="00FC0191"/>
    <w:rsid w:val="00FC106A"/>
    <w:rsid w:val="00FC2FF3"/>
    <w:rsid w:val="00FC4B34"/>
    <w:rsid w:val="00FC5B82"/>
    <w:rsid w:val="00FD1B29"/>
    <w:rsid w:val="00FE1CBD"/>
    <w:rsid w:val="00FE7914"/>
    <w:rsid w:val="00FF1298"/>
    <w:rsid w:val="00FF241F"/>
    <w:rsid w:val="00FF5A69"/>
    <w:rsid w:val="00FF5C60"/>
    <w:rsid w:val="06454E0C"/>
    <w:rsid w:val="0F69E6F5"/>
    <w:rsid w:val="0FF0467B"/>
    <w:rsid w:val="12A7D27D"/>
    <w:rsid w:val="13853513"/>
    <w:rsid w:val="14BFC102"/>
    <w:rsid w:val="16A8A5FA"/>
    <w:rsid w:val="1AA42899"/>
    <w:rsid w:val="1E6E71A0"/>
    <w:rsid w:val="1EFA532E"/>
    <w:rsid w:val="1F5C7570"/>
    <w:rsid w:val="248D4AA3"/>
    <w:rsid w:val="24D72EA4"/>
    <w:rsid w:val="24EA6351"/>
    <w:rsid w:val="28DABEDB"/>
    <w:rsid w:val="2A99A350"/>
    <w:rsid w:val="2AAEA037"/>
    <w:rsid w:val="333859B0"/>
    <w:rsid w:val="3BB886F4"/>
    <w:rsid w:val="3D1385C2"/>
    <w:rsid w:val="3E047906"/>
    <w:rsid w:val="42091170"/>
    <w:rsid w:val="421F9761"/>
    <w:rsid w:val="4660D159"/>
    <w:rsid w:val="47849001"/>
    <w:rsid w:val="538192DF"/>
    <w:rsid w:val="5C478BC9"/>
    <w:rsid w:val="5D38DBA7"/>
    <w:rsid w:val="5E918E55"/>
    <w:rsid w:val="5F89DC07"/>
    <w:rsid w:val="6029C5DC"/>
    <w:rsid w:val="6418E1AE"/>
    <w:rsid w:val="685CC04A"/>
    <w:rsid w:val="716B5331"/>
    <w:rsid w:val="72206C0C"/>
    <w:rsid w:val="73362FA3"/>
    <w:rsid w:val="74609873"/>
    <w:rsid w:val="74842725"/>
    <w:rsid w:val="756BEC59"/>
    <w:rsid w:val="759C825B"/>
    <w:rsid w:val="77FBC792"/>
    <w:rsid w:val="7A3C0427"/>
    <w:rsid w:val="7A52D00D"/>
    <w:rsid w:val="7B4E509B"/>
    <w:rsid w:val="7BD282BD"/>
    <w:rsid w:val="7D8A70CF"/>
    <w:rsid w:val="7EAA2A5E"/>
    <w:rsid w:val="7F01E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6F5701"/>
  <w15:docId w15:val="{F26AFF85-9C0D-461F-BF70-D91016C83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00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00A8"/>
    <w:pPr>
      <w:keepNext/>
      <w:keepLines/>
      <w:spacing w:before="400" w:after="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00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00A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700A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700A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700A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700A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00A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00A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700A8"/>
    <w:rPr>
      <w:color w:val="0000FF" w:themeColor="hyperlink"/>
      <w:u w:val="single"/>
    </w:rPr>
  </w:style>
  <w:style w:type="table" w:customStyle="1" w:styleId="TableNormal1">
    <w:name w:val="Table Normal1"/>
    <w:rsid w:val="004700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700A8"/>
    <w:pPr>
      <w:tabs>
        <w:tab w:val="center" w:pos="4703"/>
        <w:tab w:val="right" w:pos="9406"/>
      </w:tabs>
    </w:pPr>
  </w:style>
  <w:style w:type="paragraph" w:customStyle="1" w:styleId="Default">
    <w:name w:val="Default"/>
    <w:rsid w:val="004700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="Arial" w:eastAsiaTheme="minorEastAsia" w:hAnsi="Arial" w:cs="Arial Unicode MS"/>
      <w:color w:val="000000"/>
      <w:sz w:val="24"/>
      <w:szCs w:val="24"/>
      <w:u w:color="000000"/>
      <w:bdr w:val="none" w:sz="0" w:space="0" w:color="auto"/>
      <w:lang w:val="en-US"/>
    </w:rPr>
  </w:style>
  <w:style w:type="character" w:customStyle="1" w:styleId="apple-converted-space">
    <w:name w:val="apple-converted-space"/>
    <w:rsid w:val="004700A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700A8"/>
    <w:pPr>
      <w:tabs>
        <w:tab w:val="center" w:pos="4703"/>
        <w:tab w:val="right" w:pos="9406"/>
      </w:tabs>
    </w:pPr>
  </w:style>
  <w:style w:type="paragraph" w:customStyle="1" w:styleId="Zhlavazpat">
    <w:name w:val="Záhlaví a zápatí"/>
    <w:rsid w:val="004700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pos="9020"/>
      </w:tabs>
      <w:spacing w:after="160" w:line="259" w:lineRule="auto"/>
    </w:pPr>
    <w:rPr>
      <w:rFonts w:ascii="Helvetica" w:eastAsia="Helvetica" w:hAnsi="Helvetica" w:cs="Helvetica"/>
      <w:color w:val="000000"/>
      <w:sz w:val="24"/>
      <w:szCs w:val="24"/>
      <w:bdr w:val="none" w:sz="0" w:space="0" w:color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4700A8"/>
    <w:pPr>
      <w:outlineLvl w:val="9"/>
    </w:pPr>
  </w:style>
  <w:style w:type="paragraph" w:styleId="TOC1">
    <w:name w:val="toc 1"/>
    <w:uiPriority w:val="39"/>
    <w:rsid w:val="004700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59" w:lineRule="auto"/>
    </w:pPr>
    <w:rPr>
      <w:rFonts w:asciiTheme="minorHAnsi" w:eastAsiaTheme="minorEastAsia" w:hAnsiTheme="minorHAnsi" w:cs="Arial Unicode MS"/>
      <w:b/>
      <w:bCs/>
      <w:caps/>
      <w:color w:val="000000"/>
      <w:sz w:val="22"/>
      <w:szCs w:val="22"/>
      <w:u w:color="000000"/>
      <w:bdr w:val="none" w:sz="0" w:space="0" w:color="auto"/>
    </w:rPr>
  </w:style>
  <w:style w:type="paragraph" w:styleId="TOC2">
    <w:name w:val="toc 2"/>
    <w:uiPriority w:val="39"/>
    <w:rsid w:val="004700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240"/>
    </w:pPr>
    <w:rPr>
      <w:rFonts w:asciiTheme="minorHAnsi" w:eastAsiaTheme="minorEastAsia" w:hAnsiTheme="minorHAnsi" w:cs="Arial Unicode MS"/>
      <w:smallCaps/>
      <w:color w:val="000000"/>
      <w:sz w:val="22"/>
      <w:szCs w:val="22"/>
      <w:u w:color="000000"/>
      <w:bdr w:val="none" w:sz="0" w:space="0" w:color="auto"/>
    </w:rPr>
  </w:style>
  <w:style w:type="paragraph" w:customStyle="1" w:styleId="Disclaimer">
    <w:name w:val="Disclaimer"/>
    <w:rsid w:val="004700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jc w:val="center"/>
    </w:pPr>
    <w:rPr>
      <w:rFonts w:ascii="Calibri" w:eastAsiaTheme="minorEastAsia" w:hAnsi="Calibri" w:cs="Arial Unicode MS"/>
      <w:color w:val="000000"/>
      <w:sz w:val="22"/>
      <w:szCs w:val="22"/>
      <w:u w:color="000000"/>
      <w:bdr w:val="none" w:sz="0" w:space="0" w:color="auto"/>
      <w:lang w:val="en-US"/>
    </w:rPr>
  </w:style>
  <w:style w:type="numbering" w:customStyle="1" w:styleId="Importovanstyl1">
    <w:name w:val="Importovaný styl 1"/>
    <w:rsid w:val="004700A8"/>
    <w:pPr>
      <w:numPr>
        <w:numId w:val="1"/>
      </w:numPr>
    </w:pPr>
  </w:style>
  <w:style w:type="character" w:customStyle="1" w:styleId="Odkaz">
    <w:name w:val="Odkaz"/>
    <w:rsid w:val="004700A8"/>
    <w:rPr>
      <w:color w:val="0563C1"/>
      <w:u w:val="single" w:color="0563C1"/>
    </w:rPr>
  </w:style>
  <w:style w:type="character" w:customStyle="1" w:styleId="Hyperlink0">
    <w:name w:val="Hyperlink.0"/>
    <w:basedOn w:val="Odkaz"/>
    <w:rsid w:val="004700A8"/>
    <w:rPr>
      <w:color w:val="0563C1"/>
      <w:sz w:val="22"/>
      <w:szCs w:val="22"/>
      <w:u w:val="single" w:color="0563C1"/>
    </w:rPr>
  </w:style>
  <w:style w:type="paragraph" w:styleId="NormalWeb">
    <w:name w:val="Normal (Web)"/>
    <w:uiPriority w:val="99"/>
    <w:rsid w:val="004700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after="100" w:line="259" w:lineRule="auto"/>
    </w:pPr>
    <w:rPr>
      <w:rFonts w:asciiTheme="minorHAnsi" w:eastAsia="Times New Roman" w:hAnsiTheme="minorHAnsi" w:cstheme="minorBidi"/>
      <w:color w:val="000000"/>
      <w:sz w:val="24"/>
      <w:szCs w:val="24"/>
      <w:u w:color="000000"/>
      <w:bdr w:val="none" w:sz="0" w:space="0" w:color="auto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00A8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paragraph" w:customStyle="1" w:styleId="Odrky2">
    <w:name w:val="Odrážky2"/>
    <w:rsid w:val="004700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="Calibri" w:eastAsiaTheme="minorEastAsia" w:hAnsi="Calibri" w:cs="Arial Unicode MS"/>
      <w:color w:val="000000"/>
      <w:sz w:val="24"/>
      <w:szCs w:val="24"/>
      <w:u w:color="000000"/>
      <w:bdr w:val="none" w:sz="0" w:space="0" w:color="auto"/>
    </w:rPr>
  </w:style>
  <w:style w:type="numbering" w:customStyle="1" w:styleId="Importovanstyl5">
    <w:name w:val="Importovaný styl 5"/>
    <w:rsid w:val="004700A8"/>
    <w:pPr>
      <w:numPr>
        <w:numId w:val="2"/>
      </w:numPr>
    </w:pPr>
  </w:style>
  <w:style w:type="paragraph" w:customStyle="1" w:styleId="odstavec-husty">
    <w:name w:val="odstavec-husty"/>
    <w:rsid w:val="004700A8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60" w:line="259" w:lineRule="auto"/>
      <w:jc w:val="both"/>
    </w:pPr>
    <w:rPr>
      <w:rFonts w:ascii="Calibri" w:eastAsiaTheme="minorEastAsia" w:hAnsi="Calibri" w:cs="Arial Unicode MS"/>
      <w:b/>
      <w:bCs/>
      <w:color w:val="000000"/>
      <w:sz w:val="24"/>
      <w:szCs w:val="24"/>
      <w:u w:color="000000"/>
      <w:bdr w:val="none" w:sz="0" w:space="0" w:color="auto"/>
    </w:rPr>
  </w:style>
  <w:style w:type="paragraph" w:styleId="ListParagraph">
    <w:name w:val="List Paragraph"/>
    <w:uiPriority w:val="34"/>
    <w:qFormat/>
    <w:rsid w:val="004700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numbering" w:customStyle="1" w:styleId="Importovanstyl6">
    <w:name w:val="Importovaný styl 6"/>
    <w:rsid w:val="004700A8"/>
    <w:pPr>
      <w:numPr>
        <w:numId w:val="3"/>
      </w:numPr>
    </w:pPr>
  </w:style>
  <w:style w:type="numbering" w:customStyle="1" w:styleId="Importovanstyl7">
    <w:name w:val="Importovaný styl 7"/>
    <w:rsid w:val="004700A8"/>
    <w:pPr>
      <w:numPr>
        <w:numId w:val="4"/>
      </w:numPr>
    </w:pPr>
  </w:style>
  <w:style w:type="numbering" w:customStyle="1" w:styleId="Importovanstyl3">
    <w:name w:val="Importovaný styl 3"/>
    <w:rsid w:val="004700A8"/>
    <w:pPr>
      <w:numPr>
        <w:numId w:val="5"/>
      </w:numPr>
    </w:pPr>
  </w:style>
  <w:style w:type="paragraph" w:customStyle="1" w:styleId="settingQ">
    <w:name w:val="setting Q"/>
    <w:rsid w:val="004700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992"/>
    </w:pPr>
    <w:rPr>
      <w:rFonts w:ascii="Calibri" w:eastAsiaTheme="minorEastAsia" w:hAnsi="Calibri" w:cs="Arial Unicode MS"/>
      <w:color w:val="000000"/>
      <w:sz w:val="22"/>
      <w:szCs w:val="22"/>
      <w:u w:color="000000"/>
      <w:bdr w:val="none" w:sz="0" w:space="0" w:color="auto"/>
    </w:rPr>
  </w:style>
  <w:style w:type="paragraph" w:styleId="BodyText">
    <w:name w:val="Body Text"/>
    <w:rsid w:val="004700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59" w:lineRule="auto"/>
    </w:pPr>
    <w:rPr>
      <w:rFonts w:ascii="Calibri" w:eastAsiaTheme="minorEastAsia" w:hAnsi="Calibri" w:cs="Arial Unicode MS"/>
      <w:color w:val="000000"/>
      <w:sz w:val="24"/>
      <w:szCs w:val="24"/>
      <w:u w:color="000000"/>
      <w:bdr w:val="none" w:sz="0" w:space="0" w:color="auto"/>
      <w:lang w:val="fr-FR"/>
    </w:rPr>
  </w:style>
  <w:style w:type="paragraph" w:customStyle="1" w:styleId="settingQsub">
    <w:name w:val="setting Qsub"/>
    <w:rsid w:val="004700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="Calibri" w:eastAsiaTheme="minorEastAsia" w:hAnsi="Calibri" w:cs="Arial Unicode MS"/>
      <w:color w:val="000000"/>
      <w:sz w:val="22"/>
      <w:szCs w:val="22"/>
      <w:u w:color="000000"/>
      <w:bdr w:val="none" w:sz="0" w:space="0" w:color="auto"/>
    </w:rPr>
  </w:style>
  <w:style w:type="numbering" w:customStyle="1" w:styleId="Importovanstyl8">
    <w:name w:val="Importovaný styl 8"/>
    <w:rsid w:val="004700A8"/>
    <w:pPr>
      <w:numPr>
        <w:numId w:val="6"/>
      </w:numPr>
    </w:pPr>
  </w:style>
  <w:style w:type="numbering" w:customStyle="1" w:styleId="Importovanstyl9">
    <w:name w:val="Importovaný styl 9"/>
    <w:rsid w:val="004700A8"/>
    <w:pPr>
      <w:numPr>
        <w:numId w:val="7"/>
      </w:numPr>
    </w:pPr>
  </w:style>
  <w:style w:type="numbering" w:customStyle="1" w:styleId="Importovanstyl10">
    <w:name w:val="Importovaný styl 10"/>
    <w:rsid w:val="004700A8"/>
    <w:pPr>
      <w:numPr>
        <w:numId w:val="8"/>
      </w:numPr>
    </w:pPr>
  </w:style>
  <w:style w:type="paragraph" w:customStyle="1" w:styleId="Normln1">
    <w:name w:val="Normální1"/>
    <w:rsid w:val="004700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200" w:line="276" w:lineRule="auto"/>
    </w:pPr>
    <w:rPr>
      <w:rFonts w:ascii="Calibri" w:eastAsiaTheme="minorEastAsia" w:hAnsi="Calibri" w:cs="Arial Unicode MS"/>
      <w:color w:val="000000"/>
      <w:sz w:val="22"/>
      <w:szCs w:val="22"/>
      <w:u w:color="000000"/>
      <w:bdr w:val="none" w:sz="0" w:space="0" w:color="auto"/>
      <w:lang w:val="fr-FR"/>
    </w:rPr>
  </w:style>
  <w:style w:type="paragraph" w:customStyle="1" w:styleId="Odstavecseseznamem1">
    <w:name w:val="Odstavec se seznamem1"/>
    <w:rsid w:val="004700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200" w:line="276" w:lineRule="auto"/>
      <w:ind w:left="720"/>
    </w:pPr>
    <w:rPr>
      <w:rFonts w:ascii="Calibri" w:eastAsiaTheme="minorEastAsia" w:hAnsi="Calibri" w:cs="Arial Unicode MS"/>
      <w:color w:val="000000"/>
      <w:sz w:val="22"/>
      <w:szCs w:val="22"/>
      <w:u w:color="000000"/>
      <w:bdr w:val="none" w:sz="0" w:space="0" w:color="auto"/>
    </w:rPr>
  </w:style>
  <w:style w:type="numbering" w:customStyle="1" w:styleId="Importovanstyl11">
    <w:name w:val="Importovaný styl 11"/>
    <w:rsid w:val="004700A8"/>
    <w:pPr>
      <w:numPr>
        <w:numId w:val="9"/>
      </w:numPr>
    </w:pPr>
  </w:style>
  <w:style w:type="paragraph" w:customStyle="1" w:styleId="Vchoz">
    <w:name w:val="Výchozí"/>
    <w:rsid w:val="004700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="Helvetica" w:eastAsia="Helvetica" w:hAnsi="Helvetica" w:cs="Helvetica"/>
      <w:color w:val="000000"/>
      <w:sz w:val="22"/>
      <w:szCs w:val="22"/>
      <w:bdr w:val="none" w:sz="0" w:space="0" w:color="auto"/>
    </w:rPr>
  </w:style>
  <w:style w:type="numbering" w:customStyle="1" w:styleId="Importovanstyl12">
    <w:name w:val="Importovaný styl 12"/>
    <w:rsid w:val="004700A8"/>
    <w:pPr>
      <w:numPr>
        <w:numId w:val="10"/>
      </w:numPr>
    </w:pPr>
  </w:style>
  <w:style w:type="numbering" w:customStyle="1" w:styleId="Importovanstyl13">
    <w:name w:val="Importovaný styl 13"/>
    <w:rsid w:val="004700A8"/>
    <w:pPr>
      <w:numPr>
        <w:numId w:val="11"/>
      </w:numPr>
    </w:pPr>
  </w:style>
  <w:style w:type="paragraph" w:customStyle="1" w:styleId="bodka">
    <w:name w:val="bodka"/>
    <w:rsid w:val="004700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080"/>
      </w:tabs>
      <w:spacing w:after="160" w:line="259" w:lineRule="auto"/>
      <w:jc w:val="both"/>
    </w:pPr>
    <w:rPr>
      <w:rFonts w:ascii="Arial" w:eastAsia="Arial" w:hAnsi="Arial" w:cs="Arial"/>
      <w:color w:val="000000"/>
      <w:sz w:val="22"/>
      <w:szCs w:val="22"/>
      <w:u w:color="000000"/>
      <w:bdr w:val="none" w:sz="0" w:space="0" w:color="auto"/>
    </w:rPr>
  </w:style>
  <w:style w:type="numbering" w:customStyle="1" w:styleId="Importovanstyl15">
    <w:name w:val="Importovaný styl 15"/>
    <w:rsid w:val="004700A8"/>
    <w:pPr>
      <w:numPr>
        <w:numId w:val="12"/>
      </w:numPr>
    </w:pPr>
  </w:style>
  <w:style w:type="character" w:customStyle="1" w:styleId="Hyperlink1">
    <w:name w:val="Hyperlink.1"/>
    <w:basedOn w:val="Odkaz"/>
    <w:rsid w:val="004700A8"/>
    <w:rPr>
      <w:rFonts w:ascii="Calibri" w:eastAsia="Calibri" w:hAnsi="Calibri" w:cs="Calibri"/>
      <w:color w:val="0563C1"/>
      <w:u w:val="single" w:color="0563C1"/>
      <w:shd w:val="clear" w:color="auto" w:fill="FFFFFF"/>
    </w:rPr>
  </w:style>
  <w:style w:type="character" w:customStyle="1" w:styleId="Hyperlink2">
    <w:name w:val="Hyperlink.2"/>
    <w:basedOn w:val="apple-converted-space"/>
    <w:rsid w:val="004700A8"/>
    <w:rPr>
      <w:color w:val="1155CC"/>
      <w:u w:val="single" w:color="1155CC"/>
      <w:lang w:val="en-US"/>
    </w:rPr>
  </w:style>
  <w:style w:type="character" w:customStyle="1" w:styleId="Hyperlink3">
    <w:name w:val="Hyperlink.3"/>
    <w:basedOn w:val="Odkaz"/>
    <w:rsid w:val="004700A8"/>
    <w:rPr>
      <w:color w:val="0563C1"/>
      <w:u w:val="single" w:color="0563C1"/>
      <w:shd w:val="clear" w:color="auto" w:fill="FFFFFF"/>
    </w:rPr>
  </w:style>
  <w:style w:type="paragraph" w:styleId="CommentText">
    <w:name w:val="annotation text"/>
    <w:basedOn w:val="Normal"/>
    <w:link w:val="CommentTextChar"/>
    <w:uiPriority w:val="99"/>
    <w:unhideWhenUsed/>
    <w:rsid w:val="004700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700A8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700A8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00A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0A8"/>
    <w:rPr>
      <w:rFonts w:eastAsiaTheme="minorHAnsi"/>
      <w:sz w:val="18"/>
      <w:szCs w:val="18"/>
      <w:bdr w:val="none" w:sz="0" w:space="0" w:color="auto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00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00A8"/>
    <w:rPr>
      <w:rFonts w:asciiTheme="minorHAnsi" w:eastAsiaTheme="minorHAnsi" w:hAnsiTheme="minorHAnsi" w:cstheme="minorBidi"/>
      <w:b/>
      <w:bCs/>
      <w:bdr w:val="none" w:sz="0" w:space="0" w:color="auto"/>
      <w:lang w:eastAsia="en-US"/>
    </w:rPr>
  </w:style>
  <w:style w:type="character" w:customStyle="1" w:styleId="Standardnpsmoodstavce1">
    <w:name w:val="Standardní písmo odstavce1"/>
    <w:rsid w:val="004700A8"/>
  </w:style>
  <w:style w:type="numbering" w:customStyle="1" w:styleId="Odrky">
    <w:name w:val="Odrážky"/>
    <w:rsid w:val="004700A8"/>
    <w:pPr>
      <w:numPr>
        <w:numId w:val="13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4700A8"/>
    <w:pPr>
      <w:spacing w:line="204" w:lineRule="auto"/>
      <w:contextualSpacing/>
    </w:pPr>
    <w:rPr>
      <w:rFonts w:asciiTheme="majorHAnsi" w:eastAsiaTheme="majorEastAsia" w:hAnsiTheme="majorHAnsi" w:cstheme="majorBidi"/>
      <w:caps/>
      <w:color w:val="A7A7A7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700A8"/>
    <w:rPr>
      <w:rFonts w:asciiTheme="majorHAnsi" w:eastAsiaTheme="majorEastAsia" w:hAnsiTheme="majorHAnsi" w:cstheme="majorBidi"/>
      <w:caps/>
      <w:color w:val="A7A7A7" w:themeColor="text2"/>
      <w:spacing w:val="-15"/>
      <w:sz w:val="72"/>
      <w:szCs w:val="72"/>
      <w:bdr w:val="none" w:sz="0" w:space="0" w:color="auto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4700A8"/>
    <w:rPr>
      <w:rFonts w:asciiTheme="majorHAnsi" w:eastAsiaTheme="majorEastAsia" w:hAnsiTheme="majorHAnsi" w:cstheme="majorBidi"/>
      <w:color w:val="2E74B5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4700A8"/>
    <w:rPr>
      <w:rFonts w:asciiTheme="majorHAnsi" w:eastAsiaTheme="majorEastAsia" w:hAnsiTheme="majorHAnsi" w:cstheme="majorBidi"/>
      <w:color w:val="2E74B5" w:themeColor="accent1" w:themeShade="BF"/>
      <w:sz w:val="24"/>
      <w:szCs w:val="24"/>
      <w:bdr w:val="none" w:sz="0" w:space="0" w:color="auto"/>
      <w:lang w:eastAsia="en-US"/>
    </w:rPr>
  </w:style>
  <w:style w:type="table" w:styleId="TableGrid">
    <w:name w:val="Table Grid"/>
    <w:basedOn w:val="TableNormal"/>
    <w:rsid w:val="004700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4700A8"/>
    <w:pPr>
      <w:ind w:left="48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4700A8"/>
    <w:pPr>
      <w:ind w:left="720"/>
    </w:pPr>
    <w:rPr>
      <w:sz w:val="18"/>
      <w:szCs w:val="18"/>
    </w:rPr>
  </w:style>
  <w:style w:type="paragraph" w:styleId="Caption">
    <w:name w:val="caption"/>
    <w:aliases w:val="legenda"/>
    <w:basedOn w:val="Normal"/>
    <w:next w:val="Normal"/>
    <w:uiPriority w:val="35"/>
    <w:unhideWhenUsed/>
    <w:qFormat/>
    <w:rsid w:val="004700A8"/>
    <w:rPr>
      <w:b/>
      <w:bCs/>
      <w:smallCaps/>
      <w:color w:val="A7A7A7" w:themeColor="text2"/>
    </w:rPr>
  </w:style>
  <w:style w:type="table" w:customStyle="1" w:styleId="IBMtable">
    <w:name w:val="IBM_table"/>
    <w:basedOn w:val="TableNormal"/>
    <w:rsid w:val="004700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Theme="minorHAnsi" w:eastAsia="Times" w:hAnsiTheme="minorHAnsi" w:cstheme="minorBidi"/>
      <w:sz w:val="22"/>
      <w:szCs w:val="22"/>
      <w:bdr w:val="none" w:sz="0" w:space="0" w:color="aut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/>
    </w:tcPr>
    <w:tblStylePr w:type="firstRow">
      <w:rPr>
        <w:rFonts w:ascii="Times New Roman" w:hAnsi="Times New Roman" w:cs="Times New Roman" w:hint="default"/>
        <w:b/>
        <w:sz w:val="20"/>
        <w:szCs w:val="20"/>
      </w:rPr>
      <w:tblPr/>
      <w:tcPr>
        <w:shd w:val="clear" w:color="auto" w:fill="DFDFDF"/>
      </w:tcPr>
    </w:tblStylePr>
    <w:tblStylePr w:type="lastRow">
      <w:rPr>
        <w:rFonts w:ascii="Times New Roman" w:hAnsi="Times New Roman" w:cs="Times New Roman" w:hint="default"/>
        <w:sz w:val="20"/>
        <w:szCs w:val="20"/>
      </w:rPr>
    </w:tblStylePr>
  </w:style>
  <w:style w:type="character" w:styleId="Strong">
    <w:name w:val="Strong"/>
    <w:basedOn w:val="DefaultParagraphFont"/>
    <w:uiPriority w:val="22"/>
    <w:qFormat/>
    <w:rsid w:val="004700A8"/>
    <w:rPr>
      <w:b/>
      <w:bCs/>
    </w:rPr>
  </w:style>
  <w:style w:type="paragraph" w:styleId="Revision">
    <w:name w:val="Revision"/>
    <w:hidden/>
    <w:uiPriority w:val="99"/>
    <w:semiHidden/>
    <w:rsid w:val="004700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="Calibri" w:eastAsiaTheme="minorEastAsia" w:hAnsi="Calibri" w:cs="Arial Unicode MS"/>
      <w:color w:val="000000"/>
      <w:sz w:val="24"/>
      <w:szCs w:val="24"/>
      <w:u w:color="000000"/>
      <w:bdr w:val="none" w:sz="0" w:space="0" w:color="auto"/>
    </w:rPr>
  </w:style>
  <w:style w:type="paragraph" w:customStyle="1" w:styleId="Normal1">
    <w:name w:val="Normal1"/>
    <w:uiPriority w:val="99"/>
    <w:rsid w:val="004700A8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240" w:after="160" w:line="259" w:lineRule="auto"/>
      <w:jc w:val="both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en-US"/>
    </w:rPr>
  </w:style>
  <w:style w:type="paragraph" w:customStyle="1" w:styleId="Normal2">
    <w:name w:val="Normal2"/>
    <w:uiPriority w:val="99"/>
    <w:rsid w:val="004700A8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120" w:after="160" w:line="259" w:lineRule="auto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en-US"/>
    </w:rPr>
  </w:style>
  <w:style w:type="character" w:customStyle="1" w:styleId="Popis1">
    <w:name w:val="Popis1"/>
    <w:uiPriority w:val="99"/>
    <w:rsid w:val="004700A8"/>
    <w:rPr>
      <w:rFonts w:ascii="Arial Narrow" w:hAnsi="Arial Narrow" w:cs="Arial Narrow"/>
      <w:b/>
      <w:bCs/>
    </w:rPr>
  </w:style>
  <w:style w:type="paragraph" w:customStyle="1" w:styleId="ANXheading1">
    <w:name w:val="ANX heading 1"/>
    <w:basedOn w:val="Normal"/>
    <w:autoRedefine/>
    <w:rsid w:val="004700A8"/>
    <w:pPr>
      <w:spacing w:before="120" w:after="120" w:line="256" w:lineRule="auto"/>
    </w:pPr>
    <w:rPr>
      <w:rFonts w:ascii="Arial" w:hAnsi="Arial"/>
      <w:color w:val="C00000"/>
      <w:sz w:val="28"/>
    </w:rPr>
  </w:style>
  <w:style w:type="paragraph" w:customStyle="1" w:styleId="ANXHeading4">
    <w:name w:val="ANX Heading 4"/>
    <w:basedOn w:val="Normal"/>
    <w:link w:val="ANXHeading4Char"/>
    <w:autoRedefine/>
    <w:rsid w:val="004700A8"/>
    <w:pPr>
      <w:spacing w:before="200"/>
    </w:pPr>
    <w:rPr>
      <w:rFonts w:ascii="Arial" w:hAnsi="Arial"/>
      <w:i/>
      <w:color w:val="C00000"/>
      <w:u w:val="single"/>
    </w:rPr>
  </w:style>
  <w:style w:type="character" w:customStyle="1" w:styleId="ANXHeading4Char">
    <w:name w:val="ANX Heading 4 Char"/>
    <w:basedOn w:val="DefaultParagraphFont"/>
    <w:link w:val="ANXHeading4"/>
    <w:rsid w:val="004700A8"/>
    <w:rPr>
      <w:rFonts w:ascii="Arial" w:eastAsiaTheme="minorHAnsi" w:hAnsi="Arial" w:cstheme="minorBidi"/>
      <w:i/>
      <w:color w:val="C00000"/>
      <w:sz w:val="24"/>
      <w:szCs w:val="24"/>
      <w:u w:val="single"/>
      <w:bdr w:val="none" w:sz="0" w:space="0" w:color="auto"/>
      <w:lang w:eastAsia="en-US"/>
    </w:rPr>
  </w:style>
  <w:style w:type="paragraph" w:customStyle="1" w:styleId="Textvtabulce">
    <w:name w:val="Text v tabulce"/>
    <w:basedOn w:val="Normal"/>
    <w:rsid w:val="004700A8"/>
    <w:rPr>
      <w:rFonts w:ascii="Arial" w:eastAsia="Times New Roman" w:hAnsi="Arial" w:cs="Arial"/>
      <w:sz w:val="20"/>
      <w:lang w:val="cs-CZ" w:eastAsia="cs-CZ"/>
    </w:rPr>
  </w:style>
  <w:style w:type="character" w:customStyle="1" w:styleId="Heading1Char">
    <w:name w:val="Heading 1 Char"/>
    <w:basedOn w:val="DefaultParagraphFont"/>
    <w:link w:val="Heading1"/>
    <w:uiPriority w:val="9"/>
    <w:rsid w:val="004700A8"/>
    <w:rPr>
      <w:rFonts w:asciiTheme="majorHAnsi" w:eastAsiaTheme="majorEastAsia" w:hAnsiTheme="majorHAnsi" w:cstheme="majorBidi"/>
      <w:color w:val="1F4E79" w:themeColor="accent1" w:themeShade="80"/>
      <w:sz w:val="36"/>
      <w:szCs w:val="36"/>
      <w:bdr w:val="none" w:sz="0" w:space="0" w:color="auto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4700A8"/>
    <w:rPr>
      <w:rFonts w:asciiTheme="majorHAnsi" w:eastAsiaTheme="majorEastAsia" w:hAnsiTheme="majorHAnsi" w:cstheme="majorBidi"/>
      <w:color w:val="2E74B5" w:themeColor="accent1" w:themeShade="BF"/>
      <w:sz w:val="32"/>
      <w:szCs w:val="32"/>
      <w:bdr w:val="none" w:sz="0" w:space="0" w:color="auto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700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700A8"/>
    <w:rPr>
      <w:rFonts w:ascii="Courier New" w:eastAsia="Times New Roman" w:hAnsi="Courier New" w:cs="Courier New"/>
      <w:bdr w:val="none" w:sz="0" w:space="0" w:color="auto"/>
      <w:lang w:eastAsia="en-US"/>
    </w:rPr>
  </w:style>
  <w:style w:type="character" w:customStyle="1" w:styleId="sc121">
    <w:name w:val="sc121"/>
    <w:basedOn w:val="DefaultParagraphFont"/>
    <w:rsid w:val="004700A8"/>
    <w:rPr>
      <w:rFonts w:ascii="Courier New" w:hAnsi="Courier New" w:cs="Courier New" w:hint="default"/>
      <w:color w:val="FF0000"/>
      <w:sz w:val="20"/>
      <w:szCs w:val="20"/>
      <w:shd w:val="clear" w:color="auto" w:fill="FFFF00"/>
    </w:rPr>
  </w:style>
  <w:style w:type="character" w:customStyle="1" w:styleId="sc11">
    <w:name w:val="sc11"/>
    <w:basedOn w:val="DefaultParagraphFont"/>
    <w:rsid w:val="004700A8"/>
    <w:rPr>
      <w:rFonts w:ascii="Courier New" w:hAnsi="Courier New" w:cs="Courier New" w:hint="default"/>
      <w:color w:val="0000FF"/>
      <w:sz w:val="20"/>
      <w:szCs w:val="20"/>
    </w:rPr>
  </w:style>
  <w:style w:type="character" w:customStyle="1" w:styleId="sc8">
    <w:name w:val="sc8"/>
    <w:basedOn w:val="DefaultParagraphFont"/>
    <w:rsid w:val="004700A8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31">
    <w:name w:val="sc31"/>
    <w:basedOn w:val="DefaultParagraphFont"/>
    <w:rsid w:val="004700A8"/>
    <w:rPr>
      <w:rFonts w:ascii="Courier New" w:hAnsi="Courier New" w:cs="Courier New" w:hint="default"/>
      <w:color w:val="FF0000"/>
      <w:sz w:val="20"/>
      <w:szCs w:val="20"/>
    </w:rPr>
  </w:style>
  <w:style w:type="character" w:customStyle="1" w:styleId="sc61">
    <w:name w:val="sc61"/>
    <w:basedOn w:val="DefaultParagraphFont"/>
    <w:rsid w:val="004700A8"/>
    <w:rPr>
      <w:rFonts w:ascii="Courier New" w:hAnsi="Courier New" w:cs="Courier New" w:hint="default"/>
      <w:b/>
      <w:bCs/>
      <w:color w:val="8000FF"/>
      <w:sz w:val="20"/>
      <w:szCs w:val="20"/>
    </w:rPr>
  </w:style>
  <w:style w:type="character" w:customStyle="1" w:styleId="sc131">
    <w:name w:val="sc131"/>
    <w:basedOn w:val="DefaultParagraphFont"/>
    <w:rsid w:val="004700A8"/>
    <w:rPr>
      <w:rFonts w:ascii="Courier New" w:hAnsi="Courier New" w:cs="Courier New" w:hint="default"/>
      <w:color w:val="FF0000"/>
      <w:sz w:val="20"/>
      <w:szCs w:val="20"/>
      <w:shd w:val="clear" w:color="auto" w:fill="FFFF00"/>
    </w:rPr>
  </w:style>
  <w:style w:type="character" w:customStyle="1" w:styleId="sc01">
    <w:name w:val="sc01"/>
    <w:basedOn w:val="DefaultParagraphFont"/>
    <w:rsid w:val="004700A8"/>
    <w:rPr>
      <w:rFonts w:ascii="Courier New" w:hAnsi="Courier New" w:cs="Courier New" w:hint="default"/>
      <w:b/>
      <w:bCs/>
      <w:color w:val="000000"/>
      <w:sz w:val="20"/>
      <w:szCs w:val="20"/>
    </w:rPr>
  </w:style>
  <w:style w:type="character" w:customStyle="1" w:styleId="sc91">
    <w:name w:val="sc91"/>
    <w:basedOn w:val="DefaultParagraphFont"/>
    <w:rsid w:val="004700A8"/>
    <w:rPr>
      <w:rFonts w:ascii="Courier New" w:hAnsi="Courier New" w:cs="Courier New" w:hint="default"/>
      <w:color w:val="008000"/>
      <w:sz w:val="20"/>
      <w:szCs w:val="20"/>
    </w:rPr>
  </w:style>
  <w:style w:type="character" w:customStyle="1" w:styleId="sc71">
    <w:name w:val="sc71"/>
    <w:basedOn w:val="DefaultParagraphFont"/>
    <w:rsid w:val="004700A8"/>
    <w:rPr>
      <w:rFonts w:ascii="Courier New" w:hAnsi="Courier New" w:cs="Courier New" w:hint="default"/>
      <w:b/>
      <w:bCs/>
      <w:color w:val="8000F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4700A8"/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700A8"/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700A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700A8"/>
    <w:rPr>
      <w:rFonts w:ascii="Tahoma" w:eastAsiaTheme="minorHAnsi" w:hAnsi="Tahoma" w:cs="Tahoma"/>
      <w:sz w:val="16"/>
      <w:szCs w:val="16"/>
      <w:bdr w:val="none" w:sz="0" w:space="0" w:color="auto"/>
      <w:lang w:eastAsia="en-US"/>
    </w:rPr>
  </w:style>
  <w:style w:type="paragraph" w:customStyle="1" w:styleId="Textbody">
    <w:name w:val="Text body"/>
    <w:basedOn w:val="Normal"/>
    <w:rsid w:val="004700A8"/>
    <w:pPr>
      <w:suppressAutoHyphens/>
      <w:autoSpaceDN w:val="0"/>
      <w:spacing w:after="120"/>
      <w:jc w:val="both"/>
      <w:textAlignment w:val="baseline"/>
    </w:pPr>
    <w:rPr>
      <w:rFonts w:ascii="Times New Roman" w:eastAsia="Times New Roman" w:hAnsi="Times New Roman" w:cs="Times New Roman"/>
      <w:kern w:val="3"/>
      <w:lang w:eastAsia="cs-CZ"/>
    </w:rPr>
  </w:style>
  <w:style w:type="paragraph" w:customStyle="1" w:styleId="TableContents">
    <w:name w:val="Table Contents"/>
    <w:basedOn w:val="Textbody"/>
    <w:rsid w:val="004700A8"/>
    <w:pPr>
      <w:suppressLineNumbers/>
      <w:spacing w:after="0"/>
    </w:pPr>
  </w:style>
  <w:style w:type="paragraph" w:customStyle="1" w:styleId="TableHeading">
    <w:name w:val="Table Heading"/>
    <w:basedOn w:val="TableContents"/>
    <w:rsid w:val="004700A8"/>
    <w:pPr>
      <w:jc w:val="center"/>
    </w:pPr>
    <w:rPr>
      <w:rFonts w:ascii="Albany" w:eastAsia="Albany" w:hAnsi="Albany" w:cs="Albany"/>
      <w:b/>
      <w:bCs/>
      <w:i/>
      <w:iCs/>
    </w:rPr>
  </w:style>
  <w:style w:type="paragraph" w:styleId="NoSpacing">
    <w:name w:val="No Spacing"/>
    <w:uiPriority w:val="1"/>
    <w:qFormat/>
    <w:rsid w:val="004700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character" w:customStyle="1" w:styleId="Heading5Char">
    <w:name w:val="Heading 5 Char"/>
    <w:basedOn w:val="DefaultParagraphFont"/>
    <w:link w:val="Heading5"/>
    <w:uiPriority w:val="9"/>
    <w:rsid w:val="004700A8"/>
    <w:rPr>
      <w:rFonts w:asciiTheme="majorHAnsi" w:eastAsiaTheme="majorEastAsia" w:hAnsiTheme="majorHAnsi" w:cstheme="majorBidi"/>
      <w:caps/>
      <w:color w:val="2E74B5" w:themeColor="accent1" w:themeShade="BF"/>
      <w:sz w:val="24"/>
      <w:szCs w:val="24"/>
      <w:bdr w:val="none" w:sz="0" w:space="0" w:color="auto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4700A8"/>
    <w:rPr>
      <w:rFonts w:asciiTheme="majorHAnsi" w:eastAsiaTheme="majorEastAsia" w:hAnsiTheme="majorHAnsi" w:cstheme="majorBidi"/>
      <w:i/>
      <w:iCs/>
      <w:caps/>
      <w:color w:val="1F4E79" w:themeColor="accent1" w:themeShade="80"/>
      <w:sz w:val="24"/>
      <w:szCs w:val="24"/>
      <w:bdr w:val="none" w:sz="0" w:space="0" w:color="auto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4700A8"/>
    <w:pPr>
      <w:ind w:left="96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4700A8"/>
    <w:pPr>
      <w:ind w:left="12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4700A8"/>
    <w:pPr>
      <w:ind w:left="144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4700A8"/>
    <w:pPr>
      <w:ind w:left="168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4700A8"/>
    <w:pPr>
      <w:ind w:left="1920"/>
    </w:pPr>
    <w:rPr>
      <w:sz w:val="18"/>
      <w:szCs w:val="18"/>
    </w:rPr>
  </w:style>
  <w:style w:type="paragraph" w:customStyle="1" w:styleId="Obr">
    <w:name w:val="Obr."/>
    <w:basedOn w:val="Caption"/>
    <w:rsid w:val="004700A8"/>
    <w:pPr>
      <w:widowControl w:val="0"/>
      <w:suppressLineNumbers/>
      <w:suppressAutoHyphens/>
      <w:autoSpaceDN w:val="0"/>
      <w:spacing w:before="144" w:after="144"/>
      <w:textAlignment w:val="baseline"/>
    </w:pPr>
    <w:rPr>
      <w:rFonts w:ascii="Times New Roman" w:eastAsia="Times New Roman" w:hAnsi="Times New Roman" w:cs="Times New Roman"/>
      <w:b w:val="0"/>
      <w:bCs w:val="0"/>
      <w:i/>
      <w:iCs/>
      <w:color w:val="auto"/>
      <w:kern w:val="3"/>
    </w:rPr>
  </w:style>
  <w:style w:type="numbering" w:customStyle="1" w:styleId="WWNum4">
    <w:name w:val="WWNum4"/>
    <w:basedOn w:val="NoList"/>
    <w:rsid w:val="004700A8"/>
    <w:pPr>
      <w:numPr>
        <w:numId w:val="14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4700A8"/>
    <w:rPr>
      <w:color w:val="FF00FF" w:themeColor="followedHyperlink"/>
      <w:u w:val="single"/>
    </w:rPr>
  </w:style>
  <w:style w:type="paragraph" w:customStyle="1" w:styleId="Style1CommandSourcecode">
    <w:name w:val="Style1 Command/Source code"/>
    <w:basedOn w:val="Normal"/>
    <w:link w:val="Style1CommandSourcecodeChar"/>
    <w:rsid w:val="004700A8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</w:pPr>
    <w:rPr>
      <w:rFonts w:ascii="Consolas" w:hAnsi="Consolas"/>
    </w:rPr>
  </w:style>
  <w:style w:type="character" w:styleId="UnresolvedMention">
    <w:name w:val="Unresolved Mention"/>
    <w:basedOn w:val="DefaultParagraphFont"/>
    <w:uiPriority w:val="99"/>
    <w:semiHidden/>
    <w:unhideWhenUsed/>
    <w:rsid w:val="004700A8"/>
    <w:rPr>
      <w:color w:val="605E5C"/>
      <w:shd w:val="clear" w:color="auto" w:fill="E1DFDD"/>
    </w:rPr>
  </w:style>
  <w:style w:type="character" w:customStyle="1" w:styleId="Style1CommandSourcecodeChar">
    <w:name w:val="Style1 Command/Source code Char"/>
    <w:basedOn w:val="DefaultParagraphFont"/>
    <w:link w:val="Style1CommandSourcecode"/>
    <w:rsid w:val="004700A8"/>
    <w:rPr>
      <w:rFonts w:ascii="Consolas" w:eastAsiaTheme="minorHAnsi" w:hAnsi="Consolas" w:cstheme="minorBidi"/>
      <w:sz w:val="24"/>
      <w:szCs w:val="24"/>
      <w:bdr w:val="none" w:sz="0" w:space="0" w:color="auto"/>
      <w:lang w:eastAsia="en-US"/>
    </w:rPr>
  </w:style>
  <w:style w:type="character" w:styleId="Emphasis">
    <w:name w:val="Emphasis"/>
    <w:basedOn w:val="DefaultParagraphFont"/>
    <w:uiPriority w:val="20"/>
    <w:qFormat/>
    <w:rsid w:val="004700A8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rsid w:val="004700A8"/>
    <w:rPr>
      <w:rFonts w:asciiTheme="majorHAnsi" w:eastAsiaTheme="majorEastAsia" w:hAnsiTheme="majorHAnsi" w:cstheme="majorBidi"/>
      <w:b/>
      <w:bCs/>
      <w:color w:val="1F4E79" w:themeColor="accent1" w:themeShade="80"/>
      <w:sz w:val="24"/>
      <w:szCs w:val="24"/>
      <w:bdr w:val="none" w:sz="0" w:space="0" w:color="auto"/>
      <w:lang w:eastAsia="en-US"/>
    </w:rPr>
  </w:style>
  <w:style w:type="character" w:styleId="HTMLCode">
    <w:name w:val="HTML Code"/>
    <w:basedOn w:val="DefaultParagraphFont"/>
    <w:uiPriority w:val="99"/>
    <w:semiHidden/>
    <w:unhideWhenUsed/>
    <w:rsid w:val="004700A8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tlid-translation">
    <w:name w:val="tlid-translation"/>
    <w:basedOn w:val="DefaultParagraphFont"/>
    <w:rsid w:val="004700A8"/>
  </w:style>
  <w:style w:type="paragraph" w:styleId="TableofFigures">
    <w:name w:val="table of figures"/>
    <w:basedOn w:val="Normal"/>
    <w:next w:val="Normal"/>
    <w:uiPriority w:val="99"/>
    <w:unhideWhenUsed/>
    <w:rsid w:val="004700A8"/>
  </w:style>
  <w:style w:type="paragraph" w:customStyle="1" w:styleId="BasicParagraph">
    <w:name w:val="[Basic Paragraph]"/>
    <w:basedOn w:val="Normal"/>
    <w:uiPriority w:val="99"/>
    <w:rsid w:val="004700A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4700A8"/>
  </w:style>
  <w:style w:type="character" w:customStyle="1" w:styleId="Heading8Char">
    <w:name w:val="Heading 8 Char"/>
    <w:basedOn w:val="DefaultParagraphFont"/>
    <w:link w:val="Heading8"/>
    <w:uiPriority w:val="9"/>
    <w:semiHidden/>
    <w:rsid w:val="004700A8"/>
    <w:rPr>
      <w:rFonts w:asciiTheme="majorHAnsi" w:eastAsiaTheme="majorEastAsia" w:hAnsiTheme="majorHAnsi" w:cstheme="majorBidi"/>
      <w:b/>
      <w:bCs/>
      <w:i/>
      <w:iCs/>
      <w:color w:val="1F4E79" w:themeColor="accent1" w:themeShade="80"/>
      <w:sz w:val="24"/>
      <w:szCs w:val="24"/>
      <w:bdr w:val="none" w:sz="0" w:space="0" w:color="auto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00A8"/>
    <w:rPr>
      <w:rFonts w:asciiTheme="majorHAnsi" w:eastAsiaTheme="majorEastAsia" w:hAnsiTheme="majorHAnsi" w:cstheme="majorBidi"/>
      <w:i/>
      <w:iCs/>
      <w:color w:val="1F4E79" w:themeColor="accent1" w:themeShade="80"/>
      <w:sz w:val="24"/>
      <w:szCs w:val="24"/>
      <w:bdr w:val="none" w:sz="0" w:space="0" w:color="auto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4700A8"/>
    <w:rPr>
      <w:rFonts w:asciiTheme="majorHAnsi" w:eastAsiaTheme="majorEastAsia" w:hAnsiTheme="majorHAnsi" w:cstheme="majorBidi"/>
      <w:color w:val="5B9BD5" w:themeColor="accent1"/>
      <w:sz w:val="28"/>
      <w:szCs w:val="28"/>
      <w:bdr w:val="none" w:sz="0" w:space="0" w:color="auto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4700A8"/>
    <w:pPr>
      <w:spacing w:before="120" w:after="120"/>
      <w:ind w:left="720"/>
    </w:pPr>
    <w:rPr>
      <w:color w:val="A7A7A7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4700A8"/>
    <w:rPr>
      <w:rFonts w:asciiTheme="minorHAnsi" w:eastAsiaTheme="minorHAnsi" w:hAnsiTheme="minorHAnsi" w:cstheme="minorBidi"/>
      <w:color w:val="A7A7A7" w:themeColor="text2"/>
      <w:sz w:val="24"/>
      <w:szCs w:val="24"/>
      <w:bdr w:val="none" w:sz="0" w:space="0" w:color="auto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00A8"/>
    <w:pPr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color w:val="A7A7A7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00A8"/>
    <w:rPr>
      <w:rFonts w:asciiTheme="majorHAnsi" w:eastAsiaTheme="majorEastAsia" w:hAnsiTheme="majorHAnsi" w:cstheme="majorBidi"/>
      <w:color w:val="A7A7A7" w:themeColor="text2"/>
      <w:spacing w:val="-6"/>
      <w:sz w:val="32"/>
      <w:szCs w:val="32"/>
      <w:bdr w:val="none" w:sz="0" w:space="0" w:color="auto"/>
      <w:lang w:eastAsia="en-US"/>
    </w:rPr>
  </w:style>
  <w:style w:type="character" w:styleId="SubtleEmphasis">
    <w:name w:val="Subtle Emphasis"/>
    <w:basedOn w:val="DefaultParagraphFont"/>
    <w:uiPriority w:val="19"/>
    <w:qFormat/>
    <w:rsid w:val="004700A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4700A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4700A8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4700A8"/>
    <w:rPr>
      <w:b/>
      <w:bCs/>
      <w:smallCaps/>
      <w:color w:val="A7A7A7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4700A8"/>
    <w:rPr>
      <w:b/>
      <w:bCs/>
      <w:smallCaps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5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1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84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0323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5652">
                      <w:marLeft w:val="0"/>
                      <w:marRight w:val="0"/>
                      <w:marTop w:val="0"/>
                      <w:marBottom w:val="75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757289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91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47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9221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351794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8398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01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7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9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4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2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52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458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19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3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9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6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3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9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6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8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7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2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9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s://extranet.nbs.s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xtranet.nbs.sk" TargetMode="Externa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s://extranet.nbs.sk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NARODNA_BANKA\ODOVZDAT_DOKUMENTACIU\Petova_Revizia\Prirucka_SpravcaSubjektu_ESAs.docx" TargetMode="External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"/>
        <a:ea typeface="Helvetica"/>
        <a:cs typeface="Helvetica"/>
      </a:majorFont>
      <a:minorFont>
        <a:latin typeface="Calibri"/>
        <a:ea typeface="Calibri"/>
        <a:cs typeface="Calibri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DE05F263F26F4A855648AAF214BDDD" ma:contentTypeVersion="15" ma:contentTypeDescription="Umožňuje vytvoriť nový dokument." ma:contentTypeScope="" ma:versionID="09616157ac5a576838fa1acfb51d9eb1">
  <xsd:schema xmlns:xsd="http://www.w3.org/2001/XMLSchema" xmlns:xs="http://www.w3.org/2001/XMLSchema" xmlns:p="http://schemas.microsoft.com/office/2006/metadata/properties" xmlns:ns2="ffadb5d6-f08d-40fd-937e-d921fef3d708" xmlns:ns3="20ff3fc3-fbc9-4487-b792-d30d1a0dc379" targetNamespace="http://schemas.microsoft.com/office/2006/metadata/properties" ma:root="true" ma:fieldsID="787460d33d087b25b9c419ff4cf3b453" ns2:_="" ns3:_="">
    <xsd:import namespace="ffadb5d6-f08d-40fd-937e-d921fef3d708"/>
    <xsd:import namespace="20ff3fc3-fbc9-4487-b792-d30d1a0dc37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SearchPropertie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adb5d6-f08d-40fd-937e-d921fef3d70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09a76c1-b676-4d01-bf1f-ca2a93c2fe90}" ma:internalName="TaxCatchAll" ma:showField="CatchAllData" ma:web="ffadb5d6-f08d-40fd-937e-d921fef3d7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ff3fc3-fbc9-4487-b792-d30d1a0dc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eb58eafe-424b-4f3a-a6d8-1a4d4b164d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ff3fc3-fbc9-4487-b792-d30d1a0dc379">
      <Terms xmlns="http://schemas.microsoft.com/office/infopath/2007/PartnerControls"/>
    </lcf76f155ced4ddcb4097134ff3c332f>
    <TaxCatchAll xmlns="ffadb5d6-f08d-40fd-937e-d921fef3d708" xsi:nil="true"/>
  </documentManagement>
</p:properties>
</file>

<file path=customXml/itemProps1.xml><?xml version="1.0" encoding="utf-8"?>
<ds:datastoreItem xmlns:ds="http://schemas.openxmlformats.org/officeDocument/2006/customXml" ds:itemID="{4EF19136-BDC0-4811-A94B-57E397923C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B8465C-A6EB-4C97-AC2A-8A2E4019C6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2DA32F0-DB8E-4B70-9683-78E02EBC4D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adb5d6-f08d-40fd-937e-d921fef3d708"/>
    <ds:schemaRef ds:uri="20ff3fc3-fbc9-4487-b792-d30d1a0dc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51C0C0-C979-4D69-8B95-0C441D3425A7}">
  <ds:schemaRefs>
    <ds:schemaRef ds:uri="http://schemas.microsoft.com/office/2006/metadata/properties"/>
    <ds:schemaRef ds:uri="http://schemas.microsoft.com/office/infopath/2007/PartnerControls"/>
    <ds:schemaRef ds:uri="20ff3fc3-fbc9-4487-b792-d30d1a0dc379"/>
    <ds:schemaRef ds:uri="ffadb5d6-f08d-40fd-937e-d921fef3d70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Prirucka_SpravcaSubjektu_ESAs.docx</Template>
  <TotalTime>4</TotalTime>
  <Pages>15</Pages>
  <Words>1090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Holes Peter</dc:creator>
  <cp:keywords/>
  <dc:description/>
  <cp:lastModifiedBy>Florián Milan</cp:lastModifiedBy>
  <cp:revision>2</cp:revision>
  <cp:lastPrinted>2016-08-07T22:44:00Z</cp:lastPrinted>
  <dcterms:created xsi:type="dcterms:W3CDTF">2026-04-09T12:01:00Z</dcterms:created>
  <dcterms:modified xsi:type="dcterms:W3CDTF">2026-04-09T12:01:00Z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0x0101007BDE05F263F26F4A855648AAF214BDDD</vt:lpwstr>
  </property>
  <property fmtid="{D5CDD505-2E9C-101B-9397-08002B2CF9AE}" pid="3" name="MediaServiceImageTags">
    <vt:lpwstr/>
  </property>
</Properties>
</file>