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3B156" w14:textId="22E377F3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3B070ABA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2D4A1777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CEA9DAE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332E6EC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33A87E55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8117902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E79004B" w14:textId="1EDF1466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9210D51" w14:textId="08D79483" w:rsidR="00253DAA" w:rsidRPr="0046339A" w:rsidRDefault="00751A70" w:rsidP="0023480C">
      <w:pPr>
        <w:jc w:val="center"/>
        <w:rPr>
          <w:b/>
          <w:bCs/>
          <w:caps/>
          <w:sz w:val="32"/>
        </w:rPr>
      </w:pPr>
      <w:r w:rsidRPr="0046339A">
        <w:rPr>
          <w:b/>
          <w:bCs/>
          <w:caps/>
          <w:sz w:val="32"/>
        </w:rPr>
        <w:t>P</w:t>
      </w:r>
      <w:r w:rsidR="002256B1" w:rsidRPr="0046339A">
        <w:rPr>
          <w:b/>
          <w:bCs/>
          <w:caps/>
          <w:sz w:val="32"/>
        </w:rPr>
        <w:t>r</w:t>
      </w:r>
      <w:r w:rsidRPr="0046339A">
        <w:rPr>
          <w:b/>
          <w:bCs/>
          <w:caps/>
          <w:sz w:val="32"/>
        </w:rPr>
        <w:t>ÍRUČKA</w:t>
      </w:r>
      <w:r w:rsidR="00A079C4" w:rsidRPr="0046339A">
        <w:rPr>
          <w:b/>
          <w:bCs/>
          <w:caps/>
          <w:sz w:val="32"/>
        </w:rPr>
        <w:t xml:space="preserve"> </w:t>
      </w:r>
      <w:r w:rsidR="002256B1" w:rsidRPr="0046339A">
        <w:rPr>
          <w:b/>
          <w:bCs/>
          <w:caps/>
          <w:sz w:val="32"/>
        </w:rPr>
        <w:t>SPrávcu subjektu</w:t>
      </w:r>
      <w:r w:rsidR="00F54F79" w:rsidRPr="0046339A">
        <w:rPr>
          <w:b/>
          <w:bCs/>
          <w:caps/>
          <w:sz w:val="32"/>
        </w:rPr>
        <w:t xml:space="preserve"> </w:t>
      </w:r>
      <w:r w:rsidR="005E1F47" w:rsidRPr="0046339A">
        <w:rPr>
          <w:b/>
          <w:bCs/>
          <w:caps/>
          <w:sz w:val="32"/>
        </w:rPr>
        <w:t>ŠZP</w:t>
      </w:r>
    </w:p>
    <w:p w14:paraId="5A27FA35" w14:textId="672FDD86" w:rsidR="00F54F79" w:rsidRPr="0046339A" w:rsidRDefault="00727B59" w:rsidP="0023480C">
      <w:pPr>
        <w:jc w:val="center"/>
        <w:rPr>
          <w:b/>
          <w:bCs/>
          <w:caps/>
          <w:sz w:val="32"/>
        </w:rPr>
      </w:pPr>
      <w:r w:rsidRPr="0046339A">
        <w:rPr>
          <w:b/>
          <w:bCs/>
          <w:caps/>
          <w:sz w:val="32"/>
        </w:rPr>
        <w:t>správa pouŽívateľov</w:t>
      </w:r>
    </w:p>
    <w:p w14:paraId="3687D32F" w14:textId="01B20421" w:rsidR="00253DAA" w:rsidRPr="0046339A" w:rsidRDefault="00253DAA" w:rsidP="00A079C4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731ABB7" w14:textId="27DDEC44" w:rsidR="00253DA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7BDAFC5" w14:textId="130CC6FD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C3A8C65" w14:textId="1D28F4E5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747AA2A" w14:textId="2357F735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0B37FF4" w14:textId="01406300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1E22A2B0" w14:textId="77777777" w:rsidR="0011638D" w:rsidRPr="0046339A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F43CBA5" w14:textId="31C7F4F1" w:rsidR="00253DA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F0C992E" w14:textId="015D50D2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73F22EA6" w14:textId="77777777" w:rsidR="0011638D" w:rsidRPr="0046339A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C8A639C" w14:textId="77777777" w:rsidR="00BB30A9" w:rsidRDefault="00BB30A9" w:rsidP="00BB30A9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Vydavateľ</w:t>
      </w:r>
      <w:proofErr w:type="spellEnd"/>
    </w:p>
    <w:p w14:paraId="441C30E9" w14:textId="4AC53E9B" w:rsidR="00BB30A9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 w:rsidRPr="00FD291C">
        <w:rPr>
          <w:rFonts w:ascii="Cambria" w:hAnsi="Cambria" w:cs="Portada Text"/>
          <w:sz w:val="20"/>
          <w:szCs w:val="20"/>
          <w:lang w:val="en-US"/>
        </w:rPr>
        <w:t xml:space="preserve">© </w:t>
      </w:r>
      <w:proofErr w:type="spellStart"/>
      <w:r w:rsidRPr="00FD291C">
        <w:rPr>
          <w:rFonts w:ascii="Cambria" w:hAnsi="Cambria" w:cs="Portada Text"/>
          <w:sz w:val="20"/>
          <w:szCs w:val="20"/>
          <w:lang w:val="en-US"/>
        </w:rPr>
        <w:t>Národná</w:t>
      </w:r>
      <w:proofErr w:type="spellEnd"/>
      <w:r w:rsidRPr="00FD291C">
        <w:rPr>
          <w:rFonts w:ascii="Cambria" w:hAnsi="Cambria" w:cs="Portada Text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sz w:val="20"/>
          <w:szCs w:val="20"/>
          <w:lang w:val="en-US"/>
        </w:rPr>
        <w:t>banka</w:t>
      </w:r>
      <w:proofErr w:type="spellEnd"/>
      <w:r w:rsidRPr="00FD291C">
        <w:rPr>
          <w:rFonts w:ascii="Cambria" w:hAnsi="Cambria" w:cs="Portada Text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sz w:val="20"/>
          <w:szCs w:val="20"/>
          <w:lang w:val="en-US"/>
        </w:rPr>
        <w:t>Slovenska</w:t>
      </w:r>
      <w:proofErr w:type="spellEnd"/>
      <w:r>
        <w:rPr>
          <w:rFonts w:ascii="Cambria" w:hAnsi="Cambria" w:cs="Portada Text"/>
          <w:sz w:val="20"/>
          <w:szCs w:val="20"/>
          <w:lang w:val="en-US"/>
        </w:rPr>
        <w:t xml:space="preserve">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RRR alebo Mesiac RRRR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RRRR alebo Mesiac RRRR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088D414D" w14:textId="693964EC" w:rsidR="00BB30A9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zov odboru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Názov odboru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2E0ED49B" w14:textId="77777777" w:rsidR="00BB30A9" w:rsidRPr="0089746F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sz w:val="20"/>
          <w:szCs w:val="20"/>
          <w:lang w:val="en-US"/>
        </w:rPr>
      </w:pPr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Adresa</w:t>
      </w:r>
    </w:p>
    <w:p w14:paraId="09FF098A" w14:textId="3E13084C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rodná banka Slovensk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Národná banka Slovenska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181DB4B3" w14:textId="4D270635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Imricha Karvaša 1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Imricha Karvaša 1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6A9E808" w14:textId="6755C26B" w:rsidR="00BB30A9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813 25 Bratislav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813 25 Bratislava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7F374CCD" w14:textId="7419C63A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generická e-mailová adresa 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generická e-mailová adresa 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078A42C5" w14:textId="77777777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</w:p>
    <w:p w14:paraId="5E30416D" w14:textId="12D45BC0" w:rsidR="00BB30A9" w:rsidRDefault="00BB30A9" w:rsidP="00BB30A9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ublikácia neprešla jazykovou úpravou.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Publikácia neprešla jazykovou úpravou.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2450499D" w14:textId="7C4AE5D6" w:rsidR="00BB30A9" w:rsidRDefault="00BB30A9">
      <w:pPr>
        <w:rPr>
          <w:b/>
          <w:bCs/>
          <w:caps/>
          <w:sz w:val="20"/>
          <w:szCs w:val="20"/>
        </w:rPr>
      </w:pPr>
      <w:r>
        <w:lastRenderedPageBreak/>
        <w:br w:type="page"/>
      </w:r>
    </w:p>
    <w:p w14:paraId="60602A84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A76EA85" w14:textId="236C8627" w:rsidR="00E03892" w:rsidRPr="0046339A" w:rsidRDefault="000D2975" w:rsidP="00E03892">
      <w:pPr>
        <w:pStyle w:val="Normal1"/>
        <w:rPr>
          <w:rFonts w:ascii="Arial" w:eastAsia="Times New Roman" w:hAnsi="Arial" w:cs="Arial"/>
          <w:color w:val="000000"/>
          <w:sz w:val="20"/>
          <w:szCs w:val="20"/>
          <w:lang w:val="sk-SK"/>
        </w:rPr>
      </w:pPr>
      <w:r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Hist</w:t>
      </w:r>
      <w:r w:rsidR="00666A7D"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ória</w:t>
      </w:r>
      <w:r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 xml:space="preserve"> dokumentu</w:t>
      </w:r>
      <w:r w:rsidR="00E03892"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:</w:t>
      </w:r>
    </w:p>
    <w:tbl>
      <w:tblPr>
        <w:tblW w:w="9663" w:type="dxa"/>
        <w:tblInd w:w="60" w:type="dxa"/>
        <w:tblLayout w:type="fixed"/>
        <w:tblLook w:val="0000" w:firstRow="0" w:lastRow="0" w:firstColumn="0" w:lastColumn="0" w:noHBand="0" w:noVBand="0"/>
      </w:tblPr>
      <w:tblGrid>
        <w:gridCol w:w="1447"/>
        <w:gridCol w:w="728"/>
        <w:gridCol w:w="5627"/>
        <w:gridCol w:w="1861"/>
      </w:tblGrid>
      <w:tr w:rsidR="00E03892" w:rsidRPr="0046339A" w14:paraId="1AB0C798" w14:textId="77777777" w:rsidTr="00CB04C4">
        <w:trPr>
          <w:trHeight w:val="238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0FDB77" w14:textId="1E1C98C9" w:rsidR="00E03892" w:rsidRPr="0046339A" w:rsidRDefault="000D2975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D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á</w:t>
            </w: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tum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E633455" w14:textId="64700094" w:rsidR="00E03892" w:rsidRPr="0046339A" w:rsidRDefault="00CB04C4" w:rsidP="0023480C">
            <w:pPr>
              <w:pStyle w:val="Normal2"/>
              <w:widowControl/>
              <w:tabs>
                <w:tab w:val="left" w:pos="992"/>
              </w:tabs>
              <w:ind w:left="-57" w:right="-57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 </w:t>
            </w:r>
            <w:r w:rsidR="00E03892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Ve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rz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ia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EDB5B06" w14:textId="35E9EF16" w:rsidR="00E03892" w:rsidRPr="0046339A" w:rsidRDefault="00E03892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Popis 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verz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e a zm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ie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n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03FCD39" w14:textId="4F85405F" w:rsidR="00E03892" w:rsidRPr="0046339A" w:rsidRDefault="00E03892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Autor 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zm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e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ny</w:t>
            </w:r>
          </w:p>
        </w:tc>
      </w:tr>
      <w:tr w:rsidR="0023480C" w:rsidRPr="0046339A" w14:paraId="39E94C07" w14:textId="77777777" w:rsidTr="00CB04C4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AE5DB6D" w14:textId="5B6A69E0" w:rsidR="0023480C" w:rsidRPr="0046339A" w:rsidRDefault="00B84C6F" w:rsidP="0023480C">
            <w:r>
              <w:t>07</w:t>
            </w:r>
            <w:r w:rsidR="002256B1" w:rsidRPr="0046339A">
              <w:t>.0</w:t>
            </w:r>
            <w:r>
              <w:t>7</w:t>
            </w:r>
            <w:r w:rsidR="002256B1" w:rsidRPr="0046339A">
              <w:t>.2022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F1FA9D5" w14:textId="0E1E3DD3" w:rsidR="0023480C" w:rsidRPr="0046339A" w:rsidRDefault="002256B1" w:rsidP="0023480C">
            <w:r w:rsidRPr="0046339A">
              <w:t>01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CC323EC" w14:textId="5D0DA94A" w:rsidR="0023480C" w:rsidRPr="0046339A" w:rsidRDefault="002256B1" w:rsidP="004F4BEA">
            <w:r w:rsidRPr="0046339A">
              <w:t>Iniciálna verzia dokumentu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54602E2" w14:textId="7672132F" w:rsidR="0023480C" w:rsidRPr="0046339A" w:rsidRDefault="00666A7D" w:rsidP="0023480C">
            <w:r w:rsidRPr="0046339A">
              <w:t>Peter Holeš</w:t>
            </w:r>
          </w:p>
        </w:tc>
      </w:tr>
      <w:tr w:rsidR="00E03892" w:rsidRPr="0046339A" w14:paraId="18B796AC" w14:textId="77777777" w:rsidTr="00CB04C4">
        <w:trPr>
          <w:trHeight w:val="768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7642A9F" w14:textId="26077C1F" w:rsidR="00E03892" w:rsidRPr="0046339A" w:rsidRDefault="001151E6" w:rsidP="0023480C">
            <w:r>
              <w:t>15.07.2022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8C41A29" w14:textId="6E8463B2" w:rsidR="00E03892" w:rsidRPr="0046339A" w:rsidRDefault="001151E6" w:rsidP="0023480C">
            <w:r>
              <w:t>02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62C6F3B" w14:textId="1141D987" w:rsidR="0006076E" w:rsidRPr="0046339A" w:rsidRDefault="001151E6" w:rsidP="003E5676">
            <w:r>
              <w:t xml:space="preserve">Doplnenie známe chyby a ich riešenia = </w:t>
            </w:r>
            <w:r w:rsidR="004B6FFE">
              <w:t>validácia certifikátov a CSR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1B4308F" w14:textId="5B57FC55" w:rsidR="00E03892" w:rsidRPr="0046339A" w:rsidRDefault="004B6FFE" w:rsidP="0023480C">
            <w:r>
              <w:t>Peter Holeš</w:t>
            </w:r>
          </w:p>
        </w:tc>
      </w:tr>
      <w:tr w:rsidR="1F25D0E3" w:rsidRPr="0046339A" w14:paraId="6E75AA22" w14:textId="77777777" w:rsidTr="00CB04C4">
        <w:trPr>
          <w:trHeight w:val="466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A21AADD" w14:textId="626E4DD9" w:rsidR="1F25D0E3" w:rsidRPr="0046339A" w:rsidRDefault="00892FB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21.07.2022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69D6F9A" w14:textId="64B808BC" w:rsidR="1F25D0E3" w:rsidRPr="0046339A" w:rsidRDefault="00892FB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03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BBB0F81" w14:textId="79AB3923" w:rsidR="1F25D0E3" w:rsidRPr="0046339A" w:rsidRDefault="00892FB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Doplnenie postupov pre evidenciu certifikátu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B8D026" w14:textId="657156F6" w:rsidR="1F25D0E3" w:rsidRPr="0046339A" w:rsidRDefault="00BE501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Peter Holeš</w:t>
            </w:r>
          </w:p>
        </w:tc>
      </w:tr>
      <w:tr w:rsidR="00A119EA" w:rsidRPr="0046339A" w14:paraId="6F82302E" w14:textId="77777777" w:rsidTr="00CB04C4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9D9ED07" w14:textId="1A31F436" w:rsidR="00A119EA" w:rsidRPr="0046339A" w:rsidRDefault="004D176B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="00CA46BB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10</w:t>
            </w:r>
            <w:r w:rsidR="00AD16E7">
              <w:rPr>
                <w:color w:val="000000" w:themeColor="text1"/>
              </w:rPr>
              <w:t>.</w:t>
            </w:r>
            <w:r w:rsidR="00CA46BB">
              <w:rPr>
                <w:color w:val="000000" w:themeColor="text1"/>
              </w:rPr>
              <w:t>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866DEB8" w14:textId="1A24D61D" w:rsidR="00A119EA" w:rsidRPr="0046339A" w:rsidRDefault="00CA46BB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04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D7ADCA8" w14:textId="0137E694" w:rsidR="00A119EA" w:rsidRPr="0046339A" w:rsidRDefault="00AD16E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Revízia dokumentu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D70127E" w14:textId="300A8994" w:rsidR="00A119EA" w:rsidRPr="0046339A" w:rsidRDefault="00AD16E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Peter Žúbor</w:t>
            </w:r>
          </w:p>
        </w:tc>
      </w:tr>
    </w:tbl>
    <w:p w14:paraId="22E48F21" w14:textId="17BA4281" w:rsidR="0023480C" w:rsidRPr="0046339A" w:rsidRDefault="0023480C">
      <w:pPr>
        <w:rPr>
          <w:szCs w:val="22"/>
          <w:u w:color="00458E"/>
        </w:rPr>
      </w:pPr>
      <w:r w:rsidRPr="0046339A">
        <w:rPr>
          <w:szCs w:val="22"/>
        </w:rPr>
        <w:br w:type="page"/>
      </w:r>
    </w:p>
    <w:sdt>
      <w:sdtPr>
        <w:rPr>
          <w:rFonts w:asciiTheme="minorHAnsi" w:eastAsiaTheme="minorEastAsia" w:hAnsiTheme="minorHAnsi"/>
          <w:b w:val="0"/>
          <w:bCs w:val="0"/>
          <w:smallCaps/>
          <w:color w:val="000000"/>
          <w:sz w:val="20"/>
          <w:szCs w:val="20"/>
          <w:u w:color="000000"/>
        </w:rPr>
        <w:id w:val="414680444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5F825938" w14:textId="44143293" w:rsidR="00586BD9" w:rsidRPr="0046339A" w:rsidRDefault="15FD42BC">
          <w:pPr>
            <w:pStyle w:val="TOCHeading"/>
          </w:pPr>
          <w:r>
            <w:t>Obsah</w:t>
          </w:r>
        </w:p>
        <w:p w14:paraId="1063741B" w14:textId="29888492" w:rsidR="00300766" w:rsidRDefault="00323F38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16905451" w:history="1">
            <w:r w:rsidR="00300766" w:rsidRPr="00FC49BA">
              <w:rPr>
                <w:rStyle w:val="Hyperlink"/>
                <w:noProof/>
              </w:rPr>
              <w:t>Úvod</w:t>
            </w:r>
            <w:r w:rsidR="00300766">
              <w:rPr>
                <w:noProof/>
                <w:webHidden/>
              </w:rPr>
              <w:tab/>
            </w:r>
            <w:r w:rsidR="00300766">
              <w:rPr>
                <w:noProof/>
                <w:webHidden/>
              </w:rPr>
              <w:fldChar w:fldCharType="begin"/>
            </w:r>
            <w:r w:rsidR="00300766">
              <w:rPr>
                <w:noProof/>
                <w:webHidden/>
              </w:rPr>
              <w:instrText xml:space="preserve"> PAGEREF _Toc116905451 \h </w:instrText>
            </w:r>
            <w:r w:rsidR="00300766">
              <w:rPr>
                <w:noProof/>
                <w:webHidden/>
              </w:rPr>
            </w:r>
            <w:r w:rsidR="00300766">
              <w:rPr>
                <w:noProof/>
                <w:webHidden/>
              </w:rPr>
              <w:fldChar w:fldCharType="separate"/>
            </w:r>
            <w:r w:rsidR="00300766">
              <w:rPr>
                <w:noProof/>
                <w:webHidden/>
              </w:rPr>
              <w:t>4</w:t>
            </w:r>
            <w:r w:rsidR="00300766">
              <w:rPr>
                <w:noProof/>
                <w:webHidden/>
              </w:rPr>
              <w:fldChar w:fldCharType="end"/>
            </w:r>
          </w:hyperlink>
        </w:p>
        <w:p w14:paraId="5269E0BC" w14:textId="71D3AAA9" w:rsidR="00300766" w:rsidRDefault="00300766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05452" w:history="1">
            <w:r w:rsidRPr="00FC49BA">
              <w:rPr>
                <w:rStyle w:val="Hyperlink"/>
                <w:noProof/>
              </w:rPr>
              <w:t>Zoznam použitých skratiek a pojmov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F7D97" w14:textId="1A4391EE" w:rsidR="00300766" w:rsidRDefault="00300766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05453" w:history="1">
            <w:r w:rsidRPr="00FC49BA">
              <w:rPr>
                <w:rStyle w:val="Hyperlink"/>
                <w:noProof/>
              </w:rPr>
              <w:t>Prihlásenie sa do používate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ľ</w:t>
            </w:r>
            <w:r w:rsidRPr="00FC49BA">
              <w:rPr>
                <w:rStyle w:val="Hyperlink"/>
                <w:noProof/>
              </w:rPr>
              <w:t>ského rozhrania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1D5E9" w14:textId="2EC0789F" w:rsidR="00300766" w:rsidRDefault="00300766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05454" w:history="1">
            <w:r w:rsidRPr="00FC49BA">
              <w:rPr>
                <w:rStyle w:val="Hyperlink"/>
                <w:noProof/>
              </w:rPr>
              <w:t>Popis používate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ľ</w:t>
            </w:r>
            <w:r w:rsidRPr="00FC49BA">
              <w:rPr>
                <w:rStyle w:val="Hyperlink"/>
                <w:noProof/>
              </w:rPr>
              <w:t>ského rozhrania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80D21" w14:textId="2AA88B9A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55" w:history="1">
            <w:r w:rsidRPr="00FC49BA">
              <w:rPr>
                <w:rStyle w:val="Hyperlink"/>
                <w:noProof/>
              </w:rPr>
              <w:t>Domov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CA1C1" w14:textId="4D6FD96E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56" w:history="1">
            <w:r w:rsidRPr="00FC49BA">
              <w:rPr>
                <w:rStyle w:val="Hyperlink"/>
                <w:noProof/>
              </w:rPr>
              <w:t>Prihlasovacie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618D7" w14:textId="679B660E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57" w:history="1">
            <w:r w:rsidRPr="00FC49BA">
              <w:rPr>
                <w:rStyle w:val="Hyperlink"/>
                <w:noProof/>
              </w:rPr>
              <w:t>Žiada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ť</w:t>
            </w:r>
            <w:r w:rsidRPr="00FC49BA">
              <w:rPr>
                <w:rStyle w:val="Hyperlink"/>
                <w:noProof/>
              </w:rPr>
              <w:t xml:space="preserve"> o rolu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3E4FF" w14:textId="0EEC0AB6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58" w:history="1">
            <w:r w:rsidRPr="00FC49BA">
              <w:rPr>
                <w:rStyle w:val="Hyperlink"/>
                <w:noProof/>
              </w:rPr>
              <w:t>Používatelia / Používatelia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4CBE7" w14:textId="1BD65669" w:rsidR="00300766" w:rsidRDefault="00300766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05459" w:history="1">
            <w:r w:rsidRPr="00FC49BA">
              <w:rPr>
                <w:rStyle w:val="Hyperlink"/>
                <w:noProof/>
              </w:rPr>
              <w:t>Pracovné postupy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F1869" w14:textId="11D708DD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60" w:history="1">
            <w:r w:rsidRPr="00FC49BA">
              <w:rPr>
                <w:rStyle w:val="Hyperlink"/>
                <w:noProof/>
              </w:rPr>
              <w:t>Vytvorenie používate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ľ</w:t>
            </w:r>
            <w:r w:rsidRPr="00FC49BA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85687" w14:textId="632E09B7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61" w:history="1">
            <w:r w:rsidRPr="00FC49BA">
              <w:rPr>
                <w:rStyle w:val="Hyperlink"/>
                <w:noProof/>
              </w:rPr>
              <w:t>Žiados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ť</w:t>
            </w:r>
            <w:r w:rsidRPr="00FC49BA">
              <w:rPr>
                <w:rStyle w:val="Hyperlink"/>
                <w:noProof/>
              </w:rPr>
              <w:t xml:space="preserve"> o prístupové oprávnenia do ŠZP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C3F79" w14:textId="2480555D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62" w:history="1">
            <w:r w:rsidRPr="00FC49BA">
              <w:rPr>
                <w:rStyle w:val="Hyperlink"/>
                <w:noProof/>
              </w:rPr>
              <w:t>Zmena evidovaných údajov o používate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ľ</w:t>
            </w:r>
            <w:r w:rsidRPr="00FC49BA">
              <w:rPr>
                <w:rStyle w:val="Hyperlink"/>
                <w:noProof/>
              </w:rPr>
              <w:t>ovi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BFB44" w14:textId="26D316C1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63" w:history="1">
            <w:r w:rsidRPr="00FC49BA">
              <w:rPr>
                <w:rStyle w:val="Hyperlink"/>
                <w:noProof/>
              </w:rPr>
              <w:t>Evidencia nového certifikátu pre používate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ľ</w:t>
            </w:r>
            <w:r w:rsidRPr="00FC49BA">
              <w:rPr>
                <w:rStyle w:val="Hyperlink"/>
                <w:noProof/>
              </w:rPr>
              <w:t>a externého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358A4" w14:textId="4DBBC5AB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64" w:history="1">
            <w:r w:rsidRPr="00FC49BA">
              <w:rPr>
                <w:rStyle w:val="Hyperlink"/>
                <w:noProof/>
              </w:rPr>
              <w:t>Evidencia existujúceho certifikátu pre používate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ľ</w:t>
            </w:r>
            <w:r w:rsidRPr="00FC49BA">
              <w:rPr>
                <w:rStyle w:val="Hyperlink"/>
                <w:noProof/>
              </w:rPr>
              <w:t>a externého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C45A5" w14:textId="7818A5F6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65" w:history="1">
            <w:r w:rsidRPr="00FC49BA">
              <w:rPr>
                <w:rStyle w:val="Hyperlink"/>
                <w:noProof/>
              </w:rPr>
              <w:t>Reset hesla pre používate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ľ</w:t>
            </w:r>
            <w:r w:rsidRPr="00FC49BA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8C260" w14:textId="3D8F01AE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66" w:history="1">
            <w:r w:rsidRPr="00FC49BA">
              <w:rPr>
                <w:rStyle w:val="Hyperlink"/>
                <w:noProof/>
              </w:rPr>
              <w:t>Zneplatnenie používate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ľ</w:t>
            </w:r>
            <w:r w:rsidRPr="00FC49BA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5CB64" w14:textId="1F1B66C5" w:rsidR="00300766" w:rsidRDefault="00300766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05467" w:history="1">
            <w:r w:rsidRPr="00FC49BA">
              <w:rPr>
                <w:rStyle w:val="Hyperlink"/>
                <w:noProof/>
              </w:rPr>
              <w:t>Zasielanie notifikácií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8B874" w14:textId="47EAA390" w:rsidR="00300766" w:rsidRDefault="00300766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05468" w:history="1">
            <w:r w:rsidRPr="00FC49BA">
              <w:rPr>
                <w:rStyle w:val="Hyperlink"/>
                <w:noProof/>
              </w:rPr>
              <w:t>Generovanie X509 certifikátu pre používate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ľ</w:t>
            </w:r>
            <w:r w:rsidRPr="00FC49BA">
              <w:rPr>
                <w:rStyle w:val="Hyperlink"/>
                <w:noProof/>
              </w:rPr>
              <w:t>a s</w:t>
            </w:r>
            <w:r w:rsidRPr="00FC49BA">
              <w:rPr>
                <w:rStyle w:val="Hyperlink"/>
                <w:rFonts w:ascii="Helvetica" w:hAnsi="Helvetica" w:cs="Helvetica"/>
                <w:noProof/>
              </w:rPr>
              <w:t> </w:t>
            </w:r>
            <w:r w:rsidRPr="00FC49BA">
              <w:rPr>
                <w:rStyle w:val="Hyperlink"/>
                <w:noProof/>
              </w:rPr>
              <w:t>dvojfaktorovou autentifik</w:t>
            </w:r>
            <w:r w:rsidRPr="00FC49BA">
              <w:rPr>
                <w:rStyle w:val="Hyperlink"/>
                <w:rFonts w:ascii="Helvetica" w:hAnsi="Helvetica" w:cs="Helvetica"/>
                <w:noProof/>
              </w:rPr>
              <w:t>á</w:t>
            </w:r>
            <w:r w:rsidRPr="00FC49BA">
              <w:rPr>
                <w:rStyle w:val="Hyperlink"/>
                <w:noProof/>
              </w:rPr>
              <w:t>ciou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94762" w14:textId="5ACFB3E2" w:rsidR="00300766" w:rsidRDefault="00300766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05469" w:history="1">
            <w:r w:rsidRPr="00FC49BA">
              <w:rPr>
                <w:rStyle w:val="Hyperlink"/>
                <w:noProof/>
              </w:rPr>
              <w:t>Známe chyby a ich riešenie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43D37" w14:textId="38739321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70" w:history="1">
            <w:r w:rsidRPr="00FC49BA">
              <w:rPr>
                <w:rStyle w:val="Hyperlink"/>
                <w:noProof/>
              </w:rPr>
              <w:t>Zadané heslo neodpovedá nastavenej politike hesiel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D2CCF" w14:textId="174CECFD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71" w:history="1">
            <w:r w:rsidRPr="00FC49BA">
              <w:rPr>
                <w:rStyle w:val="Hyperlink"/>
                <w:noProof/>
              </w:rPr>
              <w:t>Nedostato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č</w:t>
            </w:r>
            <w:r w:rsidRPr="00FC49BA">
              <w:rPr>
                <w:rStyle w:val="Hyperlink"/>
                <w:noProof/>
              </w:rPr>
              <w:t>n</w:t>
            </w:r>
            <w:r w:rsidRPr="00FC49BA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FC49BA">
              <w:rPr>
                <w:rStyle w:val="Hyperlink"/>
                <w:noProof/>
              </w:rPr>
              <w:t xml:space="preserve"> oprávnenie na vykonanie operácie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D0C7E" w14:textId="20A25AB3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72" w:history="1">
            <w:r w:rsidRPr="00FC49BA">
              <w:rPr>
                <w:rStyle w:val="Hyperlink"/>
                <w:noProof/>
              </w:rPr>
              <w:t>Nedostato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č</w:t>
            </w:r>
            <w:r w:rsidRPr="00FC49BA">
              <w:rPr>
                <w:rStyle w:val="Hyperlink"/>
                <w:noProof/>
              </w:rPr>
              <w:t>n</w:t>
            </w:r>
            <w:r w:rsidRPr="00FC49BA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FC49BA">
              <w:rPr>
                <w:rStyle w:val="Hyperlink"/>
                <w:noProof/>
              </w:rPr>
              <w:t xml:space="preserve"> oprávnenie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50B06" w14:textId="644A9C4F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73" w:history="1">
            <w:r w:rsidRPr="00FC49BA">
              <w:rPr>
                <w:rStyle w:val="Hyperlink"/>
                <w:noProof/>
              </w:rPr>
              <w:t>Zobrazenie skrytých atribútov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4C96E" w14:textId="6BD071CF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74" w:history="1">
            <w:r w:rsidRPr="00FC49BA">
              <w:rPr>
                <w:rStyle w:val="Hyperlink"/>
                <w:noProof/>
              </w:rPr>
              <w:t>Nesprávny formát vloženého CSR súboru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08283" w14:textId="5F0863E7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75" w:history="1">
            <w:r w:rsidRPr="00FC49BA">
              <w:rPr>
                <w:rStyle w:val="Hyperlink"/>
                <w:noProof/>
              </w:rPr>
              <w:t>Nesprávny formát vloženého x509Certfikátu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BB7AD" w14:textId="3559131B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76" w:history="1">
            <w:r w:rsidRPr="00FC49BA">
              <w:rPr>
                <w:rStyle w:val="Hyperlink"/>
                <w:noProof/>
              </w:rPr>
              <w:t>Vložený súbor neprislúcha danej identite (vloženie CSR)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24AC1" w14:textId="08D55060" w:rsidR="00300766" w:rsidRDefault="00300766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05477" w:history="1">
            <w:r w:rsidRPr="00FC49BA">
              <w:rPr>
                <w:rStyle w:val="Hyperlink"/>
                <w:noProof/>
              </w:rPr>
              <w:t xml:space="preserve">Vložený súbor neprislúcha danej identite (vloženie x509 verejnej </w:t>
            </w:r>
            <w:r w:rsidRPr="00FC49BA">
              <w:rPr>
                <w:rStyle w:val="Hyperlink"/>
                <w:rFonts w:ascii="Calibri" w:hAnsi="Calibri" w:cs="Calibri"/>
                <w:noProof/>
              </w:rPr>
              <w:t>č</w:t>
            </w:r>
            <w:r w:rsidRPr="00FC49BA">
              <w:rPr>
                <w:rStyle w:val="Hyperlink"/>
                <w:noProof/>
              </w:rPr>
              <w:t>asti certifikátu)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_Toc116905477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B4CB5" w14:textId="2A3A0F23" w:rsidR="00666A7D" w:rsidRPr="008F63E3" w:rsidRDefault="00323F38" w:rsidP="00323F38">
          <w:pPr>
            <w:pStyle w:val="TOC2"/>
            <w:tabs>
              <w:tab w:val="right" w:leader="dot" w:pos="10185"/>
            </w:tabs>
            <w:ind w:left="0"/>
            <w:rPr>
              <w:rFonts w:ascii="Calibri" w:hAnsi="Calibri"/>
              <w:noProof/>
              <w:color w:val="000000" w:themeColor="text1"/>
              <w:lang w:val="nl-NL" w:eastAsia="ja-JP"/>
            </w:rPr>
          </w:pPr>
          <w:r>
            <w:fldChar w:fldCharType="end"/>
          </w:r>
        </w:p>
      </w:sdtContent>
    </w:sdt>
    <w:bookmarkStart w:id="0" w:name="_Toc470686031" w:displacedByCustomXml="prev"/>
    <w:p w14:paraId="005FD25B" w14:textId="07C0A2A6" w:rsidR="00666A7D" w:rsidRPr="0046339A" w:rsidRDefault="0219B2AB" w:rsidP="00666A7D">
      <w:pPr>
        <w:pStyle w:val="Heading1"/>
      </w:pPr>
      <w:bookmarkStart w:id="1" w:name="_Toc116905451"/>
      <w:r>
        <w:t>Úvod</w:t>
      </w:r>
      <w:bookmarkEnd w:id="1"/>
    </w:p>
    <w:p w14:paraId="7715A69A" w14:textId="66BA93E7" w:rsidR="00666A7D" w:rsidRPr="003722BC" w:rsidRDefault="008C39B7" w:rsidP="00666A7D">
      <w:pPr>
        <w:jc w:val="both"/>
        <w:rPr>
          <w:szCs w:val="22"/>
        </w:rPr>
      </w:pPr>
      <w:r w:rsidRPr="003722BC">
        <w:rPr>
          <w:szCs w:val="22"/>
        </w:rPr>
        <w:t>V tejto príručke nájdete informácie o</w:t>
      </w:r>
      <w:r w:rsidR="0008308B" w:rsidRPr="003722BC">
        <w:rPr>
          <w:szCs w:val="22"/>
        </w:rPr>
        <w:t> tom, ako spravovať</w:t>
      </w:r>
      <w:r w:rsidRPr="003722BC">
        <w:rPr>
          <w:szCs w:val="22"/>
        </w:rPr>
        <w:t xml:space="preserve"> používateľov </w:t>
      </w:r>
      <w:r w:rsidR="00AD16E7" w:rsidRPr="003722BC">
        <w:rPr>
          <w:szCs w:val="22"/>
        </w:rPr>
        <w:t> </w:t>
      </w:r>
      <w:r w:rsidR="00AB3588" w:rsidRPr="003722BC">
        <w:rPr>
          <w:szCs w:val="22"/>
        </w:rPr>
        <w:t>informač</w:t>
      </w:r>
      <w:r w:rsidR="00AD16E7" w:rsidRPr="003722BC">
        <w:rPr>
          <w:szCs w:val="22"/>
        </w:rPr>
        <w:t xml:space="preserve">ného </w:t>
      </w:r>
      <w:r w:rsidRPr="003722BC">
        <w:rPr>
          <w:szCs w:val="22"/>
        </w:rPr>
        <w:t>systém</w:t>
      </w:r>
      <w:r w:rsidR="00AD16E7" w:rsidRPr="003722BC">
        <w:rPr>
          <w:szCs w:val="22"/>
        </w:rPr>
        <w:t>u</w:t>
      </w:r>
      <w:r w:rsidR="00067C7B" w:rsidRPr="003722BC">
        <w:rPr>
          <w:szCs w:val="22"/>
        </w:rPr>
        <w:t xml:space="preserve"> </w:t>
      </w:r>
      <w:r w:rsidR="0010538F" w:rsidRPr="003722BC">
        <w:rPr>
          <w:szCs w:val="22"/>
        </w:rPr>
        <w:t>ŠZP</w:t>
      </w:r>
      <w:r w:rsidR="00370BD8" w:rsidRPr="003722BC">
        <w:rPr>
          <w:szCs w:val="22"/>
        </w:rPr>
        <w:t>.</w:t>
      </w:r>
      <w:r w:rsidR="00666A7D" w:rsidRPr="003722BC">
        <w:rPr>
          <w:szCs w:val="22"/>
        </w:rPr>
        <w:t xml:space="preserve"> </w:t>
      </w:r>
      <w:r w:rsidR="0097376A" w:rsidRPr="003722BC">
        <w:rPr>
          <w:szCs w:val="22"/>
        </w:rPr>
        <w:t xml:space="preserve">Správa sa vykonáva </w:t>
      </w:r>
      <w:r w:rsidR="004B6357" w:rsidRPr="003722BC">
        <w:rPr>
          <w:szCs w:val="22"/>
        </w:rPr>
        <w:t xml:space="preserve">v používateľskom </w:t>
      </w:r>
      <w:r w:rsidR="00A00A60" w:rsidRPr="003722BC">
        <w:rPr>
          <w:szCs w:val="22"/>
        </w:rPr>
        <w:t>rozhraní pre správcov subjektu (</w:t>
      </w:r>
      <w:r w:rsidR="00FD6A23" w:rsidRPr="003722BC">
        <w:rPr>
          <w:szCs w:val="22"/>
        </w:rPr>
        <w:t>ďalej len „</w:t>
      </w:r>
      <w:r w:rsidR="004C2D68" w:rsidRPr="003722BC">
        <w:rPr>
          <w:szCs w:val="22"/>
        </w:rPr>
        <w:t>používateľské rozhranie“).</w:t>
      </w:r>
    </w:p>
    <w:p w14:paraId="14A54EF8" w14:textId="448D9738" w:rsidR="00853D7C" w:rsidRPr="003722BC" w:rsidRDefault="008F51C8" w:rsidP="00666A7D">
      <w:pPr>
        <w:jc w:val="both"/>
        <w:rPr>
          <w:szCs w:val="22"/>
        </w:rPr>
      </w:pPr>
      <w:r w:rsidRPr="003722BC">
        <w:rPr>
          <w:szCs w:val="22"/>
        </w:rPr>
        <w:t>Pre správne pochopenie i</w:t>
      </w:r>
      <w:r w:rsidR="00817B73" w:rsidRPr="003722BC">
        <w:rPr>
          <w:szCs w:val="22"/>
        </w:rPr>
        <w:t>nformáci</w:t>
      </w:r>
      <w:r w:rsidRPr="003722BC">
        <w:rPr>
          <w:szCs w:val="22"/>
        </w:rPr>
        <w:t>í</w:t>
      </w:r>
      <w:r w:rsidR="00817B73" w:rsidRPr="003722BC">
        <w:rPr>
          <w:szCs w:val="22"/>
        </w:rPr>
        <w:t xml:space="preserve"> </w:t>
      </w:r>
      <w:r w:rsidR="00453335" w:rsidRPr="003722BC">
        <w:rPr>
          <w:szCs w:val="22"/>
        </w:rPr>
        <w:t>uveden</w:t>
      </w:r>
      <w:r w:rsidRPr="003722BC">
        <w:rPr>
          <w:szCs w:val="22"/>
        </w:rPr>
        <w:t>ých</w:t>
      </w:r>
      <w:r w:rsidR="00453335" w:rsidRPr="003722BC">
        <w:rPr>
          <w:szCs w:val="22"/>
        </w:rPr>
        <w:t xml:space="preserve"> v príručke </w:t>
      </w:r>
      <w:r w:rsidRPr="003722BC">
        <w:rPr>
          <w:szCs w:val="22"/>
        </w:rPr>
        <w:t xml:space="preserve">je </w:t>
      </w:r>
      <w:r w:rsidR="00E75441" w:rsidRPr="003722BC">
        <w:rPr>
          <w:szCs w:val="22"/>
        </w:rPr>
        <w:t>potrebná</w:t>
      </w:r>
      <w:r w:rsidR="003177EE" w:rsidRPr="003722BC">
        <w:rPr>
          <w:szCs w:val="22"/>
        </w:rPr>
        <w:t xml:space="preserve"> znalos</w:t>
      </w:r>
      <w:r w:rsidR="008436B2" w:rsidRPr="003722BC">
        <w:rPr>
          <w:szCs w:val="22"/>
        </w:rPr>
        <w:t>ť</w:t>
      </w:r>
      <w:r w:rsidR="00666A7D" w:rsidRPr="003722BC">
        <w:rPr>
          <w:szCs w:val="22"/>
        </w:rPr>
        <w:t xml:space="preserve"> pr</w:t>
      </w:r>
      <w:r w:rsidR="003177EE" w:rsidRPr="003722BC">
        <w:rPr>
          <w:szCs w:val="22"/>
        </w:rPr>
        <w:t>á</w:t>
      </w:r>
      <w:r w:rsidR="00666A7D" w:rsidRPr="003722BC">
        <w:rPr>
          <w:szCs w:val="22"/>
        </w:rPr>
        <w:t>c</w:t>
      </w:r>
      <w:r w:rsidR="003177EE" w:rsidRPr="003722BC">
        <w:rPr>
          <w:szCs w:val="22"/>
        </w:rPr>
        <w:t>e</w:t>
      </w:r>
      <w:r w:rsidR="00666A7D" w:rsidRPr="003722BC">
        <w:rPr>
          <w:szCs w:val="22"/>
        </w:rPr>
        <w:t xml:space="preserve"> s operačným systémom MS Windows a</w:t>
      </w:r>
      <w:r w:rsidR="00C25A2C" w:rsidRPr="003722BC">
        <w:rPr>
          <w:szCs w:val="22"/>
        </w:rPr>
        <w:t> </w:t>
      </w:r>
      <w:r w:rsidR="008436B2" w:rsidRPr="003722BC">
        <w:rPr>
          <w:szCs w:val="22"/>
        </w:rPr>
        <w:t>t</w:t>
      </w:r>
      <w:r w:rsidR="00C25A2C" w:rsidRPr="003722BC">
        <w:rPr>
          <w:szCs w:val="22"/>
        </w:rPr>
        <w:t xml:space="preserve">iež znalosť </w:t>
      </w:r>
      <w:r w:rsidR="00666A7D" w:rsidRPr="003722BC">
        <w:rPr>
          <w:szCs w:val="22"/>
        </w:rPr>
        <w:t>základn</w:t>
      </w:r>
      <w:r w:rsidR="00C25A2C" w:rsidRPr="003722BC">
        <w:rPr>
          <w:szCs w:val="22"/>
        </w:rPr>
        <w:t>ej</w:t>
      </w:r>
      <w:r w:rsidR="00666A7D" w:rsidRPr="003722BC">
        <w:rPr>
          <w:szCs w:val="22"/>
        </w:rPr>
        <w:t xml:space="preserve"> terminológi</w:t>
      </w:r>
      <w:r w:rsidR="00C25A2C" w:rsidRPr="003722BC">
        <w:rPr>
          <w:szCs w:val="22"/>
        </w:rPr>
        <w:t>e</w:t>
      </w:r>
      <w:r w:rsidR="00666A7D" w:rsidRPr="003722BC">
        <w:rPr>
          <w:szCs w:val="22"/>
        </w:rPr>
        <w:t xml:space="preserve"> webových prehliadačov. </w:t>
      </w:r>
    </w:p>
    <w:p w14:paraId="06EF21CE" w14:textId="1EF082E0" w:rsidR="00853D7C" w:rsidRDefault="00853D7C" w:rsidP="00666A7D">
      <w:pPr>
        <w:jc w:val="both"/>
      </w:pPr>
    </w:p>
    <w:p w14:paraId="358A78D6" w14:textId="750CE15D" w:rsidR="00853D7C" w:rsidRDefault="00853D7C" w:rsidP="00853D7C">
      <w:pPr>
        <w:pStyle w:val="Heading1"/>
      </w:pPr>
      <w:bookmarkStart w:id="2" w:name="_Toc113432058"/>
      <w:bookmarkStart w:id="3" w:name="_Toc116905452"/>
      <w:r>
        <w:lastRenderedPageBreak/>
        <w:t>Zoznam použitých skratiek</w:t>
      </w:r>
      <w:bookmarkEnd w:id="2"/>
      <w:r>
        <w:t xml:space="preserve"> a</w:t>
      </w:r>
      <w:r w:rsidR="0018292C">
        <w:t> </w:t>
      </w:r>
      <w:r>
        <w:t>pojmov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18292C" w14:paraId="4EA2436F" w14:textId="77777777" w:rsidTr="0018292C">
        <w:tc>
          <w:tcPr>
            <w:tcW w:w="4865" w:type="dxa"/>
          </w:tcPr>
          <w:p w14:paraId="676FB4B1" w14:textId="3AC2CE13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Názov</w:t>
            </w:r>
          </w:p>
        </w:tc>
        <w:tc>
          <w:tcPr>
            <w:tcW w:w="4865" w:type="dxa"/>
          </w:tcPr>
          <w:p w14:paraId="4373DAEB" w14:textId="6CDA52CB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Význam</w:t>
            </w:r>
          </w:p>
        </w:tc>
      </w:tr>
      <w:tr w:rsidR="0018292C" w14:paraId="1B41AC44" w14:textId="77777777" w:rsidTr="0018292C">
        <w:tc>
          <w:tcPr>
            <w:tcW w:w="4865" w:type="dxa"/>
          </w:tcPr>
          <w:p w14:paraId="4201DFE7" w14:textId="61AC3A90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IAM</w:t>
            </w:r>
          </w:p>
        </w:tc>
        <w:tc>
          <w:tcPr>
            <w:tcW w:w="4865" w:type="dxa"/>
          </w:tcPr>
          <w:p w14:paraId="5CF76DF1" w14:textId="290D2444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 xml:space="preserve">Identity and </w:t>
            </w:r>
            <w:proofErr w:type="spellStart"/>
            <w:r w:rsidRPr="003722BC">
              <w:rPr>
                <w:szCs w:val="22"/>
              </w:rPr>
              <w:t>access</w:t>
            </w:r>
            <w:proofErr w:type="spellEnd"/>
            <w:r w:rsidRPr="003722BC">
              <w:rPr>
                <w:szCs w:val="22"/>
              </w:rPr>
              <w:t xml:space="preserve"> management</w:t>
            </w:r>
          </w:p>
        </w:tc>
      </w:tr>
      <w:tr w:rsidR="0018292C" w14:paraId="1493B8FC" w14:textId="77777777" w:rsidTr="0018292C">
        <w:tc>
          <w:tcPr>
            <w:tcW w:w="4865" w:type="dxa"/>
          </w:tcPr>
          <w:p w14:paraId="417A6DE4" w14:textId="58391959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IDM</w:t>
            </w:r>
          </w:p>
        </w:tc>
        <w:tc>
          <w:tcPr>
            <w:tcW w:w="4865" w:type="dxa"/>
          </w:tcPr>
          <w:p w14:paraId="10D69EB8" w14:textId="00BC326D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Identity management</w:t>
            </w:r>
          </w:p>
        </w:tc>
      </w:tr>
      <w:tr w:rsidR="0018292C" w14:paraId="28A69B79" w14:textId="77777777" w:rsidTr="0018292C">
        <w:tc>
          <w:tcPr>
            <w:tcW w:w="4865" w:type="dxa"/>
          </w:tcPr>
          <w:p w14:paraId="022C619C" w14:textId="31745998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Identita</w:t>
            </w:r>
          </w:p>
        </w:tc>
        <w:tc>
          <w:tcPr>
            <w:tcW w:w="4865" w:type="dxa"/>
          </w:tcPr>
          <w:p w14:paraId="7BA94AC7" w14:textId="3C8F5E3D" w:rsidR="0018292C" w:rsidRPr="003722BC" w:rsidRDefault="00955540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P</w:t>
            </w:r>
            <w:r w:rsidR="0018292C" w:rsidRPr="003722BC">
              <w:rPr>
                <w:szCs w:val="22"/>
              </w:rPr>
              <w:t>redstavuje fyzickú osobu (používateľa v IDM systéme). Identita vzniká vložením nového používateľa do IDM systému.</w:t>
            </w:r>
          </w:p>
        </w:tc>
      </w:tr>
      <w:tr w:rsidR="0018292C" w14:paraId="07FF52CB" w14:textId="77777777" w:rsidTr="0018292C">
        <w:tc>
          <w:tcPr>
            <w:tcW w:w="4865" w:type="dxa"/>
          </w:tcPr>
          <w:p w14:paraId="1AA74002" w14:textId="6530BA73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Účet</w:t>
            </w:r>
          </w:p>
        </w:tc>
        <w:tc>
          <w:tcPr>
            <w:tcW w:w="4865" w:type="dxa"/>
          </w:tcPr>
          <w:p w14:paraId="1D4F5868" w14:textId="208038BB" w:rsidR="0018292C" w:rsidRPr="003722BC" w:rsidRDefault="00FE05F3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r</w:t>
            </w:r>
            <w:r w:rsidR="0018292C" w:rsidRPr="003722BC">
              <w:rPr>
                <w:szCs w:val="22"/>
              </w:rPr>
              <w:t>eprezentácia používateľa v aplikácii</w:t>
            </w:r>
          </w:p>
        </w:tc>
      </w:tr>
      <w:tr w:rsidR="0018292C" w14:paraId="2FA9C361" w14:textId="77777777" w:rsidTr="0018292C">
        <w:tc>
          <w:tcPr>
            <w:tcW w:w="4865" w:type="dxa"/>
          </w:tcPr>
          <w:p w14:paraId="40F558B5" w14:textId="47C46F80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Koncový systém</w:t>
            </w:r>
          </w:p>
        </w:tc>
        <w:tc>
          <w:tcPr>
            <w:tcW w:w="4865" w:type="dxa"/>
          </w:tcPr>
          <w:p w14:paraId="1F58E083" w14:textId="5371E6E7" w:rsidR="0018292C" w:rsidRPr="003722BC" w:rsidRDefault="002B731A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</w:t>
            </w:r>
            <w:r w:rsidR="00B93326" w:rsidRPr="003722BC">
              <w:rPr>
                <w:szCs w:val="22"/>
              </w:rPr>
              <w:t xml:space="preserve">nformačný systém </w:t>
            </w:r>
            <w:r w:rsidR="00B93326" w:rsidRPr="003722BC">
              <w:rPr>
                <w:szCs w:val="22"/>
                <w:lang w:val="en-US"/>
              </w:rPr>
              <w:t>(a</w:t>
            </w:r>
            <w:proofErr w:type="spellStart"/>
            <w:r w:rsidR="00B93326" w:rsidRPr="003722BC">
              <w:rPr>
                <w:szCs w:val="22"/>
              </w:rPr>
              <w:t>plikácia</w:t>
            </w:r>
            <w:proofErr w:type="spellEnd"/>
            <w:r w:rsidR="00B93326" w:rsidRPr="003722BC">
              <w:rPr>
                <w:szCs w:val="22"/>
              </w:rPr>
              <w:t>) NBS</w:t>
            </w:r>
          </w:p>
        </w:tc>
      </w:tr>
      <w:tr w:rsidR="0018292C" w14:paraId="054AFCE1" w14:textId="77777777" w:rsidTr="0018292C">
        <w:tc>
          <w:tcPr>
            <w:tcW w:w="4865" w:type="dxa"/>
          </w:tcPr>
          <w:p w14:paraId="58E5E3A9" w14:textId="55429D68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2FA</w:t>
            </w:r>
          </w:p>
        </w:tc>
        <w:tc>
          <w:tcPr>
            <w:tcW w:w="4865" w:type="dxa"/>
          </w:tcPr>
          <w:p w14:paraId="065BA80F" w14:textId="2BF956D6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dvojfaktorová autentifikácia</w:t>
            </w:r>
          </w:p>
        </w:tc>
      </w:tr>
      <w:tr w:rsidR="00AC48E8" w14:paraId="00ADE6FF" w14:textId="77777777" w:rsidTr="0018292C">
        <w:tc>
          <w:tcPr>
            <w:tcW w:w="4865" w:type="dxa"/>
          </w:tcPr>
          <w:p w14:paraId="07B02A4E" w14:textId="5A3835E2" w:rsidR="00AC48E8" w:rsidRPr="003722BC" w:rsidRDefault="00AC48E8" w:rsidP="0018292C">
            <w:pPr>
              <w:rPr>
                <w:szCs w:val="22"/>
              </w:rPr>
            </w:pPr>
            <w:r>
              <w:t>Kontaktn</w:t>
            </w:r>
            <w:r w:rsidR="00DA10B6">
              <w:t>á</w:t>
            </w:r>
            <w:r>
              <w:t xml:space="preserve"> osoba ŠZP</w:t>
            </w:r>
          </w:p>
        </w:tc>
        <w:tc>
          <w:tcPr>
            <w:tcW w:w="4865" w:type="dxa"/>
          </w:tcPr>
          <w:p w14:paraId="0C53AA03" w14:textId="5204EE03" w:rsidR="00AC48E8" w:rsidRPr="003722BC" w:rsidRDefault="00AC48E8" w:rsidP="0018292C">
            <w:pPr>
              <w:rPr>
                <w:szCs w:val="22"/>
              </w:rPr>
            </w:pPr>
            <w:r>
              <w:rPr>
                <w:szCs w:val="22"/>
              </w:rPr>
              <w:t>Je osoba v </w:t>
            </w:r>
            <w:r w:rsidR="005561D8">
              <w:rPr>
                <w:szCs w:val="22"/>
              </w:rPr>
              <w:t>IS</w:t>
            </w:r>
            <w:r>
              <w:rPr>
                <w:szCs w:val="22"/>
              </w:rPr>
              <w:t xml:space="preserve"> ŠZP bez možnosti prihlasovania</w:t>
            </w:r>
          </w:p>
        </w:tc>
      </w:tr>
      <w:tr w:rsidR="00AC48E8" w14:paraId="6D0713DA" w14:textId="77777777" w:rsidTr="0018292C">
        <w:tc>
          <w:tcPr>
            <w:tcW w:w="4865" w:type="dxa"/>
          </w:tcPr>
          <w:p w14:paraId="3FDD3695" w14:textId="4C9B6FF2" w:rsidR="00AC48E8" w:rsidRDefault="00AC48E8" w:rsidP="0018292C">
            <w:r>
              <w:t xml:space="preserve">Externý </w:t>
            </w:r>
            <w:r w:rsidR="00DA10B6">
              <w:t>p</w:t>
            </w:r>
            <w:r>
              <w:t>oužívateľ ŠZP</w:t>
            </w:r>
          </w:p>
        </w:tc>
        <w:tc>
          <w:tcPr>
            <w:tcW w:w="4865" w:type="dxa"/>
          </w:tcPr>
          <w:p w14:paraId="2483BD6F" w14:textId="77C869B3" w:rsidR="00AC48E8" w:rsidRPr="003722BC" w:rsidRDefault="00AC48E8" w:rsidP="0018292C">
            <w:pPr>
              <w:rPr>
                <w:szCs w:val="22"/>
              </w:rPr>
            </w:pPr>
            <w:r>
              <w:rPr>
                <w:szCs w:val="22"/>
              </w:rPr>
              <w:t>Je koncový použ</w:t>
            </w:r>
            <w:r w:rsidR="0045347A">
              <w:rPr>
                <w:szCs w:val="22"/>
              </w:rPr>
              <w:t>í</w:t>
            </w:r>
            <w:r>
              <w:rPr>
                <w:szCs w:val="22"/>
              </w:rPr>
              <w:t>vateľ s aktívnym prístupom do IS ŠZP</w:t>
            </w:r>
          </w:p>
        </w:tc>
      </w:tr>
      <w:tr w:rsidR="00853CF3" w14:paraId="7F04F255" w14:textId="77777777" w:rsidTr="0018292C">
        <w:tc>
          <w:tcPr>
            <w:tcW w:w="4865" w:type="dxa"/>
          </w:tcPr>
          <w:p w14:paraId="10F30DFF" w14:textId="5A06E3E2" w:rsidR="00853CF3" w:rsidRDefault="00853CF3" w:rsidP="0018292C">
            <w:r>
              <w:rPr>
                <w:szCs w:val="22"/>
              </w:rPr>
              <w:t>IS ŠZP</w:t>
            </w:r>
          </w:p>
        </w:tc>
        <w:tc>
          <w:tcPr>
            <w:tcW w:w="4865" w:type="dxa"/>
          </w:tcPr>
          <w:p w14:paraId="576CABBA" w14:textId="47037568" w:rsidR="00853CF3" w:rsidRDefault="00853CF3" w:rsidP="0018292C">
            <w:pPr>
              <w:rPr>
                <w:szCs w:val="22"/>
              </w:rPr>
            </w:pPr>
            <w:r>
              <w:rPr>
                <w:szCs w:val="22"/>
              </w:rPr>
              <w:t>Informačný systém ŠZP</w:t>
            </w:r>
          </w:p>
        </w:tc>
      </w:tr>
    </w:tbl>
    <w:p w14:paraId="7E046F83" w14:textId="107B8406" w:rsidR="00853D7C" w:rsidRDefault="00853D7C">
      <w:r>
        <w:br w:type="page"/>
      </w:r>
    </w:p>
    <w:p w14:paraId="0980D30F" w14:textId="6C7E3E02" w:rsidR="00E37188" w:rsidRPr="0046339A" w:rsidRDefault="6CCBDD6C" w:rsidP="00692115">
      <w:pPr>
        <w:pStyle w:val="Heading1"/>
        <w:rPr>
          <w:highlight w:val="yellow"/>
        </w:rPr>
      </w:pPr>
      <w:bookmarkStart w:id="4" w:name="_Toc116905453"/>
      <w:r>
        <w:lastRenderedPageBreak/>
        <w:t xml:space="preserve">Prihlásenie sa do </w:t>
      </w:r>
      <w:r w:rsidR="3ECB4B90" w:rsidRPr="00692115">
        <w:t>používateľského</w:t>
      </w:r>
      <w:r w:rsidR="3ECB4B90">
        <w:t xml:space="preserve"> rozhrania</w:t>
      </w:r>
      <w:bookmarkEnd w:id="4"/>
    </w:p>
    <w:p w14:paraId="79B9BE68" w14:textId="1B801FAA" w:rsidR="00E37188" w:rsidRPr="003722BC" w:rsidRDefault="00524E17" w:rsidP="00666A7D">
      <w:pPr>
        <w:jc w:val="both"/>
        <w:rPr>
          <w:szCs w:val="22"/>
        </w:rPr>
      </w:pPr>
      <w:r w:rsidRPr="003722BC">
        <w:rPr>
          <w:szCs w:val="22"/>
        </w:rPr>
        <w:t xml:space="preserve">Pre prihlásenie sa do používateľského rozhrania je potrebné prihlásiť sa do </w:t>
      </w:r>
      <w:proofErr w:type="spellStart"/>
      <w:r w:rsidR="00E13B68" w:rsidRPr="003722BC">
        <w:rPr>
          <w:szCs w:val="22"/>
        </w:rPr>
        <w:t>extranet</w:t>
      </w:r>
      <w:proofErr w:type="spellEnd"/>
      <w:r w:rsidR="00E13B68" w:rsidRPr="003722BC">
        <w:rPr>
          <w:szCs w:val="22"/>
        </w:rPr>
        <w:t xml:space="preserve"> portálu NBS</w:t>
      </w:r>
      <w:r w:rsidR="005F0529" w:rsidRPr="003722BC">
        <w:rPr>
          <w:szCs w:val="22"/>
        </w:rPr>
        <w:t xml:space="preserve"> </w:t>
      </w:r>
    </w:p>
    <w:p w14:paraId="3FDD2B4D" w14:textId="1E2E442F" w:rsidR="003D3877" w:rsidRPr="003722BC" w:rsidRDefault="00A72997" w:rsidP="00A72997">
      <w:pPr>
        <w:pStyle w:val="NoSpacing"/>
        <w:numPr>
          <w:ilvl w:val="0"/>
          <w:numId w:val="31"/>
        </w:numPr>
      </w:pPr>
      <w:r w:rsidRPr="003722BC">
        <w:t>e</w:t>
      </w:r>
      <w:r w:rsidR="00F60496" w:rsidRPr="003722BC">
        <w:t>xtranet.nbs.sk (produkčné prostredie)</w:t>
      </w:r>
    </w:p>
    <w:p w14:paraId="12DC0F74" w14:textId="79733594" w:rsidR="00F60496" w:rsidRPr="003722BC" w:rsidRDefault="00A72997" w:rsidP="00A72997">
      <w:pPr>
        <w:pStyle w:val="NoSpacing"/>
        <w:numPr>
          <w:ilvl w:val="0"/>
          <w:numId w:val="31"/>
        </w:numPr>
      </w:pPr>
      <w:r w:rsidRPr="003722BC">
        <w:t>e</w:t>
      </w:r>
      <w:r w:rsidR="00F60496" w:rsidRPr="003722BC">
        <w:t>xtranet-test.nbs.sk (testovacie prostredie)</w:t>
      </w:r>
    </w:p>
    <w:p w14:paraId="676E4B87" w14:textId="7C3DCD8E" w:rsidR="008643EF" w:rsidRPr="003722BC" w:rsidRDefault="00C678A1" w:rsidP="008E231A">
      <w:pPr>
        <w:spacing w:before="120"/>
        <w:jc w:val="both"/>
        <w:rPr>
          <w:szCs w:val="22"/>
        </w:rPr>
      </w:pPr>
      <w:r w:rsidRPr="003722BC">
        <w:rPr>
          <w:szCs w:val="22"/>
        </w:rPr>
        <w:t>a</w:t>
      </w:r>
      <w:r w:rsidR="008D3B2D" w:rsidRPr="003722BC">
        <w:rPr>
          <w:szCs w:val="22"/>
        </w:rPr>
        <w:t xml:space="preserve"> spustiť </w:t>
      </w:r>
      <w:proofErr w:type="spellStart"/>
      <w:r w:rsidR="008D3B2D" w:rsidRPr="003722BC">
        <w:rPr>
          <w:szCs w:val="22"/>
        </w:rPr>
        <w:t>aplikácu</w:t>
      </w:r>
      <w:proofErr w:type="spellEnd"/>
      <w:r w:rsidR="008D3B2D" w:rsidRPr="003722BC">
        <w:rPr>
          <w:szCs w:val="22"/>
        </w:rPr>
        <w:t xml:space="preserve"> </w:t>
      </w:r>
      <w:r w:rsidR="008E231A" w:rsidRPr="003722BC">
        <w:rPr>
          <w:szCs w:val="22"/>
        </w:rPr>
        <w:t>Správa používateľo</w:t>
      </w:r>
      <w:r w:rsidR="00B84C6F" w:rsidRPr="003722BC">
        <w:rPr>
          <w:szCs w:val="22"/>
        </w:rPr>
        <w:t>v</w:t>
      </w:r>
      <w:r w:rsidR="008E231A" w:rsidRPr="003722BC">
        <w:rPr>
          <w:szCs w:val="22"/>
        </w:rPr>
        <w:t>.</w:t>
      </w:r>
    </w:p>
    <w:p w14:paraId="78C2E604" w14:textId="71BB1A92" w:rsidR="00666A7D" w:rsidRPr="0046339A" w:rsidRDefault="25EBC82E" w:rsidP="00692115">
      <w:pPr>
        <w:pStyle w:val="Heading1"/>
      </w:pPr>
      <w:bookmarkStart w:id="5" w:name="_Toc530725609"/>
      <w:bookmarkStart w:id="6" w:name="_Toc95690452"/>
      <w:bookmarkStart w:id="7" w:name="_Toc116905454"/>
      <w:r>
        <w:t xml:space="preserve">Popis </w:t>
      </w:r>
      <w:r w:rsidRPr="00692115">
        <w:t>p</w:t>
      </w:r>
      <w:r w:rsidR="296643DE" w:rsidRPr="00692115">
        <w:t>oužívateľské</w:t>
      </w:r>
      <w:r w:rsidRPr="00692115">
        <w:t>ho</w:t>
      </w:r>
      <w:r w:rsidR="296643DE">
        <w:t xml:space="preserve"> rozhrani</w:t>
      </w:r>
      <w:bookmarkEnd w:id="5"/>
      <w:bookmarkEnd w:id="6"/>
      <w:r>
        <w:t>a</w:t>
      </w:r>
      <w:bookmarkEnd w:id="7"/>
    </w:p>
    <w:p w14:paraId="67FF203C" w14:textId="6428E202" w:rsidR="00666A7D" w:rsidRPr="00997A89" w:rsidRDefault="00666A7D" w:rsidP="00666A7D">
      <w:pPr>
        <w:jc w:val="both"/>
        <w:rPr>
          <w:szCs w:val="22"/>
        </w:rPr>
      </w:pPr>
      <w:r w:rsidRPr="00997A89">
        <w:rPr>
          <w:szCs w:val="22"/>
        </w:rPr>
        <w:t xml:space="preserve">Nasledujúca kapitola popisuje jednotlivé položky používateľského rozhrania. </w:t>
      </w:r>
    </w:p>
    <w:p w14:paraId="41849682" w14:textId="07E3B6F2" w:rsidR="00666A7D" w:rsidRPr="0046339A" w:rsidRDefault="296643DE" w:rsidP="00666A7D">
      <w:pPr>
        <w:pStyle w:val="Heading2"/>
      </w:pPr>
      <w:bookmarkStart w:id="8" w:name="_Toc530725610"/>
      <w:bookmarkStart w:id="9" w:name="_Toc95690453"/>
      <w:bookmarkStart w:id="10" w:name="_Toc116905455"/>
      <w:r>
        <w:t>Domov</w:t>
      </w:r>
      <w:bookmarkEnd w:id="8"/>
      <w:bookmarkEnd w:id="9"/>
      <w:bookmarkEnd w:id="10"/>
    </w:p>
    <w:p w14:paraId="168EC49B" w14:textId="535D8C0E" w:rsidR="00666A7D" w:rsidRPr="00997A89" w:rsidRDefault="00666A7D" w:rsidP="00B80B22">
      <w:pPr>
        <w:jc w:val="both"/>
        <w:rPr>
          <w:szCs w:val="22"/>
        </w:rPr>
      </w:pPr>
      <w:r w:rsidRPr="00997A89">
        <w:rPr>
          <w:szCs w:val="22"/>
        </w:rPr>
        <w:t xml:space="preserve">Na túto obrazovku je používateľ presmerovaný po prihlásení do aplikácie. Obrazovka informuje prihláseného používateľa o jeho aktuálnom nastavení prístupových oprávnení prostredníctvom priradených rolí (v časti </w:t>
      </w:r>
      <w:r w:rsidRPr="00997A89">
        <w:rPr>
          <w:b/>
          <w:bCs/>
          <w:noProof/>
          <w:szCs w:val="22"/>
          <w:lang w:eastAsia="cs-CZ"/>
        </w:rPr>
        <w:t>Moje priradenia</w:t>
      </w:r>
      <w:r w:rsidRPr="00997A89">
        <w:rPr>
          <w:szCs w:val="22"/>
        </w:rPr>
        <w:t>)</w:t>
      </w:r>
      <w:r w:rsidR="00AD16E7" w:rsidRPr="00997A89">
        <w:rPr>
          <w:szCs w:val="22"/>
        </w:rPr>
        <w:t>.</w:t>
      </w:r>
      <w:r w:rsidRPr="00997A89">
        <w:rPr>
          <w:szCs w:val="22"/>
        </w:rPr>
        <w:t xml:space="preserve"> </w:t>
      </w:r>
      <w:r w:rsidR="00AD16E7" w:rsidRPr="00997A89">
        <w:rPr>
          <w:szCs w:val="22"/>
        </w:rPr>
        <w:t>Ď</w:t>
      </w:r>
      <w:r w:rsidRPr="00997A89">
        <w:rPr>
          <w:szCs w:val="22"/>
        </w:rPr>
        <w:t xml:space="preserve">alej je k dispozícii informácia o účtoch do koncových systémov (v časti </w:t>
      </w:r>
      <w:r w:rsidRPr="00997A89">
        <w:rPr>
          <w:b/>
          <w:bCs/>
          <w:szCs w:val="22"/>
        </w:rPr>
        <w:t>Moje účty</w:t>
      </w:r>
      <w:r w:rsidRPr="00997A89">
        <w:rPr>
          <w:szCs w:val="22"/>
        </w:rPr>
        <w:t xml:space="preserve">). </w:t>
      </w:r>
    </w:p>
    <w:p w14:paraId="7E193DCE" w14:textId="11E4557D" w:rsidR="00666A7D" w:rsidRPr="0046339A" w:rsidRDefault="00AD16E7" w:rsidP="00666A7D">
      <w:pPr>
        <w:keepNext/>
        <w:jc w:val="center"/>
        <w:rPr>
          <w:color w:val="000000" w:themeColor="text1"/>
        </w:rPr>
      </w:pPr>
      <w:r w:rsidRPr="00AD16E7">
        <w:rPr>
          <w:noProof/>
          <w:color w:val="000000" w:themeColor="text1"/>
        </w:rPr>
        <w:drawing>
          <wp:inline distT="0" distB="0" distL="0" distR="0" wp14:anchorId="7FB058F3" wp14:editId="442E9986">
            <wp:extent cx="6178550" cy="2025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8480" cy="203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FD53" w14:textId="320F0030" w:rsidR="00666A7D" w:rsidRPr="0046339A" w:rsidRDefault="00666A7D" w:rsidP="00666A7D">
      <w:pPr>
        <w:pStyle w:val="Caption"/>
        <w:jc w:val="center"/>
      </w:pPr>
      <w:bookmarkStart w:id="11" w:name="_Toc530725638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3809A7">
        <w:rPr>
          <w:noProof/>
        </w:rPr>
        <w:t>1</w:t>
      </w:r>
      <w:r w:rsidRPr="0046339A">
        <w:rPr>
          <w:noProof/>
        </w:rPr>
        <w:fldChar w:fldCharType="end"/>
      </w:r>
      <w:r w:rsidRPr="0046339A">
        <w:t xml:space="preserve"> Používateľský </w:t>
      </w:r>
      <w:proofErr w:type="spellStart"/>
      <w:r w:rsidRPr="0046339A">
        <w:t>dashboard</w:t>
      </w:r>
      <w:proofErr w:type="spellEnd"/>
      <w:r w:rsidRPr="0046339A">
        <w:t xml:space="preserve"> – úvodná obrazovka po prihlásení</w:t>
      </w:r>
      <w:bookmarkEnd w:id="11"/>
    </w:p>
    <w:p w14:paraId="0A26D77D" w14:textId="77777777" w:rsidR="007A1BAE" w:rsidRPr="00997A89" w:rsidRDefault="00666A7D" w:rsidP="00B80B22">
      <w:pPr>
        <w:jc w:val="both"/>
        <w:rPr>
          <w:szCs w:val="22"/>
        </w:rPr>
      </w:pPr>
      <w:r w:rsidRPr="00997A89">
        <w:rPr>
          <w:szCs w:val="22"/>
        </w:rPr>
        <w:t xml:space="preserve">Pravá časť obrazovky slúži pre informácie o aktuálne prihlásenom používateľovi. </w:t>
      </w:r>
    </w:p>
    <w:p w14:paraId="22572BCD" w14:textId="1177271C" w:rsidR="00666A7D" w:rsidRPr="00997A89" w:rsidRDefault="00666A7D" w:rsidP="00B80B22">
      <w:pPr>
        <w:jc w:val="both"/>
        <w:rPr>
          <w:szCs w:val="22"/>
        </w:rPr>
      </w:pPr>
      <w:r w:rsidRPr="00997A89">
        <w:rPr>
          <w:szCs w:val="22"/>
        </w:rPr>
        <w:t>V ľavej časti obrazovky sú ďalšie ovládacie prvky (tlačidlá):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5952"/>
      </w:tblGrid>
      <w:tr w:rsidR="00666A7D" w:rsidRPr="00997A89" w14:paraId="54739718" w14:textId="77777777" w:rsidTr="00BB30A9">
        <w:trPr>
          <w:trHeight w:val="338"/>
        </w:trPr>
        <w:tc>
          <w:tcPr>
            <w:tcW w:w="2713" w:type="dxa"/>
          </w:tcPr>
          <w:p w14:paraId="0538185D" w14:textId="2F576B67" w:rsidR="00666A7D" w:rsidRPr="00997A89" w:rsidRDefault="00C90E4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noProof/>
                <w:szCs w:val="22"/>
              </w:rPr>
              <w:drawing>
                <wp:inline distT="0" distB="0" distL="0" distR="0" wp14:anchorId="034E3126" wp14:editId="27A18134">
                  <wp:extent cx="847725" cy="222637"/>
                  <wp:effectExtent l="0" t="0" r="0" b="6350"/>
                  <wp:docPr id="1073741838" name="Picture 10737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01" cy="22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540B66CD" w14:textId="77777777" w:rsidR="00666A7D" w:rsidRPr="00997A89" w:rsidRDefault="00666A7D" w:rsidP="00B80B22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 xml:space="preserve">Úvodná obrazovka – používateľský </w:t>
            </w:r>
            <w:proofErr w:type="spellStart"/>
            <w:r w:rsidRPr="00997A89">
              <w:rPr>
                <w:szCs w:val="22"/>
              </w:rPr>
              <w:t>dashboard</w:t>
            </w:r>
            <w:proofErr w:type="spellEnd"/>
          </w:p>
        </w:tc>
      </w:tr>
      <w:tr w:rsidR="00666A7D" w:rsidRPr="00997A89" w14:paraId="1DF35460" w14:textId="77777777" w:rsidTr="00BB30A9">
        <w:trPr>
          <w:trHeight w:val="310"/>
        </w:trPr>
        <w:tc>
          <w:tcPr>
            <w:tcW w:w="2713" w:type="dxa"/>
          </w:tcPr>
          <w:p w14:paraId="71785EA4" w14:textId="0B982FD2" w:rsidR="00666A7D" w:rsidRPr="00997A89" w:rsidRDefault="00E0396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noProof/>
                <w:szCs w:val="22"/>
              </w:rPr>
              <w:drawing>
                <wp:inline distT="0" distB="0" distL="0" distR="0" wp14:anchorId="686F4DC0" wp14:editId="7F45A38B">
                  <wp:extent cx="1543050" cy="205740"/>
                  <wp:effectExtent l="0" t="0" r="0" b="3810"/>
                  <wp:docPr id="1073741841" name="Picture 107374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31D39B23" w14:textId="77777777" w:rsidR="00666A7D" w:rsidRPr="00997A89" w:rsidRDefault="00666A7D" w:rsidP="00B80B22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>Vytvorenie žiadosti o zmenu hesla</w:t>
            </w:r>
          </w:p>
        </w:tc>
      </w:tr>
      <w:tr w:rsidR="00666A7D" w:rsidRPr="00997A89" w14:paraId="4A8EFD77" w14:textId="77777777" w:rsidTr="00BB30A9">
        <w:trPr>
          <w:trHeight w:val="338"/>
        </w:trPr>
        <w:tc>
          <w:tcPr>
            <w:tcW w:w="2713" w:type="dxa"/>
          </w:tcPr>
          <w:p w14:paraId="1AF8A55E" w14:textId="3D81BF73" w:rsidR="00666A7D" w:rsidRPr="00997A89" w:rsidRDefault="00E0396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noProof/>
                <w:szCs w:val="22"/>
              </w:rPr>
              <w:drawing>
                <wp:inline distT="0" distB="0" distL="0" distR="0" wp14:anchorId="359A6D14" wp14:editId="03DFBCC0">
                  <wp:extent cx="1198068" cy="222250"/>
                  <wp:effectExtent l="0" t="0" r="2540" b="6350"/>
                  <wp:docPr id="1073741842" name="Picture 107374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23" cy="22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4FECCD5B" w14:textId="0F717613" w:rsidR="00666A7D" w:rsidRPr="00997A89" w:rsidRDefault="00F2714F" w:rsidP="00B80B22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>Vytvorenie žiadosti o zmenu prístupových  oprávnení do Informačného systému NBS</w:t>
            </w:r>
          </w:p>
        </w:tc>
      </w:tr>
      <w:tr w:rsidR="00666A7D" w:rsidRPr="00997A89" w14:paraId="3CC15D92" w14:textId="77777777" w:rsidTr="00BB30A9">
        <w:trPr>
          <w:trHeight w:val="1372"/>
        </w:trPr>
        <w:tc>
          <w:tcPr>
            <w:tcW w:w="2713" w:type="dxa"/>
          </w:tcPr>
          <w:p w14:paraId="6A9E9D2A" w14:textId="01FC86A9" w:rsidR="00666A7D" w:rsidRPr="00997A89" w:rsidRDefault="00AD16E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b/>
                <w:noProof/>
                <w:szCs w:val="22"/>
              </w:rPr>
              <w:lastRenderedPageBreak/>
              <w:drawing>
                <wp:inline distT="0" distB="0" distL="0" distR="0" wp14:anchorId="4FC6C248" wp14:editId="6E78840C">
                  <wp:extent cx="1574800" cy="547594"/>
                  <wp:effectExtent l="0" t="0" r="635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957" cy="58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2F36C547" w14:textId="6C2B7E2F" w:rsidR="00666A7D" w:rsidRPr="00997A89" w:rsidRDefault="00666A7D" w:rsidP="00B80B22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 xml:space="preserve">Zobrazenie zoznamu všetkých používateľov vedených v systéme spadajúcich pod </w:t>
            </w:r>
            <w:r w:rsidR="00AD16E7" w:rsidRPr="00997A89">
              <w:rPr>
                <w:szCs w:val="22"/>
              </w:rPr>
              <w:t>externý subjekt</w:t>
            </w:r>
            <w:r w:rsidRPr="00997A89">
              <w:rPr>
                <w:szCs w:val="22"/>
              </w:rPr>
              <w:t xml:space="preserve"> prihláseného správcu. Umožňuje vyhľadať koncového používateľa a zobraziť detail používateľského profilu</w:t>
            </w:r>
          </w:p>
          <w:p w14:paraId="6200336A" w14:textId="77777777" w:rsidR="003F5CE9" w:rsidRPr="00997A89" w:rsidRDefault="003F5CE9" w:rsidP="00B80B22">
            <w:pPr>
              <w:jc w:val="both"/>
              <w:rPr>
                <w:szCs w:val="22"/>
              </w:rPr>
            </w:pPr>
          </w:p>
        </w:tc>
      </w:tr>
    </w:tbl>
    <w:p w14:paraId="6281B7FE" w14:textId="77777777" w:rsidR="00BB30A9" w:rsidRDefault="00BB30A9">
      <w:pPr>
        <w:rPr>
          <w:rFonts w:eastAsia="Calibri" w:cs="Calibri"/>
          <w:b/>
          <w:bCs/>
          <w:color w:val="1F4E79"/>
          <w:szCs w:val="22"/>
          <w:u w:color="1F4E79"/>
        </w:rPr>
      </w:pPr>
      <w:bookmarkStart w:id="12" w:name="_Toc530725612"/>
      <w:bookmarkStart w:id="13" w:name="_Toc95690454"/>
      <w:r>
        <w:br w:type="page"/>
      </w:r>
    </w:p>
    <w:p w14:paraId="612F91BD" w14:textId="13978AF2" w:rsidR="00666A7D" w:rsidRPr="0046339A" w:rsidRDefault="026D850B" w:rsidP="00666A7D">
      <w:pPr>
        <w:pStyle w:val="Heading2"/>
      </w:pPr>
      <w:bookmarkStart w:id="14" w:name="_Toc116905456"/>
      <w:r>
        <w:lastRenderedPageBreak/>
        <w:t>Prihlasovacie údaje</w:t>
      </w:r>
      <w:bookmarkEnd w:id="12"/>
      <w:bookmarkEnd w:id="13"/>
      <w:bookmarkEnd w:id="14"/>
    </w:p>
    <w:p w14:paraId="78F6E87B" w14:textId="2297A817" w:rsidR="00666A7D" w:rsidRPr="00EE27D6" w:rsidRDefault="00666A7D" w:rsidP="00B80B22">
      <w:pPr>
        <w:jc w:val="both"/>
        <w:rPr>
          <w:szCs w:val="22"/>
        </w:rPr>
      </w:pPr>
      <w:r w:rsidRPr="00EE27D6">
        <w:rPr>
          <w:szCs w:val="22"/>
        </w:rPr>
        <w:t xml:space="preserve">Po kliknutí položky menu </w:t>
      </w:r>
      <w:r w:rsidRPr="00EE27D6">
        <w:rPr>
          <w:b/>
          <w:bCs/>
          <w:noProof/>
          <w:szCs w:val="22"/>
          <w:lang w:eastAsia="cs-CZ"/>
        </w:rPr>
        <w:t>Prihlasovacie údaje</w:t>
      </w:r>
      <w:r w:rsidRPr="00EE27D6">
        <w:rPr>
          <w:szCs w:val="22"/>
        </w:rPr>
        <w:t xml:space="preserve">, zobrazí aplikácia zoznam priradených účtov prihláseného používateľa. </w:t>
      </w:r>
      <w:r w:rsidR="00110924" w:rsidRPr="00EE27D6">
        <w:rPr>
          <w:szCs w:val="22"/>
        </w:rPr>
        <w:t>Na tomto mieste je možné</w:t>
      </w:r>
      <w:r w:rsidRPr="00EE27D6">
        <w:rPr>
          <w:szCs w:val="22"/>
        </w:rPr>
        <w:t xml:space="preserve"> zmen</w:t>
      </w:r>
      <w:r w:rsidR="00110924" w:rsidRPr="00EE27D6">
        <w:rPr>
          <w:szCs w:val="22"/>
        </w:rPr>
        <w:t xml:space="preserve">iť si </w:t>
      </w:r>
      <w:r w:rsidR="00071A7E" w:rsidRPr="00EE27D6">
        <w:rPr>
          <w:szCs w:val="22"/>
        </w:rPr>
        <w:t xml:space="preserve">vlastné </w:t>
      </w:r>
      <w:r w:rsidRPr="00EE27D6">
        <w:rPr>
          <w:szCs w:val="22"/>
        </w:rPr>
        <w:t>hesl</w:t>
      </w:r>
      <w:r w:rsidR="00110924" w:rsidRPr="00EE27D6">
        <w:rPr>
          <w:szCs w:val="22"/>
        </w:rPr>
        <w:t>o</w:t>
      </w:r>
      <w:r w:rsidRPr="00EE27D6">
        <w:rPr>
          <w:szCs w:val="22"/>
        </w:rPr>
        <w:t>.</w:t>
      </w:r>
    </w:p>
    <w:p w14:paraId="3341BB4F" w14:textId="6D2D76D4" w:rsidR="00666A7D" w:rsidRPr="0046339A" w:rsidRDefault="00AD16E7" w:rsidP="008878A5">
      <w:pPr>
        <w:keepNext/>
        <w:ind w:right="20"/>
        <w:jc w:val="center"/>
      </w:pPr>
      <w:r w:rsidRPr="00AD16E7">
        <w:rPr>
          <w:noProof/>
        </w:rPr>
        <w:drawing>
          <wp:inline distT="0" distB="0" distL="0" distR="0" wp14:anchorId="04349091" wp14:editId="6FC3E476">
            <wp:extent cx="6234772" cy="29260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8336" cy="293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8CA7" w14:textId="45330B88" w:rsidR="00666A7D" w:rsidRDefault="00666A7D" w:rsidP="00666A7D">
      <w:pPr>
        <w:pStyle w:val="Caption"/>
        <w:jc w:val="center"/>
      </w:pPr>
      <w:r w:rsidRPr="0046339A">
        <w:t xml:space="preserve">Obrázok </w:t>
      </w:r>
      <w:r w:rsidRPr="0046339A">
        <w:fldChar w:fldCharType="begin"/>
      </w:r>
      <w:r w:rsidRPr="0046339A">
        <w:instrText>SEQ Obrázok \* ARABIC</w:instrText>
      </w:r>
      <w:r w:rsidRPr="0046339A">
        <w:fldChar w:fldCharType="separate"/>
      </w:r>
      <w:r w:rsidR="003809A7">
        <w:rPr>
          <w:noProof/>
        </w:rPr>
        <w:t>2</w:t>
      </w:r>
      <w:r w:rsidRPr="0046339A">
        <w:fldChar w:fldCharType="end"/>
      </w:r>
      <w:r w:rsidRPr="0046339A">
        <w:t xml:space="preserve"> Zobrazenie formulára pre zmenu hesla</w:t>
      </w:r>
    </w:p>
    <w:p w14:paraId="524E33CD" w14:textId="1D261FAF" w:rsidR="00960C8C" w:rsidRDefault="00960C8C" w:rsidP="00960C8C"/>
    <w:p w14:paraId="628C5B1D" w14:textId="77777777" w:rsidR="00960C8C" w:rsidRDefault="00960C8C" w:rsidP="009D6B20">
      <w:pPr>
        <w:ind w:left="540"/>
        <w:jc w:val="both"/>
      </w:pPr>
      <w:r w:rsidRPr="00960C8C">
        <w:rPr>
          <w:b/>
        </w:rPr>
        <w:t>Poznámka:</w:t>
      </w:r>
      <w:r>
        <w:t xml:space="preserve"> Systém pred uložením kontroluje Vami zadané heslo voči nastavenej politike hesiel. </w:t>
      </w:r>
    </w:p>
    <w:p w14:paraId="3D904E30" w14:textId="77777777" w:rsidR="00960C8C" w:rsidRDefault="00960C8C" w:rsidP="009D6B20">
      <w:pPr>
        <w:ind w:firstLine="540"/>
        <w:jc w:val="both"/>
      </w:pPr>
      <w:r>
        <w:t>V prípade, že heslo neodpovedá tejto politike, systém požiadavku nespracuje a vyhlási chybu.</w:t>
      </w:r>
    </w:p>
    <w:p w14:paraId="5A9A38BE" w14:textId="77777777" w:rsidR="00960C8C" w:rsidRPr="00960C8C" w:rsidRDefault="00960C8C" w:rsidP="00960C8C"/>
    <w:p w14:paraId="7C3003BA" w14:textId="590BF174" w:rsidR="008A7379" w:rsidRDefault="008A7379">
      <w:r>
        <w:br w:type="page"/>
      </w:r>
    </w:p>
    <w:p w14:paraId="650FE365" w14:textId="06787ABE" w:rsidR="00666A7D" w:rsidRPr="0046339A" w:rsidRDefault="296643DE" w:rsidP="00692115">
      <w:pPr>
        <w:pStyle w:val="Heading2"/>
      </w:pPr>
      <w:bookmarkStart w:id="15" w:name="_Toc530725613"/>
      <w:bookmarkStart w:id="16" w:name="_Toc95690455"/>
      <w:bookmarkStart w:id="17" w:name="_Toc116905457"/>
      <w:r>
        <w:lastRenderedPageBreak/>
        <w:t>Žiad</w:t>
      </w:r>
      <w:r w:rsidR="6ADEC9E4">
        <w:t>a</w:t>
      </w:r>
      <w:r>
        <w:t>ť o rolu</w:t>
      </w:r>
      <w:bookmarkEnd w:id="15"/>
      <w:bookmarkEnd w:id="16"/>
      <w:bookmarkEnd w:id="17"/>
    </w:p>
    <w:p w14:paraId="33AF2A27" w14:textId="75BEAB16" w:rsidR="00666A7D" w:rsidRPr="00EE27D6" w:rsidRDefault="00666A7D" w:rsidP="00666A7D">
      <w:pPr>
        <w:jc w:val="both"/>
        <w:rPr>
          <w:szCs w:val="22"/>
        </w:rPr>
      </w:pPr>
      <w:r w:rsidRPr="00EE27D6">
        <w:rPr>
          <w:szCs w:val="22"/>
        </w:rPr>
        <w:t xml:space="preserve">Používateľ má pri žiadosti o prístupové oprávnenia (roly) </w:t>
      </w:r>
      <w:r w:rsidR="003C2B53" w:rsidRPr="00EE27D6">
        <w:rPr>
          <w:szCs w:val="22"/>
        </w:rPr>
        <w:t xml:space="preserve">do Informačného systému NBS </w:t>
      </w:r>
      <w:r w:rsidRPr="00EE27D6">
        <w:rPr>
          <w:szCs w:val="22"/>
        </w:rPr>
        <w:t xml:space="preserve">možnosť výberu na základe katalógu rolí, kde sú jednotlivé prístupové oprávnenia (roly) logicky rozčlenené podľa </w:t>
      </w:r>
      <w:r w:rsidR="005F75C9" w:rsidRPr="00EE27D6">
        <w:rPr>
          <w:szCs w:val="22"/>
        </w:rPr>
        <w:t xml:space="preserve">preddefinovaných </w:t>
      </w:r>
      <w:r w:rsidRPr="00EE27D6">
        <w:rPr>
          <w:szCs w:val="22"/>
        </w:rPr>
        <w:t>kategórii.</w:t>
      </w:r>
    </w:p>
    <w:p w14:paraId="2D9375EE" w14:textId="23839C9C" w:rsidR="00666A7D" w:rsidRPr="0046339A" w:rsidRDefault="003F5CE9" w:rsidP="0012595F">
      <w:pPr>
        <w:jc w:val="center"/>
      </w:pPr>
      <w:r w:rsidRPr="009F331E">
        <w:rPr>
          <w:noProof/>
        </w:rPr>
        <w:drawing>
          <wp:inline distT="0" distB="0" distL="0" distR="0" wp14:anchorId="0B1BE0D2" wp14:editId="189F0806">
            <wp:extent cx="6400438" cy="2887345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438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4252" w14:textId="173830E9" w:rsidR="00692115" w:rsidRDefault="00666A7D" w:rsidP="00874B07">
      <w:pPr>
        <w:pStyle w:val="Caption"/>
        <w:jc w:val="center"/>
      </w:pPr>
      <w:bookmarkStart w:id="18" w:name="_Toc530725644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3809A7">
        <w:rPr>
          <w:noProof/>
        </w:rPr>
        <w:t>3</w:t>
      </w:r>
      <w:r w:rsidRPr="0046339A">
        <w:rPr>
          <w:noProof/>
        </w:rPr>
        <w:fldChar w:fldCharType="end"/>
      </w:r>
      <w:r w:rsidRPr="0046339A">
        <w:t xml:space="preserve"> Zobrazenie katalógu rolí</w:t>
      </w:r>
      <w:bookmarkStart w:id="19" w:name="_Toc530725614"/>
      <w:bookmarkStart w:id="20" w:name="_Toc95690456"/>
      <w:bookmarkEnd w:id="18"/>
    </w:p>
    <w:p w14:paraId="7E6845D5" w14:textId="014BFE9C" w:rsidR="00692115" w:rsidRDefault="00692115">
      <w:r>
        <w:br w:type="page"/>
      </w:r>
    </w:p>
    <w:p w14:paraId="1E2AE729" w14:textId="671ED296" w:rsidR="00666A7D" w:rsidRPr="0046339A" w:rsidRDefault="296643DE" w:rsidP="00666A7D">
      <w:pPr>
        <w:pStyle w:val="Heading2"/>
      </w:pPr>
      <w:bookmarkStart w:id="21" w:name="_Toc116905458"/>
      <w:r>
        <w:lastRenderedPageBreak/>
        <w:t xml:space="preserve">Používatelia </w:t>
      </w:r>
      <w:r w:rsidR="3C7BE248">
        <w:t>/</w:t>
      </w:r>
      <w:r>
        <w:t xml:space="preserve"> </w:t>
      </w:r>
      <w:r w:rsidR="003F5CE9">
        <w:t xml:space="preserve">Používatelia </w:t>
      </w:r>
      <w:r>
        <w:t>subjektu</w:t>
      </w:r>
      <w:bookmarkEnd w:id="19"/>
      <w:bookmarkEnd w:id="20"/>
      <w:bookmarkEnd w:id="21"/>
      <w:r>
        <w:t xml:space="preserve"> </w:t>
      </w:r>
    </w:p>
    <w:p w14:paraId="6EF2C3BE" w14:textId="14E04276" w:rsidR="00666A7D" w:rsidRPr="0046339A" w:rsidRDefault="00875463" w:rsidP="00666A7D">
      <w:pPr>
        <w:jc w:val="both"/>
      </w:pPr>
      <w:r w:rsidRPr="0046339A">
        <w:t>Zobrazí zoznam používateľov</w:t>
      </w:r>
      <w:r w:rsidR="00666A7D" w:rsidRPr="0046339A">
        <w:t xml:space="preserve"> subjektu. </w:t>
      </w:r>
    </w:p>
    <w:p w14:paraId="724C4489" w14:textId="4DB73357" w:rsidR="00666A7D" w:rsidRPr="0046339A" w:rsidRDefault="00FD3ED3" w:rsidP="00666A7D">
      <w:pPr>
        <w:keepNext/>
        <w:jc w:val="center"/>
      </w:pPr>
      <w:r>
        <w:rPr>
          <w:noProof/>
        </w:rPr>
        <w:drawing>
          <wp:inline distT="0" distB="0" distL="0" distR="0" wp14:anchorId="58147208" wp14:editId="325DC1AF">
            <wp:extent cx="6229350" cy="24936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73" cy="25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1C0A" w14:textId="3C77B77F" w:rsidR="00B00CC0" w:rsidRDefault="00666A7D" w:rsidP="0063789D">
      <w:pPr>
        <w:pStyle w:val="Caption"/>
        <w:jc w:val="center"/>
        <w:rPr>
          <w:b w:val="0"/>
          <w:bCs w:val="0"/>
        </w:rPr>
      </w:pPr>
      <w:bookmarkStart w:id="22" w:name="_Toc530725645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3809A7">
        <w:rPr>
          <w:noProof/>
        </w:rPr>
        <w:t>4</w:t>
      </w:r>
      <w:r w:rsidRPr="0046339A">
        <w:rPr>
          <w:noProof/>
        </w:rPr>
        <w:fldChar w:fldCharType="end"/>
      </w:r>
      <w:r w:rsidRPr="0046339A">
        <w:t xml:space="preserve"> Zoznam používateľov</w:t>
      </w:r>
      <w:bookmarkStart w:id="23" w:name="_Toc95690457"/>
      <w:bookmarkEnd w:id="22"/>
    </w:p>
    <w:p w14:paraId="220FDBF7" w14:textId="6F491F01" w:rsidR="00B00CC0" w:rsidRDefault="00B00CC0" w:rsidP="00B00CC0">
      <w:pPr>
        <w:pStyle w:val="Heading3"/>
        <w:rPr>
          <w:rFonts w:asciiTheme="minorHAnsi" w:hAnsiTheme="minorHAnsi" w:cstheme="minorHAnsi"/>
          <w:sz w:val="22"/>
          <w:szCs w:val="22"/>
        </w:rPr>
      </w:pPr>
      <w:bookmarkStart w:id="24" w:name="_Toc113605537"/>
      <w:bookmarkStart w:id="25" w:name="_Toc113619808"/>
      <w:bookmarkStart w:id="26" w:name="_Toc113619996"/>
      <w:bookmarkStart w:id="27" w:name="_Toc113883036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Základné</w:t>
      </w:r>
      <w:bookmarkEnd w:id="24"/>
      <w:bookmarkEnd w:id="25"/>
      <w:bookmarkEnd w:id="26"/>
      <w:bookmarkEnd w:id="27"/>
    </w:p>
    <w:p w14:paraId="633751F6" w14:textId="77777777" w:rsidR="0063789D" w:rsidRPr="0063789D" w:rsidRDefault="0063789D" w:rsidP="0063789D"/>
    <w:p w14:paraId="39FC5C8D" w14:textId="6E029785" w:rsidR="00B00CC0" w:rsidRDefault="0063789D" w:rsidP="00B00CC0">
      <w:pPr>
        <w:jc w:val="both"/>
      </w:pPr>
      <w:r w:rsidRPr="0046339A">
        <w:t>Po kliknutí na konkrétneho používateľa sa otvorí detail používateľa.</w:t>
      </w:r>
      <w:r>
        <w:t xml:space="preserve"> </w:t>
      </w:r>
      <w:r w:rsidR="00B00CC0" w:rsidRPr="0062169D">
        <w:t xml:space="preserve">Tu sú uvedené jednotlivé atribúty </w:t>
      </w:r>
      <w:proofErr w:type="spellStart"/>
      <w:r w:rsidR="00B00CC0" w:rsidRPr="0062169D">
        <w:t>použivateľa</w:t>
      </w:r>
      <w:proofErr w:type="spellEnd"/>
      <w:r w:rsidR="00B00CC0" w:rsidRPr="0062169D">
        <w:t>. Pri každom atribúte je ikonka</w:t>
      </w:r>
      <w:r w:rsidR="00B00CC0">
        <w:t xml:space="preserve">, </w:t>
      </w:r>
      <w:bookmarkStart w:id="28" w:name="_Hlk113882713"/>
      <w:r w:rsidR="00B00CC0" w:rsidRPr="0062169D">
        <w:t xml:space="preserve">ktorá popisuje </w:t>
      </w:r>
      <w:r w:rsidR="00B00CC0">
        <w:t xml:space="preserve">význam vybraného </w:t>
      </w:r>
      <w:r w:rsidR="00B00CC0" w:rsidRPr="0062169D">
        <w:t>atribút</w:t>
      </w:r>
      <w:r w:rsidR="00B00CC0">
        <w:t>u</w:t>
      </w:r>
      <w:bookmarkEnd w:id="28"/>
      <w:r w:rsidR="00B00CC0" w:rsidRPr="0062169D">
        <w:t xml:space="preserve">. </w:t>
      </w:r>
    </w:p>
    <w:p w14:paraId="21775335" w14:textId="77777777" w:rsidR="00B00CC0" w:rsidRDefault="00B00CC0" w:rsidP="00B00CC0">
      <w:pPr>
        <w:keepNext/>
      </w:pPr>
      <w:r>
        <w:rPr>
          <w:noProof/>
        </w:rPr>
        <w:lastRenderedPageBreak/>
        <w:drawing>
          <wp:inline distT="0" distB="0" distL="0" distR="0" wp14:anchorId="2AB00E6C" wp14:editId="0C6BD2C7">
            <wp:extent cx="6494430" cy="3633746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9972" cy="36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E4C1" w14:textId="6D03CEDF" w:rsidR="0063789D" w:rsidRDefault="00B00CC0" w:rsidP="00B00CC0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 w:rsidR="003809A7">
        <w:rPr>
          <w:noProof/>
        </w:rPr>
        <w:t>5</w:t>
      </w:r>
      <w:r>
        <w:fldChar w:fldCharType="end"/>
      </w:r>
      <w:r>
        <w:t xml:space="preserve"> Profil identity</w:t>
      </w:r>
    </w:p>
    <w:p w14:paraId="46243706" w14:textId="77777777" w:rsidR="0063789D" w:rsidRDefault="0063789D">
      <w:pPr>
        <w:rPr>
          <w:b/>
          <w:bCs/>
          <w:smallCaps/>
          <w:color w:val="A7A7A7" w:themeColor="text2"/>
        </w:rPr>
      </w:pPr>
      <w:r>
        <w:br w:type="page"/>
      </w:r>
    </w:p>
    <w:p w14:paraId="355DDD69" w14:textId="77777777" w:rsidR="0063789D" w:rsidRDefault="0063789D" w:rsidP="00B00CC0">
      <w:pPr>
        <w:pStyle w:val="Caption"/>
        <w:jc w:val="center"/>
      </w:pPr>
    </w:p>
    <w:p w14:paraId="0E37B92F" w14:textId="77777777" w:rsidR="00B00CC0" w:rsidRDefault="00B00CC0" w:rsidP="00B00CC0">
      <w:pPr>
        <w:pStyle w:val="Heading3"/>
        <w:jc w:val="both"/>
        <w:rPr>
          <w:rFonts w:asciiTheme="minorHAnsi" w:hAnsiTheme="minorHAnsi" w:cstheme="minorHAnsi"/>
          <w:sz w:val="22"/>
          <w:szCs w:val="22"/>
        </w:rPr>
      </w:pPr>
      <w:bookmarkStart w:id="29" w:name="_Toc113605538"/>
      <w:bookmarkStart w:id="30" w:name="_Toc113619809"/>
      <w:bookmarkStart w:id="31" w:name="_Toc113619997"/>
      <w:bookmarkStart w:id="32" w:name="_Toc113883037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Priradenia</w:t>
      </w:r>
      <w:bookmarkEnd w:id="29"/>
      <w:bookmarkEnd w:id="30"/>
      <w:bookmarkEnd w:id="31"/>
      <w:bookmarkEnd w:id="32"/>
    </w:p>
    <w:p w14:paraId="0AC7F1FB" w14:textId="77777777" w:rsidR="00B00CC0" w:rsidRPr="008A7379" w:rsidRDefault="00B00CC0" w:rsidP="00B00CC0">
      <w:pPr>
        <w:jc w:val="both"/>
      </w:pPr>
    </w:p>
    <w:p w14:paraId="339ADC9D" w14:textId="7FDBD3DB" w:rsidR="00B00CC0" w:rsidRDefault="00B00CC0" w:rsidP="00B00CC0">
      <w:pPr>
        <w:jc w:val="both"/>
      </w:pPr>
      <w:r>
        <w:t>Dlaždica “</w:t>
      </w:r>
      <w:r w:rsidRPr="00EE2920">
        <w:rPr>
          <w:b/>
        </w:rPr>
        <w:t>Všetko</w:t>
      </w:r>
      <w:r>
        <w:t xml:space="preserve">“ Zobrazuje všetky aktíva priradené </w:t>
      </w:r>
      <w:proofErr w:type="spellStart"/>
      <w:r>
        <w:t>použivateľovi</w:t>
      </w:r>
      <w:proofErr w:type="spellEnd"/>
      <w:r>
        <w:t>. Roly a organizáciu (pr</w:t>
      </w:r>
      <w:r w:rsidR="00416CDA">
        <w:t>í</w:t>
      </w:r>
      <w:r>
        <w:t>slu</w:t>
      </w:r>
      <w:r w:rsidR="00416CDA">
        <w:t>š</w:t>
      </w:r>
      <w:r>
        <w:t xml:space="preserve">nosť k subjektu). </w:t>
      </w:r>
    </w:p>
    <w:p w14:paraId="570E2FE0" w14:textId="77777777" w:rsidR="00B00CC0" w:rsidRDefault="00B00CC0" w:rsidP="00B00CC0">
      <w:pPr>
        <w:jc w:val="both"/>
      </w:pPr>
      <w:r>
        <w:t>Dlaždica “</w:t>
      </w:r>
      <w:r w:rsidRPr="00EE2920">
        <w:rPr>
          <w:b/>
        </w:rPr>
        <w:t>Rola</w:t>
      </w:r>
      <w:r>
        <w:t xml:space="preserve">“ Zobrazuje roly priradené používateľovi. </w:t>
      </w:r>
    </w:p>
    <w:p w14:paraId="564F9118" w14:textId="721F776D" w:rsidR="00B00CC0" w:rsidRDefault="00B00CC0" w:rsidP="00B00CC0">
      <w:pPr>
        <w:jc w:val="both"/>
      </w:pPr>
      <w:r>
        <w:t>Dlaždica “</w:t>
      </w:r>
      <w:r>
        <w:rPr>
          <w:b/>
        </w:rPr>
        <w:t>Organizácia</w:t>
      </w:r>
      <w:r>
        <w:t xml:space="preserve">“ Zobrazuje  organizačnú jednotku priradenú používateľovi </w:t>
      </w:r>
      <w:r w:rsidR="007E5724">
        <w:t>(príslušnosť k subjektu).</w:t>
      </w:r>
    </w:p>
    <w:p w14:paraId="457E3510" w14:textId="77777777" w:rsidR="00B00CC0" w:rsidRDefault="00B00CC0" w:rsidP="00B00CC0">
      <w:pPr>
        <w:keepNext/>
      </w:pPr>
      <w:r>
        <w:rPr>
          <w:noProof/>
        </w:rPr>
        <w:drawing>
          <wp:inline distT="0" distB="0" distL="0" distR="0" wp14:anchorId="329D236E" wp14:editId="51651245">
            <wp:extent cx="6120765" cy="3171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7D82" w14:textId="760BCF96" w:rsidR="00B00CC0" w:rsidRDefault="00B00CC0" w:rsidP="00B00CC0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 w:rsidR="003809A7">
        <w:rPr>
          <w:noProof/>
        </w:rPr>
        <w:t>6</w:t>
      </w:r>
      <w:r>
        <w:fldChar w:fldCharType="end"/>
      </w:r>
      <w:r>
        <w:t xml:space="preserve"> Záložka priradenia</w:t>
      </w:r>
    </w:p>
    <w:p w14:paraId="7AC99DC5" w14:textId="77777777" w:rsidR="00B00CC0" w:rsidRDefault="00B00CC0" w:rsidP="00B00CC0"/>
    <w:p w14:paraId="23B67B97" w14:textId="77777777" w:rsidR="00B00CC0" w:rsidRDefault="00B00CC0" w:rsidP="00B00CC0">
      <w:pPr>
        <w:rPr>
          <w:rFonts w:eastAsia="Calibri" w:cs="Calibri"/>
          <w:b/>
          <w:bCs/>
          <w:color w:val="1F4E79"/>
          <w:sz w:val="28"/>
          <w:szCs w:val="28"/>
          <w:u w:color="1F4E79"/>
        </w:rPr>
      </w:pPr>
      <w:r>
        <w:br w:type="page"/>
      </w:r>
    </w:p>
    <w:p w14:paraId="20BB8074" w14:textId="00CDF35E" w:rsidR="00666A7D" w:rsidRPr="0046339A" w:rsidRDefault="34304CD4" w:rsidP="00C61AC8">
      <w:pPr>
        <w:pStyle w:val="Heading1"/>
      </w:pPr>
      <w:bookmarkStart w:id="33" w:name="_Toc116905459"/>
      <w:r>
        <w:lastRenderedPageBreak/>
        <w:t>Pracovné postupy</w:t>
      </w:r>
      <w:bookmarkEnd w:id="23"/>
      <w:bookmarkEnd w:id="33"/>
    </w:p>
    <w:p w14:paraId="543B9EE8" w14:textId="548C5614" w:rsidR="00666A7D" w:rsidRPr="0046339A" w:rsidRDefault="296643DE" w:rsidP="0063789D">
      <w:pPr>
        <w:pStyle w:val="Heading2"/>
      </w:pPr>
      <w:bookmarkStart w:id="34" w:name="_Toc95690459"/>
      <w:bookmarkStart w:id="35" w:name="_Toc116905460"/>
      <w:r>
        <w:t xml:space="preserve">Vytvorenie </w:t>
      </w:r>
      <w:r w:rsidR="00BE7E3D" w:rsidRPr="0063789D">
        <w:t>používateľa</w:t>
      </w:r>
      <w:r w:rsidR="00BE7E3D">
        <w:t xml:space="preserve"> </w:t>
      </w:r>
      <w:r>
        <w:t>subjektu</w:t>
      </w:r>
      <w:bookmarkEnd w:id="34"/>
      <w:bookmarkEnd w:id="35"/>
    </w:p>
    <w:p w14:paraId="170FF660" w14:textId="5005FBED" w:rsidR="00666A7D" w:rsidRPr="0046339A" w:rsidRDefault="00584A01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 w:rsidRPr="0046339A">
        <w:rPr>
          <w:rFonts w:cstheme="minorHAnsi"/>
        </w:rPr>
        <w:t xml:space="preserve">V používateľskom </w:t>
      </w:r>
      <w:r w:rsidR="0056228C" w:rsidRPr="0046339A">
        <w:rPr>
          <w:rFonts w:cstheme="minorHAnsi"/>
        </w:rPr>
        <w:t xml:space="preserve">rozhraní </w:t>
      </w:r>
      <w:r w:rsidR="00666A7D" w:rsidRPr="0046339A">
        <w:rPr>
          <w:rFonts w:cstheme="minorHAnsi"/>
        </w:rPr>
        <w:t xml:space="preserve">vyberte položku </w:t>
      </w:r>
      <w:r w:rsidR="00666A7D" w:rsidRPr="0046339A">
        <w:rPr>
          <w:rFonts w:cstheme="minorHAnsi"/>
          <w:noProof/>
        </w:rPr>
        <w:drawing>
          <wp:inline distT="0" distB="0" distL="0" distR="0" wp14:anchorId="76E380C5" wp14:editId="10CFF1FE">
            <wp:extent cx="171450" cy="2000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Používatelia</w:t>
      </w:r>
      <w:r w:rsidR="00666A7D" w:rsidRPr="0046339A">
        <w:rPr>
          <w:rFonts w:cstheme="minorHAnsi"/>
        </w:rPr>
        <w:t xml:space="preserve"> </w:t>
      </w:r>
    </w:p>
    <w:p w14:paraId="5A6B70D4" w14:textId="6E504C19" w:rsidR="00666A7D" w:rsidRPr="0046339A" w:rsidRDefault="00666A7D" w:rsidP="004935F8">
      <w:pPr>
        <w:pStyle w:val="ListParagraph"/>
        <w:numPr>
          <w:ilvl w:val="0"/>
          <w:numId w:val="20"/>
        </w:numPr>
        <w:spacing w:line="360" w:lineRule="auto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14834A75" wp14:editId="0BCC324A">
            <wp:extent cx="209550" cy="209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CC0">
        <w:rPr>
          <w:rFonts w:cstheme="minorHAnsi"/>
        </w:rPr>
        <w:t xml:space="preserve"> </w:t>
      </w:r>
      <w:r w:rsidR="004E2A2E" w:rsidRPr="0012239A">
        <w:rPr>
          <w:rFonts w:cstheme="minorHAnsi"/>
          <w:b/>
        </w:rPr>
        <w:t xml:space="preserve">Používatelia </w:t>
      </w:r>
      <w:r w:rsidRPr="0046339A">
        <w:rPr>
          <w:rFonts w:cstheme="minorHAnsi"/>
          <w:b/>
          <w:bCs/>
        </w:rPr>
        <w:t>subjektu</w:t>
      </w:r>
    </w:p>
    <w:p w14:paraId="66D45872" w14:textId="3E005600" w:rsidR="00666A7D" w:rsidRPr="0046339A" w:rsidRDefault="00C86738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 xml:space="preserve">obrazí </w:t>
      </w:r>
      <w:r>
        <w:rPr>
          <w:rFonts w:cstheme="minorHAnsi"/>
        </w:rPr>
        <w:t xml:space="preserve">sa </w:t>
      </w:r>
      <w:r w:rsidR="00666A7D" w:rsidRPr="0046339A">
        <w:rPr>
          <w:rFonts w:cstheme="minorHAnsi"/>
        </w:rPr>
        <w:t xml:space="preserve">zoznam existujúcich </w:t>
      </w:r>
      <w:r w:rsidR="00BE7E3D">
        <w:rPr>
          <w:rFonts w:cstheme="minorHAnsi"/>
        </w:rPr>
        <w:t xml:space="preserve">používateľov </w:t>
      </w:r>
      <w:r w:rsidR="00666A7D" w:rsidRPr="0046339A">
        <w:rPr>
          <w:rFonts w:cstheme="minorHAnsi"/>
        </w:rPr>
        <w:t xml:space="preserve"> </w:t>
      </w:r>
    </w:p>
    <w:p w14:paraId="7B51E8AC" w14:textId="52326AC0" w:rsidR="00666A7D" w:rsidRDefault="004E2A2E" w:rsidP="00AD0B79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376659B" wp14:editId="4FC9818D">
            <wp:extent cx="5784850" cy="2226310"/>
            <wp:effectExtent l="0" t="0" r="635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55" cy="22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246F" w14:textId="77777777" w:rsidR="001E5CB5" w:rsidRPr="0046339A" w:rsidRDefault="001E5CB5" w:rsidP="00666A7D">
      <w:pPr>
        <w:pStyle w:val="ListParagraph"/>
        <w:jc w:val="center"/>
        <w:rPr>
          <w:rFonts w:cstheme="minorHAnsi"/>
        </w:rPr>
      </w:pPr>
    </w:p>
    <w:p w14:paraId="105817D5" w14:textId="28256BA0" w:rsidR="00666A7D" w:rsidRPr="0046339A" w:rsidRDefault="00C86738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Pod zoznamom vľavo dolu v</w:t>
      </w:r>
      <w:r w:rsidR="00666A7D" w:rsidRPr="0046339A">
        <w:rPr>
          <w:rFonts w:cstheme="minorHAnsi"/>
        </w:rPr>
        <w:t xml:space="preserve">yberte voľbu </w:t>
      </w:r>
      <w:r w:rsidR="00666A7D" w:rsidRPr="0046339A">
        <w:rPr>
          <w:rFonts w:cstheme="minorHAnsi"/>
          <w:noProof/>
        </w:rPr>
        <w:drawing>
          <wp:inline distT="0" distB="0" distL="0" distR="0" wp14:anchorId="003FD075" wp14:editId="2B2CC29D">
            <wp:extent cx="240641" cy="222130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710" cy="2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zobrazí sa prázdny formulár pre zadanie údajov</w:t>
      </w:r>
    </w:p>
    <w:p w14:paraId="1E96F7E9" w14:textId="4CBADDA3" w:rsidR="00666A7D" w:rsidRDefault="00BE7E3D" w:rsidP="00AD0B79">
      <w:pPr>
        <w:pStyle w:val="ListParagraph"/>
        <w:jc w:val="center"/>
        <w:rPr>
          <w:rFonts w:cstheme="minorHAnsi"/>
        </w:rPr>
      </w:pPr>
      <w:r w:rsidRPr="00BE7E3D">
        <w:rPr>
          <w:rFonts w:cstheme="minorHAnsi"/>
          <w:noProof/>
        </w:rPr>
        <w:drawing>
          <wp:inline distT="0" distB="0" distL="0" distR="0" wp14:anchorId="58B6A570" wp14:editId="0F711AF1">
            <wp:extent cx="5810250" cy="3041015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5711" cy="304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8CFC" w14:textId="77777777" w:rsidR="00A609C4" w:rsidRPr="0046339A" w:rsidRDefault="00A609C4" w:rsidP="00666A7D">
      <w:pPr>
        <w:pStyle w:val="ListParagraph"/>
        <w:jc w:val="center"/>
        <w:rPr>
          <w:rFonts w:cstheme="minorHAnsi"/>
        </w:rPr>
      </w:pPr>
    </w:p>
    <w:p w14:paraId="7638E5C2" w14:textId="094C221F" w:rsidR="00BE7E3D" w:rsidRDefault="00BE7E3D">
      <w:pPr>
        <w:rPr>
          <w:rFonts w:cstheme="minorHAnsi"/>
          <w:lang w:val="cs-CZ"/>
        </w:rPr>
      </w:pPr>
      <w:r>
        <w:rPr>
          <w:rFonts w:cstheme="minorHAnsi"/>
          <w:lang w:val="cs-CZ"/>
        </w:rPr>
        <w:br w:type="page"/>
      </w:r>
    </w:p>
    <w:p w14:paraId="6631C90C" w14:textId="5EE93AC1" w:rsidR="00A609C4" w:rsidRPr="00C86738" w:rsidRDefault="00666A7D" w:rsidP="002B442A">
      <w:pPr>
        <w:pStyle w:val="ListParagraph"/>
        <w:numPr>
          <w:ilvl w:val="0"/>
          <w:numId w:val="20"/>
        </w:numPr>
        <w:rPr>
          <w:rFonts w:cstheme="minorHAnsi"/>
        </w:rPr>
      </w:pPr>
      <w:r w:rsidRPr="00C86738">
        <w:rPr>
          <w:rFonts w:cstheme="minorHAnsi"/>
        </w:rPr>
        <w:lastRenderedPageBreak/>
        <w:t>Vyplňte údaje</w:t>
      </w:r>
      <w:r w:rsidR="00C86738" w:rsidRPr="00C86738">
        <w:rPr>
          <w:rFonts w:cstheme="minorHAnsi"/>
        </w:rPr>
        <w:t>.</w:t>
      </w:r>
      <w:bookmarkStart w:id="36" w:name="_Hlk113486992"/>
      <w:r w:rsidR="00C86738">
        <w:rPr>
          <w:rFonts w:cstheme="minorHAnsi"/>
        </w:rPr>
        <w:t xml:space="preserve"> </w:t>
      </w:r>
      <w:r w:rsidR="00A609C4" w:rsidRPr="00C86738">
        <w:rPr>
          <w:rFonts w:cstheme="minorHAnsi"/>
        </w:rPr>
        <w:t xml:space="preserve">V prípade, že pre prihlasovanie nevyužívate dvojfaktorové overovanie, nie je potrebné zadávať atribút “x509 Certifikačný </w:t>
      </w:r>
      <w:proofErr w:type="spellStart"/>
      <w:r w:rsidR="00A609C4" w:rsidRPr="00C86738">
        <w:rPr>
          <w:rFonts w:cstheme="minorHAnsi"/>
        </w:rPr>
        <w:t>request</w:t>
      </w:r>
      <w:proofErr w:type="spellEnd"/>
      <w:r w:rsidR="00A609C4" w:rsidRPr="00C86738">
        <w:rPr>
          <w:rFonts w:cstheme="minorHAnsi"/>
        </w:rPr>
        <w:t>“.</w:t>
      </w:r>
    </w:p>
    <w:bookmarkEnd w:id="36"/>
    <w:p w14:paraId="4F13A7AA" w14:textId="1309601C" w:rsidR="00666A7D" w:rsidRDefault="00666A7D" w:rsidP="00AD0B79">
      <w:pPr>
        <w:pStyle w:val="ListParagraph"/>
        <w:jc w:val="center"/>
        <w:rPr>
          <w:rFonts w:cstheme="minorHAnsi"/>
        </w:rPr>
      </w:pPr>
    </w:p>
    <w:p w14:paraId="40140F9B" w14:textId="746CF53F" w:rsidR="00666A7D" w:rsidRPr="0046339A" w:rsidRDefault="006D1D70" w:rsidP="006D1D70">
      <w:pPr>
        <w:pStyle w:val="ListParagraph"/>
        <w:jc w:val="center"/>
        <w:rPr>
          <w:rFonts w:cstheme="minorHAnsi"/>
        </w:rPr>
      </w:pPr>
      <w:r w:rsidRPr="006D1D70">
        <w:rPr>
          <w:rFonts w:cstheme="minorHAnsi"/>
          <w:noProof/>
        </w:rPr>
        <w:drawing>
          <wp:inline distT="0" distB="0" distL="0" distR="0" wp14:anchorId="7BB2D3D6" wp14:editId="55BA545C">
            <wp:extent cx="5740400" cy="3161780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937" cy="31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C4">
        <w:rPr>
          <w:rFonts w:cstheme="minorHAnsi"/>
        </w:rPr>
        <w:t xml:space="preserve">V časti </w:t>
      </w:r>
      <w:r w:rsidR="005E77E0">
        <w:rPr>
          <w:rFonts w:cstheme="minorHAnsi"/>
        </w:rPr>
        <w:t>“</w:t>
      </w:r>
      <w:r w:rsidR="00A609C4">
        <w:rPr>
          <w:rFonts w:cstheme="minorHAnsi"/>
        </w:rPr>
        <w:t>Možnosti</w:t>
      </w:r>
      <w:r w:rsidR="005E77E0">
        <w:rPr>
          <w:rFonts w:cstheme="minorHAnsi"/>
        </w:rPr>
        <w:t>“</w:t>
      </w:r>
      <w:r w:rsidR="00A609C4">
        <w:rPr>
          <w:rFonts w:cstheme="minorHAnsi"/>
        </w:rPr>
        <w:t xml:space="preserve"> </w:t>
      </w:r>
      <w:r w:rsidR="00BE72CC">
        <w:rPr>
          <w:rFonts w:cstheme="minorHAnsi"/>
        </w:rPr>
        <w:t xml:space="preserve">je </w:t>
      </w:r>
      <w:r w:rsidR="00A609C4">
        <w:rPr>
          <w:rFonts w:cstheme="minorHAnsi"/>
        </w:rPr>
        <w:t xml:space="preserve">popis jednotlivých </w:t>
      </w:r>
      <w:r w:rsidR="005E77E0">
        <w:rPr>
          <w:rFonts w:cstheme="minorHAnsi"/>
        </w:rPr>
        <w:t>volieb možné vyvolať podržaním kurzoru nad voľbou.</w:t>
      </w:r>
    </w:p>
    <w:p w14:paraId="5CA787E5" w14:textId="726DC96B" w:rsidR="00666A7D" w:rsidRDefault="00666A7D" w:rsidP="005559FC">
      <w:pPr>
        <w:pStyle w:val="ListParagraph"/>
        <w:numPr>
          <w:ilvl w:val="0"/>
          <w:numId w:val="20"/>
        </w:numPr>
      </w:pPr>
      <w:r w:rsidRPr="0046339A">
        <w:t>Uložte formulár</w:t>
      </w:r>
    </w:p>
    <w:p w14:paraId="233E1F48" w14:textId="6CE1FC3D" w:rsidR="001E5CB5" w:rsidRDefault="00666A7D" w:rsidP="00DD5BFA">
      <w:pPr>
        <w:ind w:firstLine="708"/>
        <w:jc w:val="both"/>
      </w:pPr>
      <w:r w:rsidRPr="0046339A">
        <w:t>Systém vygeneruje unikátne používateľské meno a</w:t>
      </w:r>
      <w:r w:rsidR="00393F99" w:rsidRPr="0046339A">
        <w:t> </w:t>
      </w:r>
      <w:r w:rsidRPr="0046339A">
        <w:t>vytvorí používateľskú identitu</w:t>
      </w:r>
    </w:p>
    <w:p w14:paraId="22154D2F" w14:textId="7F20AA9C" w:rsidR="00666A7D" w:rsidRPr="0046339A" w:rsidRDefault="00666A7D" w:rsidP="00D55E62">
      <w:pPr>
        <w:pStyle w:val="ListParagraph"/>
      </w:pPr>
    </w:p>
    <w:p w14:paraId="263EDA9E" w14:textId="3D351CE8" w:rsidR="00666A7D" w:rsidRDefault="00D55E62" w:rsidP="00AD0B79">
      <w:pPr>
        <w:pStyle w:val="ListParagraph"/>
        <w:jc w:val="center"/>
      </w:pPr>
      <w:r>
        <w:rPr>
          <w:noProof/>
        </w:rPr>
        <w:drawing>
          <wp:inline distT="0" distB="0" distL="0" distR="0" wp14:anchorId="238A9366" wp14:editId="2F8FC0A2">
            <wp:extent cx="5753100" cy="24828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C45A" w14:textId="31DC4698" w:rsidR="00477CDD" w:rsidRDefault="00477CDD">
      <w:pPr>
        <w:rPr>
          <w:rFonts w:ascii="Times New Roman" w:hAnsi="Times New Roman"/>
        </w:rPr>
      </w:pPr>
      <w:r>
        <w:br w:type="page"/>
      </w:r>
    </w:p>
    <w:p w14:paraId="5455B15E" w14:textId="2C8DFCFE" w:rsidR="00666A7D" w:rsidRPr="0046339A" w:rsidRDefault="296643DE" w:rsidP="008E2CE9">
      <w:pPr>
        <w:pStyle w:val="Heading2"/>
      </w:pPr>
      <w:bookmarkStart w:id="37" w:name="_Toc95690460"/>
      <w:bookmarkStart w:id="38" w:name="_Toc116905461"/>
      <w:r>
        <w:lastRenderedPageBreak/>
        <w:t>Žiadosť o</w:t>
      </w:r>
      <w:r w:rsidR="5A9AC991">
        <w:t> </w:t>
      </w:r>
      <w:r w:rsidRPr="008E2CE9">
        <w:t>prístupové</w:t>
      </w:r>
      <w:r>
        <w:t xml:space="preserve"> oprávnenia do </w:t>
      </w:r>
      <w:bookmarkEnd w:id="37"/>
      <w:r w:rsidR="27A3D1E4">
        <w:t>ŠZP</w:t>
      </w:r>
      <w:bookmarkEnd w:id="38"/>
    </w:p>
    <w:p w14:paraId="01869841" w14:textId="693D2A44" w:rsidR="00666A7D" w:rsidRPr="0046339A" w:rsidRDefault="00D67DD0" w:rsidP="00DD5BFA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 w:rsidRPr="0046339A">
        <w:rPr>
          <w:rFonts w:cstheme="minorHAnsi"/>
        </w:rPr>
        <w:t>V</w:t>
      </w:r>
      <w:r w:rsidR="00393F99" w:rsidRPr="0046339A">
        <w:rPr>
          <w:rFonts w:cstheme="minorHAnsi"/>
        </w:rPr>
        <w:t> </w:t>
      </w:r>
      <w:r w:rsidRPr="0046339A">
        <w:rPr>
          <w:rFonts w:cstheme="minorHAnsi"/>
        </w:rPr>
        <w:t xml:space="preserve">používateľskom rozhraní </w:t>
      </w:r>
      <w:r w:rsidR="00666A7D" w:rsidRPr="0046339A">
        <w:rPr>
          <w:rFonts w:cstheme="minorHAnsi"/>
        </w:rPr>
        <w:t>vyberte položku</w:t>
      </w:r>
      <w:r w:rsidR="00666A7D" w:rsidRPr="0046339A">
        <w:rPr>
          <w:rFonts w:cstheme="minorHAnsi"/>
          <w:noProof/>
        </w:rPr>
        <w:drawing>
          <wp:inline distT="0" distB="0" distL="0" distR="0" wp14:anchorId="6AA6F06C" wp14:editId="21625E9D">
            <wp:extent cx="200025" cy="1619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Žiadať o</w:t>
      </w:r>
      <w:r w:rsidR="00393F99" w:rsidRPr="0046339A">
        <w:rPr>
          <w:rFonts w:cstheme="minorHAnsi"/>
          <w:b/>
          <w:bCs/>
        </w:rPr>
        <w:t> </w:t>
      </w:r>
      <w:r w:rsidR="00666A7D" w:rsidRPr="0046339A">
        <w:rPr>
          <w:rFonts w:cstheme="minorHAnsi"/>
          <w:b/>
          <w:bCs/>
        </w:rPr>
        <w:t>rolu</w:t>
      </w:r>
      <w:r w:rsidR="00666A7D" w:rsidRPr="0046339A">
        <w:rPr>
          <w:rFonts w:cstheme="minorHAnsi"/>
        </w:rPr>
        <w:t xml:space="preserve"> </w:t>
      </w:r>
    </w:p>
    <w:p w14:paraId="238B9C81" w14:textId="2B1CEC77" w:rsidR="00666A7D" w:rsidRPr="0046339A" w:rsidRDefault="00666A7D" w:rsidP="00DD5BFA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katalóg </w:t>
      </w:r>
      <w:r w:rsidR="00D55E62">
        <w:rPr>
          <w:rFonts w:cstheme="minorHAnsi"/>
        </w:rPr>
        <w:t>rolí</w:t>
      </w:r>
      <w:r w:rsidR="003A075E">
        <w:rPr>
          <w:rFonts w:cstheme="minorHAnsi"/>
        </w:rPr>
        <w:t>,</w:t>
      </w:r>
      <w:r w:rsidR="003A075E" w:rsidRPr="003A075E">
        <w:rPr>
          <w:rFonts w:cstheme="minorHAnsi"/>
        </w:rPr>
        <w:t xml:space="preserve"> </w:t>
      </w:r>
      <w:r w:rsidR="003A075E" w:rsidRPr="0046339A">
        <w:rPr>
          <w:rFonts w:cstheme="minorHAnsi"/>
        </w:rPr>
        <w:t>pre zobrazenie všetkých rolí</w:t>
      </w:r>
    </w:p>
    <w:p w14:paraId="3DFFBEC1" w14:textId="3F95AEEA" w:rsidR="00666A7D" w:rsidRPr="0046339A" w:rsidRDefault="00D55E62" w:rsidP="00DD5BFA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>
        <w:rPr>
          <w:rFonts w:cstheme="minorHAnsi"/>
        </w:rPr>
        <w:t>Vpravo v</w:t>
      </w:r>
      <w:r w:rsidR="00666A7D" w:rsidRPr="0046339A">
        <w:rPr>
          <w:rFonts w:cstheme="minorHAnsi"/>
        </w:rPr>
        <w:t xml:space="preserve">yberte </w:t>
      </w:r>
      <w:r w:rsidR="00666A7D" w:rsidRPr="0046339A">
        <w:rPr>
          <w:rFonts w:cstheme="minorHAnsi"/>
          <w:noProof/>
        </w:rPr>
        <w:drawing>
          <wp:inline distT="0" distB="0" distL="0" distR="0" wp14:anchorId="55D47EC8" wp14:editId="54109F03">
            <wp:extent cx="581025" cy="1524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na </w:t>
      </w:r>
      <w:proofErr w:type="spellStart"/>
      <w:r w:rsidR="00666A7D" w:rsidRPr="0046339A">
        <w:rPr>
          <w:rFonts w:cstheme="minorHAnsi"/>
          <w:i/>
          <w:iCs/>
        </w:rPr>
        <w:t>Podstrom</w:t>
      </w:r>
      <w:proofErr w:type="spellEnd"/>
      <w:r w:rsidR="00666A7D" w:rsidRPr="0046339A">
        <w:rPr>
          <w:rFonts w:cstheme="minorHAnsi"/>
        </w:rPr>
        <w:t xml:space="preserve">, </w:t>
      </w:r>
      <w:proofErr w:type="spellStart"/>
      <w:r w:rsidR="001E5CB5">
        <w:rPr>
          <w:rFonts w:cstheme="minorHAnsi"/>
        </w:rPr>
        <w:t>nasledne</w:t>
      </w:r>
      <w:proofErr w:type="spellEnd"/>
      <w:r w:rsidR="001E5CB5">
        <w:rPr>
          <w:rFonts w:cstheme="minorHAnsi"/>
        </w:rPr>
        <w:t xml:space="preserve"> stla</w:t>
      </w:r>
      <w:r w:rsidR="00004CE1">
        <w:rPr>
          <w:rFonts w:cstheme="minorHAnsi"/>
        </w:rPr>
        <w:t>č</w:t>
      </w:r>
      <w:r w:rsidR="001E5CB5">
        <w:rPr>
          <w:rFonts w:cstheme="minorHAnsi"/>
        </w:rPr>
        <w:t xml:space="preserve">te </w:t>
      </w:r>
      <w:r w:rsidR="001E5CB5" w:rsidRPr="001E5CB5">
        <w:rPr>
          <w:rFonts w:cstheme="minorHAnsi"/>
          <w:noProof/>
        </w:rPr>
        <w:drawing>
          <wp:inline distT="0" distB="0" distL="0" distR="0" wp14:anchorId="3D1170F9" wp14:editId="28292983">
            <wp:extent cx="530860" cy="211294"/>
            <wp:effectExtent l="0" t="0" r="2540" b="0"/>
            <wp:docPr id="1073741828" name="Picture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988" cy="22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>čím sa zobrazia všetky oprávnenia v</w:t>
      </w:r>
      <w:r w:rsidR="00393F99" w:rsidRPr="0046339A">
        <w:rPr>
          <w:rFonts w:cstheme="minorHAnsi"/>
        </w:rPr>
        <w:t> </w:t>
      </w:r>
      <w:r w:rsidR="00666A7D" w:rsidRPr="0046339A">
        <w:rPr>
          <w:rFonts w:cstheme="minorHAnsi"/>
        </w:rPr>
        <w:t>katalógu rolí</w:t>
      </w:r>
    </w:p>
    <w:p w14:paraId="6D9B1B2B" w14:textId="3E3E678D" w:rsidR="00666A7D" w:rsidRDefault="00D55E62" w:rsidP="00AD0B79">
      <w:pPr>
        <w:pStyle w:val="ListParagraph"/>
        <w:ind w:hanging="18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555B37" wp14:editId="3837CC56">
            <wp:extent cx="5918200" cy="1694815"/>
            <wp:effectExtent l="0" t="0" r="6350" b="635"/>
            <wp:docPr id="1073741824" name="Picture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42" cy="17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76336" w14:textId="4B460A66" w:rsidR="00D55E62" w:rsidRDefault="00D55E62" w:rsidP="00666A7D">
      <w:pPr>
        <w:pStyle w:val="ListParagraph"/>
        <w:jc w:val="center"/>
        <w:rPr>
          <w:rFonts w:cstheme="minorHAnsi"/>
        </w:rPr>
      </w:pPr>
    </w:p>
    <w:p w14:paraId="22792D0B" w14:textId="1EA3FCF0" w:rsidR="00477CDD" w:rsidRDefault="004A3631" w:rsidP="00DD5BFA">
      <w:pPr>
        <w:pStyle w:val="ListParagraph"/>
        <w:ind w:left="630"/>
        <w:jc w:val="both"/>
        <w:rPr>
          <w:rFonts w:cstheme="minorHAnsi"/>
        </w:rPr>
      </w:pPr>
      <w:r w:rsidRPr="0046339A">
        <w:rPr>
          <w:rFonts w:cstheme="minorHAnsi"/>
        </w:rPr>
        <w:t>Alternatívne viete prechádzať oprávnenia podľa jednotlivých aplikácií kliknutím na meno konkrétnej aplikácie</w:t>
      </w:r>
      <w:r>
        <w:rPr>
          <w:rFonts w:cstheme="minorHAnsi"/>
        </w:rPr>
        <w:t xml:space="preserve"> v Katalógu rolí</w:t>
      </w:r>
      <w:r w:rsidR="00B92D59">
        <w:rPr>
          <w:rFonts w:cstheme="minorHAnsi"/>
        </w:rPr>
        <w:t>.</w:t>
      </w:r>
    </w:p>
    <w:p w14:paraId="3BE102FF" w14:textId="5B595131" w:rsidR="004A3631" w:rsidRDefault="004A3631" w:rsidP="00AD0B79">
      <w:pPr>
        <w:pStyle w:val="ListParagraph"/>
        <w:ind w:hanging="9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62FDF8" wp14:editId="52A4EF7C">
            <wp:extent cx="5854700" cy="1936750"/>
            <wp:effectExtent l="0" t="0" r="0" b="6350"/>
            <wp:docPr id="1073741825" name="Picture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A670" w14:textId="57F4EE7F" w:rsidR="00477CDD" w:rsidRPr="001E5CB5" w:rsidRDefault="00477CDD" w:rsidP="00955540">
      <w:pPr>
        <w:pStyle w:val="ListParagraph"/>
        <w:numPr>
          <w:ilvl w:val="0"/>
          <w:numId w:val="21"/>
        </w:numPr>
        <w:rPr>
          <w:rFonts w:cstheme="minorHAnsi"/>
        </w:rPr>
      </w:pPr>
      <w:r w:rsidRPr="001E5CB5">
        <w:rPr>
          <w:rFonts w:cstheme="minorHAnsi"/>
        </w:rPr>
        <w:t xml:space="preserve">Kliknutím </w:t>
      </w:r>
      <w:r w:rsidRPr="0046339A">
        <w:rPr>
          <w:rFonts w:cstheme="minorHAnsi"/>
          <w:noProof/>
        </w:rPr>
        <w:drawing>
          <wp:inline distT="0" distB="0" distL="0" distR="0" wp14:anchorId="572230BD" wp14:editId="55B4B60C">
            <wp:extent cx="2038350" cy="1619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CB5">
        <w:rPr>
          <w:rFonts w:cstheme="minorHAnsi"/>
          <w:noProof/>
        </w:rPr>
        <w:t xml:space="preserve"> vyberiete danú rolu na priradenie. Do košíka môžete vložiť niekoľko oprávnení súčasne.</w:t>
      </w:r>
    </w:p>
    <w:p w14:paraId="6DEC438F" w14:textId="68972EA7" w:rsidR="008E2CE9" w:rsidRDefault="004A3631" w:rsidP="00AD0B79">
      <w:pPr>
        <w:pStyle w:val="ListParagraph"/>
        <w:ind w:hanging="18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A510412" wp14:editId="6ADA94FE">
            <wp:extent cx="5892800" cy="1898015"/>
            <wp:effectExtent l="0" t="0" r="0" b="6985"/>
            <wp:docPr id="1073741826" name="Picture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65" cy="18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BC93" w14:textId="77777777" w:rsidR="008E2CE9" w:rsidRDefault="008E2CE9">
      <w:pPr>
        <w:rPr>
          <w:rFonts w:eastAsiaTheme="minorEastAsia" w:cstheme="minorHAnsi"/>
          <w:sz w:val="22"/>
          <w:szCs w:val="22"/>
        </w:rPr>
      </w:pPr>
      <w:r>
        <w:rPr>
          <w:rFonts w:cstheme="minorHAnsi"/>
        </w:rPr>
        <w:br w:type="page"/>
      </w:r>
    </w:p>
    <w:p w14:paraId="08BFC72A" w14:textId="7E568111" w:rsidR="00666A7D" w:rsidRPr="0046339A" w:rsidRDefault="00666A7D" w:rsidP="002D3C1E">
      <w:pPr>
        <w:pStyle w:val="ListParagraph"/>
        <w:numPr>
          <w:ilvl w:val="0"/>
          <w:numId w:val="21"/>
        </w:numPr>
        <w:jc w:val="both"/>
      </w:pPr>
      <w:r w:rsidRPr="0046339A">
        <w:lastRenderedPageBreak/>
        <w:t xml:space="preserve">Kliknutím na </w:t>
      </w:r>
      <w:r w:rsidRPr="0046339A">
        <w:rPr>
          <w:b/>
        </w:rPr>
        <w:t>Požiadať pre [</w:t>
      </w:r>
      <w:r w:rsidR="00393F99" w:rsidRPr="0046339A">
        <w:rPr>
          <w:b/>
        </w:rPr>
        <w:t>seba</w:t>
      </w:r>
      <w:r w:rsidRPr="0046339A">
        <w:rPr>
          <w:b/>
        </w:rPr>
        <w:t>]</w:t>
      </w:r>
      <w:r w:rsidRPr="0046339A">
        <w:t xml:space="preserve"> sa zobrazí zoznam používateľov dostupných pre V</w:t>
      </w:r>
      <w:r w:rsidR="005B5256">
        <w:t>á</w:t>
      </w:r>
      <w:r w:rsidRPr="0046339A">
        <w:t>š</w:t>
      </w:r>
      <w:r w:rsidR="005B5256">
        <w:t xml:space="preserve"> subjekt</w:t>
      </w:r>
      <w:r w:rsidRPr="0046339A">
        <w:t xml:space="preserve">. Zaškrtnutím </w:t>
      </w:r>
      <w:r w:rsidRPr="0046339A">
        <w:rPr>
          <w:noProof/>
        </w:rPr>
        <w:drawing>
          <wp:inline distT="0" distB="0" distL="0" distR="0" wp14:anchorId="60C92370" wp14:editId="41C699DA">
            <wp:extent cx="155575" cy="169103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3" cy="1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t xml:space="preserve"> vyberiete používateľov</w:t>
      </w:r>
    </w:p>
    <w:p w14:paraId="40484CBB" w14:textId="10E6B5C2" w:rsidR="00666A7D" w:rsidRPr="0046339A" w:rsidRDefault="00F02A70" w:rsidP="00AD0B79">
      <w:pPr>
        <w:pStyle w:val="ListParagraph"/>
        <w:ind w:left="54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F538DD5" wp14:editId="6237F678">
            <wp:extent cx="6172200" cy="23425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033" cy="23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7DCC" w14:textId="77777777" w:rsidR="00666A7D" w:rsidRPr="0046339A" w:rsidRDefault="00666A7D" w:rsidP="00666A7D">
      <w:pPr>
        <w:pStyle w:val="ListParagraph"/>
        <w:rPr>
          <w:rFonts w:cstheme="minorHAnsi"/>
        </w:rPr>
      </w:pPr>
    </w:p>
    <w:p w14:paraId="174AC91D" w14:textId="77777777" w:rsidR="00666A7D" w:rsidRPr="0046339A" w:rsidRDefault="00666A7D" w:rsidP="002D3C1E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výbere stlačte tlačidlo </w:t>
      </w:r>
      <w:r w:rsidRPr="0046339A">
        <w:rPr>
          <w:rFonts w:cstheme="minorHAnsi"/>
          <w:b/>
          <w:bCs/>
        </w:rPr>
        <w:t>Pridať</w:t>
      </w:r>
      <w:r w:rsidRPr="0046339A">
        <w:rPr>
          <w:rFonts w:cstheme="minorHAnsi"/>
        </w:rPr>
        <w:t>, čím ukončíte výber a okno sa zavrie</w:t>
      </w:r>
    </w:p>
    <w:p w14:paraId="2B121462" w14:textId="0CACB242" w:rsidR="00666A7D" w:rsidRPr="005C727B" w:rsidRDefault="00666A7D" w:rsidP="002D3C1E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 w:rsidRPr="005C727B">
        <w:rPr>
          <w:rFonts w:cstheme="minorHAnsi"/>
        </w:rPr>
        <w:t xml:space="preserve">Stlačte tlačidlo </w:t>
      </w:r>
      <w:r w:rsidRPr="005C727B">
        <w:rPr>
          <w:rFonts w:cstheme="minorHAnsi"/>
          <w:b/>
          <w:bCs/>
        </w:rPr>
        <w:t>Prejsť do nákupného košíka</w:t>
      </w:r>
      <w:r w:rsidR="00821CB6" w:rsidRPr="005C727B">
        <w:rPr>
          <w:rFonts w:cstheme="minorHAnsi"/>
          <w:b/>
          <w:bCs/>
        </w:rPr>
        <w:t>,</w:t>
      </w:r>
      <w:r w:rsidRPr="005C727B">
        <w:rPr>
          <w:rFonts w:cstheme="minorHAnsi"/>
        </w:rPr>
        <w:t xml:space="preserve"> kde sa dostanete na prehľad oprávnení</w:t>
      </w:r>
      <w:r w:rsidR="008C7B25" w:rsidRPr="005C727B">
        <w:rPr>
          <w:rFonts w:cstheme="minorHAnsi"/>
        </w:rPr>
        <w:t xml:space="preserve">, </w:t>
      </w:r>
      <w:r w:rsidRPr="005C727B">
        <w:rPr>
          <w:rFonts w:cstheme="minorHAnsi"/>
        </w:rPr>
        <w:t xml:space="preserve">o ktoré </w:t>
      </w:r>
      <w:r w:rsidR="00DA7F57" w:rsidRPr="005C727B">
        <w:rPr>
          <w:rFonts w:cstheme="minorHAnsi"/>
        </w:rPr>
        <w:t xml:space="preserve"> </w:t>
      </w:r>
      <w:r w:rsidRPr="005C727B">
        <w:rPr>
          <w:rFonts w:cstheme="minorHAnsi"/>
        </w:rPr>
        <w:t>budete žiadať.</w:t>
      </w:r>
    </w:p>
    <w:p w14:paraId="6FA4CBF0" w14:textId="27CB903C" w:rsidR="00666A7D" w:rsidRDefault="00C06205" w:rsidP="00AD0B79">
      <w:pPr>
        <w:pStyle w:val="ListParagraph"/>
        <w:ind w:hanging="180"/>
        <w:jc w:val="center"/>
        <w:rPr>
          <w:rFonts w:cstheme="minorHAnsi"/>
        </w:rPr>
      </w:pPr>
      <w:r w:rsidRPr="00C06205">
        <w:rPr>
          <w:rFonts w:cstheme="minorHAnsi"/>
          <w:noProof/>
        </w:rPr>
        <w:drawing>
          <wp:inline distT="0" distB="0" distL="0" distR="0" wp14:anchorId="476915A7" wp14:editId="0EE0F1C6">
            <wp:extent cx="6257290" cy="193798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2543" cy="19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C5CC" w14:textId="77777777" w:rsidR="00853D7C" w:rsidRPr="0046339A" w:rsidRDefault="00853D7C" w:rsidP="00DA7F57">
      <w:pPr>
        <w:pStyle w:val="ListParagraph"/>
        <w:rPr>
          <w:rFonts w:cstheme="minorHAnsi"/>
        </w:rPr>
      </w:pPr>
    </w:p>
    <w:p w14:paraId="2030BC50" w14:textId="4B74A292" w:rsidR="00666A7D" w:rsidRPr="00067C7B" w:rsidRDefault="00666A7D" w:rsidP="002D3C1E">
      <w:pPr>
        <w:pStyle w:val="ListParagraph"/>
        <w:numPr>
          <w:ilvl w:val="0"/>
          <w:numId w:val="21"/>
        </w:numPr>
        <w:jc w:val="both"/>
      </w:pPr>
      <w:r w:rsidRPr="00067C7B">
        <w:t>V</w:t>
      </w:r>
      <w:r w:rsidR="008C7B25" w:rsidRPr="00067C7B">
        <w:t> </w:t>
      </w:r>
      <w:r w:rsidRPr="00067C7B">
        <w:t>prípade</w:t>
      </w:r>
      <w:r w:rsidR="008C7B25" w:rsidRPr="00067C7B">
        <w:t>,</w:t>
      </w:r>
      <w:r w:rsidRPr="00067C7B">
        <w:t xml:space="preserve"> že chcete dokončiť žiadosť</w:t>
      </w:r>
      <w:r w:rsidR="00821CB6" w:rsidRPr="00067C7B">
        <w:t>,</w:t>
      </w:r>
      <w:r w:rsidRPr="00067C7B">
        <w:t xml:space="preserve"> stlačte tlačidlo </w:t>
      </w:r>
      <w:r w:rsidRPr="00067C7B">
        <w:rPr>
          <w:b/>
        </w:rPr>
        <w:t>Požiada</w:t>
      </w:r>
      <w:r w:rsidR="00393F99" w:rsidRPr="00067C7B">
        <w:rPr>
          <w:b/>
        </w:rPr>
        <w:t>ť</w:t>
      </w:r>
      <w:r w:rsidRPr="00067C7B">
        <w:t xml:space="preserve">. </w:t>
      </w:r>
    </w:p>
    <w:p w14:paraId="64440A86" w14:textId="2CDBD335" w:rsidR="00D647D9" w:rsidRPr="0046339A" w:rsidRDefault="00D647D9" w:rsidP="002B442A">
      <w:pPr>
        <w:pStyle w:val="ListParagraph"/>
        <w:ind w:left="540"/>
        <w:jc w:val="both"/>
      </w:pPr>
      <w:r w:rsidRPr="00067C7B">
        <w:t>(</w:t>
      </w:r>
      <w:r w:rsidR="00AC66F4" w:rsidRPr="00067C7B">
        <w:t xml:space="preserve">Stlačením tlačidla </w:t>
      </w:r>
      <w:r w:rsidR="00AC66F4" w:rsidRPr="00067C7B">
        <w:rPr>
          <w:b/>
          <w:bCs/>
        </w:rPr>
        <w:t>Požiadať</w:t>
      </w:r>
      <w:r w:rsidR="00AC66F4" w:rsidRPr="00067C7B">
        <w:t xml:space="preserve"> sa </w:t>
      </w:r>
      <w:r w:rsidR="00B60BCE" w:rsidRPr="00067C7B">
        <w:t xml:space="preserve">žiadosť o prístupové oprávnenia </w:t>
      </w:r>
      <w:r w:rsidR="00334C2E" w:rsidRPr="00067C7B">
        <w:t xml:space="preserve">okamžite </w:t>
      </w:r>
      <w:r w:rsidR="005C05D2" w:rsidRPr="00067C7B">
        <w:t xml:space="preserve">realizuje </w:t>
      </w:r>
      <w:r w:rsidR="00B60BCE" w:rsidRPr="00067C7B">
        <w:t>na koncovom systéme)</w:t>
      </w:r>
    </w:p>
    <w:p w14:paraId="3BE35C0C" w14:textId="77777777" w:rsidR="0073330E" w:rsidRDefault="00666A7D" w:rsidP="002B442A">
      <w:pPr>
        <w:pStyle w:val="ListParagraph"/>
        <w:ind w:left="540"/>
        <w:jc w:val="both"/>
        <w:rPr>
          <w:rFonts w:cstheme="minorHAnsi"/>
        </w:rPr>
      </w:pPr>
      <w:r w:rsidRPr="0046339A">
        <w:rPr>
          <w:rFonts w:cstheme="minorHAnsi"/>
        </w:rPr>
        <w:t xml:space="preserve">Priradenie oprávnení na používateľa je dokončené. </w:t>
      </w:r>
    </w:p>
    <w:p w14:paraId="20BC1D3A" w14:textId="77777777" w:rsidR="0073330E" w:rsidRDefault="0073330E" w:rsidP="002B442A">
      <w:pPr>
        <w:pStyle w:val="ListParagraph"/>
        <w:ind w:left="540"/>
        <w:jc w:val="both"/>
        <w:rPr>
          <w:rFonts w:cstheme="minorHAnsi"/>
        </w:rPr>
      </w:pPr>
    </w:p>
    <w:p w14:paraId="08B501F0" w14:textId="08AE5823" w:rsidR="00DA7F57" w:rsidRPr="0073330E" w:rsidRDefault="0073330E" w:rsidP="00575358">
      <w:pPr>
        <w:pStyle w:val="ListParagraph"/>
        <w:ind w:left="540"/>
        <w:jc w:val="both"/>
        <w:rPr>
          <w:rFonts w:cstheme="minorHAnsi"/>
          <w:color w:val="FF0000"/>
        </w:rPr>
      </w:pPr>
      <w:r w:rsidRPr="00575358">
        <w:rPr>
          <w:rFonts w:cstheme="minorHAnsi"/>
          <w:b/>
          <w:color w:val="FF0000"/>
        </w:rPr>
        <w:t>Poznámka:</w:t>
      </w:r>
      <w:r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Ak priraďujete rolu s používateľskými oprávneniami už pre existujúcu </w:t>
      </w:r>
      <w:proofErr w:type="spellStart"/>
      <w:r>
        <w:rPr>
          <w:rFonts w:cstheme="minorHAnsi"/>
        </w:rPr>
        <w:t>szp.contact.person</w:t>
      </w:r>
      <w:proofErr w:type="spellEnd"/>
      <w:r>
        <w:rPr>
          <w:rFonts w:cstheme="minorHAnsi"/>
        </w:rPr>
        <w:t>, založenú v minulosti, negeneruje sa notifikácia</w:t>
      </w:r>
      <w:r>
        <w:rPr>
          <w:rFonts w:cstheme="minorHAnsi"/>
          <w:lang w:val="en-US"/>
        </w:rPr>
        <w:t xml:space="preserve"> </w:t>
      </w:r>
      <w:r w:rsidR="001D647C">
        <w:rPr>
          <w:rFonts w:cstheme="minorHAnsi"/>
          <w:lang w:val="en-US"/>
        </w:rPr>
        <w:t>(</w:t>
      </w:r>
      <w:r>
        <w:rPr>
          <w:rFonts w:cstheme="minorHAnsi"/>
          <w:lang w:val="en-US"/>
        </w:rPr>
        <w:t xml:space="preserve">email s </w:t>
      </w:r>
      <w:proofErr w:type="spellStart"/>
      <w:r>
        <w:rPr>
          <w:rFonts w:cstheme="minorHAnsi"/>
          <w:lang w:val="en-US"/>
        </w:rPr>
        <w:t>prihlasovacími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údajmi</w:t>
      </w:r>
      <w:proofErr w:type="spellEnd"/>
      <w:r w:rsidR="001D647C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. Je </w:t>
      </w:r>
      <w:proofErr w:type="spellStart"/>
      <w:r>
        <w:rPr>
          <w:rFonts w:cstheme="minorHAnsi"/>
          <w:lang w:val="en-US"/>
        </w:rPr>
        <w:t>potrebné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resetnúť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heslo</w:t>
      </w:r>
      <w:proofErr w:type="spellEnd"/>
      <w:r>
        <w:rPr>
          <w:rFonts w:cstheme="minorHAnsi"/>
          <w:lang w:val="en-US"/>
        </w:rPr>
        <w:t xml:space="preserve"> pre </w:t>
      </w:r>
      <w:proofErr w:type="spellStart"/>
      <w:r>
        <w:rPr>
          <w:rFonts w:cstheme="minorHAnsi"/>
          <w:lang w:val="en-US"/>
        </w:rPr>
        <w:t>používateľa</w:t>
      </w:r>
      <w:proofErr w:type="spellEnd"/>
      <w:r>
        <w:rPr>
          <w:rFonts w:cstheme="minorHAnsi"/>
          <w:lang w:val="en-US"/>
        </w:rPr>
        <w:t xml:space="preserve">, </w:t>
      </w:r>
      <w:proofErr w:type="spellStart"/>
      <w:r>
        <w:rPr>
          <w:rFonts w:cstheme="minorHAnsi"/>
          <w:lang w:val="en-US"/>
        </w:rPr>
        <w:t>čo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vygeneruje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novú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notifikáciu</w:t>
      </w:r>
      <w:proofErr w:type="spellEnd"/>
      <w:r>
        <w:rPr>
          <w:rFonts w:cstheme="minorHAnsi"/>
          <w:lang w:val="en-US"/>
        </w:rPr>
        <w:t xml:space="preserve">. </w:t>
      </w:r>
      <w:proofErr w:type="spellStart"/>
      <w:r w:rsidR="00575358">
        <w:rPr>
          <w:rFonts w:cstheme="minorHAnsi"/>
          <w:lang w:val="en-US"/>
        </w:rPr>
        <w:t>Viac</w:t>
      </w:r>
      <w:proofErr w:type="spellEnd"/>
      <w:r w:rsidR="00575358">
        <w:rPr>
          <w:rFonts w:cstheme="minorHAnsi"/>
          <w:lang w:val="en-US"/>
        </w:rPr>
        <w:t xml:space="preserve"> v </w:t>
      </w:r>
      <w:proofErr w:type="spellStart"/>
      <w:r w:rsidR="00575358">
        <w:rPr>
          <w:rFonts w:cstheme="minorHAnsi"/>
          <w:lang w:val="en-US"/>
        </w:rPr>
        <w:t>časti</w:t>
      </w:r>
      <w:proofErr w:type="spellEnd"/>
      <w:r w:rsidR="00575358">
        <w:rPr>
          <w:rFonts w:cstheme="minorHAnsi"/>
          <w:lang w:val="en-US"/>
        </w:rPr>
        <w:t xml:space="preserve"> “Reset </w:t>
      </w:r>
      <w:proofErr w:type="spellStart"/>
      <w:r w:rsidR="00575358">
        <w:rPr>
          <w:rFonts w:cstheme="minorHAnsi"/>
          <w:lang w:val="en-US"/>
        </w:rPr>
        <w:t>hesla</w:t>
      </w:r>
      <w:proofErr w:type="spellEnd"/>
      <w:r w:rsidR="00575358">
        <w:rPr>
          <w:rFonts w:cstheme="minorHAnsi"/>
          <w:lang w:val="en-US"/>
        </w:rPr>
        <w:t xml:space="preserve"> pre </w:t>
      </w:r>
      <w:proofErr w:type="spellStart"/>
      <w:r w:rsidR="00575358">
        <w:rPr>
          <w:rFonts w:cstheme="minorHAnsi"/>
          <w:lang w:val="en-US"/>
        </w:rPr>
        <w:t>používateľa</w:t>
      </w:r>
      <w:proofErr w:type="spellEnd"/>
      <w:r w:rsidR="00575358">
        <w:rPr>
          <w:rFonts w:cstheme="minorHAnsi"/>
          <w:lang w:val="en-US"/>
        </w:rPr>
        <w:t xml:space="preserve"> </w:t>
      </w:r>
      <w:proofErr w:type="spellStart"/>
      <w:r w:rsidR="00575358">
        <w:rPr>
          <w:rFonts w:cstheme="minorHAnsi"/>
          <w:lang w:val="en-US"/>
        </w:rPr>
        <w:t>subjektu</w:t>
      </w:r>
      <w:proofErr w:type="spellEnd"/>
      <w:r w:rsidR="00575358">
        <w:rPr>
          <w:rFonts w:cstheme="minorHAnsi"/>
          <w:lang w:val="en-US"/>
        </w:rPr>
        <w:t>”.</w:t>
      </w:r>
    </w:p>
    <w:p w14:paraId="193C6649" w14:textId="77777777" w:rsidR="00DA7F57" w:rsidRDefault="00DA7F57">
      <w:pPr>
        <w:rPr>
          <w:rFonts w:cstheme="minorHAnsi"/>
        </w:rPr>
      </w:pPr>
      <w:r>
        <w:rPr>
          <w:rFonts w:cstheme="minorHAnsi"/>
        </w:rPr>
        <w:br w:type="page"/>
      </w:r>
    </w:p>
    <w:p w14:paraId="48A25C55" w14:textId="0DFD2993" w:rsidR="00666A7D" w:rsidRPr="0046339A" w:rsidRDefault="296643DE" w:rsidP="00C75934">
      <w:pPr>
        <w:pStyle w:val="Heading2"/>
      </w:pPr>
      <w:bookmarkStart w:id="39" w:name="_Toc116905462"/>
      <w:bookmarkStart w:id="40" w:name="_Toc95690462"/>
      <w:r>
        <w:lastRenderedPageBreak/>
        <w:t xml:space="preserve">Zmena evidovaných </w:t>
      </w:r>
      <w:r w:rsidRPr="00C75934">
        <w:t>údajov</w:t>
      </w:r>
      <w:r>
        <w:t xml:space="preserve"> o</w:t>
      </w:r>
      <w:r w:rsidR="0047067C">
        <w:t> používateľovi</w:t>
      </w:r>
      <w:bookmarkEnd w:id="39"/>
      <w:r w:rsidR="0047067C">
        <w:t xml:space="preserve"> </w:t>
      </w:r>
      <w:bookmarkEnd w:id="40"/>
    </w:p>
    <w:p w14:paraId="17BD0B6A" w14:textId="6EA0A995" w:rsidR="00666A7D" w:rsidRPr="0046339A" w:rsidRDefault="00666A7D" w:rsidP="002D3C1E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>Prihláste sa do aplikácie</w:t>
      </w:r>
      <w:r w:rsidR="00AD067B">
        <w:rPr>
          <w:rFonts w:cstheme="minorHAnsi"/>
        </w:rPr>
        <w:t xml:space="preserve"> pre správu používateľov subjektu</w:t>
      </w:r>
      <w:r w:rsidRPr="0046339A">
        <w:rPr>
          <w:rFonts w:cstheme="minorHAnsi"/>
        </w:rPr>
        <w:t xml:space="preserve"> </w:t>
      </w:r>
      <w:r w:rsidR="008F1AE6">
        <w:rPr>
          <w:rFonts w:cstheme="minorHAnsi"/>
        </w:rPr>
        <w:t xml:space="preserve"> </w:t>
      </w:r>
      <w:r w:rsidR="008F1AE6" w:rsidRPr="008F1AE6">
        <w:rPr>
          <w:rFonts w:cstheme="minorHAnsi"/>
          <w:noProof/>
        </w:rPr>
        <w:drawing>
          <wp:inline distT="0" distB="0" distL="0" distR="0" wp14:anchorId="7B094E8E" wp14:editId="2F17880F">
            <wp:extent cx="1132773" cy="2082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8F83" w14:textId="77777777" w:rsidR="00666A7D" w:rsidRPr="0046339A" w:rsidRDefault="00666A7D" w:rsidP="002D3C1E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256CA67B" wp14:editId="543B93D3">
            <wp:extent cx="171450" cy="200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1B6D82A9" w14:textId="484A7F49" w:rsidR="00666A7D" w:rsidRPr="0046339A" w:rsidRDefault="00666A7D" w:rsidP="002D3C1E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CA2E903" wp14:editId="60D1C605">
            <wp:extent cx="209550" cy="209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67C"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019D25B9" w14:textId="1D42152E" w:rsidR="00666A7D" w:rsidRPr="00BD5E5B" w:rsidRDefault="00BD5E5B" w:rsidP="002D3C1E">
      <w:pPr>
        <w:ind w:left="360" w:firstLine="540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666A7D" w:rsidRPr="00BD5E5B">
        <w:rPr>
          <w:rFonts w:cstheme="minorHAnsi"/>
        </w:rPr>
        <w:t xml:space="preserve">obrazí </w:t>
      </w:r>
      <w:r>
        <w:rPr>
          <w:rFonts w:cstheme="minorHAnsi"/>
        </w:rPr>
        <w:t>sa</w:t>
      </w:r>
      <w:r w:rsidR="007334AE">
        <w:rPr>
          <w:rFonts w:cstheme="minorHAnsi"/>
        </w:rPr>
        <w:t xml:space="preserve"> </w:t>
      </w:r>
      <w:r w:rsidR="00666A7D" w:rsidRPr="00BD5E5B">
        <w:rPr>
          <w:rFonts w:cstheme="minorHAnsi"/>
        </w:rPr>
        <w:t xml:space="preserve">zoznam existujúcich </w:t>
      </w:r>
      <w:r w:rsidR="00C10954">
        <w:rPr>
          <w:rFonts w:cstheme="minorHAnsi"/>
        </w:rPr>
        <w:t>používateľov</w:t>
      </w:r>
    </w:p>
    <w:p w14:paraId="04BCEA80" w14:textId="6728758C" w:rsidR="00666A7D" w:rsidRPr="0046339A" w:rsidRDefault="00666A7D" w:rsidP="002D3C1E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 w:rsidR="00BD5E5B"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 w:rsidR="00914715">
        <w:rPr>
          <w:rFonts w:cstheme="minorHAnsi"/>
        </w:rPr>
        <w:t>editovať</w:t>
      </w:r>
    </w:p>
    <w:p w14:paraId="5E7CDE22" w14:textId="7C0FEA66" w:rsidR="00666A7D" w:rsidRPr="0046339A" w:rsidRDefault="00666A7D" w:rsidP="002D3C1E">
      <w:pPr>
        <w:pStyle w:val="ListParagraph"/>
        <w:ind w:firstLine="18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 w:rsidR="0047067C">
        <w:rPr>
          <w:rFonts w:cstheme="minorHAnsi"/>
        </w:rPr>
        <w:t>editácie</w:t>
      </w:r>
      <w:r w:rsidR="00D9193F">
        <w:rPr>
          <w:rFonts w:cstheme="minorHAnsi"/>
        </w:rPr>
        <w:t xml:space="preserve"> </w:t>
      </w:r>
      <w:r w:rsidRPr="0046339A">
        <w:rPr>
          <w:rFonts w:cstheme="minorHAnsi"/>
        </w:rPr>
        <w:t>atribútov</w:t>
      </w:r>
      <w:r w:rsidR="00D9193F">
        <w:rPr>
          <w:rFonts w:cstheme="minorHAnsi"/>
        </w:rPr>
        <w:t>, pre viac atribútov klikni na „</w:t>
      </w:r>
      <w:r w:rsidR="00D9193F" w:rsidRPr="00B95618">
        <w:rPr>
          <w:color w:val="2E74B5" w:themeColor="accent1" w:themeShade="BF"/>
        </w:rPr>
        <w:t>Zobraziť prázdne polia</w:t>
      </w:r>
      <w:r w:rsidR="00D9193F">
        <w:rPr>
          <w:rFonts w:cstheme="minorHAnsi"/>
        </w:rPr>
        <w:t>“</w:t>
      </w:r>
    </w:p>
    <w:p w14:paraId="77629513" w14:textId="519B5336" w:rsidR="00666A7D" w:rsidRPr="0046339A" w:rsidRDefault="003067EE" w:rsidP="0034574E">
      <w:pPr>
        <w:pStyle w:val="ListParagraph"/>
        <w:jc w:val="center"/>
        <w:rPr>
          <w:rFonts w:cstheme="minorHAnsi"/>
        </w:rPr>
      </w:pPr>
      <w:r w:rsidRPr="003067EE">
        <w:rPr>
          <w:rFonts w:cstheme="minorHAnsi"/>
          <w:noProof/>
        </w:rPr>
        <w:drawing>
          <wp:inline distT="0" distB="0" distL="0" distR="0" wp14:anchorId="4ED42B6A" wp14:editId="158BACAD">
            <wp:extent cx="6039134" cy="356858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73528" cy="35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E8E0" w14:textId="48472D34" w:rsidR="00666A7D" w:rsidRPr="0046339A" w:rsidRDefault="00666A7D" w:rsidP="004935F8">
      <w:pPr>
        <w:pStyle w:val="ListParagraph"/>
        <w:numPr>
          <w:ilvl w:val="0"/>
          <w:numId w:val="23"/>
        </w:numPr>
        <w:jc w:val="both"/>
      </w:pPr>
      <w:r w:rsidRPr="0046339A">
        <w:t xml:space="preserve">Zmeňte vybrané atribúty (napr. telefónne číslo) a zmeny uložte stlačením tlačidla </w:t>
      </w:r>
      <w:r w:rsidRPr="0046339A">
        <w:rPr>
          <w:b/>
        </w:rPr>
        <w:t>Uložiť</w:t>
      </w:r>
      <w:r w:rsidRPr="0046339A">
        <w:t xml:space="preserve"> </w:t>
      </w:r>
    </w:p>
    <w:p w14:paraId="4A285036" w14:textId="2C1DBCB2" w:rsidR="00BD5E5B" w:rsidRDefault="00666A7D" w:rsidP="00AB7E33">
      <w:pPr>
        <w:pStyle w:val="ListParagraph"/>
        <w:jc w:val="both"/>
        <w:rPr>
          <w:rFonts w:cstheme="minorHAnsi"/>
        </w:rPr>
      </w:pPr>
      <w:r w:rsidRPr="00BE6B47">
        <w:rPr>
          <w:rFonts w:cstheme="minorHAnsi"/>
        </w:rPr>
        <w:t>Zmeny sú okamžite zapísané do systému</w:t>
      </w:r>
    </w:p>
    <w:p w14:paraId="1DE545F7" w14:textId="77777777" w:rsidR="00BD5E5B" w:rsidRDefault="00BD5E5B">
      <w:pPr>
        <w:rPr>
          <w:rFonts w:cstheme="minorHAnsi"/>
        </w:rPr>
      </w:pPr>
      <w:r>
        <w:rPr>
          <w:rFonts w:cstheme="minorHAnsi"/>
        </w:rPr>
        <w:br w:type="page"/>
      </w:r>
    </w:p>
    <w:p w14:paraId="09ECB5D2" w14:textId="77777777" w:rsidR="00BE6B47" w:rsidRDefault="00BE6B47" w:rsidP="008E23CD">
      <w:pPr>
        <w:pStyle w:val="ListParagraph"/>
        <w:rPr>
          <w:rFonts w:cstheme="minorHAnsi"/>
        </w:rPr>
      </w:pPr>
    </w:p>
    <w:p w14:paraId="3A7739AD" w14:textId="6C59A24E" w:rsidR="00D043A6" w:rsidRDefault="068F2C60" w:rsidP="00C75934">
      <w:pPr>
        <w:pStyle w:val="Heading2"/>
      </w:pPr>
      <w:bookmarkStart w:id="41" w:name="_Toc116905463"/>
      <w:r>
        <w:t xml:space="preserve">Evidencia nového </w:t>
      </w:r>
      <w:r w:rsidRPr="00C75934">
        <w:t>certifikátu</w:t>
      </w:r>
      <w:r>
        <w:t xml:space="preserve"> pre </w:t>
      </w:r>
      <w:r w:rsidR="0048235E">
        <w:t xml:space="preserve">používateľa </w:t>
      </w:r>
      <w:r>
        <w:t>externého subjektu</w:t>
      </w:r>
      <w:bookmarkStart w:id="42" w:name="_Hlk113632006"/>
      <w:bookmarkEnd w:id="41"/>
    </w:p>
    <w:p w14:paraId="4F43B5CD" w14:textId="77777777" w:rsidR="00123A5A" w:rsidRPr="00123A5A" w:rsidRDefault="00123A5A" w:rsidP="00123A5A">
      <w:pPr>
        <w:pStyle w:val="ListParagraph"/>
        <w:numPr>
          <w:ilvl w:val="0"/>
          <w:numId w:val="43"/>
        </w:numPr>
      </w:pPr>
      <w:r w:rsidRPr="00123A5A">
        <w:t>Tento postup je len pre používateľov subjektov, ktoré používajú 2FA (dvojfaktorovú autentifikáciu)</w:t>
      </w:r>
    </w:p>
    <w:p w14:paraId="74ABFC3E" w14:textId="3399CEE1" w:rsidR="002D3C1E" w:rsidRPr="0046339A" w:rsidRDefault="002D3C1E" w:rsidP="00DD5BFA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sa do aplikácie </w:t>
      </w:r>
      <w:r w:rsidR="00AD067B">
        <w:rPr>
          <w:rFonts w:cstheme="minorHAnsi"/>
        </w:rPr>
        <w:t>p</w:t>
      </w:r>
      <w:r w:rsidRPr="0046339A">
        <w:rPr>
          <w:rFonts w:cstheme="minorHAnsi"/>
        </w:rPr>
        <w:t xml:space="preserve">re správu </w:t>
      </w:r>
      <w:r>
        <w:rPr>
          <w:rFonts w:cstheme="minorHAnsi"/>
        </w:rPr>
        <w:t>používateľov</w:t>
      </w:r>
      <w:r w:rsidRPr="0046339A">
        <w:rPr>
          <w:rFonts w:cstheme="minorHAnsi"/>
        </w:rPr>
        <w:t xml:space="preserve"> subjektu</w:t>
      </w:r>
      <w:r w:rsidR="00AD067B">
        <w:rPr>
          <w:rFonts w:cstheme="minorHAnsi"/>
        </w:rPr>
        <w:t xml:space="preserve"> </w:t>
      </w:r>
      <w:r w:rsidR="00AD067B" w:rsidRPr="008F1AE6">
        <w:rPr>
          <w:rFonts w:cstheme="minorHAnsi"/>
          <w:noProof/>
        </w:rPr>
        <w:drawing>
          <wp:inline distT="0" distB="0" distL="0" distR="0" wp14:anchorId="2EA264A8" wp14:editId="26FC4F7C">
            <wp:extent cx="1132773" cy="2082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C32C" w14:textId="77777777" w:rsidR="002D3C1E" w:rsidRPr="0046339A" w:rsidRDefault="002D3C1E" w:rsidP="00DD5BFA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1ED6CF5C" wp14:editId="31DDBDE9">
            <wp:extent cx="17145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6643125" w14:textId="005C41F1" w:rsidR="002D3C1E" w:rsidRPr="0046339A" w:rsidRDefault="002D3C1E" w:rsidP="00DD5BFA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22CB640B" wp14:editId="6FC9D003">
            <wp:extent cx="20955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5CBE4131" w14:textId="0D647660" w:rsidR="002D3C1E" w:rsidRPr="002D3C1E" w:rsidRDefault="002D3C1E" w:rsidP="00DD5BFA">
      <w:pPr>
        <w:pStyle w:val="ListParagraph"/>
        <w:ind w:firstLine="180"/>
        <w:jc w:val="both"/>
        <w:rPr>
          <w:rFonts w:cstheme="minorHAnsi"/>
        </w:rPr>
      </w:pPr>
      <w:r w:rsidRPr="002D3C1E">
        <w:rPr>
          <w:rFonts w:cstheme="minorHAnsi"/>
        </w:rPr>
        <w:t xml:space="preserve">Zobrazí sa zoznam existujúcich </w:t>
      </w:r>
      <w:r w:rsidR="002C0C8F">
        <w:rPr>
          <w:rFonts w:cstheme="minorHAnsi"/>
        </w:rPr>
        <w:t>používateľov</w:t>
      </w:r>
    </w:p>
    <w:p w14:paraId="09D7CC19" w14:textId="05EBEB47" w:rsidR="002D3C1E" w:rsidRPr="0046339A" w:rsidRDefault="002D3C1E" w:rsidP="00DD5BFA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>editovať</w:t>
      </w:r>
    </w:p>
    <w:p w14:paraId="36BD7FA6" w14:textId="32BDC800" w:rsidR="002D3C1E" w:rsidRPr="0046339A" w:rsidRDefault="002D3C1E" w:rsidP="00DD5BFA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 xml:space="preserve">editácie </w:t>
      </w:r>
      <w:r w:rsidRPr="0046339A">
        <w:rPr>
          <w:rFonts w:cstheme="minorHAnsi"/>
        </w:rPr>
        <w:t>vybraných atribútov</w:t>
      </w:r>
    </w:p>
    <w:p w14:paraId="34C0A754" w14:textId="77777777" w:rsidR="00D043A6" w:rsidRDefault="00D043A6" w:rsidP="00DD5BFA">
      <w:pPr>
        <w:pStyle w:val="ListParagraph"/>
        <w:numPr>
          <w:ilvl w:val="0"/>
          <w:numId w:val="43"/>
        </w:numPr>
        <w:spacing w:line="360" w:lineRule="auto"/>
        <w:jc w:val="both"/>
      </w:pPr>
      <w:r>
        <w:t xml:space="preserve">V časti </w:t>
      </w:r>
      <w:r w:rsidRPr="00B95618">
        <w:rPr>
          <w:color w:val="2E74B5" w:themeColor="accent1" w:themeShade="BF"/>
        </w:rPr>
        <w:t>Vlastnosti</w:t>
      </w:r>
      <w:r>
        <w:t xml:space="preserve"> kliknite na </w:t>
      </w:r>
      <w:r w:rsidRPr="00B95618">
        <w:rPr>
          <w:color w:val="2E74B5" w:themeColor="accent1" w:themeShade="BF"/>
        </w:rPr>
        <w:t>Zobraziť prázdne polia</w:t>
      </w:r>
      <w:r>
        <w:t xml:space="preserve">. Vyberte </w:t>
      </w:r>
      <w:r w:rsidRPr="003D071A">
        <w:rPr>
          <w:i/>
          <w:iCs/>
        </w:rPr>
        <w:t>x509</w:t>
      </w:r>
      <w:r>
        <w:rPr>
          <w:i/>
          <w:iCs/>
        </w:rPr>
        <w:t xml:space="preserve"> </w:t>
      </w:r>
      <w:r w:rsidRPr="003D071A">
        <w:rPr>
          <w:i/>
          <w:iCs/>
        </w:rPr>
        <w:t>Certifi</w:t>
      </w:r>
      <w:r>
        <w:rPr>
          <w:i/>
          <w:iCs/>
        </w:rPr>
        <w:t xml:space="preserve">kačný </w:t>
      </w:r>
      <w:proofErr w:type="spellStart"/>
      <w:r>
        <w:rPr>
          <w:i/>
          <w:iCs/>
        </w:rPr>
        <w:t>request</w:t>
      </w:r>
      <w:proofErr w:type="spellEnd"/>
    </w:p>
    <w:p w14:paraId="5DE0003B" w14:textId="511887B6" w:rsidR="00D043A6" w:rsidRPr="0046339A" w:rsidRDefault="003067EE" w:rsidP="0034574E">
      <w:pPr>
        <w:pStyle w:val="ListParagraph"/>
        <w:spacing w:line="360" w:lineRule="auto"/>
        <w:ind w:left="1440" w:hanging="720"/>
        <w:jc w:val="center"/>
      </w:pPr>
      <w:r>
        <w:rPr>
          <w:noProof/>
        </w:rPr>
        <w:drawing>
          <wp:inline distT="0" distB="0" distL="0" distR="0" wp14:anchorId="673F723C" wp14:editId="02C47EAB">
            <wp:extent cx="5890356" cy="1576317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72" cy="15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B28B" w14:textId="612D6FC9" w:rsidR="00D043A6" w:rsidRDefault="00D043A6" w:rsidP="002D3C1E">
      <w:pPr>
        <w:pStyle w:val="ListParagraph"/>
        <w:numPr>
          <w:ilvl w:val="0"/>
          <w:numId w:val="43"/>
        </w:numPr>
        <w:spacing w:line="360" w:lineRule="auto"/>
        <w:jc w:val="both"/>
      </w:pPr>
      <w:r w:rsidRPr="101C790C">
        <w:t>Vložte požiadavku na zaevidovanie certifikátu</w:t>
      </w:r>
    </w:p>
    <w:p w14:paraId="3F4F79E7" w14:textId="77777777" w:rsidR="00D043A6" w:rsidRPr="0046339A" w:rsidRDefault="00D043A6" w:rsidP="000C090C">
      <w:pPr>
        <w:pStyle w:val="ListParagraph"/>
        <w:numPr>
          <w:ilvl w:val="0"/>
          <w:numId w:val="43"/>
        </w:numPr>
        <w:spacing w:line="276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6704730D" w14:textId="6976F472" w:rsidR="00D043A6" w:rsidRPr="00B02A48" w:rsidRDefault="00D043A6" w:rsidP="000C090C">
      <w:pPr>
        <w:pStyle w:val="ListParagraph"/>
        <w:tabs>
          <w:tab w:val="left" w:pos="810"/>
        </w:tabs>
        <w:spacing w:line="276" w:lineRule="auto"/>
        <w:ind w:left="810"/>
        <w:jc w:val="both"/>
        <w:rPr>
          <w:rFonts w:cstheme="minorHAnsi"/>
        </w:rPr>
      </w:pPr>
      <w:r w:rsidRPr="00B02A48">
        <w:rPr>
          <w:rFonts w:cstheme="minorHAnsi"/>
          <w:b/>
          <w:bCs/>
          <w:color w:val="FF0000"/>
        </w:rPr>
        <w:t>POZOR</w:t>
      </w:r>
      <w:r w:rsidRPr="00B02A48">
        <w:rPr>
          <w:rFonts w:cstheme="minorHAnsi"/>
        </w:rPr>
        <w:t xml:space="preserve">: Po stlačení tlačidla </w:t>
      </w:r>
      <w:r w:rsidRPr="00B02A48">
        <w:rPr>
          <w:rFonts w:cstheme="minorHAnsi"/>
          <w:b/>
          <w:bCs/>
        </w:rPr>
        <w:t>Uložiť</w:t>
      </w:r>
      <w:r w:rsidRPr="00B02A48">
        <w:rPr>
          <w:rFonts w:cstheme="minorHAnsi"/>
        </w:rPr>
        <w:t xml:space="preserve"> sa vykonáva validácia</w:t>
      </w:r>
      <w:r w:rsidR="00C50E58" w:rsidRPr="00B02A48">
        <w:rPr>
          <w:rFonts w:cstheme="minorHAnsi"/>
        </w:rPr>
        <w:t xml:space="preserve"> </w:t>
      </w:r>
      <w:r w:rsidRPr="00B02A48">
        <w:rPr>
          <w:rFonts w:cstheme="minorHAnsi"/>
        </w:rPr>
        <w:t>vloženého súboru. V</w:t>
      </w:r>
      <w:r w:rsidR="00C50E58" w:rsidRPr="00B02A48">
        <w:rPr>
          <w:rFonts w:cstheme="minorHAnsi"/>
        </w:rPr>
        <w:t> </w:t>
      </w:r>
      <w:r w:rsidRPr="00B02A48">
        <w:rPr>
          <w:rFonts w:cstheme="minorHAnsi"/>
        </w:rPr>
        <w:t>prípade</w:t>
      </w:r>
      <w:r w:rsidR="00C50E58" w:rsidRPr="00B02A48">
        <w:rPr>
          <w:rFonts w:cstheme="minorHAnsi"/>
        </w:rPr>
        <w:t>,</w:t>
      </w:r>
      <w:r w:rsidRPr="00B02A48">
        <w:rPr>
          <w:rFonts w:cstheme="minorHAnsi"/>
        </w:rPr>
        <w:t xml:space="preserve"> že ste vložili ne</w:t>
      </w:r>
      <w:r w:rsidR="00780301" w:rsidRPr="00B02A48">
        <w:rPr>
          <w:rFonts w:cstheme="minorHAnsi"/>
        </w:rPr>
        <w:t xml:space="preserve">správny </w:t>
      </w:r>
      <w:r w:rsidRPr="00B02A48">
        <w:rPr>
          <w:rFonts w:cstheme="minorHAnsi"/>
        </w:rPr>
        <w:t>súbor</w:t>
      </w:r>
      <w:r w:rsidR="005C05D2" w:rsidRPr="00B02A48">
        <w:rPr>
          <w:rFonts w:cstheme="minorHAnsi"/>
        </w:rPr>
        <w:t xml:space="preserve"> </w:t>
      </w:r>
      <w:r w:rsidRPr="00B02A48">
        <w:rPr>
          <w:rFonts w:cstheme="minorHAnsi"/>
        </w:rPr>
        <w:t xml:space="preserve">budete upozornený chybovou správou. (viď kapitola </w:t>
      </w:r>
      <w:r w:rsidRPr="00B02A48">
        <w:rPr>
          <w:rFonts w:cstheme="minorHAnsi"/>
          <w:i/>
          <w:iCs/>
        </w:rPr>
        <w:t>Známe chyby a ich riešenia</w:t>
      </w:r>
      <w:r w:rsidRPr="00B02A48">
        <w:rPr>
          <w:rFonts w:cstheme="minorHAnsi"/>
        </w:rPr>
        <w:t>).</w:t>
      </w:r>
    </w:p>
    <w:p w14:paraId="104ADE1C" w14:textId="13696E9D" w:rsidR="00C50E58" w:rsidRDefault="00D043A6" w:rsidP="000C090C">
      <w:pPr>
        <w:pStyle w:val="ListParagraph"/>
        <w:tabs>
          <w:tab w:val="left" w:pos="810"/>
        </w:tabs>
        <w:spacing w:line="276" w:lineRule="auto"/>
        <w:ind w:left="810"/>
        <w:jc w:val="both"/>
        <w:rPr>
          <w:rFonts w:cstheme="minorHAnsi"/>
        </w:rPr>
      </w:pPr>
      <w:r w:rsidRPr="00D043A6">
        <w:rPr>
          <w:rFonts w:cstheme="minorHAnsi"/>
        </w:rPr>
        <w:t>Systém požiadavku zaeviduje a vygenerovaný certifikát odošle na emailovú adresu identity.</w:t>
      </w:r>
      <w:r w:rsidR="00BE5012">
        <w:rPr>
          <w:rFonts w:cstheme="minorHAnsi"/>
        </w:rPr>
        <w:t xml:space="preserve"> </w:t>
      </w:r>
      <w:r w:rsidR="001B09CE">
        <w:rPr>
          <w:rFonts w:cstheme="minorHAnsi"/>
        </w:rPr>
        <w:t>P</w:t>
      </w:r>
      <w:r w:rsidR="00BE5012">
        <w:rPr>
          <w:rFonts w:cstheme="minorHAnsi"/>
        </w:rPr>
        <w:t xml:space="preserve">latnosť </w:t>
      </w:r>
      <w:r w:rsidR="001B09CE">
        <w:rPr>
          <w:rFonts w:cstheme="minorHAnsi"/>
        </w:rPr>
        <w:t xml:space="preserve">certifikátu je nastavená na </w:t>
      </w:r>
      <w:r w:rsidR="00BE5012">
        <w:rPr>
          <w:rFonts w:cstheme="minorHAnsi"/>
        </w:rPr>
        <w:t>3</w:t>
      </w:r>
      <w:r w:rsidR="00B02A48">
        <w:rPr>
          <w:rFonts w:cstheme="minorHAnsi"/>
        </w:rPr>
        <w:t xml:space="preserve"> </w:t>
      </w:r>
      <w:r w:rsidR="00BE5012">
        <w:rPr>
          <w:rFonts w:cstheme="minorHAnsi"/>
        </w:rPr>
        <w:t>roky.</w:t>
      </w:r>
    </w:p>
    <w:bookmarkEnd w:id="42"/>
    <w:p w14:paraId="2D95B871" w14:textId="77777777" w:rsidR="00C50E58" w:rsidRDefault="00C50E58">
      <w:pPr>
        <w:rPr>
          <w:rFonts w:cstheme="minorHAnsi"/>
        </w:rPr>
      </w:pPr>
      <w:r>
        <w:rPr>
          <w:rFonts w:cstheme="minorHAnsi"/>
        </w:rPr>
        <w:br w:type="page"/>
      </w:r>
    </w:p>
    <w:p w14:paraId="687C509A" w14:textId="08793320" w:rsidR="00BE6B47" w:rsidRPr="0046339A" w:rsidRDefault="52102424" w:rsidP="00C75934">
      <w:pPr>
        <w:pStyle w:val="Heading2"/>
      </w:pPr>
      <w:bookmarkStart w:id="43" w:name="_Toc116905464"/>
      <w:r>
        <w:lastRenderedPageBreak/>
        <w:t xml:space="preserve">Evidencia </w:t>
      </w:r>
      <w:r w:rsidR="25A89D8D">
        <w:t xml:space="preserve">existujúceho </w:t>
      </w:r>
      <w:r w:rsidRPr="00C75934">
        <w:t>certifikátu</w:t>
      </w:r>
      <w:r>
        <w:t xml:space="preserve"> pre </w:t>
      </w:r>
      <w:r w:rsidR="0048235E">
        <w:t>používateľa</w:t>
      </w:r>
      <w:r>
        <w:t xml:space="preserve"> externého subjektu</w:t>
      </w:r>
      <w:bookmarkStart w:id="44" w:name="_Hlk113632082"/>
      <w:bookmarkEnd w:id="43"/>
    </w:p>
    <w:p w14:paraId="673D6243" w14:textId="1427553F" w:rsidR="00B02A48" w:rsidRPr="0046339A" w:rsidRDefault="00B02A48" w:rsidP="008E047B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AD067B" w:rsidRPr="0046339A">
        <w:rPr>
          <w:rFonts w:cstheme="minorHAnsi"/>
        </w:rPr>
        <w:t xml:space="preserve">sa do aplikácie </w:t>
      </w:r>
      <w:r w:rsidR="00AD067B">
        <w:rPr>
          <w:rFonts w:cstheme="minorHAnsi"/>
        </w:rPr>
        <w:t>p</w:t>
      </w:r>
      <w:r w:rsidR="00AD067B" w:rsidRPr="0046339A">
        <w:rPr>
          <w:rFonts w:cstheme="minorHAnsi"/>
        </w:rPr>
        <w:t xml:space="preserve">re správu </w:t>
      </w:r>
      <w:r w:rsidR="00AD067B">
        <w:rPr>
          <w:rFonts w:cstheme="minorHAnsi"/>
        </w:rPr>
        <w:t>používateľov</w:t>
      </w:r>
      <w:r w:rsidR="00AD067B" w:rsidRPr="0046339A">
        <w:rPr>
          <w:rFonts w:cstheme="minorHAnsi"/>
        </w:rPr>
        <w:t xml:space="preserve"> subjektu</w:t>
      </w:r>
      <w:r w:rsidR="00AD067B">
        <w:rPr>
          <w:rFonts w:cstheme="minorHAnsi"/>
        </w:rPr>
        <w:t xml:space="preserve"> </w:t>
      </w:r>
      <w:r w:rsidR="00AD067B" w:rsidRPr="008F1AE6">
        <w:rPr>
          <w:rFonts w:cstheme="minorHAnsi"/>
          <w:noProof/>
        </w:rPr>
        <w:drawing>
          <wp:inline distT="0" distB="0" distL="0" distR="0" wp14:anchorId="43FE1F10" wp14:editId="06FA861A">
            <wp:extent cx="1132773" cy="2082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8E4A" w14:textId="77777777" w:rsidR="00B02A48" w:rsidRPr="0046339A" w:rsidRDefault="00B02A48" w:rsidP="008E047B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32E3CA04" wp14:editId="67C9C807">
            <wp:extent cx="171450" cy="200025"/>
            <wp:effectExtent l="0" t="0" r="0" b="9525"/>
            <wp:docPr id="1073741840" name="Picture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9328094" w14:textId="2CAB11DE" w:rsidR="00B02A48" w:rsidRPr="00BB1A7F" w:rsidRDefault="00B02A48" w:rsidP="008E047B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430BA6CF" wp14:editId="310B2D1D">
            <wp:extent cx="209550" cy="209550"/>
            <wp:effectExtent l="0" t="0" r="0" b="0"/>
            <wp:docPr id="1073741843" name="Picture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017B837D" w14:textId="77777777" w:rsidR="00B02A48" w:rsidRPr="0046339A" w:rsidRDefault="00B02A48" w:rsidP="008E047B">
      <w:pPr>
        <w:pStyle w:val="ListParagraph"/>
        <w:ind w:firstLine="18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7A6FFE17" w14:textId="6A6AC329" w:rsidR="00B02A48" w:rsidRPr="0046339A" w:rsidRDefault="00B02A48" w:rsidP="008E047B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 w:rsidRPr="00B02A48"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 xml:space="preserve">editovať </w:t>
      </w:r>
    </w:p>
    <w:p w14:paraId="6CE64A9A" w14:textId="0A6C8584" w:rsidR="00BE6B47" w:rsidRPr="0046339A" w:rsidRDefault="00B02A48" w:rsidP="008E047B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 xml:space="preserve">editácie </w:t>
      </w:r>
      <w:r w:rsidRPr="0046339A">
        <w:rPr>
          <w:rFonts w:cstheme="minorHAnsi"/>
        </w:rPr>
        <w:t xml:space="preserve"> atribútov</w:t>
      </w:r>
    </w:p>
    <w:p w14:paraId="61EE5CE3" w14:textId="5E9F6DF1" w:rsidR="00B95618" w:rsidRPr="00023EED" w:rsidRDefault="00B95618" w:rsidP="17AAEA52">
      <w:pPr>
        <w:pStyle w:val="ListParagraph"/>
        <w:numPr>
          <w:ilvl w:val="0"/>
          <w:numId w:val="36"/>
        </w:numPr>
        <w:jc w:val="both"/>
        <w:rPr>
          <w:lang w:val="en-US"/>
        </w:rPr>
      </w:pPr>
      <w:r>
        <w:t xml:space="preserve">V časti </w:t>
      </w:r>
      <w:r w:rsidRPr="17AAEA52">
        <w:rPr>
          <w:color w:val="2E74B5" w:themeColor="accent1" w:themeShade="BF"/>
        </w:rPr>
        <w:t>Vlastnosti</w:t>
      </w:r>
      <w:r>
        <w:t xml:space="preserve"> </w:t>
      </w:r>
      <w:r w:rsidR="00B36532">
        <w:t xml:space="preserve">kliknite </w:t>
      </w:r>
      <w:r>
        <w:t xml:space="preserve">na </w:t>
      </w:r>
      <w:r w:rsidR="00B36532" w:rsidRPr="17AAEA52">
        <w:rPr>
          <w:color w:val="2E74B5" w:themeColor="accent1" w:themeShade="BF"/>
        </w:rPr>
        <w:t>Zobraziť prázdne polia</w:t>
      </w:r>
      <w:r>
        <w:t>.</w:t>
      </w:r>
      <w:r w:rsidR="00B36F04">
        <w:t xml:space="preserve"> Vyberte </w:t>
      </w:r>
      <w:r w:rsidR="00B36F04" w:rsidRPr="17AAEA52">
        <w:rPr>
          <w:i/>
          <w:iCs/>
        </w:rPr>
        <w:t>x509</w:t>
      </w:r>
      <w:r w:rsidR="003D071A" w:rsidRPr="17AAEA52">
        <w:rPr>
          <w:i/>
          <w:iCs/>
        </w:rPr>
        <w:t xml:space="preserve">Certificate </w:t>
      </w:r>
      <w:r w:rsidR="003D071A" w:rsidRPr="17AAEA52">
        <w:rPr>
          <w:i/>
          <w:iCs/>
          <w:lang w:val="en-US"/>
        </w:rPr>
        <w:t>(</w:t>
      </w:r>
      <w:proofErr w:type="spellStart"/>
      <w:r w:rsidR="003D071A" w:rsidRPr="17AAEA52">
        <w:rPr>
          <w:i/>
          <w:iCs/>
          <w:lang w:val="en-US"/>
        </w:rPr>
        <w:t>pem</w:t>
      </w:r>
      <w:proofErr w:type="spellEnd"/>
      <w:r w:rsidR="003D071A" w:rsidRPr="17AAEA52">
        <w:rPr>
          <w:i/>
          <w:iCs/>
          <w:lang w:val="en-US"/>
        </w:rPr>
        <w:t>)</w:t>
      </w:r>
    </w:p>
    <w:p w14:paraId="7E828525" w14:textId="52F2E168" w:rsidR="00BE6B47" w:rsidRPr="0046339A" w:rsidRDefault="00F31A9D" w:rsidP="0034574E">
      <w:pPr>
        <w:pStyle w:val="ListParagraph"/>
        <w:spacing w:line="360" w:lineRule="auto"/>
        <w:ind w:left="1440" w:hanging="720"/>
        <w:jc w:val="center"/>
      </w:pPr>
      <w:r>
        <w:rPr>
          <w:noProof/>
        </w:rPr>
        <w:drawing>
          <wp:inline distT="0" distB="0" distL="0" distR="0" wp14:anchorId="61E238E6" wp14:editId="49ED7DF8">
            <wp:extent cx="5979490" cy="1699146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59" cy="1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7233" w14:textId="21330176" w:rsidR="003D071A" w:rsidRDefault="003D071A" w:rsidP="008E047B">
      <w:pPr>
        <w:pStyle w:val="ListParagraph"/>
        <w:numPr>
          <w:ilvl w:val="0"/>
          <w:numId w:val="36"/>
        </w:numPr>
        <w:spacing w:line="276" w:lineRule="auto"/>
        <w:jc w:val="both"/>
      </w:pPr>
      <w:r w:rsidRPr="101C790C">
        <w:t>Vložte verejnú časť prihlasovacieho certifikátu identity.</w:t>
      </w:r>
    </w:p>
    <w:p w14:paraId="769CAE62" w14:textId="4A0C870C" w:rsidR="003D071A" w:rsidRPr="00BF43D0" w:rsidRDefault="003D071A" w:rsidP="000C090C">
      <w:pPr>
        <w:pStyle w:val="ListParagraph"/>
        <w:numPr>
          <w:ilvl w:val="0"/>
          <w:numId w:val="36"/>
        </w:numPr>
        <w:spacing w:line="276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5DA5AD60" w14:textId="77777777" w:rsidR="00BF43D0" w:rsidRPr="0046339A" w:rsidRDefault="00BF43D0" w:rsidP="00BF43D0">
      <w:pPr>
        <w:pStyle w:val="ListParagraph"/>
        <w:spacing w:line="276" w:lineRule="auto"/>
        <w:jc w:val="both"/>
        <w:rPr>
          <w:color w:val="000000" w:themeColor="text1"/>
        </w:rPr>
      </w:pPr>
    </w:p>
    <w:p w14:paraId="60446B00" w14:textId="57735E38" w:rsidR="0094094F" w:rsidRDefault="003D071A" w:rsidP="00BF43D0">
      <w:pPr>
        <w:pStyle w:val="ListParagraph"/>
        <w:tabs>
          <w:tab w:val="left" w:pos="450"/>
        </w:tabs>
        <w:spacing w:line="276" w:lineRule="auto"/>
        <w:ind w:left="450"/>
        <w:jc w:val="both"/>
        <w:rPr>
          <w:rFonts w:cstheme="minorHAnsi"/>
        </w:rPr>
      </w:pPr>
      <w:r w:rsidRPr="00AD067B">
        <w:rPr>
          <w:rFonts w:cstheme="minorHAnsi"/>
          <w:b/>
          <w:bCs/>
          <w:color w:val="FF0000"/>
        </w:rPr>
        <w:t>POZOR</w:t>
      </w:r>
      <w:r w:rsidRPr="00AD067B">
        <w:rPr>
          <w:rFonts w:cstheme="minorHAnsi"/>
          <w:color w:val="FF0000"/>
        </w:rPr>
        <w:t xml:space="preserve">: </w:t>
      </w:r>
      <w:r w:rsidRPr="00B02A48">
        <w:rPr>
          <w:rFonts w:cstheme="minorHAnsi"/>
        </w:rPr>
        <w:t xml:space="preserve">Po stlačení tlačidla </w:t>
      </w:r>
      <w:r w:rsidRPr="00B02A48">
        <w:rPr>
          <w:rFonts w:cstheme="minorHAnsi"/>
          <w:b/>
          <w:bCs/>
        </w:rPr>
        <w:t>Uložiť</w:t>
      </w:r>
      <w:r w:rsidRPr="00B02A48">
        <w:rPr>
          <w:rFonts w:cstheme="minorHAnsi"/>
        </w:rPr>
        <w:t xml:space="preserve"> sa vykonáva validácia vloženého súboru. V</w:t>
      </w:r>
      <w:r w:rsidR="00C169F8" w:rsidRPr="00B02A48">
        <w:rPr>
          <w:rFonts w:cstheme="minorHAnsi"/>
        </w:rPr>
        <w:t> </w:t>
      </w:r>
      <w:r w:rsidRPr="00B02A48">
        <w:rPr>
          <w:rFonts w:cstheme="minorHAnsi"/>
        </w:rPr>
        <w:t>prípade</w:t>
      </w:r>
      <w:r w:rsidR="00C169F8" w:rsidRPr="00B02A48">
        <w:rPr>
          <w:rFonts w:cstheme="minorHAnsi"/>
        </w:rPr>
        <w:t>,</w:t>
      </w:r>
      <w:r w:rsidRPr="00B02A48">
        <w:rPr>
          <w:rFonts w:cstheme="minorHAnsi"/>
        </w:rPr>
        <w:t xml:space="preserve"> že ste vložili </w:t>
      </w:r>
      <w:r w:rsidR="00B11446" w:rsidRPr="00B02A48">
        <w:rPr>
          <w:rFonts w:cstheme="minorHAnsi"/>
        </w:rPr>
        <w:t>ne</w:t>
      </w:r>
      <w:r w:rsidR="0094094F">
        <w:rPr>
          <w:rFonts w:cstheme="minorHAnsi"/>
        </w:rPr>
        <w:t>správny</w:t>
      </w:r>
      <w:r w:rsidR="00B11446" w:rsidRPr="00B02A48">
        <w:rPr>
          <w:rFonts w:cstheme="minorHAnsi"/>
        </w:rPr>
        <w:t xml:space="preserve"> súbor</w:t>
      </w:r>
      <w:r w:rsidR="005C05D2" w:rsidRPr="00B02A48">
        <w:rPr>
          <w:rFonts w:cstheme="minorHAnsi"/>
        </w:rPr>
        <w:t xml:space="preserve"> b</w:t>
      </w:r>
      <w:r w:rsidR="00B11446" w:rsidRPr="00B02A48">
        <w:rPr>
          <w:rFonts w:cstheme="minorHAnsi"/>
        </w:rPr>
        <w:t xml:space="preserve">udete upozornený chybovou správou. (viď kapitola </w:t>
      </w:r>
      <w:r w:rsidR="00B11446" w:rsidRPr="00B02A48">
        <w:rPr>
          <w:rFonts w:cstheme="minorHAnsi"/>
          <w:i/>
          <w:iCs/>
        </w:rPr>
        <w:t>Známe chyby a ich riešenia</w:t>
      </w:r>
      <w:r w:rsidR="00B11446" w:rsidRPr="00B02A48">
        <w:rPr>
          <w:rFonts w:cstheme="minorHAnsi"/>
        </w:rPr>
        <w:t>).</w:t>
      </w:r>
    </w:p>
    <w:p w14:paraId="7FF26A40" w14:textId="77777777" w:rsidR="00AD067B" w:rsidRDefault="00AD067B" w:rsidP="00BF43D0">
      <w:pPr>
        <w:pStyle w:val="ListParagraph"/>
        <w:tabs>
          <w:tab w:val="left" w:pos="450"/>
        </w:tabs>
        <w:spacing w:line="276" w:lineRule="auto"/>
        <w:ind w:left="450"/>
        <w:jc w:val="both"/>
        <w:rPr>
          <w:rFonts w:cstheme="minorHAnsi"/>
        </w:rPr>
      </w:pPr>
    </w:p>
    <w:p w14:paraId="767078F7" w14:textId="77777777" w:rsidR="00AD067B" w:rsidRPr="00AD067B" w:rsidRDefault="00AD067B" w:rsidP="00BF43D0">
      <w:pPr>
        <w:pStyle w:val="ListParagraph"/>
        <w:tabs>
          <w:tab w:val="left" w:pos="450"/>
        </w:tabs>
        <w:ind w:left="450"/>
        <w:rPr>
          <w:lang w:val="en-US"/>
        </w:rPr>
      </w:pPr>
      <w:r w:rsidRPr="00AD067B">
        <w:rPr>
          <w:rFonts w:cstheme="minorHAnsi"/>
          <w:b/>
          <w:bCs/>
          <w:color w:val="FF0000"/>
        </w:rPr>
        <w:t>Poznámka</w:t>
      </w:r>
      <w:r w:rsidRPr="00AD067B">
        <w:rPr>
          <w:rFonts w:cstheme="minorHAnsi"/>
          <w:color w:val="FF0000"/>
        </w:rPr>
        <w:t>:</w:t>
      </w:r>
      <w:r>
        <w:rPr>
          <w:rFonts w:cstheme="minorHAnsi"/>
          <w:color w:val="FF0000"/>
        </w:rPr>
        <w:t xml:space="preserve"> </w:t>
      </w:r>
      <w:r w:rsidRPr="00AD067B">
        <w:rPr>
          <w:lang w:val="en-US"/>
        </w:rPr>
        <w:t xml:space="preserve">PEM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treba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nahrať</w:t>
      </w:r>
      <w:proofErr w:type="spellEnd"/>
      <w:r w:rsidRPr="00AD067B">
        <w:rPr>
          <w:lang w:val="en-US"/>
        </w:rPr>
        <w:t xml:space="preserve"> v </w:t>
      </w:r>
      <w:proofErr w:type="spellStart"/>
      <w:r w:rsidRPr="00AD067B">
        <w:rPr>
          <w:lang w:val="en-US"/>
        </w:rPr>
        <w:t>tvare</w:t>
      </w:r>
      <w:proofErr w:type="spellEnd"/>
      <w:r w:rsidRPr="00AD067B">
        <w:rPr>
          <w:lang w:val="en-US"/>
        </w:rPr>
        <w:t xml:space="preserve">, </w:t>
      </w:r>
      <w:proofErr w:type="spellStart"/>
      <w:r w:rsidRPr="00AD067B">
        <w:rPr>
          <w:lang w:val="en-US"/>
        </w:rPr>
        <w:t>ktorý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nie</w:t>
      </w:r>
      <w:proofErr w:type="spellEnd"/>
      <w:r w:rsidRPr="00AD067B">
        <w:rPr>
          <w:lang w:val="en-US"/>
        </w:rPr>
        <w:t xml:space="preserve"> je </w:t>
      </w:r>
      <w:proofErr w:type="spellStart"/>
      <w:r w:rsidRPr="00AD067B">
        <w:rPr>
          <w:lang w:val="en-US"/>
        </w:rPr>
        <w:t>kódovaný</w:t>
      </w:r>
      <w:proofErr w:type="spellEnd"/>
      <w:r w:rsidRPr="00AD067B">
        <w:rPr>
          <w:lang w:val="en-US"/>
        </w:rPr>
        <w:t xml:space="preserve"> base64, </w:t>
      </w:r>
      <w:proofErr w:type="spellStart"/>
      <w:r w:rsidRPr="00AD067B">
        <w:rPr>
          <w:lang w:val="en-US"/>
        </w:rPr>
        <w:t>teda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začína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 : </w:t>
      </w:r>
    </w:p>
    <w:p w14:paraId="53DD908B" w14:textId="2DAAA7B1" w:rsidR="00AD067B" w:rsidRPr="00AD067B" w:rsidRDefault="00AD067B" w:rsidP="00BF43D0">
      <w:pPr>
        <w:pStyle w:val="ListParagraph"/>
        <w:tabs>
          <w:tab w:val="left" w:pos="450"/>
        </w:tabs>
        <w:ind w:left="450"/>
        <w:rPr>
          <w:lang w:val="en-US"/>
        </w:rPr>
      </w:pPr>
      <w:r w:rsidRPr="00AD067B">
        <w:rPr>
          <w:lang w:val="en-US"/>
        </w:rPr>
        <w:t>-----BEGIN CERTIFICATE---</w:t>
      </w:r>
      <w:r w:rsidR="00CF2A63">
        <w:rPr>
          <w:lang w:val="en-US"/>
        </w:rPr>
        <w:t>-</w:t>
      </w:r>
    </w:p>
    <w:p w14:paraId="75FF053A" w14:textId="77777777" w:rsidR="00AD067B" w:rsidRPr="00AD067B" w:rsidRDefault="00AD067B" w:rsidP="00BF43D0">
      <w:pPr>
        <w:pStyle w:val="ListParagraph"/>
        <w:tabs>
          <w:tab w:val="left" w:pos="450"/>
        </w:tabs>
        <w:ind w:left="450"/>
        <w:rPr>
          <w:lang w:val="en-US"/>
        </w:rPr>
      </w:pPr>
      <w:r w:rsidRPr="00AD067B">
        <w:rPr>
          <w:lang w:val="en-US"/>
        </w:rPr>
        <w:t xml:space="preserve">A </w:t>
      </w:r>
      <w:proofErr w:type="spellStart"/>
      <w:r w:rsidRPr="00AD067B">
        <w:rPr>
          <w:lang w:val="en-US"/>
        </w:rPr>
        <w:t>končí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: </w:t>
      </w:r>
    </w:p>
    <w:p w14:paraId="53786F04" w14:textId="77777777" w:rsidR="00AD067B" w:rsidRDefault="00AD067B" w:rsidP="00BF43D0">
      <w:pPr>
        <w:pStyle w:val="ListParagraph"/>
        <w:tabs>
          <w:tab w:val="left" w:pos="450"/>
        </w:tabs>
        <w:ind w:left="450"/>
        <w:rPr>
          <w:lang w:val="en-US"/>
        </w:rPr>
      </w:pPr>
      <w:r w:rsidRPr="00AD067B">
        <w:rPr>
          <w:lang w:val="en-US"/>
        </w:rPr>
        <w:t>-----END CERTIFICATE-----</w:t>
      </w:r>
    </w:p>
    <w:p w14:paraId="4A1F8092" w14:textId="1DAC4F72" w:rsidR="00AD067B" w:rsidRPr="00AD067B" w:rsidRDefault="00AD067B" w:rsidP="000C090C">
      <w:pPr>
        <w:pStyle w:val="ListParagraph"/>
        <w:spacing w:line="276" w:lineRule="auto"/>
        <w:ind w:left="900"/>
        <w:jc w:val="both"/>
        <w:rPr>
          <w:rFonts w:cstheme="minorHAnsi"/>
          <w:color w:val="FF0000"/>
        </w:rPr>
      </w:pPr>
    </w:p>
    <w:bookmarkEnd w:id="44"/>
    <w:p w14:paraId="4DD000AA" w14:textId="77777777" w:rsidR="0094094F" w:rsidRDefault="0094094F">
      <w:pPr>
        <w:rPr>
          <w:rFonts w:cstheme="minorHAnsi"/>
        </w:rPr>
      </w:pPr>
      <w:r>
        <w:rPr>
          <w:rFonts w:cstheme="minorHAnsi"/>
        </w:rPr>
        <w:br w:type="page"/>
      </w:r>
    </w:p>
    <w:p w14:paraId="5FC89817" w14:textId="5C327A1F" w:rsidR="00666A7D" w:rsidRPr="0046339A" w:rsidRDefault="296643DE" w:rsidP="002B4ABE">
      <w:pPr>
        <w:pStyle w:val="Heading2"/>
      </w:pPr>
      <w:bookmarkStart w:id="45" w:name="_Toc95690463"/>
      <w:bookmarkStart w:id="46" w:name="_Toc116905465"/>
      <w:r>
        <w:lastRenderedPageBreak/>
        <w:t xml:space="preserve">Reset hesla pre </w:t>
      </w:r>
      <w:r w:rsidR="0048235E" w:rsidRPr="002B4ABE">
        <w:t>používa</w:t>
      </w:r>
      <w:r w:rsidR="00C04132" w:rsidRPr="002B4ABE">
        <w:t>t</w:t>
      </w:r>
      <w:r w:rsidR="0048235E" w:rsidRPr="002B4ABE">
        <w:t>eľa</w:t>
      </w:r>
      <w:r>
        <w:t xml:space="preserve"> subjektu</w:t>
      </w:r>
      <w:bookmarkStart w:id="47" w:name="_Hlk113615139"/>
      <w:bookmarkEnd w:id="45"/>
      <w:bookmarkEnd w:id="46"/>
    </w:p>
    <w:p w14:paraId="61C32CC7" w14:textId="355A5068" w:rsidR="0094094F" w:rsidRPr="0046339A" w:rsidRDefault="0094094F" w:rsidP="008E047B">
      <w:pPr>
        <w:pStyle w:val="ListParagraph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282D4B">
        <w:rPr>
          <w:rFonts w:cstheme="minorHAnsi"/>
        </w:rPr>
        <w:t xml:space="preserve">sa </w:t>
      </w:r>
      <w:r w:rsidR="00282D4B" w:rsidRPr="0046339A">
        <w:rPr>
          <w:rFonts w:cstheme="minorHAnsi"/>
        </w:rPr>
        <w:t xml:space="preserve">do aplikácie </w:t>
      </w:r>
      <w:r w:rsidR="00282D4B">
        <w:rPr>
          <w:rFonts w:cstheme="minorHAnsi"/>
        </w:rPr>
        <w:t>p</w:t>
      </w:r>
      <w:r w:rsidR="00282D4B" w:rsidRPr="0046339A">
        <w:rPr>
          <w:rFonts w:cstheme="minorHAnsi"/>
        </w:rPr>
        <w:t xml:space="preserve">re správu </w:t>
      </w:r>
      <w:r w:rsidR="00282D4B">
        <w:rPr>
          <w:rFonts w:cstheme="minorHAnsi"/>
        </w:rPr>
        <w:t>používateľov</w:t>
      </w:r>
      <w:r w:rsidR="00282D4B" w:rsidRPr="0046339A">
        <w:rPr>
          <w:rFonts w:cstheme="minorHAnsi"/>
        </w:rPr>
        <w:t xml:space="preserve"> subjektu</w:t>
      </w:r>
      <w:r w:rsidR="00282D4B">
        <w:rPr>
          <w:rFonts w:cstheme="minorHAnsi"/>
        </w:rPr>
        <w:t xml:space="preserve"> </w:t>
      </w:r>
      <w:r w:rsidR="00282D4B" w:rsidRPr="008F1AE6">
        <w:rPr>
          <w:rFonts w:cstheme="minorHAnsi"/>
          <w:noProof/>
        </w:rPr>
        <w:drawing>
          <wp:inline distT="0" distB="0" distL="0" distR="0" wp14:anchorId="0902FF05" wp14:editId="52FE2B32">
            <wp:extent cx="1132773" cy="2082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BBC4" w14:textId="77777777" w:rsidR="0094094F" w:rsidRPr="0046339A" w:rsidRDefault="0094094F" w:rsidP="008E047B">
      <w:pPr>
        <w:pStyle w:val="ListParagraph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3A82976" wp14:editId="454B8B01">
            <wp:extent cx="171450" cy="200025"/>
            <wp:effectExtent l="0" t="0" r="0" b="9525"/>
            <wp:docPr id="1073741845" name="Picture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7FC51023" w14:textId="384CD4DC" w:rsidR="0094094F" w:rsidRPr="00BB1A7F" w:rsidRDefault="0094094F" w:rsidP="008E047B">
      <w:pPr>
        <w:pStyle w:val="ListParagraph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7E2077DB" wp14:editId="3EA30C3D">
            <wp:extent cx="209550" cy="209550"/>
            <wp:effectExtent l="0" t="0" r="0" b="0"/>
            <wp:docPr id="1073741846" name="Picture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71736A75" w14:textId="02F7A1FE" w:rsidR="00666A7D" w:rsidRPr="0046339A" w:rsidRDefault="0094094F" w:rsidP="008E047B">
      <w:pPr>
        <w:pStyle w:val="ListParagraph"/>
        <w:spacing w:line="276" w:lineRule="auto"/>
        <w:ind w:left="1440" w:hanging="63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73C80ED3" w14:textId="02F55743" w:rsidR="00666A7D" w:rsidRPr="0046339A" w:rsidRDefault="00666A7D" w:rsidP="008E047B">
      <w:pPr>
        <w:pStyle w:val="ListParagraph"/>
        <w:numPr>
          <w:ilvl w:val="0"/>
          <w:numId w:val="41"/>
        </w:numPr>
        <w:spacing w:line="276" w:lineRule="auto"/>
        <w:jc w:val="both"/>
      </w:pPr>
      <w:r w:rsidRPr="1091120F">
        <w:t>Kliknite na vybraného používateľa ktorému chcete resetovať heslo</w:t>
      </w:r>
    </w:p>
    <w:p w14:paraId="5CEDAC76" w14:textId="646AA010" w:rsidR="00666A7D" w:rsidRPr="0046339A" w:rsidRDefault="00666A7D" w:rsidP="008E047B">
      <w:pPr>
        <w:pStyle w:val="ListParagraph"/>
        <w:spacing w:line="276" w:lineRule="auto"/>
        <w:ind w:firstLine="90"/>
        <w:jc w:val="both"/>
      </w:pPr>
      <w:r w:rsidRPr="1091120F">
        <w:t xml:space="preserve">Zobrazí sa formulár, kde v dolnej časti nájdete časť pre </w:t>
      </w:r>
      <w:r w:rsidR="00345A5D">
        <w:t>reset</w:t>
      </w:r>
      <w:r w:rsidRPr="1091120F">
        <w:t xml:space="preserve"> </w:t>
      </w:r>
      <w:r w:rsidR="003809A7">
        <w:t>h</w:t>
      </w:r>
      <w:r w:rsidRPr="1091120F">
        <w:t>esla</w:t>
      </w:r>
    </w:p>
    <w:p w14:paraId="24FE15CB" w14:textId="40616EAF" w:rsidR="00666A7D" w:rsidRPr="0046339A" w:rsidRDefault="002828E8" w:rsidP="00BB30A9">
      <w:pPr>
        <w:pStyle w:val="ListParagraph"/>
        <w:ind w:left="1440" w:hanging="72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EC59692" wp14:editId="34DD56CC">
            <wp:extent cx="5708650" cy="10795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74AC" w14:textId="04B246C3" w:rsidR="004B4A23" w:rsidRPr="009D6B20" w:rsidRDefault="00666A7D" w:rsidP="004B4A23">
      <w:pPr>
        <w:pStyle w:val="ListParagraph"/>
        <w:numPr>
          <w:ilvl w:val="0"/>
          <w:numId w:val="41"/>
        </w:numPr>
        <w:rPr>
          <w:color w:val="000000" w:themeColor="text1"/>
        </w:rPr>
      </w:pPr>
      <w:r w:rsidRPr="00450D4A">
        <w:t xml:space="preserve">Kliknite na tlačidlo </w:t>
      </w:r>
      <w:r w:rsidRPr="00450D4A">
        <w:rPr>
          <w:b/>
          <w:bCs/>
        </w:rPr>
        <w:t>Reset Hesla</w:t>
      </w:r>
    </w:p>
    <w:p w14:paraId="4651476F" w14:textId="3C3E5DBB" w:rsidR="009D6B20" w:rsidRPr="004B4A23" w:rsidRDefault="00BC0E17" w:rsidP="009D6B20">
      <w:pPr>
        <w:pStyle w:val="ListParagraph"/>
        <w:rPr>
          <w:color w:val="000000" w:themeColor="text1"/>
        </w:rPr>
      </w:pPr>
      <w:r>
        <w:t xml:space="preserve">V časti </w:t>
      </w:r>
      <w:r>
        <w:rPr>
          <w:color w:val="2E74B5" w:themeColor="accent1" w:themeShade="BF"/>
        </w:rPr>
        <w:t xml:space="preserve">Heslo </w:t>
      </w:r>
      <w:r>
        <w:t xml:space="preserve">sa </w:t>
      </w:r>
      <w:proofErr w:type="spellStart"/>
      <w:r w:rsidR="008D22ED">
        <w:t>zmeni</w:t>
      </w:r>
      <w:proofErr w:type="spellEnd"/>
      <w:r w:rsidR="008D22ED">
        <w:t xml:space="preserve"> text z ,,heslo je nastavené“ na </w:t>
      </w:r>
      <w:r>
        <w:t>,,heslo bude odstránené“</w:t>
      </w:r>
    </w:p>
    <w:p w14:paraId="4B464616" w14:textId="3F2306A8" w:rsidR="00BC0E17" w:rsidRPr="00BC0E17" w:rsidRDefault="00BC0E17" w:rsidP="00BC0E17">
      <w:pPr>
        <w:pStyle w:val="ListParagraph"/>
        <w:numPr>
          <w:ilvl w:val="0"/>
          <w:numId w:val="41"/>
        </w:numPr>
        <w:jc w:val="both"/>
        <w:rPr>
          <w:color w:val="000000" w:themeColor="text1"/>
        </w:rPr>
      </w:pPr>
      <w:r w:rsidRPr="000B38E3">
        <w:t xml:space="preserve">Stlačte tlačidlo </w:t>
      </w:r>
      <w:r w:rsidRPr="000B38E3">
        <w:rPr>
          <w:b/>
          <w:bCs/>
        </w:rPr>
        <w:t>Uložiť</w:t>
      </w:r>
      <w:r w:rsidRPr="000B38E3">
        <w:t xml:space="preserve"> </w:t>
      </w:r>
    </w:p>
    <w:p w14:paraId="3DC34415" w14:textId="77777777" w:rsidR="00BC0E17" w:rsidRPr="000B38E3" w:rsidRDefault="00BC0E17" w:rsidP="00BC0E17">
      <w:pPr>
        <w:pStyle w:val="ListParagraph"/>
        <w:jc w:val="both"/>
        <w:rPr>
          <w:color w:val="000000" w:themeColor="text1"/>
        </w:rPr>
      </w:pPr>
    </w:p>
    <w:p w14:paraId="2FB7F447" w14:textId="77777777" w:rsidR="00BC0E17" w:rsidRDefault="00BC0E17" w:rsidP="00BC0E17">
      <w:pPr>
        <w:pStyle w:val="ListParagraph"/>
        <w:jc w:val="both"/>
      </w:pPr>
      <w:r w:rsidRPr="23A5470C">
        <w:t>Systém vygeneruje nové heslo a odosiela notifikáciu na používateľa.</w:t>
      </w:r>
      <w:r>
        <w:t xml:space="preserve"> </w:t>
      </w:r>
      <w:r w:rsidRPr="00953B74">
        <w:t>Zmeny sú okamžite prepísané do systému/všetkých aplikácií, do ktorých má používateľ prístup</w:t>
      </w:r>
      <w:r>
        <w:t>.</w:t>
      </w:r>
    </w:p>
    <w:p w14:paraId="63D247E9" w14:textId="5FEFCB85" w:rsidR="00666A7D" w:rsidRPr="00450D4A" w:rsidRDefault="00F209E1" w:rsidP="004B4A23">
      <w:pPr>
        <w:pStyle w:val="ListParagraph"/>
        <w:jc w:val="both"/>
        <w:rPr>
          <w:color w:val="000000" w:themeColor="text1"/>
        </w:rPr>
      </w:pPr>
      <w:r>
        <w:rPr>
          <w:b/>
          <w:bCs/>
        </w:rPr>
        <w:br/>
      </w:r>
      <w:r w:rsidR="00666A7D" w:rsidRPr="00450D4A">
        <w:rPr>
          <w:b/>
          <w:bCs/>
        </w:rPr>
        <w:t>Pozor!</w:t>
      </w:r>
      <w:r w:rsidR="00354A66">
        <w:t xml:space="preserve"> </w:t>
      </w:r>
      <w:r w:rsidR="00666A7D" w:rsidRPr="00450D4A">
        <w:t>V</w:t>
      </w:r>
      <w:r w:rsidR="00354A66">
        <w:t> </w:t>
      </w:r>
      <w:proofErr w:type="spellStart"/>
      <w:r w:rsidR="00666A7D" w:rsidRPr="00450D4A">
        <w:t>prípade</w:t>
      </w:r>
      <w:r w:rsidR="00354A66">
        <w:t>,</w:t>
      </w:r>
      <w:r w:rsidR="00666A7D" w:rsidRPr="00450D4A">
        <w:t>že</w:t>
      </w:r>
      <w:proofErr w:type="spellEnd"/>
      <w:r w:rsidR="00666A7D" w:rsidRPr="00450D4A">
        <w:t xml:space="preserve"> vyberiete tlačidlo </w:t>
      </w:r>
      <w:r w:rsidR="00666A7D" w:rsidRPr="00450D4A">
        <w:rPr>
          <w:b/>
          <w:bCs/>
        </w:rPr>
        <w:t>Zmeniť</w:t>
      </w:r>
      <w:r w:rsidR="00666A7D" w:rsidRPr="00450D4A">
        <w:t xml:space="preserve">, systém Vás vyzve na zadanie hesla podľa platnej politiky hesiel. Vami zadané heslo sa </w:t>
      </w:r>
      <w:r w:rsidR="00354A66">
        <w:t>používateľovi</w:t>
      </w:r>
      <w:r w:rsidR="00666A7D" w:rsidRPr="00450D4A">
        <w:t xml:space="preserve"> neukladá</w:t>
      </w:r>
      <w:r w:rsidR="00354A66">
        <w:t xml:space="preserve">, </w:t>
      </w:r>
      <w:r w:rsidR="00666A7D" w:rsidRPr="00450D4A">
        <w:t xml:space="preserve">ale rovnako ako v prípade tlačidla Reset Hesla sa vygeneruje nové heslo, ktoré sa zasiela na </w:t>
      </w:r>
      <w:r w:rsidR="00354A66">
        <w:t xml:space="preserve">používateľovu </w:t>
      </w:r>
      <w:r w:rsidR="00666A7D" w:rsidRPr="00450D4A">
        <w:t>emailovú adresu.</w:t>
      </w:r>
    </w:p>
    <w:bookmarkEnd w:id="47"/>
    <w:p w14:paraId="2EAD30BD" w14:textId="77777777" w:rsidR="00B53F2F" w:rsidRDefault="00B53F2F">
      <w:r>
        <w:br w:type="page"/>
      </w:r>
    </w:p>
    <w:p w14:paraId="7323D469" w14:textId="0131078C" w:rsidR="0012595F" w:rsidRDefault="3F289EF5" w:rsidP="00C75934">
      <w:pPr>
        <w:pStyle w:val="Heading2"/>
      </w:pPr>
      <w:bookmarkStart w:id="48" w:name="_Toc116905466"/>
      <w:proofErr w:type="spellStart"/>
      <w:r w:rsidRPr="5D169130">
        <w:lastRenderedPageBreak/>
        <w:t>Zneplatnenie</w:t>
      </w:r>
      <w:proofErr w:type="spellEnd"/>
      <w:r w:rsidRPr="5D169130">
        <w:t xml:space="preserve"> </w:t>
      </w:r>
      <w:r w:rsidR="005C7BA6" w:rsidRPr="00C75934">
        <w:t>používateľa</w:t>
      </w:r>
      <w:r w:rsidR="005C7BA6">
        <w:t xml:space="preserve"> </w:t>
      </w:r>
      <w:r w:rsidRPr="5D169130">
        <w:t>subjektu</w:t>
      </w:r>
      <w:bookmarkEnd w:id="48"/>
    </w:p>
    <w:p w14:paraId="6EEEAB2A" w14:textId="64945DC2" w:rsidR="005C7BA6" w:rsidRPr="0046339A" w:rsidRDefault="005C7BA6" w:rsidP="00CF7F5F">
      <w:pPr>
        <w:pStyle w:val="ListParagraph"/>
        <w:numPr>
          <w:ilvl w:val="0"/>
          <w:numId w:val="40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>Prihláste</w:t>
      </w:r>
      <w:r w:rsidR="00282D4B">
        <w:rPr>
          <w:rFonts w:cstheme="minorHAnsi"/>
        </w:rPr>
        <w:t xml:space="preserve"> </w:t>
      </w:r>
      <w:r w:rsidR="00282D4B" w:rsidRPr="0046339A">
        <w:rPr>
          <w:rFonts w:cstheme="minorHAnsi"/>
        </w:rPr>
        <w:t xml:space="preserve">sa do aplikácie </w:t>
      </w:r>
      <w:r w:rsidR="00282D4B">
        <w:rPr>
          <w:rFonts w:cstheme="minorHAnsi"/>
        </w:rPr>
        <w:t>p</w:t>
      </w:r>
      <w:r w:rsidR="00282D4B" w:rsidRPr="0046339A">
        <w:rPr>
          <w:rFonts w:cstheme="minorHAnsi"/>
        </w:rPr>
        <w:t xml:space="preserve">re správu </w:t>
      </w:r>
      <w:r w:rsidR="00282D4B">
        <w:rPr>
          <w:rFonts w:cstheme="minorHAnsi"/>
        </w:rPr>
        <w:t>používateľov</w:t>
      </w:r>
      <w:r w:rsidR="00282D4B" w:rsidRPr="0046339A">
        <w:rPr>
          <w:rFonts w:cstheme="minorHAnsi"/>
        </w:rPr>
        <w:t xml:space="preserve"> subjektu</w:t>
      </w:r>
      <w:r w:rsidR="00282D4B">
        <w:rPr>
          <w:rFonts w:cstheme="minorHAnsi"/>
        </w:rPr>
        <w:t xml:space="preserve"> </w:t>
      </w:r>
      <w:r w:rsidR="00282D4B" w:rsidRPr="008F1AE6">
        <w:rPr>
          <w:rFonts w:cstheme="minorHAnsi"/>
          <w:noProof/>
        </w:rPr>
        <w:drawing>
          <wp:inline distT="0" distB="0" distL="0" distR="0" wp14:anchorId="69455E8A" wp14:editId="2548B3F8">
            <wp:extent cx="1132773" cy="2082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</w:p>
    <w:p w14:paraId="55295BFF" w14:textId="408E6E6B" w:rsidR="005C7BA6" w:rsidRPr="0046339A" w:rsidRDefault="005C7BA6" w:rsidP="00CF7F5F">
      <w:pPr>
        <w:pStyle w:val="ListParagraph"/>
        <w:numPr>
          <w:ilvl w:val="0"/>
          <w:numId w:val="40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720FF538" wp14:editId="693F6A0B">
            <wp:extent cx="171450" cy="200025"/>
            <wp:effectExtent l="0" t="0" r="0" b="9525"/>
            <wp:docPr id="1073741847" name="Picture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</w:p>
    <w:p w14:paraId="2EBB3BA6" w14:textId="31117863" w:rsidR="005C7BA6" w:rsidRPr="00BB1A7F" w:rsidRDefault="005C7BA6" w:rsidP="00CF7F5F">
      <w:pPr>
        <w:pStyle w:val="ListParagraph"/>
        <w:numPr>
          <w:ilvl w:val="0"/>
          <w:numId w:val="40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40D40CC6" wp14:editId="21FAED89">
            <wp:extent cx="209550" cy="209550"/>
            <wp:effectExtent l="0" t="0" r="0" b="0"/>
            <wp:docPr id="1073741851" name="Picture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5FEC2C5D" w14:textId="77777777" w:rsidR="005C7BA6" w:rsidRPr="0046339A" w:rsidRDefault="005C7BA6" w:rsidP="00CF7F5F">
      <w:pPr>
        <w:pStyle w:val="ListParagraph"/>
        <w:spacing w:line="276" w:lineRule="auto"/>
        <w:ind w:left="1440" w:hanging="540"/>
        <w:jc w:val="both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65E3CAF9" w14:textId="7B5852AB" w:rsidR="005C7BA6" w:rsidRPr="005C7BA6" w:rsidRDefault="005C7BA6" w:rsidP="00CF7F5F">
      <w:pPr>
        <w:pStyle w:val="ListParagraph"/>
        <w:numPr>
          <w:ilvl w:val="0"/>
          <w:numId w:val="40"/>
        </w:numPr>
        <w:spacing w:line="276" w:lineRule="auto"/>
        <w:jc w:val="both"/>
      </w:pPr>
      <w:r w:rsidRPr="00BA1DEB">
        <w:t>Kliknite na vybraného používateľa,</w:t>
      </w:r>
      <w:r w:rsidR="00BB30A9">
        <w:t xml:space="preserve"> </w:t>
      </w:r>
      <w:r w:rsidRPr="00BA1DEB">
        <w:t>ktorého chcete deaktivovať</w:t>
      </w:r>
    </w:p>
    <w:p w14:paraId="2F65845F" w14:textId="7D0F8887" w:rsidR="0012595F" w:rsidRPr="0046339A" w:rsidRDefault="3AC14BB3" w:rsidP="004F1ECB">
      <w:pPr>
        <w:pStyle w:val="ListParagraph"/>
        <w:spacing w:line="276" w:lineRule="auto"/>
        <w:ind w:firstLine="180"/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Zobrazí sa formulár kde v časti </w:t>
      </w:r>
      <w:r w:rsidR="008B3B4A" w:rsidRPr="008B3B4A">
        <w:rPr>
          <w:rFonts w:ascii="Calibri" w:eastAsia="Calibri" w:hAnsi="Calibri" w:cs="Calibri"/>
          <w:color w:val="5B9BD5" w:themeColor="accent1"/>
        </w:rPr>
        <w:t>Aktivácia</w:t>
      </w:r>
      <w:r w:rsidR="008B3B4A">
        <w:rPr>
          <w:rFonts w:ascii="Calibri" w:eastAsia="Calibri" w:hAnsi="Calibri" w:cs="Calibri"/>
        </w:rPr>
        <w:t xml:space="preserve"> po </w:t>
      </w:r>
      <w:proofErr w:type="spellStart"/>
      <w:r w:rsidR="008B3B4A">
        <w:rPr>
          <w:rFonts w:ascii="Calibri" w:eastAsia="Calibri" w:hAnsi="Calibri" w:cs="Calibri"/>
        </w:rPr>
        <w:t>rozkliknutí</w:t>
      </w:r>
      <w:proofErr w:type="spellEnd"/>
      <w:r w:rsidR="008B3B4A">
        <w:rPr>
          <w:rFonts w:ascii="Calibri" w:eastAsia="Calibri" w:hAnsi="Calibri" w:cs="Calibri"/>
        </w:rPr>
        <w:t xml:space="preserve"> </w:t>
      </w:r>
      <w:r w:rsidR="008B3B4A" w:rsidRPr="008B3B4A">
        <w:rPr>
          <w:rFonts w:ascii="Calibri" w:eastAsia="Calibri" w:hAnsi="Calibri" w:cs="Calibri"/>
          <w:color w:val="5B9BD5" w:themeColor="accent1"/>
        </w:rPr>
        <w:t xml:space="preserve">Zobraziť prázdne polia </w:t>
      </w:r>
      <w:r w:rsidRPr="0046339A">
        <w:rPr>
          <w:rFonts w:ascii="Calibri" w:eastAsia="Calibri" w:hAnsi="Calibri" w:cs="Calibri"/>
        </w:rPr>
        <w:t xml:space="preserve">nájdete časť pre nastavenie platnosti – </w:t>
      </w:r>
      <w:r w:rsidRPr="0046339A">
        <w:rPr>
          <w:rFonts w:ascii="Calibri" w:eastAsia="Calibri" w:hAnsi="Calibri" w:cs="Calibri"/>
          <w:b/>
          <w:bCs/>
        </w:rPr>
        <w:t>Platnosť do</w:t>
      </w:r>
    </w:p>
    <w:p w14:paraId="45C14C58" w14:textId="2C7D957E" w:rsidR="0012595F" w:rsidRPr="00BA1DEB" w:rsidRDefault="00AA03C2" w:rsidP="00AD0B79">
      <w:pPr>
        <w:pStyle w:val="ListParagraph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68871FF" wp14:editId="2EF9494B">
            <wp:extent cx="6184900" cy="2183130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5C65" w14:textId="424A80B5" w:rsidR="0012595F" w:rsidRPr="0046339A" w:rsidRDefault="3AC14BB3" w:rsidP="00CF7F5F">
      <w:pPr>
        <w:pStyle w:val="ListParagraph"/>
        <w:numPr>
          <w:ilvl w:val="0"/>
          <w:numId w:val="40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>Vyplňte dátum, kedy má byť identita deaktivovaná (v prípade okamžitej deaktivácie, vyplňte aktuálny dátum)</w:t>
      </w:r>
    </w:p>
    <w:p w14:paraId="527DC37F" w14:textId="2A8ADEA2" w:rsidR="0012595F" w:rsidRPr="00CA4015" w:rsidRDefault="3AC14BB3" w:rsidP="00CF7F5F">
      <w:pPr>
        <w:pStyle w:val="ListParagraph"/>
        <w:numPr>
          <w:ilvl w:val="0"/>
          <w:numId w:val="40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Stlačte tlačidlo </w:t>
      </w:r>
      <w:r w:rsidRPr="0046339A">
        <w:rPr>
          <w:rFonts w:ascii="Calibri" w:eastAsia="Calibri" w:hAnsi="Calibri" w:cs="Calibri"/>
          <w:b/>
          <w:bCs/>
        </w:rPr>
        <w:t>Uložiť</w:t>
      </w:r>
      <w:r w:rsidRPr="0046339A">
        <w:rPr>
          <w:rFonts w:ascii="Calibri" w:eastAsia="Calibri" w:hAnsi="Calibri" w:cs="Calibri"/>
        </w:rPr>
        <w:t xml:space="preserve"> </w:t>
      </w:r>
    </w:p>
    <w:p w14:paraId="2C8BADAB" w14:textId="77777777" w:rsidR="00CA4015" w:rsidRPr="00D45CCC" w:rsidRDefault="00CA4015" w:rsidP="00CF7F5F">
      <w:pPr>
        <w:pStyle w:val="ListParagraph"/>
        <w:jc w:val="both"/>
        <w:rPr>
          <w:rFonts w:eastAsia="Calibri" w:cs="Calibri"/>
          <w:color w:val="000000" w:themeColor="text1"/>
        </w:rPr>
      </w:pPr>
    </w:p>
    <w:p w14:paraId="50950D3A" w14:textId="673C2595" w:rsidR="00D45CCC" w:rsidRPr="00CF7F5F" w:rsidRDefault="00D45CCC" w:rsidP="00CF7F5F">
      <w:pPr>
        <w:pStyle w:val="ListParagraph"/>
        <w:jc w:val="both"/>
        <w:rPr>
          <w:rFonts w:eastAsia="Calibri" w:cstheme="minorHAnsi"/>
          <w:color w:val="000000" w:themeColor="text1"/>
        </w:rPr>
      </w:pPr>
      <w:r w:rsidRPr="00CF7F5F">
        <w:rPr>
          <w:rFonts w:eastAsia="Calibri" w:cstheme="minorHAnsi"/>
          <w:color w:val="000000" w:themeColor="text1"/>
        </w:rPr>
        <w:t>Deaktivácia identity neznamená jej zmazanie, ale z</w:t>
      </w:r>
      <w:r w:rsidR="00CA4015" w:rsidRPr="00CF7F5F">
        <w:rPr>
          <w:rFonts w:eastAsia="Calibri" w:cstheme="minorHAnsi"/>
          <w:color w:val="000000" w:themeColor="text1"/>
        </w:rPr>
        <w:t>men</w:t>
      </w:r>
      <w:r w:rsidRPr="00CF7F5F">
        <w:rPr>
          <w:rFonts w:eastAsia="Calibri" w:cstheme="minorHAnsi"/>
          <w:color w:val="000000" w:themeColor="text1"/>
        </w:rPr>
        <w:t>u statusu z </w:t>
      </w:r>
      <w:proofErr w:type="spellStart"/>
      <w:r w:rsidRPr="00CF7F5F">
        <w:rPr>
          <w:rFonts w:eastAsia="Calibri" w:cstheme="minorHAnsi"/>
          <w:color w:val="000000" w:themeColor="text1"/>
        </w:rPr>
        <w:t>Active</w:t>
      </w:r>
      <w:proofErr w:type="spellEnd"/>
      <w:r w:rsidRPr="00CF7F5F">
        <w:rPr>
          <w:rFonts w:eastAsia="Calibri" w:cstheme="minorHAnsi"/>
          <w:color w:val="000000" w:themeColor="text1"/>
        </w:rPr>
        <w:t xml:space="preserve"> na </w:t>
      </w:r>
      <w:proofErr w:type="spellStart"/>
      <w:r w:rsidRPr="00CF7F5F">
        <w:rPr>
          <w:rFonts w:eastAsia="Calibri" w:cstheme="minorHAnsi"/>
          <w:color w:val="000000" w:themeColor="text1"/>
        </w:rPr>
        <w:t>Archived</w:t>
      </w:r>
      <w:proofErr w:type="spellEnd"/>
      <w:r w:rsidR="00CA4015" w:rsidRPr="00CF7F5F">
        <w:rPr>
          <w:rFonts w:eastAsia="Calibri" w:cstheme="minorHAnsi"/>
          <w:color w:val="000000" w:themeColor="text1"/>
        </w:rPr>
        <w:t>.</w:t>
      </w:r>
      <w:r w:rsidR="00AF63AF" w:rsidRPr="00CF7F5F">
        <w:rPr>
          <w:rFonts w:eastAsia="Calibri" w:cstheme="minorHAnsi"/>
          <w:color w:val="000000" w:themeColor="text1"/>
        </w:rPr>
        <w:t xml:space="preserve"> </w:t>
      </w:r>
      <w:r w:rsidR="000B38E3">
        <w:rPr>
          <w:rFonts w:eastAsia="Calibri" w:cstheme="minorHAnsi"/>
          <w:color w:val="000000" w:themeColor="text1"/>
        </w:rPr>
        <w:t>P</w:t>
      </w:r>
      <w:r w:rsidR="00AF63AF" w:rsidRPr="00CF7F5F">
        <w:rPr>
          <w:rFonts w:eastAsia="Calibri" w:cstheme="minorHAnsi"/>
          <w:color w:val="000000" w:themeColor="text1"/>
        </w:rPr>
        <w:t xml:space="preserve">redstavuje neaktívnu identitu. </w:t>
      </w:r>
      <w:r w:rsidR="000B38E3">
        <w:rPr>
          <w:rFonts w:eastAsia="Calibri" w:cstheme="minorHAnsi"/>
          <w:color w:val="000000" w:themeColor="text1"/>
        </w:rPr>
        <w:t xml:space="preserve">Jej </w:t>
      </w:r>
      <w:proofErr w:type="spellStart"/>
      <w:r w:rsidR="000B38E3">
        <w:rPr>
          <w:rFonts w:eastAsia="Calibri" w:cstheme="minorHAnsi"/>
          <w:color w:val="000000" w:themeColor="text1"/>
        </w:rPr>
        <w:t>v</w:t>
      </w:r>
      <w:r w:rsidR="00AF63AF" w:rsidRPr="00CF7F5F">
        <w:rPr>
          <w:rFonts w:eastAsia="Calibri" w:cstheme="minorHAnsi"/>
          <w:color w:val="000000" w:themeColor="text1"/>
        </w:rPr>
        <w:t>lastnik</w:t>
      </w:r>
      <w:proofErr w:type="spellEnd"/>
      <w:r w:rsidR="00AF63AF" w:rsidRPr="00CF7F5F">
        <w:rPr>
          <w:rFonts w:eastAsia="Calibri" w:cstheme="minorHAnsi"/>
          <w:color w:val="000000" w:themeColor="text1"/>
        </w:rPr>
        <w:t xml:space="preserve"> </w:t>
      </w:r>
      <w:r w:rsidR="000B38E3">
        <w:rPr>
          <w:rFonts w:eastAsia="Calibri" w:cstheme="minorHAnsi"/>
          <w:color w:val="000000" w:themeColor="text1"/>
        </w:rPr>
        <w:t xml:space="preserve">tak </w:t>
      </w:r>
      <w:r w:rsidR="00AF63AF" w:rsidRPr="00CF7F5F">
        <w:rPr>
          <w:rFonts w:eastAsia="Calibri" w:cstheme="minorHAnsi"/>
          <w:color w:val="000000" w:themeColor="text1"/>
        </w:rPr>
        <w:t xml:space="preserve">nie je schopný </w:t>
      </w:r>
      <w:r w:rsidR="000B38E3">
        <w:rPr>
          <w:rFonts w:eastAsia="Calibri" w:cstheme="minorHAnsi"/>
          <w:color w:val="000000" w:themeColor="text1"/>
        </w:rPr>
        <w:t xml:space="preserve">sa </w:t>
      </w:r>
      <w:r w:rsidR="00AF63AF" w:rsidRPr="00CF7F5F">
        <w:rPr>
          <w:rFonts w:eastAsia="Calibri" w:cstheme="minorHAnsi"/>
          <w:color w:val="000000" w:themeColor="text1"/>
        </w:rPr>
        <w:t xml:space="preserve">ďalej </w:t>
      </w:r>
      <w:r w:rsidR="000B38E3">
        <w:rPr>
          <w:rFonts w:eastAsia="Calibri" w:cstheme="minorHAnsi"/>
          <w:color w:val="000000" w:themeColor="text1"/>
        </w:rPr>
        <w:t xml:space="preserve">prihlasovať do IDM </w:t>
      </w:r>
      <w:r w:rsidR="00CA4015" w:rsidRPr="00CF7F5F">
        <w:rPr>
          <w:rFonts w:eastAsia="Calibri" w:cstheme="minorHAnsi"/>
          <w:color w:val="000000" w:themeColor="text1"/>
        </w:rPr>
        <w:t xml:space="preserve"> </w:t>
      </w:r>
      <w:r w:rsidR="00AF63AF" w:rsidRPr="00CF7F5F">
        <w:rPr>
          <w:rFonts w:eastAsia="Calibri" w:cstheme="minorHAnsi"/>
          <w:color w:val="000000" w:themeColor="text1"/>
        </w:rPr>
        <w:t>ani koncov</w:t>
      </w:r>
      <w:r w:rsidR="00B85954">
        <w:rPr>
          <w:rFonts w:eastAsia="Calibri" w:cstheme="minorHAnsi"/>
          <w:color w:val="000000" w:themeColor="text1"/>
        </w:rPr>
        <w:t>ý</w:t>
      </w:r>
      <w:r w:rsidR="00AF63AF" w:rsidRPr="00CF7F5F">
        <w:rPr>
          <w:rFonts w:eastAsia="Calibri" w:cstheme="minorHAnsi"/>
          <w:color w:val="000000" w:themeColor="text1"/>
        </w:rPr>
        <w:t>ch systémov.</w:t>
      </w:r>
    </w:p>
    <w:p w14:paraId="4022D38E" w14:textId="77777777" w:rsidR="00AF63AF" w:rsidRPr="00CF7F5F" w:rsidRDefault="00AF63AF" w:rsidP="00CF7F5F">
      <w:pPr>
        <w:pStyle w:val="ListParagraph"/>
        <w:jc w:val="both"/>
        <w:rPr>
          <w:rFonts w:eastAsia="Calibri" w:cstheme="minorHAnsi"/>
          <w:color w:val="000000" w:themeColor="text1"/>
        </w:rPr>
      </w:pPr>
    </w:p>
    <w:p w14:paraId="2C6A3DE1" w14:textId="2ADDCD25" w:rsidR="0012595F" w:rsidRDefault="3AC14BB3" w:rsidP="00CF7F5F">
      <w:pPr>
        <w:pStyle w:val="ListParagraph"/>
        <w:jc w:val="both"/>
        <w:rPr>
          <w:rFonts w:eastAsia="Calibri" w:cstheme="minorHAnsi"/>
        </w:rPr>
      </w:pPr>
      <w:r w:rsidRPr="00CF7F5F">
        <w:rPr>
          <w:rFonts w:eastAsia="Calibri" w:cstheme="minorHAnsi"/>
        </w:rPr>
        <w:t>V</w:t>
      </w:r>
      <w:r w:rsidR="005C7BA6" w:rsidRPr="00CF7F5F">
        <w:rPr>
          <w:rFonts w:eastAsia="Calibri" w:cstheme="minorHAnsi"/>
        </w:rPr>
        <w:t> </w:t>
      </w:r>
      <w:r w:rsidRPr="00CF7F5F">
        <w:rPr>
          <w:rFonts w:eastAsia="Calibri" w:cstheme="minorHAnsi"/>
        </w:rPr>
        <w:t>prípade</w:t>
      </w:r>
      <w:r w:rsidR="005C7BA6" w:rsidRPr="00CF7F5F">
        <w:rPr>
          <w:rFonts w:eastAsia="Calibri" w:cstheme="minorHAnsi"/>
        </w:rPr>
        <w:t>,</w:t>
      </w:r>
      <w:r w:rsidR="00B846DE">
        <w:rPr>
          <w:rFonts w:eastAsia="Calibri" w:cstheme="minorHAnsi"/>
        </w:rPr>
        <w:t xml:space="preserve"> </w:t>
      </w:r>
      <w:r w:rsidRPr="00CF7F5F">
        <w:rPr>
          <w:rFonts w:eastAsia="Calibri" w:cstheme="minorHAnsi"/>
        </w:rPr>
        <w:t>že ste nastavili aktuálny dátum, identita sa okamžite deaktivuje</w:t>
      </w:r>
      <w:bookmarkStart w:id="49" w:name="_Toc95690464"/>
      <w:r w:rsidR="00B53F2F" w:rsidRPr="00CF7F5F">
        <w:rPr>
          <w:rFonts w:eastAsia="Calibri" w:cstheme="minorHAnsi"/>
        </w:rPr>
        <w:t>.</w:t>
      </w:r>
    </w:p>
    <w:p w14:paraId="1A13CCFA" w14:textId="77777777" w:rsidR="00282D4B" w:rsidRPr="00CF7F5F" w:rsidRDefault="00282D4B" w:rsidP="00CF7F5F">
      <w:pPr>
        <w:pStyle w:val="ListParagraph"/>
        <w:jc w:val="both"/>
        <w:rPr>
          <w:rFonts w:eastAsia="Calibri" w:cstheme="minorHAnsi"/>
        </w:rPr>
      </w:pPr>
    </w:p>
    <w:p w14:paraId="4D694DC7" w14:textId="62E1AFE6" w:rsidR="0012595F" w:rsidRPr="0046339A" w:rsidRDefault="0012595F" w:rsidP="0012595F">
      <w:pPr>
        <w:sectPr w:rsidR="0012595F" w:rsidRPr="0046339A" w:rsidSect="00323F38">
          <w:headerReference w:type="default" r:id="rId43"/>
          <w:footerReference w:type="default" r:id="rId44"/>
          <w:type w:val="continuous"/>
          <w:pgSz w:w="11900" w:h="16840"/>
          <w:pgMar w:top="1560" w:right="851" w:bottom="2552" w:left="851" w:header="709" w:footer="1070" w:gutter="0"/>
          <w:cols w:space="708"/>
        </w:sectPr>
      </w:pPr>
    </w:p>
    <w:p w14:paraId="3F812D59" w14:textId="348200E0" w:rsidR="00666A7D" w:rsidRPr="0046339A" w:rsidRDefault="296643DE" w:rsidP="00666A7D">
      <w:pPr>
        <w:pStyle w:val="Heading1"/>
      </w:pPr>
      <w:bookmarkStart w:id="50" w:name="_Toc116905467"/>
      <w:r>
        <w:lastRenderedPageBreak/>
        <w:t>Zasielanie notifikácií</w:t>
      </w:r>
      <w:bookmarkEnd w:id="49"/>
      <w:bookmarkEnd w:id="50"/>
    </w:p>
    <w:p w14:paraId="59B576BD" w14:textId="14FC48C4" w:rsidR="00666A7D" w:rsidRPr="0046339A" w:rsidRDefault="00666A7D" w:rsidP="00666A7D">
      <w:r w:rsidRPr="0046339A">
        <w:t>Notifikácie sú zasielané na základe nasledujúcich udalostí:</w:t>
      </w: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3114"/>
        <w:gridCol w:w="1554"/>
        <w:gridCol w:w="3407"/>
        <w:gridCol w:w="5812"/>
      </w:tblGrid>
      <w:tr w:rsidR="00666A7D" w:rsidRPr="0046339A" w14:paraId="10CBF7C2" w14:textId="77777777" w:rsidTr="0012595F">
        <w:tc>
          <w:tcPr>
            <w:tcW w:w="3114" w:type="dxa"/>
          </w:tcPr>
          <w:p w14:paraId="21990E79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Udalosť</w:t>
            </w:r>
          </w:p>
        </w:tc>
        <w:tc>
          <w:tcPr>
            <w:tcW w:w="1554" w:type="dxa"/>
          </w:tcPr>
          <w:p w14:paraId="07CCFB52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Notifikovaný subjekt</w:t>
            </w:r>
          </w:p>
        </w:tc>
        <w:tc>
          <w:tcPr>
            <w:tcW w:w="3407" w:type="dxa"/>
          </w:tcPr>
          <w:p w14:paraId="5DD23794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Subjekt správy</w:t>
            </w:r>
          </w:p>
        </w:tc>
        <w:tc>
          <w:tcPr>
            <w:tcW w:w="5812" w:type="dxa"/>
          </w:tcPr>
          <w:p w14:paraId="64AB0AD8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Príklad notifikačnej správy</w:t>
            </w:r>
          </w:p>
        </w:tc>
      </w:tr>
      <w:tr w:rsidR="00666A7D" w:rsidRPr="0046339A" w14:paraId="3697D951" w14:textId="77777777" w:rsidTr="0012595F">
        <w:tc>
          <w:tcPr>
            <w:tcW w:w="3114" w:type="dxa"/>
          </w:tcPr>
          <w:p w14:paraId="7BEC878B" w14:textId="3F1D7A39" w:rsidR="00666A7D" w:rsidRPr="0046339A" w:rsidRDefault="00EB4F53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Vytvorenie </w:t>
            </w:r>
            <w:r w:rsidR="002C0C8F">
              <w:rPr>
                <w:sz w:val="20"/>
                <w:szCs w:val="20"/>
              </w:rPr>
              <w:t>používateľa</w:t>
            </w:r>
            <w:r w:rsidRPr="0046339A">
              <w:rPr>
                <w:sz w:val="20"/>
                <w:szCs w:val="20"/>
              </w:rPr>
              <w:t xml:space="preserve"> subjektu</w:t>
            </w:r>
          </w:p>
        </w:tc>
        <w:tc>
          <w:tcPr>
            <w:tcW w:w="1554" w:type="dxa"/>
          </w:tcPr>
          <w:p w14:paraId="3C18D6EF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Koncový Používateľ </w:t>
            </w:r>
          </w:p>
        </w:tc>
        <w:tc>
          <w:tcPr>
            <w:tcW w:w="3407" w:type="dxa"/>
          </w:tcPr>
          <w:p w14:paraId="1FFA56FC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Nastavenie hesla v systéme IAM pre používateľa: </w:t>
            </w:r>
            <w:r w:rsidRPr="0046339A">
              <w:rPr>
                <w:i/>
                <w:iCs/>
                <w:sz w:val="20"/>
                <w:szCs w:val="20"/>
              </w:rPr>
              <w:t>titul priezvisko meno</w:t>
            </w:r>
          </w:p>
        </w:tc>
        <w:tc>
          <w:tcPr>
            <w:tcW w:w="5812" w:type="dxa"/>
          </w:tcPr>
          <w:p w14:paraId="61E7B1F3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Dobrý deň,</w:t>
            </w:r>
          </w:p>
          <w:p w14:paraId="499A2711" w14:textId="6EDB6544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 systéme IAM Národnej </w:t>
            </w:r>
            <w:r w:rsidR="009335D2" w:rsidRPr="0046339A">
              <w:rPr>
                <w:sz w:val="20"/>
                <w:szCs w:val="20"/>
              </w:rPr>
              <w:t xml:space="preserve">banky </w:t>
            </w:r>
            <w:r w:rsidRPr="0046339A">
              <w:rPr>
                <w:sz w:val="20"/>
                <w:szCs w:val="20"/>
              </w:rPr>
              <w:t xml:space="preserve">Slovenska </w:t>
            </w:r>
            <w:r w:rsidR="00B13ABA">
              <w:rPr>
                <w:sz w:val="20"/>
                <w:szCs w:val="20"/>
              </w:rPr>
              <w:t>Vám</w:t>
            </w:r>
            <w:r w:rsidRPr="0046339A">
              <w:rPr>
                <w:sz w:val="20"/>
                <w:szCs w:val="20"/>
              </w:rPr>
              <w:t xml:space="preserve"> bol</w:t>
            </w:r>
            <w:r w:rsidR="0012595F" w:rsidRPr="0046339A">
              <w:rPr>
                <w:sz w:val="20"/>
                <w:szCs w:val="20"/>
              </w:rPr>
              <w:t xml:space="preserve"> vytvorený používateľ a </w:t>
            </w:r>
            <w:r w:rsidRPr="0046339A">
              <w:rPr>
                <w:sz w:val="20"/>
                <w:szCs w:val="20"/>
              </w:rPr>
              <w:t>nastavené iniciálne heslo:</w:t>
            </w:r>
          </w:p>
          <w:p w14:paraId="39D99C68" w14:textId="3A73FCEB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Prihlasovacie meno: </w:t>
            </w:r>
            <w:r w:rsidR="00912F76"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912F76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6C520477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Iniciálne heslo:</w:t>
            </w:r>
            <w:r w:rsidRPr="0046339A">
              <w:rPr>
                <w:b/>
                <w:bCs/>
                <w:i/>
                <w:iCs/>
                <w:sz w:val="20"/>
                <w:szCs w:val="20"/>
              </w:rPr>
              <w:t xml:space="preserve"> :^K2fR"w</w:t>
            </w:r>
          </w:p>
          <w:p w14:paraId="21823C66" w14:textId="77777777" w:rsidR="00666A7D" w:rsidRPr="0046339A" w:rsidRDefault="00666A7D" w:rsidP="00665701">
            <w:pPr>
              <w:rPr>
                <w:sz w:val="20"/>
                <w:szCs w:val="20"/>
              </w:rPr>
            </w:pPr>
          </w:p>
          <w:p w14:paraId="1C53CF94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Na tento e-mail neodpovedajte, bol vytvorený automaticky systémom IAM.</w:t>
            </w:r>
          </w:p>
          <w:p w14:paraId="31FC4961" w14:textId="6C75F359" w:rsidR="00666A7D" w:rsidRPr="0046339A" w:rsidRDefault="00666A7D" w:rsidP="0012595F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Notifikácia bola vytvorená: 2022-02-12T23:12:46.784+01:00</w:t>
            </w:r>
          </w:p>
        </w:tc>
      </w:tr>
      <w:tr w:rsidR="00666A7D" w:rsidRPr="00C92B0F" w14:paraId="226B25D1" w14:textId="77777777" w:rsidTr="0012595F">
        <w:tc>
          <w:tcPr>
            <w:tcW w:w="3114" w:type="dxa"/>
          </w:tcPr>
          <w:p w14:paraId="7A78D269" w14:textId="79A2C688" w:rsidR="00666A7D" w:rsidRPr="0046339A" w:rsidRDefault="00EB4F53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Zmena</w:t>
            </w:r>
            <w:r w:rsidR="00666A7D" w:rsidRPr="0046339A">
              <w:rPr>
                <w:sz w:val="20"/>
                <w:szCs w:val="20"/>
              </w:rPr>
              <w:t xml:space="preserve"> hesla</w:t>
            </w:r>
          </w:p>
        </w:tc>
        <w:tc>
          <w:tcPr>
            <w:tcW w:w="1554" w:type="dxa"/>
          </w:tcPr>
          <w:p w14:paraId="082D0C1F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Koncový Používateľ</w:t>
            </w:r>
          </w:p>
        </w:tc>
        <w:tc>
          <w:tcPr>
            <w:tcW w:w="3407" w:type="dxa"/>
          </w:tcPr>
          <w:p w14:paraId="4336AC0C" w14:textId="77586F0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Zmena </w:t>
            </w:r>
            <w:r w:rsidR="002C0C8F">
              <w:rPr>
                <w:sz w:val="20"/>
                <w:szCs w:val="20"/>
              </w:rPr>
              <w:t>po</w:t>
            </w:r>
            <w:r w:rsidRPr="0046339A">
              <w:rPr>
                <w:sz w:val="20"/>
                <w:szCs w:val="20"/>
              </w:rPr>
              <w:t>užívateľského hesla:</w:t>
            </w:r>
            <w:r w:rsidRPr="0046339A">
              <w:rPr>
                <w:i/>
                <w:iCs/>
                <w:sz w:val="20"/>
                <w:szCs w:val="20"/>
              </w:rPr>
              <w:t xml:space="preserve"> titul priezvisko meno</w:t>
            </w:r>
          </w:p>
        </w:tc>
        <w:tc>
          <w:tcPr>
            <w:tcW w:w="5812" w:type="dxa"/>
          </w:tcPr>
          <w:p w14:paraId="6F4E0571" w14:textId="77777777" w:rsidR="0012595F" w:rsidRPr="0046339A" w:rsidRDefault="0012595F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Dobrý deň,</w:t>
            </w:r>
          </w:p>
          <w:p w14:paraId="23731756" w14:textId="3DA72B9E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 systéme IAM Národnej </w:t>
            </w:r>
            <w:r w:rsidR="009335D2" w:rsidRPr="0046339A">
              <w:rPr>
                <w:sz w:val="20"/>
                <w:szCs w:val="20"/>
              </w:rPr>
              <w:t xml:space="preserve">banky </w:t>
            </w:r>
            <w:r w:rsidRPr="0046339A">
              <w:rPr>
                <w:sz w:val="20"/>
                <w:szCs w:val="20"/>
              </w:rPr>
              <w:t xml:space="preserve">Slovenska </w:t>
            </w:r>
            <w:r w:rsidR="00B13ABA">
              <w:rPr>
                <w:sz w:val="20"/>
                <w:szCs w:val="20"/>
              </w:rPr>
              <w:t>Vám</w:t>
            </w:r>
            <w:r w:rsidRPr="0046339A">
              <w:rPr>
                <w:sz w:val="20"/>
                <w:szCs w:val="20"/>
              </w:rPr>
              <w:t xml:space="preserve"> bolo zmenené Vaše heslo:</w:t>
            </w:r>
          </w:p>
          <w:p w14:paraId="115302F4" w14:textId="27BAF777" w:rsidR="00666A7D" w:rsidRPr="0046339A" w:rsidRDefault="00666A7D" w:rsidP="00665701">
            <w:pPr>
              <w:rPr>
                <w:b/>
                <w:bCs/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Prihlasovacie meno: </w:t>
            </w:r>
            <w:r w:rsidR="00912F76"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912F76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38A513C5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Nové heslo: </w:t>
            </w:r>
            <w:r w:rsidRPr="0046339A">
              <w:rPr>
                <w:b/>
                <w:bCs/>
                <w:i/>
                <w:iCs/>
                <w:sz w:val="20"/>
                <w:szCs w:val="20"/>
              </w:rPr>
              <w:t>Quz#4"]|</w:t>
            </w:r>
          </w:p>
          <w:p w14:paraId="2FF45132" w14:textId="77777777" w:rsidR="00666A7D" w:rsidRPr="0046339A" w:rsidRDefault="00666A7D" w:rsidP="00665701">
            <w:pPr>
              <w:rPr>
                <w:sz w:val="20"/>
                <w:szCs w:val="20"/>
              </w:rPr>
            </w:pPr>
          </w:p>
          <w:p w14:paraId="6BCE2CC9" w14:textId="1237E463" w:rsidR="00666A7D" w:rsidRPr="0046339A" w:rsidRDefault="00B53F2F" w:rsidP="00665701">
            <w:pPr>
              <w:rPr>
                <w:sz w:val="20"/>
                <w:szCs w:val="20"/>
              </w:rPr>
            </w:pP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V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> </w:t>
            </w: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prípade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, </w:t>
            </w: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že ste zmenu hesla nepožadoval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>i</w:t>
            </w: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, prosím okamžite kontaktujte pracovníka podpory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>.</w:t>
            </w:r>
          </w:p>
          <w:p w14:paraId="5F98F8D4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Na tento e-mail neodpovedajte, bol vytvorený automaticky systémom IAM.</w:t>
            </w:r>
          </w:p>
          <w:p w14:paraId="0A8EC6BE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Notifikácia bola vytvorená:2022-02-13T07:52:54.524+01:00</w:t>
            </w:r>
          </w:p>
        </w:tc>
      </w:tr>
      <w:tr w:rsidR="00815CC0" w:rsidRPr="0046339A" w14:paraId="20B1CBB1" w14:textId="77777777" w:rsidTr="0012595F">
        <w:tc>
          <w:tcPr>
            <w:tcW w:w="3114" w:type="dxa"/>
          </w:tcPr>
          <w:p w14:paraId="55237BF0" w14:textId="77777777" w:rsidR="00815CC0" w:rsidRDefault="00815CC0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lastRenderedPageBreak/>
              <w:t>Generovanie certifikátu pre koncového používateľa</w:t>
            </w:r>
          </w:p>
          <w:p w14:paraId="3CA7EE07" w14:textId="199899E9" w:rsidR="007C1D34" w:rsidRPr="0046339A" w:rsidRDefault="007C1D34" w:rsidP="006657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(platí pre 2FA subjekty)</w:t>
            </w:r>
          </w:p>
        </w:tc>
        <w:tc>
          <w:tcPr>
            <w:tcW w:w="1554" w:type="dxa"/>
          </w:tcPr>
          <w:p w14:paraId="11634B74" w14:textId="12071140" w:rsidR="00815CC0" w:rsidRPr="0046339A" w:rsidRDefault="00815CC0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Žiadateľ (správca subjektu)</w:t>
            </w:r>
          </w:p>
        </w:tc>
        <w:tc>
          <w:tcPr>
            <w:tcW w:w="3407" w:type="dxa"/>
          </w:tcPr>
          <w:p w14:paraId="29524A81" w14:textId="760DA578" w:rsidR="00815CC0" w:rsidRPr="0046339A" w:rsidRDefault="00815CC0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X509 Certifikát pre koncového používateľa: :</w:t>
            </w:r>
            <w:r w:rsidRPr="0046339A">
              <w:rPr>
                <w:i/>
                <w:iCs/>
                <w:sz w:val="20"/>
                <w:szCs w:val="20"/>
              </w:rPr>
              <w:t xml:space="preserve"> titul priezvisko meno (prihlasovacie meno)</w:t>
            </w:r>
          </w:p>
        </w:tc>
        <w:tc>
          <w:tcPr>
            <w:tcW w:w="5812" w:type="dxa"/>
          </w:tcPr>
          <w:p w14:paraId="5E740DD8" w14:textId="77777777" w:rsidR="0012595F" w:rsidRPr="0046339A" w:rsidRDefault="0012595F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Dobrý deň,</w:t>
            </w:r>
          </w:p>
          <w:p w14:paraId="52E9D267" w14:textId="4D19B02D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 systéme IAM Národnej Banky Slovenska </w:t>
            </w:r>
            <w:r w:rsidR="00B13ABA">
              <w:rPr>
                <w:sz w:val="20"/>
                <w:szCs w:val="20"/>
              </w:rPr>
              <w:t>Vám</w:t>
            </w:r>
            <w:r w:rsidRPr="0046339A">
              <w:rPr>
                <w:sz w:val="20"/>
                <w:szCs w:val="20"/>
              </w:rPr>
              <w:t xml:space="preserve"> bol na základe Vašej žiadosti vygenerovaný certifikát pre používateľa:</w:t>
            </w:r>
          </w:p>
          <w:p w14:paraId="399B5FB0" w14:textId="4B155D23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Meno a priezvisko: </w:t>
            </w:r>
            <w:r w:rsidR="00282D4B" w:rsidRPr="00282D4B">
              <w:rPr>
                <w:sz w:val="20"/>
                <w:szCs w:val="20"/>
              </w:rPr>
              <w:t xml:space="preserve">Janko </w:t>
            </w:r>
            <w:proofErr w:type="spellStart"/>
            <w:r w:rsidR="00282D4B" w:rsidRPr="00282D4B">
              <w:rPr>
                <w:sz w:val="20"/>
                <w:szCs w:val="20"/>
              </w:rPr>
              <w:t>Hraško</w:t>
            </w:r>
            <w:proofErr w:type="spellEnd"/>
          </w:p>
          <w:p w14:paraId="6F398FE2" w14:textId="0239F58C" w:rsidR="00815CC0" w:rsidRPr="0046339A" w:rsidRDefault="00815CC0" w:rsidP="00815CC0">
            <w:pPr>
              <w:rPr>
                <w:b/>
                <w:bCs/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Prihlasovacie meno: </w:t>
            </w:r>
            <w:r w:rsidR="00912F76" w:rsidRPr="00282D4B">
              <w:rPr>
                <w:bCs/>
                <w:i/>
                <w:iCs/>
                <w:sz w:val="22"/>
                <w:szCs w:val="22"/>
              </w:rPr>
              <w:t>10031097</w:t>
            </w:r>
          </w:p>
          <w:p w14:paraId="7D125B26" w14:textId="1FE3BCBA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Vygenerovaný certifikát nájdete ako prílohu tejto správy.</w:t>
            </w:r>
            <w:r w:rsidR="0012595F" w:rsidRPr="0046339A">
              <w:rPr>
                <w:sz w:val="20"/>
                <w:szCs w:val="20"/>
              </w:rPr>
              <w:t xml:space="preserve"> </w:t>
            </w:r>
            <w:r w:rsidRPr="0046339A">
              <w:rPr>
                <w:sz w:val="20"/>
                <w:szCs w:val="20"/>
              </w:rPr>
              <w:t xml:space="preserve">Pre dokončenie procesu registrácie používateľa </w:t>
            </w:r>
            <w:r w:rsidR="0012595F" w:rsidRPr="0046339A">
              <w:rPr>
                <w:sz w:val="20"/>
                <w:szCs w:val="20"/>
              </w:rPr>
              <w:t xml:space="preserve">v systéme IAM </w:t>
            </w:r>
            <w:r w:rsidRPr="0046339A">
              <w:rPr>
                <w:sz w:val="20"/>
                <w:szCs w:val="20"/>
              </w:rPr>
              <w:t>postupujte podľa príručky Správcu subjektu.</w:t>
            </w:r>
          </w:p>
          <w:p w14:paraId="09871A83" w14:textId="1F10DB13" w:rsidR="00815CC0" w:rsidRPr="0046339A" w:rsidRDefault="00815CC0" w:rsidP="00815CC0">
            <w:pPr>
              <w:rPr>
                <w:sz w:val="20"/>
                <w:szCs w:val="20"/>
              </w:rPr>
            </w:pPr>
          </w:p>
          <w:p w14:paraId="3FFC4E85" w14:textId="77777777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Na tento e-mail neodpovedajte, bol vytvorený automaticky systémom IAM.</w:t>
            </w:r>
          </w:p>
          <w:p w14:paraId="5500F487" w14:textId="4D5D1A1C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Notifikácia bola vytvorená:2022-02-13T07:52:54.524+01:00</w:t>
            </w:r>
          </w:p>
        </w:tc>
      </w:tr>
    </w:tbl>
    <w:p w14:paraId="5D5BB04C" w14:textId="77777777" w:rsidR="0012595F" w:rsidRPr="0046339A" w:rsidRDefault="0012595F" w:rsidP="0012595F">
      <w:pPr>
        <w:sectPr w:rsidR="0012595F" w:rsidRPr="0046339A" w:rsidSect="0012595F">
          <w:pgSz w:w="16840" w:h="11900" w:orient="landscape"/>
          <w:pgMar w:top="1560" w:right="1701" w:bottom="851" w:left="2552" w:header="709" w:footer="2098" w:gutter="0"/>
          <w:cols w:space="708"/>
          <w:docGrid w:linePitch="326"/>
        </w:sectPr>
      </w:pPr>
      <w:bookmarkStart w:id="51" w:name="_Toc95690465"/>
    </w:p>
    <w:p w14:paraId="03967EA6" w14:textId="2AD425A3" w:rsidR="00666A7D" w:rsidRPr="0046339A" w:rsidRDefault="296643DE" w:rsidP="00C75934">
      <w:pPr>
        <w:pStyle w:val="Heading1"/>
      </w:pPr>
      <w:bookmarkStart w:id="52" w:name="_Toc116905468"/>
      <w:r>
        <w:lastRenderedPageBreak/>
        <w:t>Generovanie X509 certifikátu</w:t>
      </w:r>
      <w:bookmarkEnd w:id="51"/>
      <w:r w:rsidR="005C72BA">
        <w:t xml:space="preserve"> </w:t>
      </w:r>
      <w:r w:rsidR="005C72BA" w:rsidRPr="00C75934">
        <w:t>pre</w:t>
      </w:r>
      <w:r w:rsidR="005C72BA">
        <w:t xml:space="preserve"> používateľa s</w:t>
      </w:r>
      <w:r w:rsidR="005C72BA">
        <w:rPr>
          <w:rFonts w:ascii="Helvetica" w:hAnsi="Helvetica" w:cs="Helvetica"/>
        </w:rPr>
        <w:t> </w:t>
      </w:r>
      <w:r w:rsidR="005C72BA">
        <w:t>dvojfaktorovou autentifik</w:t>
      </w:r>
      <w:r w:rsidR="005C72BA">
        <w:rPr>
          <w:rFonts w:ascii="Helvetica" w:hAnsi="Helvetica" w:cs="Helvetica"/>
        </w:rPr>
        <w:t>á</w:t>
      </w:r>
      <w:r w:rsidR="005C72BA">
        <w:t>ciou</w:t>
      </w:r>
      <w:bookmarkEnd w:id="52"/>
    </w:p>
    <w:p w14:paraId="7E17F76D" w14:textId="0A76C09F" w:rsidR="00933267" w:rsidRPr="0046339A" w:rsidRDefault="00933267" w:rsidP="00896CBE">
      <w:pPr>
        <w:rPr>
          <w:rFonts w:cstheme="minorHAnsi"/>
        </w:rPr>
      </w:pPr>
      <w:r w:rsidRPr="0046339A">
        <w:rPr>
          <w:rFonts w:cstheme="minorHAnsi"/>
        </w:rPr>
        <w:t xml:space="preserve">Pre prihlásenie používateľa je vyžadovaný prihlasovací certifikát </w:t>
      </w:r>
      <w:r w:rsidR="00482AC6" w:rsidRPr="0046339A">
        <w:rPr>
          <w:rFonts w:cstheme="minorHAnsi"/>
        </w:rPr>
        <w:t>(dvojfaktorová autentifikácia)</w:t>
      </w:r>
      <w:r w:rsidR="00956E43">
        <w:rPr>
          <w:rFonts w:cstheme="minorHAnsi"/>
        </w:rPr>
        <w:t xml:space="preserve">, ktorý je možné </w:t>
      </w:r>
      <w:r w:rsidR="00213969" w:rsidRPr="0046339A">
        <w:rPr>
          <w:rFonts w:cstheme="minorHAnsi"/>
        </w:rPr>
        <w:t>vytvoriť podľa nižšie uvedeného postupu</w:t>
      </w:r>
      <w:r w:rsidRPr="0046339A">
        <w:rPr>
          <w:rFonts w:cstheme="minorHAnsi"/>
        </w:rPr>
        <w:t xml:space="preserve">. </w:t>
      </w:r>
    </w:p>
    <w:p w14:paraId="0FB67C42" w14:textId="639F0AA6" w:rsidR="000C362A" w:rsidRDefault="00666A7D" w:rsidP="00012939">
      <w:bookmarkStart w:id="53" w:name="_Generovanie_X509_certifikátu"/>
      <w:bookmarkEnd w:id="53"/>
      <w:r w:rsidRPr="17AAEA52">
        <w:t xml:space="preserve">Na vytvorenie autentifikačného </w:t>
      </w:r>
      <w:proofErr w:type="spellStart"/>
      <w:r w:rsidR="00F14CE2" w:rsidRPr="17AAEA52">
        <w:t>self-</w:t>
      </w:r>
      <w:r w:rsidR="009B37ED" w:rsidRPr="17AAEA52">
        <w:t>signed</w:t>
      </w:r>
      <w:proofErr w:type="spellEnd"/>
      <w:r w:rsidR="009B37ED" w:rsidRPr="17AAEA52">
        <w:t xml:space="preserve"> </w:t>
      </w:r>
      <w:r w:rsidRPr="17AAEA52">
        <w:t>certifikátu použ</w:t>
      </w:r>
      <w:r w:rsidR="00ED0310" w:rsidRPr="17AAEA52">
        <w:t xml:space="preserve">ite </w:t>
      </w:r>
      <w:r w:rsidR="009F6483" w:rsidRPr="17AAEA52">
        <w:t>nástroj</w:t>
      </w:r>
      <w:r w:rsidR="008B61FE" w:rsidRPr="17AAEA52">
        <w:t xml:space="preserve"> Generátor certifikátov</w:t>
      </w:r>
      <w:r w:rsidRPr="17AAEA52">
        <w:t>, ktorý stiahnete tu:</w:t>
      </w:r>
      <w:r w:rsidR="00012939" w:rsidRPr="17AAEA52">
        <w:t xml:space="preserve"> </w:t>
      </w:r>
      <w:hyperlink r:id="rId45" w:history="1">
        <w:r w:rsidR="000C362A" w:rsidRPr="00F26C43">
          <w:rPr>
            <w:rStyle w:val="Hyperlink"/>
          </w:rPr>
          <w:t>https://nbs.sk/dokument/bf4433b5-d4a1-414c-86fb-7523b155a856/stiahnut/?force=true</w:t>
        </w:r>
      </w:hyperlink>
    </w:p>
    <w:p w14:paraId="354F3E5F" w14:textId="5C21974E" w:rsidR="00666A7D" w:rsidRPr="0046339A" w:rsidRDefault="00AA3270" w:rsidP="00012939">
      <w:pPr>
        <w:rPr>
          <w:rFonts w:ascii="Verdana" w:hAnsi="Verdana" w:cs="Calibri"/>
          <w:sz w:val="20"/>
          <w:szCs w:val="20"/>
        </w:rPr>
      </w:pPr>
      <w:r w:rsidRPr="17AAEA52">
        <w:t xml:space="preserve">Tento nástroj vyžaduje </w:t>
      </w:r>
      <w:r w:rsidR="00AF1D00" w:rsidRPr="17AAEA52">
        <w:t xml:space="preserve">pre spustenie </w:t>
      </w:r>
      <w:r w:rsidRPr="17AAEA52">
        <w:t>nainštalova</w:t>
      </w:r>
      <w:r w:rsidR="00D747F6" w:rsidRPr="17AAEA52">
        <w:t>nú Javu min. verzie 8.</w:t>
      </w:r>
    </w:p>
    <w:p w14:paraId="3C189130" w14:textId="77777777" w:rsidR="00666A7D" w:rsidRPr="0046339A" w:rsidRDefault="00666A7D" w:rsidP="00666A7D">
      <w:pPr>
        <w:jc w:val="both"/>
        <w:rPr>
          <w:rFonts w:cstheme="minorHAnsi"/>
        </w:rPr>
      </w:pPr>
      <w:r w:rsidRPr="0046339A">
        <w:rPr>
          <w:rFonts w:cstheme="minorHAnsi"/>
        </w:rPr>
        <w:t>Postup generovania certifikátu je nasledovný:</w:t>
      </w:r>
    </w:p>
    <w:p w14:paraId="1586ADA4" w14:textId="27E9419D" w:rsidR="00666A7D" w:rsidRPr="0046339A" w:rsidRDefault="175862B4" w:rsidP="31B9A11C">
      <w:pPr>
        <w:pStyle w:val="ListParagraph"/>
        <w:numPr>
          <w:ilvl w:val="0"/>
          <w:numId w:val="25"/>
        </w:numPr>
      </w:pPr>
      <w:r w:rsidRPr="0046339A">
        <w:t>Spust</w:t>
      </w:r>
      <w:r w:rsidR="00E151CB" w:rsidRPr="0046339A">
        <w:t>i</w:t>
      </w:r>
      <w:r w:rsidR="004E650D" w:rsidRPr="0046339A">
        <w:t>te</w:t>
      </w:r>
      <w:r w:rsidRPr="0046339A">
        <w:t xml:space="preserve"> aplikáci</w:t>
      </w:r>
      <w:r w:rsidR="00E151CB" w:rsidRPr="0046339A">
        <w:t>u</w:t>
      </w:r>
      <w:r w:rsidRPr="0046339A">
        <w:t xml:space="preserve"> </w:t>
      </w:r>
      <w:r w:rsidR="00276441" w:rsidRPr="0046339A">
        <w:t xml:space="preserve">jednoduchým kliknutím na stiahnutý súbor. </w:t>
      </w:r>
      <w:r w:rsidR="001E516B" w:rsidRPr="0046339A">
        <w:t xml:space="preserve">Otvorí sa </w:t>
      </w:r>
      <w:r w:rsidR="00B13ABA">
        <w:t>vám</w:t>
      </w:r>
      <w:r w:rsidR="001E516B" w:rsidRPr="0046339A">
        <w:t xml:space="preserve"> okno s</w:t>
      </w:r>
      <w:r w:rsidR="00231675" w:rsidRPr="0046339A">
        <w:t> </w:t>
      </w:r>
      <w:r w:rsidR="001E516B" w:rsidRPr="0046339A">
        <w:t>programom</w:t>
      </w:r>
    </w:p>
    <w:p w14:paraId="562128C6" w14:textId="7049A239" w:rsidR="00231675" w:rsidRPr="0046339A" w:rsidRDefault="00231675" w:rsidP="00231675">
      <w:pPr>
        <w:pStyle w:val="ListParagraph"/>
      </w:pPr>
      <w:r>
        <w:rPr>
          <w:noProof/>
        </w:rPr>
        <w:drawing>
          <wp:inline distT="0" distB="0" distL="0" distR="0" wp14:anchorId="53E14E0E" wp14:editId="26B1AD71">
            <wp:extent cx="5756912" cy="54001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540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EB25" w14:textId="32441158" w:rsidR="00666A7D" w:rsidRPr="0046339A" w:rsidRDefault="0052313C" w:rsidP="00ED41B0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lastRenderedPageBreak/>
        <w:t>V</w:t>
      </w:r>
      <w:r w:rsidR="005B197D" w:rsidRPr="0046339A">
        <w:rPr>
          <w:rFonts w:cstheme="minorHAnsi"/>
        </w:rPr>
        <w:t xml:space="preserve">píšte do prvého okienka používateľské meno (musí byť totožné s tým, ktoré </w:t>
      </w:r>
      <w:r w:rsidR="005843ED" w:rsidRPr="0046339A">
        <w:rPr>
          <w:rFonts w:cstheme="minorHAnsi"/>
        </w:rPr>
        <w:t>bolo používateľovi pridelené v IAM)</w:t>
      </w:r>
      <w:r w:rsidR="006E41F4" w:rsidRPr="0046339A">
        <w:rPr>
          <w:rFonts w:cstheme="minorHAnsi"/>
        </w:rPr>
        <w:t>.</w:t>
      </w:r>
    </w:p>
    <w:p w14:paraId="25E54250" w14:textId="180605F7" w:rsidR="005843ED" w:rsidRPr="0046339A" w:rsidRDefault="005843ED" w:rsidP="00ED41B0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>V druhom okienku vyberte pracovný adresár (napr. C:\Windows</w:t>
      </w:r>
      <w:r w:rsidR="00902132" w:rsidRPr="0046339A">
        <w:rPr>
          <w:rFonts w:cstheme="minorHAnsi"/>
        </w:rPr>
        <w:t>\Temp).</w:t>
      </w:r>
    </w:p>
    <w:p w14:paraId="68BBB3C6" w14:textId="7148B05F" w:rsidR="00902132" w:rsidRPr="0046339A" w:rsidRDefault="00902132" w:rsidP="00ED41B0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Do tretieho okienka vyplňte heslo, ktoré bude použité pre </w:t>
      </w:r>
      <w:proofErr w:type="spellStart"/>
      <w:r w:rsidRPr="0046339A">
        <w:rPr>
          <w:rFonts w:cstheme="minorHAnsi"/>
        </w:rPr>
        <w:t>certificate</w:t>
      </w:r>
      <w:proofErr w:type="spellEnd"/>
      <w:r w:rsidRPr="0046339A">
        <w:rPr>
          <w:rFonts w:cstheme="minorHAnsi"/>
        </w:rPr>
        <w:t xml:space="preserve"> </w:t>
      </w:r>
      <w:proofErr w:type="spellStart"/>
      <w:r w:rsidRPr="0046339A">
        <w:rPr>
          <w:rFonts w:cstheme="minorHAnsi"/>
        </w:rPr>
        <w:t>package</w:t>
      </w:r>
      <w:proofErr w:type="spellEnd"/>
      <w:r w:rsidRPr="0046339A">
        <w:rPr>
          <w:rFonts w:cstheme="minorHAnsi"/>
        </w:rPr>
        <w:t xml:space="preserve"> (p12). Môžete využiť aj generátor náhodných hesiel, k</w:t>
      </w:r>
      <w:r w:rsidR="003D1E03" w:rsidRPr="0046339A">
        <w:rPr>
          <w:rFonts w:cstheme="minorHAnsi"/>
        </w:rPr>
        <w:t xml:space="preserve">torý spustíte stlčením </w:t>
      </w:r>
      <w:proofErr w:type="spellStart"/>
      <w:r w:rsidR="00F034A0" w:rsidRPr="0046339A">
        <w:rPr>
          <w:rFonts w:cstheme="minorHAnsi"/>
        </w:rPr>
        <w:t>tla</w:t>
      </w:r>
      <w:r w:rsidR="00617CFE" w:rsidRPr="0046339A">
        <w:rPr>
          <w:rFonts w:cstheme="minorHAnsi"/>
        </w:rPr>
        <w:t>čítka</w:t>
      </w:r>
      <w:proofErr w:type="spellEnd"/>
    </w:p>
    <w:p w14:paraId="6687CD3C" w14:textId="16FDD811" w:rsidR="00617CFE" w:rsidRPr="0046339A" w:rsidRDefault="00980A22" w:rsidP="00BB30A9">
      <w:pPr>
        <w:pStyle w:val="ListParagraph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56C5E4" wp14:editId="52F27AC4">
            <wp:extent cx="5927090" cy="440690"/>
            <wp:effectExtent l="0" t="0" r="0" b="0"/>
            <wp:docPr id="1073741860" name="Picture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6D031" w14:textId="785A3D40" w:rsidR="00666A7D" w:rsidRPr="0046339A" w:rsidRDefault="00666A7D" w:rsidP="00666A7D">
      <w:pPr>
        <w:pStyle w:val="ListParagraph"/>
        <w:rPr>
          <w:rFonts w:cstheme="minorHAnsi"/>
        </w:rPr>
      </w:pPr>
    </w:p>
    <w:p w14:paraId="5243DC43" w14:textId="79AAB799" w:rsidR="00617CFE" w:rsidRPr="0046339A" w:rsidRDefault="00617CFE" w:rsidP="2FCF72B9">
      <w:pPr>
        <w:pStyle w:val="ListParagraph"/>
        <w:numPr>
          <w:ilvl w:val="0"/>
          <w:numId w:val="25"/>
        </w:numPr>
        <w:rPr>
          <w:color w:val="000000" w:themeColor="text1"/>
        </w:rPr>
      </w:pPr>
      <w:r w:rsidRPr="0046339A">
        <w:rPr>
          <w:color w:val="000000" w:themeColor="text1"/>
        </w:rPr>
        <w:t xml:space="preserve">Stlačte tlačidlo </w:t>
      </w:r>
      <w:r w:rsidR="00577881" w:rsidRPr="0046339A">
        <w:rPr>
          <w:color w:val="000000" w:themeColor="text1"/>
        </w:rPr>
        <w:t>„</w:t>
      </w:r>
      <w:r w:rsidRPr="0046339A">
        <w:rPr>
          <w:color w:val="000000" w:themeColor="text1"/>
        </w:rPr>
        <w:t>Vygeneruj certifikát a</w:t>
      </w:r>
      <w:r w:rsidR="00577881" w:rsidRPr="0046339A">
        <w:rPr>
          <w:color w:val="000000" w:themeColor="text1"/>
        </w:rPr>
        <w:t> </w:t>
      </w:r>
      <w:proofErr w:type="spellStart"/>
      <w:r w:rsidRPr="0046339A">
        <w:rPr>
          <w:color w:val="000000" w:themeColor="text1"/>
        </w:rPr>
        <w:t>csr</w:t>
      </w:r>
      <w:proofErr w:type="spellEnd"/>
      <w:r w:rsidR="00577881" w:rsidRPr="0046339A">
        <w:rPr>
          <w:color w:val="000000" w:themeColor="text1"/>
        </w:rPr>
        <w:t>“</w:t>
      </w:r>
      <w:r w:rsidRPr="0046339A">
        <w:rPr>
          <w:color w:val="000000" w:themeColor="text1"/>
        </w:rPr>
        <w:t>.</w:t>
      </w:r>
    </w:p>
    <w:p w14:paraId="5C797BDC" w14:textId="60798BD8" w:rsidR="00666A7D" w:rsidRPr="00ED41B0" w:rsidRDefault="6BB35DE0" w:rsidP="00ED41B0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ED41B0">
        <w:t xml:space="preserve">Prihláste sa </w:t>
      </w:r>
      <w:r w:rsidR="00A77F58" w:rsidRPr="00ED41B0">
        <w:t xml:space="preserve">do </w:t>
      </w:r>
      <w:r w:rsidR="00980A22">
        <w:t>používateľského r</w:t>
      </w:r>
      <w:r w:rsidR="00E675C3" w:rsidRPr="00ED41B0">
        <w:t xml:space="preserve">ozhrania </w:t>
      </w:r>
      <w:r w:rsidR="00956E43" w:rsidRPr="00ED41B0">
        <w:t>pre správu používateľov</w:t>
      </w:r>
      <w:r w:rsidR="00C01B2A">
        <w:t xml:space="preserve"> ŠZP</w:t>
      </w:r>
      <w:r w:rsidR="00956E43" w:rsidRPr="00ED41B0">
        <w:t xml:space="preserve"> </w:t>
      </w:r>
      <w:r w:rsidR="0036363D" w:rsidRPr="00ED41B0">
        <w:t xml:space="preserve"> kliknite na Používatelia / </w:t>
      </w:r>
      <w:r w:rsidR="00A77F58" w:rsidRPr="00ED41B0">
        <w:t xml:space="preserve">Používatelia </w:t>
      </w:r>
      <w:r w:rsidR="0036363D" w:rsidRPr="00ED41B0">
        <w:t xml:space="preserve"> subjektu</w:t>
      </w:r>
      <w:r w:rsidR="00221350" w:rsidRPr="00ED41B0">
        <w:t xml:space="preserve">, </w:t>
      </w:r>
      <w:r w:rsidR="00375D31" w:rsidRPr="00ED41B0">
        <w:t xml:space="preserve">kliknutím </w:t>
      </w:r>
      <w:r w:rsidR="00221350" w:rsidRPr="00ED41B0">
        <w:t xml:space="preserve">vyberte </w:t>
      </w:r>
      <w:r w:rsidR="00746E6E" w:rsidRPr="00ED41B0">
        <w:t>používateľa</w:t>
      </w:r>
      <w:r w:rsidR="00012DF1" w:rsidRPr="00ED41B0">
        <w:t>,</w:t>
      </w:r>
      <w:r w:rsidR="00746E6E" w:rsidRPr="00ED41B0">
        <w:t xml:space="preserve"> pre ktorého generujete</w:t>
      </w:r>
      <w:r w:rsidRPr="00ED41B0">
        <w:t xml:space="preserve"> </w:t>
      </w:r>
      <w:r w:rsidR="00FB019C" w:rsidRPr="00ED41B0">
        <w:t xml:space="preserve">X509 certifikát </w:t>
      </w:r>
      <w:r w:rsidRPr="00ED41B0">
        <w:t xml:space="preserve">a </w:t>
      </w:r>
      <w:r w:rsidR="175862B4" w:rsidRPr="00ED41B0">
        <w:t xml:space="preserve">zaregistrujte </w:t>
      </w:r>
      <w:proofErr w:type="spellStart"/>
      <w:r w:rsidRPr="00ED41B0">
        <w:rPr>
          <w:i/>
          <w:iCs/>
        </w:rPr>
        <w:t>csr</w:t>
      </w:r>
      <w:proofErr w:type="spellEnd"/>
      <w:r w:rsidRPr="00ED41B0">
        <w:rPr>
          <w:i/>
          <w:iCs/>
        </w:rPr>
        <w:t xml:space="preserve"> súbor</w:t>
      </w:r>
      <w:r w:rsidR="175862B4" w:rsidRPr="00ED41B0">
        <w:t xml:space="preserve"> </w:t>
      </w:r>
      <w:r w:rsidR="006D01EE" w:rsidRPr="00ED41B0">
        <w:t>(pokia</w:t>
      </w:r>
      <w:r w:rsidR="00721D1E" w:rsidRPr="00ED41B0">
        <w:t xml:space="preserve">ľ nevidíte </w:t>
      </w:r>
      <w:r w:rsidR="001471F9" w:rsidRPr="00ED41B0">
        <w:t>vyznačené pole ako na obrázku nižšie, je</w:t>
      </w:r>
      <w:r w:rsidR="006D01EE" w:rsidRPr="00ED41B0">
        <w:t xml:space="preserve"> potrebné kliknúť na Zobraziť prázdne polia)</w:t>
      </w:r>
    </w:p>
    <w:p w14:paraId="7ABC4F1B" w14:textId="4600AD97" w:rsidR="00DE7AF7" w:rsidRPr="0046339A" w:rsidRDefault="0005151A" w:rsidP="007A7594">
      <w:pPr>
        <w:ind w:left="360"/>
        <w:contextualSpacing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67D05CB" wp14:editId="6614C469">
            <wp:extent cx="6472555" cy="2981740"/>
            <wp:effectExtent l="0" t="0" r="444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24" cy="29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C905" w14:textId="651F3D46" w:rsidR="00DE7AF7" w:rsidRPr="0046339A" w:rsidRDefault="65FF75A6" w:rsidP="2FCF72B9">
      <w:pPr>
        <w:pStyle w:val="ListParagraph"/>
        <w:numPr>
          <w:ilvl w:val="0"/>
          <w:numId w:val="25"/>
        </w:numPr>
      </w:pPr>
      <w:r w:rsidRPr="0046339A">
        <w:t xml:space="preserve">Uložte zmeny </w:t>
      </w:r>
    </w:p>
    <w:p w14:paraId="6F4885D4" w14:textId="0073EEE3" w:rsidR="00CA1F43" w:rsidRPr="0046339A" w:rsidRDefault="65FF75A6" w:rsidP="00ED41B0">
      <w:pPr>
        <w:pStyle w:val="ListParagraph"/>
        <w:numPr>
          <w:ilvl w:val="0"/>
          <w:numId w:val="25"/>
        </w:numPr>
        <w:jc w:val="both"/>
      </w:pPr>
      <w:r w:rsidRPr="0046339A">
        <w:t xml:space="preserve">Systém Vašu požiadavku spracuje a na </w:t>
      </w:r>
      <w:r w:rsidR="00C658ED" w:rsidRPr="0046339A">
        <w:t xml:space="preserve">emailovú </w:t>
      </w:r>
      <w:r w:rsidRPr="0046339A">
        <w:t xml:space="preserve">adresu </w:t>
      </w:r>
      <w:r w:rsidR="00C658ED" w:rsidRPr="0046339A">
        <w:t>používateľa</w:t>
      </w:r>
      <w:r w:rsidRPr="0046339A">
        <w:t xml:space="preserve"> bude </w:t>
      </w:r>
      <w:r w:rsidR="00A042DF" w:rsidRPr="0046339A">
        <w:t xml:space="preserve">automaticky </w:t>
      </w:r>
      <w:r w:rsidRPr="0046339A">
        <w:t xml:space="preserve">odoslaná notifikácia obsahujúca podpísaný certifikát vo formáte </w:t>
      </w:r>
      <w:proofErr w:type="spellStart"/>
      <w:r w:rsidRPr="0046339A">
        <w:t>pem</w:t>
      </w:r>
      <w:proofErr w:type="spellEnd"/>
      <w:r w:rsidRPr="0046339A">
        <w:t xml:space="preserve">. (v našom prípade súbor: </w:t>
      </w:r>
      <w:r w:rsidRPr="0046339A">
        <w:rPr>
          <w:i/>
          <w:iCs/>
        </w:rPr>
        <w:t>100</w:t>
      </w:r>
      <w:r w:rsidR="0005151A">
        <w:rPr>
          <w:i/>
          <w:iCs/>
        </w:rPr>
        <w:t>31097</w:t>
      </w:r>
      <w:r w:rsidRPr="0046339A">
        <w:rPr>
          <w:i/>
          <w:iCs/>
        </w:rPr>
        <w:t>.pem</w:t>
      </w:r>
      <w:r w:rsidRPr="0046339A">
        <w:t>)</w:t>
      </w:r>
      <w:r w:rsidR="00666D9E" w:rsidRPr="0046339A">
        <w:t xml:space="preserve">. </w:t>
      </w:r>
      <w:r w:rsidR="00CA1F43" w:rsidRPr="0046339A">
        <w:t>Súbor uložte do pracovného adresára podľa bodu c).</w:t>
      </w:r>
    </w:p>
    <w:p w14:paraId="6FB6BAE7" w14:textId="199958CE" w:rsidR="00815CC0" w:rsidRPr="0046339A" w:rsidRDefault="003B4F35" w:rsidP="00ED41B0">
      <w:pPr>
        <w:pStyle w:val="ListParagraph"/>
        <w:numPr>
          <w:ilvl w:val="0"/>
          <w:numId w:val="25"/>
        </w:numPr>
        <w:jc w:val="both"/>
      </w:pPr>
      <w:r w:rsidRPr="0046339A">
        <w:t xml:space="preserve">V kroku 3. vyberte </w:t>
      </w:r>
      <w:r w:rsidR="005D32A7" w:rsidRPr="0046339A">
        <w:t>tento .</w:t>
      </w:r>
      <w:proofErr w:type="spellStart"/>
      <w:r w:rsidR="005D32A7" w:rsidRPr="0046339A">
        <w:t>pem</w:t>
      </w:r>
      <w:proofErr w:type="spellEnd"/>
      <w:r w:rsidR="005D32A7" w:rsidRPr="0046339A">
        <w:t xml:space="preserve"> súbor a kliknite na „Import certifikátu do úložiska“.</w:t>
      </w:r>
    </w:p>
    <w:p w14:paraId="25D0BC5E" w14:textId="77777777" w:rsidR="00CB6337" w:rsidRPr="0046339A" w:rsidRDefault="00CB6337" w:rsidP="00ED41B0">
      <w:pPr>
        <w:pStyle w:val="ListParagraph"/>
        <w:jc w:val="both"/>
      </w:pPr>
    </w:p>
    <w:p w14:paraId="4DFF4792" w14:textId="311CC1C4" w:rsidR="002B54DC" w:rsidRPr="0046339A" w:rsidRDefault="005324E3" w:rsidP="00ED41B0">
      <w:pPr>
        <w:pStyle w:val="ListParagraph"/>
        <w:numPr>
          <w:ilvl w:val="0"/>
          <w:numId w:val="25"/>
        </w:numPr>
        <w:jc w:val="both"/>
      </w:pPr>
      <w:r w:rsidRPr="0046339A">
        <w:t>Vytvorený certifikát si importujte do OS</w:t>
      </w:r>
      <w:r w:rsidR="00954590" w:rsidRPr="0046339A">
        <w:t xml:space="preserve"> Windows</w:t>
      </w:r>
      <w:r w:rsidRPr="0046339A">
        <w:t xml:space="preserve">. </w:t>
      </w:r>
    </w:p>
    <w:p w14:paraId="6E0DF91B" w14:textId="412899E0" w:rsidR="007A5806" w:rsidRPr="0046339A" w:rsidRDefault="00966DD5" w:rsidP="00ED41B0">
      <w:pPr>
        <w:pStyle w:val="ListParagraph"/>
        <w:jc w:val="both"/>
      </w:pPr>
      <w:r w:rsidRPr="0046339A">
        <w:t xml:space="preserve">Kliknutím na </w:t>
      </w:r>
      <w:r w:rsidR="008F4A0B" w:rsidRPr="0046339A">
        <w:t xml:space="preserve">súbor p12 vytvorený v bode </w:t>
      </w:r>
      <w:r w:rsidR="0078569E" w:rsidRPr="0046339A">
        <w:t xml:space="preserve">i), ktorý nájdete v pracovnom </w:t>
      </w:r>
      <w:r w:rsidR="00A77F58" w:rsidRPr="0046339A">
        <w:t>adresár</w:t>
      </w:r>
      <w:r w:rsidR="00A77F58">
        <w:t xml:space="preserve">i </w:t>
      </w:r>
      <w:r w:rsidR="0078569E" w:rsidRPr="0046339A">
        <w:t xml:space="preserve">podľa </w:t>
      </w:r>
      <w:r w:rsidR="0078569E" w:rsidRPr="001B711C">
        <w:t>bodu c)</w:t>
      </w:r>
      <w:r w:rsidR="00012DF1" w:rsidRPr="001B711C">
        <w:t>,</w:t>
      </w:r>
      <w:r w:rsidR="0078569E" w:rsidRPr="0046339A">
        <w:t xml:space="preserve"> </w:t>
      </w:r>
      <w:r w:rsidR="008F4A0B" w:rsidRPr="0046339A">
        <w:t xml:space="preserve">spustíte </w:t>
      </w:r>
      <w:proofErr w:type="spellStart"/>
      <w:r w:rsidR="005819D4" w:rsidRPr="0046339A">
        <w:t>Certificate</w:t>
      </w:r>
      <w:proofErr w:type="spellEnd"/>
      <w:r w:rsidR="005819D4" w:rsidRPr="0046339A">
        <w:t xml:space="preserve"> Import </w:t>
      </w:r>
      <w:proofErr w:type="spellStart"/>
      <w:r w:rsidR="005819D4" w:rsidRPr="0046339A">
        <w:t>Wizard</w:t>
      </w:r>
      <w:proofErr w:type="spellEnd"/>
      <w:r w:rsidR="00CE765C" w:rsidRPr="0046339A">
        <w:t xml:space="preserve"> </w:t>
      </w:r>
      <w:r w:rsidR="00876AC7" w:rsidRPr="0046339A">
        <w:t xml:space="preserve">a stláčaním </w:t>
      </w:r>
      <w:proofErr w:type="spellStart"/>
      <w:r w:rsidR="00876AC7" w:rsidRPr="0046339A">
        <w:t>Next</w:t>
      </w:r>
      <w:proofErr w:type="spellEnd"/>
      <w:r w:rsidR="00876AC7" w:rsidRPr="0046339A">
        <w:t xml:space="preserve"> / Ďalej </w:t>
      </w:r>
      <w:r w:rsidR="00F918DA" w:rsidRPr="0046339A">
        <w:t>prejdite všetkými o</w:t>
      </w:r>
      <w:r w:rsidR="004F0044" w:rsidRPr="0046339A">
        <w:t>knami</w:t>
      </w:r>
      <w:r w:rsidR="00CE765C" w:rsidRPr="0046339A">
        <w:t xml:space="preserve"> sprievodcu</w:t>
      </w:r>
      <w:r w:rsidR="00166800" w:rsidRPr="0046339A">
        <w:t>.</w:t>
      </w:r>
      <w:r w:rsidR="004F0044" w:rsidRPr="0046339A">
        <w:t xml:space="preserve"> </w:t>
      </w:r>
      <w:r w:rsidR="00670B90" w:rsidRPr="0046339A">
        <w:t>Vo všetkých dialógových oknách p</w:t>
      </w:r>
      <w:r w:rsidR="00166800" w:rsidRPr="0046339A">
        <w:t>onechajte predvolené hodnoty</w:t>
      </w:r>
      <w:r w:rsidR="008A4381" w:rsidRPr="0046339A">
        <w:t>.</w:t>
      </w:r>
      <w:r w:rsidR="00166800" w:rsidRPr="0046339A">
        <w:t xml:space="preserve"> </w:t>
      </w:r>
      <w:r w:rsidR="008A4381" w:rsidRPr="0046339A">
        <w:t>V</w:t>
      </w:r>
      <w:r w:rsidR="000B3322" w:rsidRPr="0046339A">
        <w:t> treťom dialógovom okne</w:t>
      </w:r>
      <w:r w:rsidR="004F0044" w:rsidRPr="0046339A">
        <w:t xml:space="preserve"> je potrebné zadať heslo, ktoré ste si vytvorili v bode </w:t>
      </w:r>
      <w:r w:rsidR="007A5806" w:rsidRPr="0046339A">
        <w:t>d).</w:t>
      </w:r>
    </w:p>
    <w:p w14:paraId="1B2A482F" w14:textId="05B890FF" w:rsidR="00AD4A42" w:rsidRPr="0046339A" w:rsidRDefault="00F151EA" w:rsidP="00ED41B0">
      <w:pPr>
        <w:pStyle w:val="ListParagraph"/>
        <w:numPr>
          <w:ilvl w:val="0"/>
          <w:numId w:val="25"/>
        </w:numPr>
        <w:jc w:val="both"/>
      </w:pPr>
      <w:r w:rsidRPr="0046339A">
        <w:t xml:space="preserve">Skonvertujte </w:t>
      </w:r>
      <w:r w:rsidR="00A44B4B" w:rsidRPr="0046339A">
        <w:t>importovaný certifikát do potrebného tvaru</w:t>
      </w:r>
      <w:r w:rsidR="00F85867" w:rsidRPr="0046339A">
        <w:t xml:space="preserve"> pre elektronický podpis</w:t>
      </w:r>
      <w:r w:rsidR="00AD4A42" w:rsidRPr="0046339A">
        <w:t>.</w:t>
      </w:r>
    </w:p>
    <w:p w14:paraId="1CE050D0" w14:textId="23D9B33E" w:rsidR="001A4449" w:rsidRPr="0046339A" w:rsidRDefault="00A44B4B" w:rsidP="00ED41B0">
      <w:pPr>
        <w:pStyle w:val="ListParagraph"/>
        <w:jc w:val="both"/>
      </w:pPr>
      <w:r w:rsidRPr="00980A22">
        <w:lastRenderedPageBreak/>
        <w:t xml:space="preserve">Na tento účel si stiahnite </w:t>
      </w:r>
      <w:r w:rsidR="00E21196" w:rsidRPr="00980A22">
        <w:t xml:space="preserve">nástroj </w:t>
      </w:r>
      <w:proofErr w:type="spellStart"/>
      <w:r w:rsidR="00E21196" w:rsidRPr="00980A22">
        <w:t>certinfoapp</w:t>
      </w:r>
      <w:proofErr w:type="spellEnd"/>
      <w:r w:rsidR="00333DB8" w:rsidRPr="00980A22">
        <w:t xml:space="preserve"> (podľa verzie .NET </w:t>
      </w:r>
      <w:proofErr w:type="spellStart"/>
      <w:r w:rsidR="00333DB8" w:rsidRPr="00980A22">
        <w:t>Framework</w:t>
      </w:r>
      <w:proofErr w:type="spellEnd"/>
      <w:r w:rsidR="00333DB8" w:rsidRPr="00980A22">
        <w:t>, ktorú máte nainštalovanú</w:t>
      </w:r>
      <w:r w:rsidR="005D1F35" w:rsidRPr="00980A22">
        <w:t>)</w:t>
      </w:r>
    </w:p>
    <w:p w14:paraId="5AF74454" w14:textId="2C4B58D7" w:rsidR="000C1223" w:rsidRPr="0046339A" w:rsidRDefault="00DD0AC8" w:rsidP="00A6372B">
      <w:pPr>
        <w:ind w:firstLine="709"/>
        <w:contextualSpacing/>
      </w:pPr>
      <w:hyperlink r:id="rId49" w:history="1">
        <w:r w:rsidRPr="008756A1">
          <w:rPr>
            <w:rStyle w:val="Hyperlink"/>
            <w:color w:val="2E74B5" w:themeColor="accent1" w:themeShade="BF"/>
          </w:rPr>
          <w:t>https://qes.ditec.sk/dist/certinfoapp.zip</w:t>
        </w:r>
      </w:hyperlink>
      <w:r w:rsidR="000C1223" w:rsidRPr="0046339A">
        <w:t xml:space="preserve">, pre .NET </w:t>
      </w:r>
      <w:proofErr w:type="spellStart"/>
      <w:r w:rsidR="000C1223" w:rsidRPr="0046339A">
        <w:t>Framework</w:t>
      </w:r>
      <w:proofErr w:type="spellEnd"/>
      <w:r w:rsidR="000C1223" w:rsidRPr="0046339A">
        <w:t xml:space="preserve"> 2.0-3.5, </w:t>
      </w:r>
    </w:p>
    <w:p w14:paraId="62B0F250" w14:textId="48352E8C" w:rsidR="000C1223" w:rsidRPr="0046339A" w:rsidRDefault="00DD0AC8" w:rsidP="00FF6A6F">
      <w:pPr>
        <w:ind w:firstLine="709"/>
        <w:contextualSpacing/>
      </w:pPr>
      <w:hyperlink r:id="rId50" w:history="1">
        <w:r w:rsidRPr="008756A1">
          <w:rPr>
            <w:rStyle w:val="Hyperlink"/>
            <w:color w:val="2E74B5" w:themeColor="accent1" w:themeShade="BF"/>
          </w:rPr>
          <w:t>https://qes.ditec.sk/dist/certinfoapp4.zip</w:t>
        </w:r>
      </w:hyperlink>
      <w:r w:rsidR="000C1223" w:rsidRPr="0046339A">
        <w:t xml:space="preserve">, pre .NET </w:t>
      </w:r>
      <w:proofErr w:type="spellStart"/>
      <w:r w:rsidR="000C1223" w:rsidRPr="0046339A">
        <w:t>Framework</w:t>
      </w:r>
      <w:proofErr w:type="spellEnd"/>
      <w:r w:rsidR="000C1223" w:rsidRPr="0046339A">
        <w:t xml:space="preserve"> 4.0 a vyšší.</w:t>
      </w:r>
    </w:p>
    <w:p w14:paraId="48D3F9A7" w14:textId="029CE724" w:rsidR="000C1223" w:rsidRPr="0046339A" w:rsidRDefault="00CE6E04" w:rsidP="00ED41B0">
      <w:pPr>
        <w:pStyle w:val="ListParagraph"/>
        <w:numPr>
          <w:ilvl w:val="0"/>
          <w:numId w:val="25"/>
        </w:numPr>
        <w:jc w:val="both"/>
      </w:pPr>
      <w:r w:rsidRPr="0046339A">
        <w:t>Stiahnutý súbor je potrebné rozbaliť</w:t>
      </w:r>
      <w:r w:rsidR="00013DFB" w:rsidRPr="0046339A">
        <w:t>, rozbalený súbor s príponou .</w:t>
      </w:r>
      <w:proofErr w:type="spellStart"/>
      <w:r w:rsidR="00013DFB" w:rsidRPr="0046339A">
        <w:t>exe</w:t>
      </w:r>
      <w:proofErr w:type="spellEnd"/>
      <w:r w:rsidR="00013DFB" w:rsidRPr="0046339A">
        <w:t xml:space="preserve"> je potrebné spustiť</w:t>
      </w:r>
      <w:r w:rsidR="00FF6A6F" w:rsidRPr="0046339A">
        <w:t xml:space="preserve"> bežným kliknutím na súbor.</w:t>
      </w:r>
    </w:p>
    <w:p w14:paraId="5D9F4925" w14:textId="65EEE141" w:rsidR="00FF6A6F" w:rsidRPr="0046339A" w:rsidRDefault="00FF6A6F" w:rsidP="00ED41B0">
      <w:pPr>
        <w:pStyle w:val="ListParagraph"/>
        <w:numPr>
          <w:ilvl w:val="0"/>
          <w:numId w:val="25"/>
        </w:numPr>
        <w:jc w:val="both"/>
      </w:pPr>
      <w:r w:rsidRPr="0046339A">
        <w:t xml:space="preserve">Otvorí sa </w:t>
      </w:r>
      <w:r w:rsidR="00B13ABA">
        <w:t>vám</w:t>
      </w:r>
      <w:r w:rsidR="00CD070D" w:rsidRPr="0046339A">
        <w:t xml:space="preserve"> dialógové okno, v ktorom </w:t>
      </w:r>
      <w:r w:rsidR="00093A2D" w:rsidRPr="0046339A">
        <w:t>vyznačíte importovaný certifikát a stlačíte „</w:t>
      </w:r>
      <w:r w:rsidR="00FF78AE" w:rsidRPr="0046339A">
        <w:t>Konvertovať certifikát (RSA AES)“.</w:t>
      </w:r>
    </w:p>
    <w:p w14:paraId="6B66B6B2" w14:textId="3D52FF4B" w:rsidR="00FF78AE" w:rsidRPr="0046339A" w:rsidRDefault="00FF78AE" w:rsidP="00BB30A9">
      <w:pPr>
        <w:pStyle w:val="ListParagraph"/>
        <w:ind w:left="0"/>
        <w:jc w:val="center"/>
      </w:pPr>
      <w:r w:rsidRPr="0046339A">
        <w:rPr>
          <w:noProof/>
        </w:rPr>
        <w:drawing>
          <wp:inline distT="0" distB="0" distL="0" distR="0" wp14:anchorId="3418B717" wp14:editId="6AB4530D">
            <wp:extent cx="5981065" cy="4559258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007" cy="45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9438" w14:textId="77777777" w:rsidR="00ED401B" w:rsidRDefault="00BA3CB6" w:rsidP="00955540">
      <w:pPr>
        <w:pStyle w:val="ListParagraph"/>
        <w:numPr>
          <w:ilvl w:val="0"/>
          <w:numId w:val="25"/>
        </w:numPr>
      </w:pPr>
      <w:r w:rsidRPr="004E7B88">
        <w:t xml:space="preserve">Dialógové okno zatvoríte </w:t>
      </w:r>
      <w:r w:rsidR="00770656" w:rsidRPr="004E7B88">
        <w:t>obvyklým</w:t>
      </w:r>
      <w:r w:rsidR="002E16E1" w:rsidRPr="004E7B88">
        <w:t xml:space="preserve"> spôsobom. Certifikát je </w:t>
      </w:r>
      <w:r w:rsidR="002E16E1" w:rsidRPr="00BB30A9">
        <w:t>pripravený na použitie v</w:t>
      </w:r>
      <w:r w:rsidR="00ED401B" w:rsidRPr="00BB30A9">
        <w:t> </w:t>
      </w:r>
      <w:r w:rsidR="002E16E1" w:rsidRPr="00BB30A9">
        <w:t>ŠZP</w:t>
      </w:r>
      <w:r w:rsidR="00ED401B" w:rsidRPr="00BB30A9">
        <w:t>.</w:t>
      </w:r>
    </w:p>
    <w:p w14:paraId="2D56A32A" w14:textId="77777777" w:rsidR="00ED401B" w:rsidRDefault="00ED401B">
      <w:r>
        <w:br w:type="page"/>
      </w:r>
    </w:p>
    <w:p w14:paraId="539EEE16" w14:textId="30BE212A" w:rsidR="00666A7D" w:rsidRPr="0046339A" w:rsidRDefault="296643DE" w:rsidP="00666A7D">
      <w:pPr>
        <w:pStyle w:val="Heading1"/>
      </w:pPr>
      <w:bookmarkStart w:id="54" w:name="_Toc95690466"/>
      <w:bookmarkStart w:id="55" w:name="_Toc116905469"/>
      <w:r>
        <w:lastRenderedPageBreak/>
        <w:t>Známe chyby a ich riešenie</w:t>
      </w:r>
      <w:bookmarkEnd w:id="54"/>
      <w:bookmarkEnd w:id="55"/>
    </w:p>
    <w:p w14:paraId="1320AC05" w14:textId="77777777" w:rsidR="00666A7D" w:rsidRPr="0046339A" w:rsidRDefault="00666A7D" w:rsidP="00666A7D">
      <w:r w:rsidRPr="0046339A">
        <w:t>Nasledujúca kapitola popisuje možné chybové stavy a ich riešenia.</w:t>
      </w:r>
    </w:p>
    <w:p w14:paraId="78A54910" w14:textId="06FAB718" w:rsidR="00917FF0" w:rsidRPr="0046339A" w:rsidRDefault="00917FF0" w:rsidP="00917FF0">
      <w:pPr>
        <w:pStyle w:val="Heading2"/>
      </w:pPr>
      <w:bookmarkStart w:id="56" w:name="_Toc95690467"/>
      <w:bookmarkStart w:id="57" w:name="_Toc1628297332"/>
      <w:bookmarkStart w:id="58" w:name="_Toc588692637"/>
      <w:bookmarkStart w:id="59" w:name="_Toc268596816"/>
      <w:bookmarkStart w:id="60" w:name="_Toc1824032265"/>
      <w:bookmarkStart w:id="61" w:name="_Toc1307654236"/>
      <w:bookmarkStart w:id="62" w:name="_Toc297804707"/>
      <w:bookmarkStart w:id="63" w:name="_Toc96535529"/>
      <w:bookmarkStart w:id="64" w:name="_Toc113619820"/>
      <w:bookmarkStart w:id="65" w:name="_Toc113620008"/>
      <w:bookmarkStart w:id="66" w:name="_Toc113632127"/>
      <w:bookmarkStart w:id="67" w:name="_Toc116905470"/>
      <w:r>
        <w:t>Zadané heslo neodpovedá nastavenej politike hesiel</w:t>
      </w:r>
      <w:bookmarkStart w:id="68" w:name="_Toc95690468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77F0D86E" w14:textId="77777777" w:rsidR="00917FF0" w:rsidRPr="0046339A" w:rsidRDefault="00917FF0" w:rsidP="00917FF0">
      <w:pPr>
        <w:jc w:val="both"/>
      </w:pPr>
      <w:r w:rsidRPr="0046339A">
        <w:rPr>
          <w:b/>
          <w:bCs/>
        </w:rPr>
        <w:t>Chyba:</w:t>
      </w:r>
      <w:r w:rsidRPr="0046339A">
        <w:t xml:space="preserve"> Zadané heslo neodpovedá nastavenej politike hesiel</w:t>
      </w:r>
    </w:p>
    <w:p w14:paraId="6DABEA45" w14:textId="77777777" w:rsidR="00917FF0" w:rsidRDefault="00917FF0" w:rsidP="00917FF0">
      <w:pPr>
        <w:jc w:val="both"/>
      </w:pPr>
      <w:r w:rsidRPr="0046339A">
        <w:rPr>
          <w:b/>
          <w:bCs/>
        </w:rPr>
        <w:t>Riešenie:</w:t>
      </w:r>
      <w:r w:rsidRPr="0046339A">
        <w:t xml:space="preserve"> Opätovne zadajte heslo, zodpovedajúce požadovanej politike hesiel</w:t>
      </w:r>
    </w:p>
    <w:p w14:paraId="77475213" w14:textId="77777777" w:rsidR="00917FF0" w:rsidRDefault="00917FF0" w:rsidP="00980A22">
      <w:pPr>
        <w:jc w:val="center"/>
      </w:pPr>
      <w:r w:rsidRPr="00860D6A">
        <w:rPr>
          <w:noProof/>
        </w:rPr>
        <w:drawing>
          <wp:inline distT="0" distB="0" distL="0" distR="0" wp14:anchorId="42D7BF7E" wp14:editId="69DA183E">
            <wp:extent cx="6475730" cy="2225615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7278" cy="22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C265" w14:textId="77777777" w:rsidR="007E1B45" w:rsidRDefault="007E1B45" w:rsidP="00980A22">
      <w:pPr>
        <w:jc w:val="center"/>
      </w:pPr>
    </w:p>
    <w:p w14:paraId="06248A3B" w14:textId="77777777" w:rsidR="00917FF0" w:rsidRDefault="00917FF0" w:rsidP="00917FF0">
      <w:pPr>
        <w:jc w:val="both"/>
      </w:pPr>
      <w:r>
        <w:t xml:space="preserve">Po </w:t>
      </w:r>
      <w:proofErr w:type="spellStart"/>
      <w:r>
        <w:t>zobrazeni</w:t>
      </w:r>
      <w:proofErr w:type="spellEnd"/>
      <w:r>
        <w:t xml:space="preserve"> hlášky kliknete vpravo v stĺpci “Výsledok propagácie“ a zobrazí sa dôvod chyby.</w:t>
      </w:r>
    </w:p>
    <w:p w14:paraId="664B93E7" w14:textId="77777777" w:rsidR="00917FF0" w:rsidRDefault="00917FF0" w:rsidP="00980A22">
      <w:pPr>
        <w:jc w:val="center"/>
      </w:pPr>
      <w:r w:rsidRPr="00860D6A">
        <w:rPr>
          <w:noProof/>
        </w:rPr>
        <w:drawing>
          <wp:inline distT="0" distB="0" distL="0" distR="0" wp14:anchorId="7C75F42F" wp14:editId="5425A529">
            <wp:extent cx="6475730" cy="1966823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82428" cy="19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C134" w14:textId="77777777" w:rsidR="000D2160" w:rsidRPr="0046339A" w:rsidRDefault="000D2160">
      <w:pPr>
        <w:rPr>
          <w:rFonts w:eastAsia="Calibri" w:cs="Calibri"/>
          <w:b/>
          <w:bCs/>
          <w:color w:val="1F4E79"/>
          <w:szCs w:val="22"/>
          <w:u w:color="1F4E79"/>
        </w:rPr>
      </w:pPr>
      <w:r w:rsidRPr="0046339A">
        <w:br w:type="page"/>
      </w:r>
    </w:p>
    <w:p w14:paraId="1B0B18FD" w14:textId="43869BFB" w:rsidR="00666A7D" w:rsidRPr="0046339A" w:rsidRDefault="296643DE" w:rsidP="00536AFF">
      <w:pPr>
        <w:pStyle w:val="Heading2"/>
      </w:pPr>
      <w:bookmarkStart w:id="69" w:name="_Toc116905471"/>
      <w:r>
        <w:lastRenderedPageBreak/>
        <w:t>Nedostatočn</w:t>
      </w:r>
      <w:r>
        <w:rPr>
          <w:rFonts w:ascii="Helvetica" w:hAnsi="Helvetica" w:cs="Helvetica"/>
        </w:rPr>
        <w:t>é</w:t>
      </w:r>
      <w:r>
        <w:t xml:space="preserve"> </w:t>
      </w:r>
      <w:r w:rsidRPr="00536AFF">
        <w:t>oprávnenie</w:t>
      </w:r>
      <w:r>
        <w:t xml:space="preserve"> na vykonanie operácie</w:t>
      </w:r>
      <w:bookmarkEnd w:id="68"/>
      <w:bookmarkEnd w:id="69"/>
    </w:p>
    <w:p w14:paraId="13CA7169" w14:textId="77777777" w:rsidR="00666A7D" w:rsidRPr="0046339A" w:rsidRDefault="00666A7D" w:rsidP="00666A7D">
      <w:pPr>
        <w:jc w:val="both"/>
        <w:rPr>
          <w:b/>
          <w:bCs/>
        </w:rPr>
      </w:pPr>
      <w:r w:rsidRPr="0046339A">
        <w:rPr>
          <w:b/>
          <w:bCs/>
        </w:rPr>
        <w:t>Chyba:</w:t>
      </w:r>
      <w:r w:rsidRPr="0046339A">
        <w:t xml:space="preserve"> Nedostatočné oprávnenie na vykonanie operácie</w:t>
      </w:r>
    </w:p>
    <w:p w14:paraId="586D9845" w14:textId="02459303" w:rsidR="00666A7D" w:rsidRPr="0046339A" w:rsidRDefault="00666A7D" w:rsidP="00666A7D">
      <w:pPr>
        <w:jc w:val="both"/>
        <w:rPr>
          <w:b/>
          <w:bCs/>
        </w:rPr>
      </w:pPr>
      <w:r w:rsidRPr="0046339A">
        <w:rPr>
          <w:b/>
          <w:bCs/>
        </w:rPr>
        <w:t>Riešenie</w:t>
      </w:r>
      <w:r w:rsidRPr="001B711C">
        <w:rPr>
          <w:b/>
          <w:bCs/>
        </w:rPr>
        <w:t xml:space="preserve">: </w:t>
      </w:r>
      <w:r w:rsidRPr="001B711C">
        <w:t>Práva v aplikácii sú obmedzené iba na vybrané prípady</w:t>
      </w:r>
      <w:r w:rsidR="00A06141" w:rsidRPr="001B711C">
        <w:t>,</w:t>
      </w:r>
      <w:r w:rsidRPr="001B711C">
        <w:t xml:space="preserve"> ktoré môžete ako správca </w:t>
      </w:r>
      <w:r w:rsidR="00DD4625">
        <w:t>subjektu</w:t>
      </w:r>
      <w:r w:rsidRPr="001B711C">
        <w:t xml:space="preserve"> vykonávať. Na operáciu</w:t>
      </w:r>
      <w:r w:rsidR="00A06141" w:rsidRPr="001B711C">
        <w:t>,</w:t>
      </w:r>
      <w:r w:rsidRPr="001B711C">
        <w:t xml:space="preserve"> ktorú ste sa pokúšal</w:t>
      </w:r>
      <w:r w:rsidR="00257DAC" w:rsidRPr="001B711C">
        <w:t>i</w:t>
      </w:r>
      <w:r w:rsidRPr="001B711C">
        <w:t xml:space="preserve"> vykonať</w:t>
      </w:r>
      <w:r w:rsidR="00A06141" w:rsidRPr="001B711C">
        <w:t>,</w:t>
      </w:r>
      <w:r w:rsidRPr="001B711C">
        <w:t xml:space="preserve"> nemáte dostatočné oprávnenie.</w:t>
      </w:r>
    </w:p>
    <w:p w14:paraId="7F7761B5" w14:textId="023D8DF6" w:rsidR="00666A7D" w:rsidRPr="0046339A" w:rsidRDefault="00676F1B" w:rsidP="00666A7D">
      <w:pPr>
        <w:jc w:val="center"/>
      </w:pPr>
      <w:r w:rsidRPr="00DD560A">
        <w:rPr>
          <w:noProof/>
        </w:rPr>
        <w:drawing>
          <wp:inline distT="0" distB="0" distL="0" distR="0" wp14:anchorId="0E7BBE62" wp14:editId="70EA4504">
            <wp:extent cx="6475730" cy="755650"/>
            <wp:effectExtent l="0" t="0" r="127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7DAE" w14:textId="4D91C804" w:rsidR="00666A7D" w:rsidRPr="0046339A" w:rsidRDefault="296643DE" w:rsidP="00536AFF">
      <w:pPr>
        <w:pStyle w:val="Heading2"/>
      </w:pPr>
      <w:bookmarkStart w:id="70" w:name="_Toc95690469"/>
      <w:bookmarkStart w:id="71" w:name="_Toc116905472"/>
      <w:r>
        <w:t>Nedostatočn</w:t>
      </w:r>
      <w:r>
        <w:rPr>
          <w:rFonts w:ascii="Helvetica" w:hAnsi="Helvetica" w:cs="Helvetica"/>
        </w:rPr>
        <w:t>é</w:t>
      </w:r>
      <w:r>
        <w:t xml:space="preserve"> </w:t>
      </w:r>
      <w:r w:rsidRPr="00536AFF">
        <w:t>oprávnenie</w:t>
      </w:r>
      <w:bookmarkEnd w:id="70"/>
      <w:bookmarkEnd w:id="71"/>
      <w:r>
        <w:t xml:space="preserve"> </w:t>
      </w:r>
    </w:p>
    <w:p w14:paraId="38173468" w14:textId="44D8BDC4" w:rsidR="00666A7D" w:rsidRPr="008878A5" w:rsidRDefault="00666A7D" w:rsidP="00666A7D">
      <w:pPr>
        <w:rPr>
          <w:b/>
          <w:bCs/>
          <w:lang w:val="en-US"/>
        </w:rPr>
      </w:pPr>
      <w:r w:rsidRPr="0046339A">
        <w:rPr>
          <w:b/>
          <w:bCs/>
        </w:rPr>
        <w:t xml:space="preserve">Chyba: </w:t>
      </w:r>
      <w:r w:rsidR="00257DAC">
        <w:t>P</w:t>
      </w:r>
      <w:r w:rsidRPr="0046339A">
        <w:t xml:space="preserve">ri kliknutí na položku v menu dostanem </w:t>
      </w:r>
      <w:r w:rsidRPr="0046339A">
        <w:rPr>
          <w:i/>
          <w:iCs/>
        </w:rPr>
        <w:t>chybu 403</w:t>
      </w:r>
    </w:p>
    <w:p w14:paraId="6D425C76" w14:textId="260C7F88" w:rsidR="00666A7D" w:rsidRPr="0046339A" w:rsidRDefault="00666A7D" w:rsidP="00666A7D">
      <w:r w:rsidRPr="0046339A">
        <w:rPr>
          <w:b/>
          <w:bCs/>
        </w:rPr>
        <w:t>Riešenie:</w:t>
      </w:r>
      <w:r w:rsidRPr="0046339A">
        <w:t xml:space="preserve"> Nemáte dostatočné oprávnenie na vykonanie požadovanej operácie, alebo táto funkcionalita nie je dostupná pre správcu </w:t>
      </w:r>
      <w:r w:rsidR="00DD4625">
        <w:t>subjektu</w:t>
      </w:r>
      <w:r w:rsidRPr="0046339A">
        <w:t>.</w:t>
      </w:r>
    </w:p>
    <w:p w14:paraId="25E1FD2D" w14:textId="6C41AD2F" w:rsidR="00666A7D" w:rsidRPr="0046339A" w:rsidRDefault="00676F1B" w:rsidP="000D2160">
      <w:pPr>
        <w:jc w:val="center"/>
      </w:pPr>
      <w:r w:rsidRPr="00DD560A">
        <w:rPr>
          <w:noProof/>
        </w:rPr>
        <w:drawing>
          <wp:inline distT="0" distB="0" distL="0" distR="0" wp14:anchorId="04D3EDA2" wp14:editId="2091B6D1">
            <wp:extent cx="6475730" cy="1327867"/>
            <wp:effectExtent l="0" t="0" r="127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04363" cy="133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86F5" w14:textId="77777777" w:rsidR="000D2160" w:rsidRPr="0046339A" w:rsidRDefault="000D2160">
      <w:pPr>
        <w:rPr>
          <w:rFonts w:eastAsia="Calibri" w:cs="Calibri"/>
          <w:b/>
          <w:bCs/>
          <w:color w:val="1F4E79"/>
          <w:szCs w:val="22"/>
          <w:u w:color="1F4E79"/>
        </w:rPr>
      </w:pPr>
      <w:bookmarkStart w:id="72" w:name="_Toc95690470"/>
      <w:r w:rsidRPr="0046339A">
        <w:br w:type="page"/>
      </w:r>
    </w:p>
    <w:p w14:paraId="69BA66CF" w14:textId="1DFEABFB" w:rsidR="00666A7D" w:rsidRPr="0046339A" w:rsidRDefault="296643DE" w:rsidP="00666A7D">
      <w:pPr>
        <w:pStyle w:val="Heading2"/>
      </w:pPr>
      <w:bookmarkStart w:id="73" w:name="_Toc116905473"/>
      <w:r>
        <w:lastRenderedPageBreak/>
        <w:t>Zobrazenie skrytých atribútov</w:t>
      </w:r>
      <w:bookmarkEnd w:id="72"/>
      <w:bookmarkEnd w:id="73"/>
    </w:p>
    <w:p w14:paraId="2F070DA2" w14:textId="77777777" w:rsidR="00666A7D" w:rsidRPr="0046339A" w:rsidRDefault="00666A7D" w:rsidP="00666A7D">
      <w:pPr>
        <w:jc w:val="both"/>
        <w:rPr>
          <w:b/>
          <w:bCs/>
        </w:rPr>
      </w:pPr>
      <w:r w:rsidRPr="0046339A">
        <w:rPr>
          <w:b/>
          <w:bCs/>
        </w:rPr>
        <w:t>Chyba:</w:t>
      </w:r>
      <w:r w:rsidRPr="0046339A">
        <w:t xml:space="preserve"> Po prihlásení nevidím na používateľovi všetky atribúty</w:t>
      </w:r>
    </w:p>
    <w:p w14:paraId="3CA2D20C" w14:textId="78465AD9" w:rsidR="00666A7D" w:rsidRPr="0046339A" w:rsidRDefault="00666A7D" w:rsidP="00666A7D">
      <w:pPr>
        <w:jc w:val="both"/>
      </w:pPr>
      <w:r w:rsidRPr="0046339A">
        <w:rPr>
          <w:b/>
          <w:bCs/>
        </w:rPr>
        <w:t xml:space="preserve">Riešenie: </w:t>
      </w:r>
      <w:r w:rsidRPr="001B711C">
        <w:t xml:space="preserve">Systém pri </w:t>
      </w:r>
      <w:r w:rsidR="00257DAC" w:rsidRPr="001B711C">
        <w:t xml:space="preserve">editácii </w:t>
      </w:r>
      <w:r w:rsidRPr="001B711C">
        <w:t xml:space="preserve">profilu </w:t>
      </w:r>
      <w:r w:rsidR="00264848">
        <w:t>používateľa</w:t>
      </w:r>
      <w:r w:rsidRPr="001B711C">
        <w:t xml:space="preserve"> zobrazuje iba atribúty</w:t>
      </w:r>
      <w:r w:rsidR="00A06141" w:rsidRPr="001B711C">
        <w:t>,</w:t>
      </w:r>
      <w:r w:rsidRPr="001B711C">
        <w:t xml:space="preserve"> ktoré majú vyplnenú hodnotu. V</w:t>
      </w:r>
      <w:r w:rsidR="00A06141" w:rsidRPr="001B711C">
        <w:t> </w:t>
      </w:r>
      <w:r w:rsidRPr="001B711C">
        <w:t>prípade</w:t>
      </w:r>
      <w:r w:rsidR="00A06141" w:rsidRPr="001B711C">
        <w:t>,</w:t>
      </w:r>
      <w:r w:rsidRPr="001B711C">
        <w:t xml:space="preserve"> </w:t>
      </w:r>
      <w:r w:rsidR="00257DAC" w:rsidRPr="001B711C">
        <w:t xml:space="preserve">ak </w:t>
      </w:r>
      <w:r w:rsidRPr="001B711C">
        <w:t>atribút hodnotu neobsahuje (atribút nebol zadaný pri založení)</w:t>
      </w:r>
      <w:r w:rsidR="00A06141" w:rsidRPr="001B711C">
        <w:t>,</w:t>
      </w:r>
      <w:r w:rsidRPr="001B711C">
        <w:t xml:space="preserve"> systém tento atribút na formulári nezobrazí. Pre zobrazenie prázdnych atribútov kliknite na </w:t>
      </w:r>
      <w:r w:rsidRPr="001B711C">
        <w:rPr>
          <w:rFonts w:ascii="Source Sans Pro" w:hAnsi="Source Sans Pro"/>
          <w:color w:val="3C8DBC"/>
          <w:sz w:val="18"/>
          <w:szCs w:val="18"/>
          <w:shd w:val="clear" w:color="auto" w:fill="FFFFFF"/>
        </w:rPr>
        <w:t xml:space="preserve">Zobraziť prázdne polia </w:t>
      </w:r>
      <w:r w:rsidRPr="001B711C">
        <w:t>umiestnený pod zoznamom atribútov.</w:t>
      </w:r>
    </w:p>
    <w:bookmarkEnd w:id="0"/>
    <w:p w14:paraId="36779956" w14:textId="49C8DEA4" w:rsidR="00FB3F6C" w:rsidRDefault="0058538E" w:rsidP="000D2160">
      <w:pPr>
        <w:jc w:val="center"/>
      </w:pPr>
      <w:r>
        <w:rPr>
          <w:noProof/>
        </w:rPr>
        <w:drawing>
          <wp:inline distT="0" distB="0" distL="0" distR="0" wp14:anchorId="358B513C" wp14:editId="1EAA9A98">
            <wp:extent cx="6115507" cy="528390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69" cy="53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6899" w14:textId="2B285716" w:rsidR="002171CC" w:rsidRDefault="002171CC">
      <w:r>
        <w:br w:type="page"/>
      </w:r>
    </w:p>
    <w:p w14:paraId="6ADBB9CD" w14:textId="5D5E9A31" w:rsidR="004B6FFE" w:rsidRDefault="4B111519" w:rsidP="004B6FFE">
      <w:pPr>
        <w:pStyle w:val="Heading2"/>
        <w:spacing w:line="256" w:lineRule="auto"/>
      </w:pPr>
      <w:bookmarkStart w:id="74" w:name="_Toc71828376"/>
      <w:bookmarkStart w:id="75" w:name="_Toc575256893"/>
      <w:bookmarkStart w:id="76" w:name="_Toc2081765205"/>
      <w:bookmarkStart w:id="77" w:name="_Toc1409008612"/>
      <w:bookmarkStart w:id="78" w:name="_Toc54819733"/>
      <w:bookmarkStart w:id="79" w:name="_Toc246196332"/>
      <w:bookmarkStart w:id="80" w:name="_Toc115005296"/>
      <w:bookmarkStart w:id="81" w:name="_Toc108771553"/>
      <w:bookmarkStart w:id="82" w:name="_Toc116905474"/>
      <w:r>
        <w:lastRenderedPageBreak/>
        <w:t>Nesprávny formát vloženého CSR súboru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0A73CE95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CSR na podpísanie certifikátu systém vyhlási chybu: </w:t>
      </w:r>
      <w:r>
        <w:rPr>
          <w:rFonts w:eastAsia="Calibri" w:cs="Calibri"/>
          <w:b/>
          <w:bCs/>
          <w:szCs w:val="22"/>
        </w:rPr>
        <w:t>Nesprávny formát vloženého súboru.</w:t>
      </w:r>
    </w:p>
    <w:p w14:paraId="17C8ED31" w14:textId="178F245C" w:rsidR="004B6FFE" w:rsidRDefault="004B6FFE" w:rsidP="004B6FFE">
      <w:pPr>
        <w:jc w:val="both"/>
      </w:pPr>
      <w:r>
        <w:rPr>
          <w:b/>
          <w:bCs/>
        </w:rPr>
        <w:t xml:space="preserve">Riešenie: </w:t>
      </w:r>
      <w:r>
        <w:t>Pri vložení súboru systém</w:t>
      </w:r>
      <w:r w:rsidR="002171CC">
        <w:t xml:space="preserve"> validuje</w:t>
      </w:r>
      <w:r>
        <w:t xml:space="preserve"> samotný súbor, či sa jedná o CSR (súbor s požiadavkou na vygenerovanie a podpísanie certifikátu). Ak ste vložili iný typ súboru ako je predpísané, systém takýto súbor neakceptuje a vyhlási chybu. Overte prosím správnosť vloženého súboru a do systému vložte taký</w:t>
      </w:r>
      <w:r w:rsidR="00D536EE" w:rsidRPr="002171CC">
        <w:t>,</w:t>
      </w:r>
      <w:r>
        <w:t xml:space="preserve"> ktorý ste vygenerovali na základe postupu v tejto príručke. </w:t>
      </w:r>
    </w:p>
    <w:p w14:paraId="12403A15" w14:textId="6D8AAED2" w:rsidR="004B6FFE" w:rsidRDefault="00676F1B" w:rsidP="004B6FFE">
      <w:pPr>
        <w:jc w:val="center"/>
        <w:rPr>
          <w:color w:val="000000" w:themeColor="text1"/>
        </w:rPr>
      </w:pPr>
      <w:r w:rsidRPr="00DD560A">
        <w:rPr>
          <w:noProof/>
          <w:color w:val="000000" w:themeColor="text1"/>
        </w:rPr>
        <w:drawing>
          <wp:inline distT="0" distB="0" distL="0" distR="0" wp14:anchorId="7C61B083" wp14:editId="446C0AE5">
            <wp:extent cx="6475730" cy="1009816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11250" cy="1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B7E3" w14:textId="77777777" w:rsidR="002171CC" w:rsidRDefault="002171CC" w:rsidP="004B6FFE">
      <w:pPr>
        <w:jc w:val="center"/>
        <w:rPr>
          <w:color w:val="000000" w:themeColor="text1"/>
        </w:rPr>
      </w:pPr>
    </w:p>
    <w:p w14:paraId="450103D5" w14:textId="3AD0AB7D" w:rsidR="004B6FFE" w:rsidRDefault="4B111519" w:rsidP="004B6FFE">
      <w:pPr>
        <w:pStyle w:val="Heading2"/>
        <w:spacing w:line="256" w:lineRule="auto"/>
      </w:pPr>
      <w:bookmarkStart w:id="83" w:name="_Toc1818882579"/>
      <w:bookmarkStart w:id="84" w:name="_Toc13212557"/>
      <w:bookmarkStart w:id="85" w:name="_Toc815571267"/>
      <w:bookmarkStart w:id="86" w:name="_Toc27956083"/>
      <w:bookmarkStart w:id="87" w:name="_Toc658983504"/>
      <w:bookmarkStart w:id="88" w:name="_Toc1895991732"/>
      <w:bookmarkStart w:id="89" w:name="_Toc445738579"/>
      <w:bookmarkStart w:id="90" w:name="_Toc108771554"/>
      <w:bookmarkStart w:id="91" w:name="_Toc116905475"/>
      <w:r>
        <w:t>Nesprávny formát vloženého x509Certfikátu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52FCD1CD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x509Certifikátu systém vyhlási chybu: </w:t>
      </w:r>
      <w:r>
        <w:rPr>
          <w:rFonts w:eastAsia="Calibri" w:cs="Calibri"/>
          <w:b/>
          <w:bCs/>
          <w:szCs w:val="22"/>
        </w:rPr>
        <w:t>Nesprávny formát vloženého súboru.</w:t>
      </w:r>
    </w:p>
    <w:p w14:paraId="480993FE" w14:textId="21BDCE1E" w:rsidR="004B6FFE" w:rsidRDefault="004B6FFE" w:rsidP="004B6FFE">
      <w:pPr>
        <w:jc w:val="both"/>
      </w:pPr>
      <w:r>
        <w:rPr>
          <w:b/>
          <w:bCs/>
        </w:rPr>
        <w:t xml:space="preserve">Riešenie: </w:t>
      </w:r>
      <w:r>
        <w:t xml:space="preserve">Pri vložení súboru systém </w:t>
      </w:r>
      <w:r w:rsidR="002171CC">
        <w:t>validuje</w:t>
      </w:r>
      <w:r>
        <w:t xml:space="preserve"> samotný súbor, či sa jedná o certifikát vydaný a podpísaný IAM NBS certifikačnou autoritou. Ak ste vložili iný typ súboru ako je predpísané, systém takýto súbor neakceptuje a vyhlási chybu. Overte prosím správnosť vloženého súboru a do systému vložte taký</w:t>
      </w:r>
      <w:r w:rsidR="00D536EE" w:rsidRPr="002171CC">
        <w:t>,</w:t>
      </w:r>
      <w:r>
        <w:t xml:space="preserve"> ktorý ste vygenerovali na základe postupu v tejto príručke. </w:t>
      </w:r>
    </w:p>
    <w:p w14:paraId="0436F9CC" w14:textId="77777777" w:rsidR="008F2AB0" w:rsidRDefault="00676F1B" w:rsidP="002171CC">
      <w:pPr>
        <w:jc w:val="center"/>
      </w:pPr>
      <w:r w:rsidRPr="00DD560A">
        <w:rPr>
          <w:noProof/>
          <w:color w:val="000000" w:themeColor="text1"/>
        </w:rPr>
        <w:drawing>
          <wp:inline distT="0" distB="0" distL="0" distR="0" wp14:anchorId="7272A2CA" wp14:editId="002C893E">
            <wp:extent cx="6475730" cy="834886"/>
            <wp:effectExtent l="0" t="0" r="127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95707" cy="83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BC82" w14:textId="08C838C8" w:rsidR="004B6FFE" w:rsidRDefault="004B6FFE" w:rsidP="008F2AB0">
      <w:pPr>
        <w:rPr>
          <w:rFonts w:eastAsia="Calibri" w:cs="Calibri"/>
          <w:b/>
          <w:bCs/>
          <w:color w:val="1F4E79"/>
          <w:szCs w:val="22"/>
        </w:rPr>
      </w:pPr>
      <w:r>
        <w:br w:type="page"/>
      </w:r>
      <w:bookmarkStart w:id="92" w:name="_Toc565398165"/>
      <w:bookmarkStart w:id="93" w:name="_Toc130158234"/>
      <w:bookmarkStart w:id="94" w:name="_Toc2114045710"/>
      <w:bookmarkStart w:id="95" w:name="_Toc622796246"/>
      <w:bookmarkStart w:id="96" w:name="_Toc1220452772"/>
      <w:bookmarkStart w:id="97" w:name="_Toc1619957994"/>
      <w:bookmarkStart w:id="98" w:name="_Toc835751290"/>
    </w:p>
    <w:p w14:paraId="6709B020" w14:textId="5DFBA066" w:rsidR="004B6FFE" w:rsidRDefault="4B111519" w:rsidP="004B6FFE">
      <w:pPr>
        <w:pStyle w:val="Heading2"/>
        <w:spacing w:line="256" w:lineRule="auto"/>
      </w:pPr>
      <w:bookmarkStart w:id="99" w:name="_Toc108771555"/>
      <w:bookmarkStart w:id="100" w:name="_Toc116905476"/>
      <w:r>
        <w:lastRenderedPageBreak/>
        <w:t>Vložený súbor neprislúcha danej identite (vloženie CSR)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79B6A0DA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CSR na podpísanie certifikátu systém vyhlási chybu: </w:t>
      </w:r>
      <w:r>
        <w:rPr>
          <w:b/>
          <w:bCs/>
        </w:rPr>
        <w:t>Vložený súbor neprislúcha danej identite</w:t>
      </w:r>
      <w:r>
        <w:rPr>
          <w:rFonts w:eastAsia="Calibri" w:cs="Calibri"/>
          <w:b/>
          <w:bCs/>
          <w:szCs w:val="22"/>
        </w:rPr>
        <w:t>.</w:t>
      </w:r>
    </w:p>
    <w:p w14:paraId="6E45B43E" w14:textId="64D45F29" w:rsidR="004B6FFE" w:rsidRDefault="004B6FFE" w:rsidP="004B6FFE">
      <w:pPr>
        <w:jc w:val="both"/>
      </w:pPr>
      <w:r w:rsidRPr="002171CC">
        <w:rPr>
          <w:b/>
          <w:bCs/>
        </w:rPr>
        <w:t xml:space="preserve">Riešenie: </w:t>
      </w:r>
      <w:r w:rsidRPr="002171CC">
        <w:t xml:space="preserve">Pri vložení súboru systém </w:t>
      </w:r>
      <w:r w:rsidR="002171CC" w:rsidRPr="002171CC">
        <w:t>validuje</w:t>
      </w:r>
      <w:r w:rsidRPr="002171CC">
        <w:t xml:space="preserve"> samotný súbor, či sa jedná o CSR (súbor s požiadavkou na vygenerovanie a podpísanie certifikátu) a</w:t>
      </w:r>
      <w:r w:rsidR="00D536EE" w:rsidRPr="002171CC">
        <w:t> </w:t>
      </w:r>
      <w:r w:rsidRPr="002171CC">
        <w:t>tiež</w:t>
      </w:r>
      <w:r w:rsidR="00D536EE" w:rsidRPr="002171CC">
        <w:t xml:space="preserve">, </w:t>
      </w:r>
      <w:r w:rsidRPr="002171CC">
        <w:t xml:space="preserve"> či samotný súbor je určený pre danú identitu. Ak ste vložili omylom súbor</w:t>
      </w:r>
      <w:r w:rsidR="00D536EE" w:rsidRPr="002171CC">
        <w:t xml:space="preserve">, </w:t>
      </w:r>
      <w:r w:rsidRPr="002171CC">
        <w:t>ktorý nie je určený danej identite, systém takýto súbor neakceptuje a vyhlási chybu. Overte</w:t>
      </w:r>
      <w:r w:rsidR="00257DAC" w:rsidRPr="002171CC">
        <w:t xml:space="preserve"> </w:t>
      </w:r>
      <w:r w:rsidRPr="002171CC">
        <w:t>správnosť vloženého súboru a do systému vložte taký</w:t>
      </w:r>
      <w:r w:rsidR="00D536EE" w:rsidRPr="002171CC">
        <w:t>,</w:t>
      </w:r>
      <w:r w:rsidRPr="002171CC">
        <w:t xml:space="preserve"> ktorý ste vygenerovali pre danú identitu na základe postupu v tejto príručke.</w:t>
      </w:r>
    </w:p>
    <w:p w14:paraId="0320A1D8" w14:textId="78F09ECE" w:rsidR="004B6FFE" w:rsidRDefault="00676F1B" w:rsidP="004B6FFE">
      <w:pPr>
        <w:jc w:val="center"/>
      </w:pPr>
      <w:r w:rsidRPr="00676F1B">
        <w:rPr>
          <w:noProof/>
        </w:rPr>
        <w:drawing>
          <wp:inline distT="0" distB="0" distL="0" distR="0" wp14:anchorId="42093976" wp14:editId="6E9453F4">
            <wp:extent cx="6475730" cy="1049572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20812" cy="105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7D90" w14:textId="77777777" w:rsidR="004B6FFE" w:rsidRDefault="4B111519" w:rsidP="0058538E">
      <w:pPr>
        <w:pStyle w:val="Heading2"/>
      </w:pPr>
      <w:bookmarkStart w:id="101" w:name="_Toc321207085"/>
      <w:bookmarkStart w:id="102" w:name="_Toc1793348339"/>
      <w:bookmarkStart w:id="103" w:name="_Toc1642333204"/>
      <w:bookmarkStart w:id="104" w:name="_Toc1950378492"/>
      <w:bookmarkStart w:id="105" w:name="_Toc1906087729"/>
      <w:bookmarkStart w:id="106" w:name="_Toc1813398945"/>
      <w:bookmarkStart w:id="107" w:name="_Toc1469626099"/>
      <w:bookmarkStart w:id="108" w:name="_Toc108771556"/>
      <w:bookmarkStart w:id="109" w:name="_Toc116905477"/>
      <w:r>
        <w:t xml:space="preserve">Vložený súbor neprislúcha danej identite (vloženie x509 </w:t>
      </w:r>
      <w:r w:rsidRPr="0058538E">
        <w:t>verejnej</w:t>
      </w:r>
      <w:r>
        <w:t xml:space="preserve"> časti certifikátu)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52F6C997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x509Certifikátu systém vyhlási chybu: </w:t>
      </w:r>
      <w:r>
        <w:rPr>
          <w:b/>
          <w:bCs/>
        </w:rPr>
        <w:t>Vložený súbor neprislúcha danej identite</w:t>
      </w:r>
      <w:r>
        <w:rPr>
          <w:rFonts w:eastAsia="Calibri" w:cs="Calibri"/>
          <w:b/>
          <w:bCs/>
          <w:szCs w:val="22"/>
        </w:rPr>
        <w:t>.</w:t>
      </w:r>
    </w:p>
    <w:p w14:paraId="60A09340" w14:textId="546ABF84" w:rsidR="004B6FFE" w:rsidRDefault="004B6FFE" w:rsidP="004B6FFE">
      <w:pPr>
        <w:jc w:val="both"/>
      </w:pPr>
      <w:r>
        <w:rPr>
          <w:b/>
          <w:bCs/>
        </w:rPr>
        <w:t xml:space="preserve">Riešenie: </w:t>
      </w:r>
      <w:r w:rsidRPr="002171CC">
        <w:t xml:space="preserve">Pri vložení súboru systém </w:t>
      </w:r>
      <w:r w:rsidR="002171CC">
        <w:t>validuje</w:t>
      </w:r>
      <w:r w:rsidRPr="002171CC">
        <w:t xml:space="preserve"> samotný súbor, či sa jedná o x509Certifikát a tiež, či samotný certifikát je určený pre danú identitu. Ak ste vložili omylom súbor</w:t>
      </w:r>
      <w:r w:rsidR="00D536EE" w:rsidRPr="002171CC">
        <w:t xml:space="preserve">, </w:t>
      </w:r>
      <w:r w:rsidRPr="002171CC">
        <w:t>ktorý neprislúcha danej identite, systém súbor neakceptuje a vyhlási chybu. Overte prosím správnosť vloženého súboru a do systému vložte taký</w:t>
      </w:r>
      <w:r w:rsidR="00D536EE" w:rsidRPr="002171CC">
        <w:t>,</w:t>
      </w:r>
      <w:r w:rsidRPr="002171CC">
        <w:t xml:space="preserve"> ktorý ste vygenerovali pre danú identitu na základe postupu v tejto príručke.</w:t>
      </w:r>
    </w:p>
    <w:p w14:paraId="74E66FD3" w14:textId="774F0F2A" w:rsidR="002171CC" w:rsidRDefault="00676F1B" w:rsidP="000D2160">
      <w:pPr>
        <w:jc w:val="center"/>
        <w:rPr>
          <w:color w:val="000000" w:themeColor="text1"/>
        </w:rPr>
      </w:pPr>
      <w:r w:rsidRPr="00676F1B">
        <w:rPr>
          <w:noProof/>
          <w:color w:val="000000" w:themeColor="text1"/>
        </w:rPr>
        <w:drawing>
          <wp:inline distT="0" distB="0" distL="0" distR="0" wp14:anchorId="2F05B28C" wp14:editId="583A7707">
            <wp:extent cx="6475730" cy="1017767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25256" cy="10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539A" w14:textId="1B793A62" w:rsidR="00FB3F6C" w:rsidRPr="004B6FFE" w:rsidRDefault="00FB3F6C" w:rsidP="00AE6CEC">
      <w:pPr>
        <w:rPr>
          <w:color w:val="000000" w:themeColor="text1"/>
        </w:rPr>
      </w:pPr>
    </w:p>
    <w:sectPr w:rsidR="00FB3F6C" w:rsidRPr="004B6FFE" w:rsidSect="0012595F">
      <w:pgSz w:w="11900" w:h="16840"/>
      <w:pgMar w:top="1701" w:right="851" w:bottom="2552" w:left="851" w:header="709" w:footer="209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FD240" w14:textId="77777777" w:rsidR="00A51AA2" w:rsidRDefault="00A51AA2">
      <w:r>
        <w:separator/>
      </w:r>
    </w:p>
  </w:endnote>
  <w:endnote w:type="continuationSeparator" w:id="0">
    <w:p w14:paraId="784BD6E3" w14:textId="77777777" w:rsidR="00A51AA2" w:rsidRDefault="00A51AA2">
      <w:r>
        <w:continuationSeparator/>
      </w:r>
    </w:p>
  </w:endnote>
  <w:endnote w:type="continuationNotice" w:id="1">
    <w:p w14:paraId="1092897D" w14:textId="77777777" w:rsidR="00A51AA2" w:rsidRDefault="00A51A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Times New Roman"/>
    <w:charset w:val="00"/>
    <w:family w:val="auto"/>
    <w:pitch w:val="variable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ortada Tex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51E62" w14:textId="7AA2653D" w:rsidR="001B434B" w:rsidRDefault="001B434B" w:rsidP="0034574E">
    <w:pPr>
      <w:pStyle w:val="Footer"/>
      <w:ind w:left="2268" w:right="360"/>
      <w:rPr>
        <w:rFonts w:ascii="Verdana" w:hAnsi="Verdana"/>
        <w:color w:val="0660A7"/>
        <w:sz w:val="14"/>
        <w:szCs w:val="14"/>
        <w:lang w:val="en-US"/>
      </w:rPr>
    </w:pPr>
  </w:p>
  <w:p w14:paraId="5CD5AEA5" w14:textId="59AD7894" w:rsidR="001B434B" w:rsidRDefault="001B434B" w:rsidP="003E0C18">
    <w:pPr>
      <w:rPr>
        <w:rFonts w:ascii="Verdana" w:hAnsi="Verdana"/>
        <w:color w:val="0660A7"/>
        <w:sz w:val="14"/>
        <w:szCs w:val="14"/>
        <w:lang w:val="en-US"/>
      </w:rPr>
    </w:pP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P</w:t>
    </w:r>
    <w:r>
      <w:rPr>
        <w:rFonts w:ascii="Verdana" w:hAnsi="Verdana"/>
        <w:color w:val="0660A7"/>
        <w:sz w:val="14"/>
        <w:szCs w:val="14"/>
        <w:lang w:val="en-US"/>
      </w:rPr>
      <w:t>ríručka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</w:t>
    </w:r>
    <w:r>
      <w:rPr>
        <w:rFonts w:ascii="Verdana" w:hAnsi="Verdana"/>
        <w:color w:val="0660A7"/>
        <w:sz w:val="14"/>
        <w:szCs w:val="14"/>
        <w:lang w:val="en-US"/>
      </w:rPr>
      <w:t>p</w:t>
    </w:r>
    <w:r w:rsidRPr="00B210D6">
      <w:rPr>
        <w:rFonts w:ascii="Verdana" w:hAnsi="Verdana"/>
        <w:color w:val="0660A7"/>
        <w:sz w:val="14"/>
        <w:szCs w:val="14"/>
        <w:lang w:val="en-US"/>
      </w:rPr>
      <w:t>rávcu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subjektu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ŠZP</w:t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sdt>
      <w:sdtPr>
        <w:id w:val="2136666318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0660A7"/>
          <w:sz w:val="14"/>
          <w:szCs w:val="14"/>
          <w:lang w:val="en-US"/>
        </w:rPr>
      </w:sdtEndPr>
      <w:sdtContent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begin"/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instrText xml:space="preserve"> PAGE   \* MERGEFORMAT </w:instrTex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separate"/>
        </w:r>
        <w:r>
          <w:rPr>
            <w:rFonts w:ascii="Verdana" w:hAnsi="Verdana"/>
            <w:color w:val="0660A7"/>
            <w:sz w:val="14"/>
            <w:szCs w:val="14"/>
            <w:lang w:val="en-US"/>
          </w:rPr>
          <w:t>1</w: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end"/>
        </w:r>
      </w:sdtContent>
    </w:sdt>
  </w:p>
  <w:p w14:paraId="19CCBCB7" w14:textId="60028C85" w:rsidR="001B434B" w:rsidRDefault="001B434B" w:rsidP="003E0C18">
    <w:pPr>
      <w:pStyle w:val="Footer"/>
      <w:tabs>
        <w:tab w:val="center" w:pos="80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C37F4" w14:textId="77777777" w:rsidR="00A51AA2" w:rsidRDefault="00A51AA2">
      <w:r>
        <w:separator/>
      </w:r>
    </w:p>
  </w:footnote>
  <w:footnote w:type="continuationSeparator" w:id="0">
    <w:p w14:paraId="12140111" w14:textId="77777777" w:rsidR="00A51AA2" w:rsidRDefault="00A51AA2">
      <w:r>
        <w:continuationSeparator/>
      </w:r>
    </w:p>
  </w:footnote>
  <w:footnote w:type="continuationNotice" w:id="1">
    <w:p w14:paraId="6872E4BA" w14:textId="77777777" w:rsidR="00A51AA2" w:rsidRDefault="00A51A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2012" w14:textId="56E99471" w:rsidR="001B434B" w:rsidRDefault="001B434B">
    <w:pPr>
      <w:pStyle w:val="Header"/>
    </w:pPr>
    <w:r w:rsidRPr="00CC1F29">
      <w:rPr>
        <w:noProof/>
      </w:rPr>
      <w:drawing>
        <wp:anchor distT="0" distB="0" distL="114300" distR="114300" simplePos="0" relativeHeight="251658240" behindDoc="0" locked="0" layoutInCell="1" allowOverlap="1" wp14:anchorId="15BA5571" wp14:editId="0F80D68A">
          <wp:simplePos x="0" y="0"/>
          <wp:positionH relativeFrom="margin">
            <wp:align>left</wp:align>
          </wp:positionH>
          <wp:positionV relativeFrom="paragraph">
            <wp:posOffset>-153035</wp:posOffset>
          </wp:positionV>
          <wp:extent cx="1075082" cy="419100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82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99DA60" w14:textId="77777777" w:rsidR="001B434B" w:rsidRDefault="001B43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3EC"/>
    <w:multiLevelType w:val="hybridMultilevel"/>
    <w:tmpl w:val="7C8C63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599"/>
    <w:multiLevelType w:val="hybridMultilevel"/>
    <w:tmpl w:val="901ADE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C3901"/>
    <w:multiLevelType w:val="hybridMultilevel"/>
    <w:tmpl w:val="505084CC"/>
    <w:styleLink w:val="Importovanstyl9"/>
    <w:lvl w:ilvl="0" w:tplc="F0E8B798">
      <w:start w:val="1"/>
      <w:numFmt w:val="bullet"/>
      <w:lvlText w:val="•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C4883C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80E9AE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BA2A2A">
      <w:start w:val="1"/>
      <w:numFmt w:val="bullet"/>
      <w:lvlText w:val="•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E251C8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D0663A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9E881E">
      <w:start w:val="1"/>
      <w:numFmt w:val="bullet"/>
      <w:lvlText w:val="•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80D374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A4B860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62D1754"/>
    <w:multiLevelType w:val="hybridMultilevel"/>
    <w:tmpl w:val="2A1E1386"/>
    <w:styleLink w:val="Importovanstyl6"/>
    <w:lvl w:ilvl="0" w:tplc="80FA6456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FF004E6">
      <w:start w:val="1"/>
      <w:numFmt w:val="bullet"/>
      <w:lvlText w:val="o"/>
      <w:lvlJc w:val="left"/>
      <w:pPr>
        <w:tabs>
          <w:tab w:val="num" w:pos="1724"/>
        </w:tabs>
        <w:ind w:left="144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EA74BC">
      <w:start w:val="1"/>
      <w:numFmt w:val="bullet"/>
      <w:lvlText w:val="▪"/>
      <w:lvlJc w:val="left"/>
      <w:pPr>
        <w:tabs>
          <w:tab w:val="num" w:pos="2444"/>
        </w:tabs>
        <w:ind w:left="21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2227F2">
      <w:start w:val="1"/>
      <w:numFmt w:val="bullet"/>
      <w:lvlText w:val="•"/>
      <w:lvlJc w:val="left"/>
      <w:pPr>
        <w:ind w:left="288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34F036">
      <w:start w:val="1"/>
      <w:numFmt w:val="bullet"/>
      <w:lvlText w:val="o"/>
      <w:lvlJc w:val="left"/>
      <w:pPr>
        <w:tabs>
          <w:tab w:val="num" w:pos="3884"/>
        </w:tabs>
        <w:ind w:left="360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605E78">
      <w:start w:val="1"/>
      <w:numFmt w:val="bullet"/>
      <w:lvlText w:val="▪"/>
      <w:lvlJc w:val="left"/>
      <w:pPr>
        <w:tabs>
          <w:tab w:val="num" w:pos="4604"/>
        </w:tabs>
        <w:ind w:left="432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BEAA96">
      <w:start w:val="1"/>
      <w:numFmt w:val="bullet"/>
      <w:lvlText w:val="•"/>
      <w:lvlJc w:val="left"/>
      <w:pPr>
        <w:ind w:left="504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B8B748">
      <w:start w:val="1"/>
      <w:numFmt w:val="bullet"/>
      <w:lvlText w:val="o"/>
      <w:lvlJc w:val="left"/>
      <w:pPr>
        <w:tabs>
          <w:tab w:val="num" w:pos="6044"/>
        </w:tabs>
        <w:ind w:left="57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C76E56C">
      <w:start w:val="1"/>
      <w:numFmt w:val="bullet"/>
      <w:lvlText w:val="▪"/>
      <w:lvlJc w:val="left"/>
      <w:pPr>
        <w:tabs>
          <w:tab w:val="num" w:pos="6764"/>
        </w:tabs>
        <w:ind w:left="648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086FAD"/>
    <w:multiLevelType w:val="hybridMultilevel"/>
    <w:tmpl w:val="3F502BE8"/>
    <w:styleLink w:val="Odrky"/>
    <w:lvl w:ilvl="0" w:tplc="C1F803D2">
      <w:start w:val="1"/>
      <w:numFmt w:val="bullet"/>
      <w:lvlText w:val="-"/>
      <w:lvlJc w:val="left"/>
      <w:pPr>
        <w:ind w:left="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F2C54C">
      <w:start w:val="1"/>
      <w:numFmt w:val="bullet"/>
      <w:lvlText w:val="-"/>
      <w:lvlJc w:val="left"/>
      <w:pPr>
        <w:ind w:left="1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AD10C">
      <w:start w:val="1"/>
      <w:numFmt w:val="bullet"/>
      <w:lvlText w:val="-"/>
      <w:lvlJc w:val="left"/>
      <w:pPr>
        <w:ind w:left="1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48CAB00">
      <w:start w:val="1"/>
      <w:numFmt w:val="bullet"/>
      <w:lvlText w:val="-"/>
      <w:lvlJc w:val="left"/>
      <w:pPr>
        <w:ind w:left="2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70BFEA">
      <w:start w:val="1"/>
      <w:numFmt w:val="bullet"/>
      <w:lvlText w:val="-"/>
      <w:lvlJc w:val="left"/>
      <w:pPr>
        <w:ind w:left="30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E607BC">
      <w:start w:val="1"/>
      <w:numFmt w:val="bullet"/>
      <w:lvlText w:val="-"/>
      <w:lvlJc w:val="left"/>
      <w:pPr>
        <w:ind w:left="3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EA03B2">
      <w:start w:val="1"/>
      <w:numFmt w:val="bullet"/>
      <w:lvlText w:val="-"/>
      <w:lvlJc w:val="left"/>
      <w:pPr>
        <w:ind w:left="4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FE4474">
      <w:start w:val="1"/>
      <w:numFmt w:val="bullet"/>
      <w:lvlText w:val="-"/>
      <w:lvlJc w:val="left"/>
      <w:pPr>
        <w:ind w:left="4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A8CB22">
      <w:start w:val="1"/>
      <w:numFmt w:val="bullet"/>
      <w:lvlText w:val="-"/>
      <w:lvlJc w:val="left"/>
      <w:pPr>
        <w:ind w:left="5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01934D5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02C9E"/>
    <w:multiLevelType w:val="hybridMultilevel"/>
    <w:tmpl w:val="C820032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5592541E">
      <w:start w:val="1"/>
      <w:numFmt w:val="lowerLetter"/>
      <w:lvlText w:val="%2."/>
      <w:lvlJc w:val="left"/>
      <w:pPr>
        <w:ind w:left="1440" w:hanging="360"/>
      </w:pPr>
    </w:lvl>
    <w:lvl w:ilvl="2" w:tplc="7332CABA">
      <w:start w:val="1"/>
      <w:numFmt w:val="lowerRoman"/>
      <w:lvlText w:val="%3."/>
      <w:lvlJc w:val="right"/>
      <w:pPr>
        <w:ind w:left="2160" w:hanging="180"/>
      </w:pPr>
    </w:lvl>
    <w:lvl w:ilvl="3" w:tplc="BBA680F0">
      <w:start w:val="1"/>
      <w:numFmt w:val="decimal"/>
      <w:lvlText w:val="%4."/>
      <w:lvlJc w:val="left"/>
      <w:pPr>
        <w:ind w:left="2880" w:hanging="360"/>
      </w:pPr>
    </w:lvl>
    <w:lvl w:ilvl="4" w:tplc="E2E29552">
      <w:start w:val="1"/>
      <w:numFmt w:val="lowerLetter"/>
      <w:lvlText w:val="%5."/>
      <w:lvlJc w:val="left"/>
      <w:pPr>
        <w:ind w:left="3600" w:hanging="360"/>
      </w:pPr>
    </w:lvl>
    <w:lvl w:ilvl="5" w:tplc="114C03E6">
      <w:start w:val="1"/>
      <w:numFmt w:val="lowerRoman"/>
      <w:lvlText w:val="%6."/>
      <w:lvlJc w:val="right"/>
      <w:pPr>
        <w:ind w:left="4320" w:hanging="180"/>
      </w:pPr>
    </w:lvl>
    <w:lvl w:ilvl="6" w:tplc="F3E40272">
      <w:start w:val="1"/>
      <w:numFmt w:val="decimal"/>
      <w:lvlText w:val="%7."/>
      <w:lvlJc w:val="left"/>
      <w:pPr>
        <w:ind w:left="5040" w:hanging="360"/>
      </w:pPr>
    </w:lvl>
    <w:lvl w:ilvl="7" w:tplc="4F143842">
      <w:start w:val="1"/>
      <w:numFmt w:val="lowerLetter"/>
      <w:lvlText w:val="%8."/>
      <w:lvlJc w:val="left"/>
      <w:pPr>
        <w:ind w:left="5760" w:hanging="360"/>
      </w:pPr>
    </w:lvl>
    <w:lvl w:ilvl="8" w:tplc="B2CEFC3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0039F"/>
    <w:multiLevelType w:val="hybridMultilevel"/>
    <w:tmpl w:val="35C4FA5E"/>
    <w:styleLink w:val="Importovanstyl13"/>
    <w:lvl w:ilvl="0" w:tplc="93D606F0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C84268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D0090E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2CF65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9C7F02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4F69A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14D466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4A68D8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6C3532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49C5F5C"/>
    <w:multiLevelType w:val="hybridMultilevel"/>
    <w:tmpl w:val="208CF0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E5297"/>
    <w:multiLevelType w:val="hybridMultilevel"/>
    <w:tmpl w:val="7C8C63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713ACA"/>
    <w:multiLevelType w:val="hybridMultilevel"/>
    <w:tmpl w:val="497C80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B13DB"/>
    <w:multiLevelType w:val="hybridMultilevel"/>
    <w:tmpl w:val="C0F65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D869AA"/>
    <w:multiLevelType w:val="hybridMultilevel"/>
    <w:tmpl w:val="D1AC57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70903"/>
    <w:multiLevelType w:val="hybridMultilevel"/>
    <w:tmpl w:val="EC12126C"/>
    <w:styleLink w:val="Importovanstyl10"/>
    <w:lvl w:ilvl="0" w:tplc="25325C24">
      <w:start w:val="1"/>
      <w:numFmt w:val="bullet"/>
      <w:lvlText w:val="•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AA7626">
      <w:start w:val="1"/>
      <w:numFmt w:val="bullet"/>
      <w:lvlText w:val="o"/>
      <w:lvlJc w:val="left"/>
      <w:pPr>
        <w:ind w:left="20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F8BBAA">
      <w:start w:val="1"/>
      <w:numFmt w:val="bullet"/>
      <w:lvlText w:val="▪"/>
      <w:lvlJc w:val="left"/>
      <w:pPr>
        <w:ind w:left="28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56F9A8">
      <w:start w:val="1"/>
      <w:numFmt w:val="bullet"/>
      <w:lvlText w:val="•"/>
      <w:lvlJc w:val="left"/>
      <w:pPr>
        <w:ind w:left="352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2C4676">
      <w:start w:val="1"/>
      <w:numFmt w:val="bullet"/>
      <w:lvlText w:val="o"/>
      <w:lvlJc w:val="left"/>
      <w:pPr>
        <w:ind w:left="42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A41DD4">
      <w:start w:val="1"/>
      <w:numFmt w:val="bullet"/>
      <w:lvlText w:val="▪"/>
      <w:lvlJc w:val="left"/>
      <w:pPr>
        <w:ind w:left="49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7606DC">
      <w:start w:val="1"/>
      <w:numFmt w:val="bullet"/>
      <w:lvlText w:val="•"/>
      <w:lvlJc w:val="left"/>
      <w:pPr>
        <w:ind w:left="568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589370">
      <w:start w:val="1"/>
      <w:numFmt w:val="bullet"/>
      <w:lvlText w:val="o"/>
      <w:lvlJc w:val="left"/>
      <w:pPr>
        <w:ind w:left="64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50E5922">
      <w:start w:val="1"/>
      <w:numFmt w:val="bullet"/>
      <w:lvlText w:val="▪"/>
      <w:lvlJc w:val="left"/>
      <w:pPr>
        <w:ind w:left="71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1CC85B58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792981"/>
    <w:multiLevelType w:val="hybridMultilevel"/>
    <w:tmpl w:val="7C8C63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AB51BF"/>
    <w:multiLevelType w:val="hybridMultilevel"/>
    <w:tmpl w:val="A4024EF0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723582"/>
    <w:multiLevelType w:val="hybridMultilevel"/>
    <w:tmpl w:val="DA0ED8C8"/>
    <w:styleLink w:val="Importovanstyl12"/>
    <w:lvl w:ilvl="0" w:tplc="00EE1832">
      <w:start w:val="1"/>
      <w:numFmt w:val="bullet"/>
      <w:lvlText w:val="•"/>
      <w:lvlJc w:val="left"/>
      <w:pPr>
        <w:ind w:left="17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C4C350">
      <w:start w:val="1"/>
      <w:numFmt w:val="bullet"/>
      <w:lvlText w:val="o"/>
      <w:lvlJc w:val="left"/>
      <w:pPr>
        <w:ind w:left="24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B2AEAC">
      <w:start w:val="1"/>
      <w:numFmt w:val="bullet"/>
      <w:lvlText w:val="▪"/>
      <w:lvlJc w:val="left"/>
      <w:pPr>
        <w:ind w:left="31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C0C936">
      <w:start w:val="1"/>
      <w:numFmt w:val="bullet"/>
      <w:lvlText w:val="•"/>
      <w:lvlJc w:val="left"/>
      <w:pPr>
        <w:ind w:left="38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068A">
      <w:start w:val="1"/>
      <w:numFmt w:val="bullet"/>
      <w:lvlText w:val="o"/>
      <w:lvlJc w:val="left"/>
      <w:pPr>
        <w:ind w:left="45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58AB56">
      <w:start w:val="1"/>
      <w:numFmt w:val="bullet"/>
      <w:lvlText w:val="▪"/>
      <w:lvlJc w:val="left"/>
      <w:pPr>
        <w:ind w:left="53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39A36E2">
      <w:start w:val="1"/>
      <w:numFmt w:val="bullet"/>
      <w:lvlText w:val="•"/>
      <w:lvlJc w:val="left"/>
      <w:pPr>
        <w:ind w:left="60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3E084A">
      <w:start w:val="1"/>
      <w:numFmt w:val="bullet"/>
      <w:lvlText w:val="o"/>
      <w:lvlJc w:val="left"/>
      <w:pPr>
        <w:ind w:left="67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8827B2">
      <w:start w:val="1"/>
      <w:numFmt w:val="bullet"/>
      <w:lvlText w:val="▪"/>
      <w:lvlJc w:val="left"/>
      <w:pPr>
        <w:ind w:left="74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566610B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525323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826894"/>
    <w:multiLevelType w:val="hybridMultilevel"/>
    <w:tmpl w:val="6730F690"/>
    <w:lvl w:ilvl="0" w:tplc="B97C75E6">
      <w:start w:val="1"/>
      <w:numFmt w:val="decimal"/>
      <w:lvlText w:val="%1."/>
      <w:lvlJc w:val="left"/>
      <w:pPr>
        <w:ind w:left="720" w:hanging="360"/>
      </w:pPr>
    </w:lvl>
    <w:lvl w:ilvl="1" w:tplc="94D63ADC">
      <w:start w:val="1"/>
      <w:numFmt w:val="lowerLetter"/>
      <w:lvlText w:val="%2."/>
      <w:lvlJc w:val="left"/>
      <w:pPr>
        <w:ind w:left="1440" w:hanging="360"/>
      </w:pPr>
    </w:lvl>
    <w:lvl w:ilvl="2" w:tplc="5DBED0AE">
      <w:start w:val="1"/>
      <w:numFmt w:val="lowerRoman"/>
      <w:lvlText w:val="%3."/>
      <w:lvlJc w:val="right"/>
      <w:pPr>
        <w:ind w:left="2160" w:hanging="180"/>
      </w:pPr>
    </w:lvl>
    <w:lvl w:ilvl="3" w:tplc="6420BC00">
      <w:start w:val="1"/>
      <w:numFmt w:val="decimal"/>
      <w:lvlText w:val="%4."/>
      <w:lvlJc w:val="left"/>
      <w:pPr>
        <w:ind w:left="2880" w:hanging="360"/>
      </w:pPr>
    </w:lvl>
    <w:lvl w:ilvl="4" w:tplc="F182CC66">
      <w:start w:val="1"/>
      <w:numFmt w:val="lowerLetter"/>
      <w:lvlText w:val="%5."/>
      <w:lvlJc w:val="left"/>
      <w:pPr>
        <w:ind w:left="3600" w:hanging="360"/>
      </w:pPr>
    </w:lvl>
    <w:lvl w:ilvl="5" w:tplc="EF701DEA">
      <w:start w:val="1"/>
      <w:numFmt w:val="lowerRoman"/>
      <w:lvlText w:val="%6."/>
      <w:lvlJc w:val="right"/>
      <w:pPr>
        <w:ind w:left="4320" w:hanging="180"/>
      </w:pPr>
    </w:lvl>
    <w:lvl w:ilvl="6" w:tplc="124EA25E">
      <w:start w:val="1"/>
      <w:numFmt w:val="decimal"/>
      <w:lvlText w:val="%7."/>
      <w:lvlJc w:val="left"/>
      <w:pPr>
        <w:ind w:left="5040" w:hanging="360"/>
      </w:pPr>
    </w:lvl>
    <w:lvl w:ilvl="7" w:tplc="A364BCCA">
      <w:start w:val="1"/>
      <w:numFmt w:val="lowerLetter"/>
      <w:lvlText w:val="%8."/>
      <w:lvlJc w:val="left"/>
      <w:pPr>
        <w:ind w:left="5760" w:hanging="360"/>
      </w:pPr>
    </w:lvl>
    <w:lvl w:ilvl="8" w:tplc="13CA814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3D5D79"/>
    <w:multiLevelType w:val="hybridMultilevel"/>
    <w:tmpl w:val="3CEA3E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4D2F3C"/>
    <w:multiLevelType w:val="hybridMultilevel"/>
    <w:tmpl w:val="84FAD4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847834"/>
    <w:multiLevelType w:val="hybridMultilevel"/>
    <w:tmpl w:val="7AAA4438"/>
    <w:styleLink w:val="Importovanstyl7"/>
    <w:lvl w:ilvl="0" w:tplc="8B547CA2">
      <w:start w:val="1"/>
      <w:numFmt w:val="bullet"/>
      <w:lvlText w:val="•"/>
      <w:lvlJc w:val="left"/>
      <w:pPr>
        <w:ind w:left="737" w:hanging="4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76934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927C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2A0D4D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B291F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EF02E3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669B3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9CF0F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1E0A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27628A7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982F31"/>
    <w:multiLevelType w:val="hybridMultilevel"/>
    <w:tmpl w:val="1D2ED78A"/>
    <w:lvl w:ilvl="0" w:tplc="558AE53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B11C14"/>
    <w:multiLevelType w:val="hybridMultilevel"/>
    <w:tmpl w:val="1840D4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C16643"/>
    <w:multiLevelType w:val="hybridMultilevel"/>
    <w:tmpl w:val="E7B47F4A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F4621"/>
    <w:multiLevelType w:val="hybridMultilevel"/>
    <w:tmpl w:val="6EF88C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513855"/>
    <w:multiLevelType w:val="hybridMultilevel"/>
    <w:tmpl w:val="B39C024A"/>
    <w:styleLink w:val="Importovanstyl15"/>
    <w:lvl w:ilvl="0" w:tplc="0B5ACD5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A425C4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C4665C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4190A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6AD894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2E030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70056E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149E74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24D340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52FF3695"/>
    <w:multiLevelType w:val="hybridMultilevel"/>
    <w:tmpl w:val="5A6E99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0D5D44"/>
    <w:multiLevelType w:val="multilevel"/>
    <w:tmpl w:val="65945508"/>
    <w:styleLink w:val="WWNum4"/>
    <w:lvl w:ilvl="0">
      <w:numFmt w:val="bullet"/>
      <w:lvlText w:val="-"/>
      <w:lvlJc w:val="left"/>
      <w:pPr>
        <w:ind w:left="720" w:hanging="360"/>
      </w:pPr>
      <w:rPr>
        <w:rFonts w:eastAsia="Arial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2" w15:restartNumberingAfterBreak="0">
    <w:nsid w:val="594A3561"/>
    <w:multiLevelType w:val="hybridMultilevel"/>
    <w:tmpl w:val="0B5ADDA0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8A7F3B"/>
    <w:multiLevelType w:val="hybridMultilevel"/>
    <w:tmpl w:val="7F24218A"/>
    <w:styleLink w:val="Importovanstyl3"/>
    <w:lvl w:ilvl="0" w:tplc="F4C0FD14">
      <w:start w:val="1"/>
      <w:numFmt w:val="decimal"/>
      <w:lvlText w:val="%1."/>
      <w:lvlJc w:val="left"/>
      <w:pPr>
        <w:ind w:left="7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9EB4BA">
      <w:start w:val="1"/>
      <w:numFmt w:val="lowerLetter"/>
      <w:lvlText w:val="%2."/>
      <w:lvlJc w:val="left"/>
      <w:pPr>
        <w:ind w:left="1362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561DF0">
      <w:start w:val="1"/>
      <w:numFmt w:val="lowerRoman"/>
      <w:lvlText w:val="%3."/>
      <w:lvlJc w:val="left"/>
      <w:pPr>
        <w:ind w:left="214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40099C">
      <w:start w:val="1"/>
      <w:numFmt w:val="decimal"/>
      <w:lvlText w:val="%4."/>
      <w:lvlJc w:val="left"/>
      <w:pPr>
        <w:ind w:left="28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30D35A">
      <w:start w:val="1"/>
      <w:numFmt w:val="lowerLetter"/>
      <w:lvlText w:val="%5."/>
      <w:lvlJc w:val="left"/>
      <w:pPr>
        <w:ind w:left="35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98B6C4">
      <w:start w:val="1"/>
      <w:numFmt w:val="lowerRoman"/>
      <w:lvlText w:val="%6."/>
      <w:lvlJc w:val="left"/>
      <w:pPr>
        <w:ind w:left="430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4CD054">
      <w:start w:val="1"/>
      <w:numFmt w:val="decimal"/>
      <w:lvlText w:val="%7."/>
      <w:lvlJc w:val="left"/>
      <w:pPr>
        <w:ind w:left="50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862AE0">
      <w:start w:val="1"/>
      <w:numFmt w:val="lowerLetter"/>
      <w:lvlText w:val="%8."/>
      <w:lvlJc w:val="left"/>
      <w:pPr>
        <w:ind w:left="57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CAFF7E">
      <w:start w:val="1"/>
      <w:numFmt w:val="lowerRoman"/>
      <w:lvlText w:val="%9."/>
      <w:lvlJc w:val="left"/>
      <w:pPr>
        <w:ind w:left="646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63C83721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2B3CCD"/>
    <w:multiLevelType w:val="hybridMultilevel"/>
    <w:tmpl w:val="71D4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784EE3"/>
    <w:multiLevelType w:val="hybridMultilevel"/>
    <w:tmpl w:val="C5B68E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75A8A"/>
    <w:multiLevelType w:val="hybridMultilevel"/>
    <w:tmpl w:val="5AACDC84"/>
    <w:styleLink w:val="Importovanstyl5"/>
    <w:lvl w:ilvl="0" w:tplc="68B0A222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2624">
      <w:start w:val="1"/>
      <w:numFmt w:val="bullet"/>
      <w:lvlText w:val="o"/>
      <w:lvlJc w:val="left"/>
      <w:pPr>
        <w:tabs>
          <w:tab w:val="num" w:pos="1157"/>
        </w:tabs>
        <w:ind w:left="87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8C8F5C">
      <w:start w:val="1"/>
      <w:numFmt w:val="bullet"/>
      <w:lvlText w:val="▪"/>
      <w:lvlJc w:val="left"/>
      <w:pPr>
        <w:tabs>
          <w:tab w:val="num" w:pos="1877"/>
        </w:tabs>
        <w:ind w:left="15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1EA52E">
      <w:start w:val="1"/>
      <w:numFmt w:val="bullet"/>
      <w:lvlText w:val="•"/>
      <w:lvlJc w:val="left"/>
      <w:pPr>
        <w:ind w:left="231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7CC9EA">
      <w:start w:val="1"/>
      <w:numFmt w:val="bullet"/>
      <w:lvlText w:val="o"/>
      <w:lvlJc w:val="left"/>
      <w:pPr>
        <w:tabs>
          <w:tab w:val="num" w:pos="3317"/>
        </w:tabs>
        <w:ind w:left="303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0C9A4C">
      <w:start w:val="1"/>
      <w:numFmt w:val="bullet"/>
      <w:lvlText w:val="▪"/>
      <w:lvlJc w:val="left"/>
      <w:pPr>
        <w:tabs>
          <w:tab w:val="num" w:pos="4037"/>
        </w:tabs>
        <w:ind w:left="375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5E0B1A">
      <w:start w:val="1"/>
      <w:numFmt w:val="bullet"/>
      <w:lvlText w:val="•"/>
      <w:lvlJc w:val="left"/>
      <w:pPr>
        <w:ind w:left="447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8ED434">
      <w:start w:val="1"/>
      <w:numFmt w:val="bullet"/>
      <w:lvlText w:val="o"/>
      <w:lvlJc w:val="left"/>
      <w:pPr>
        <w:tabs>
          <w:tab w:val="num" w:pos="5477"/>
        </w:tabs>
        <w:ind w:left="51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A613EC">
      <w:start w:val="1"/>
      <w:numFmt w:val="bullet"/>
      <w:lvlText w:val="▪"/>
      <w:lvlJc w:val="left"/>
      <w:pPr>
        <w:tabs>
          <w:tab w:val="num" w:pos="6197"/>
        </w:tabs>
        <w:ind w:left="591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725E4827"/>
    <w:multiLevelType w:val="hybridMultilevel"/>
    <w:tmpl w:val="90AA4A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8621F5"/>
    <w:multiLevelType w:val="hybridMultilevel"/>
    <w:tmpl w:val="BED6B6C0"/>
    <w:lvl w:ilvl="0" w:tplc="76F88FD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CE5A70"/>
    <w:multiLevelType w:val="hybridMultilevel"/>
    <w:tmpl w:val="E132C5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B279A"/>
    <w:multiLevelType w:val="hybridMultilevel"/>
    <w:tmpl w:val="CF58DA28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3E0ACC"/>
    <w:multiLevelType w:val="multilevel"/>
    <w:tmpl w:val="D974D988"/>
    <w:styleLink w:val="Importovanstyl1"/>
    <w:lvl w:ilvl="0">
      <w:start w:val="1"/>
      <w:numFmt w:val="decimal"/>
      <w:lvlText w:val="%1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079" w:hanging="4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159" w:hanging="15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7DA9013D"/>
    <w:multiLevelType w:val="hybridMultilevel"/>
    <w:tmpl w:val="4EAEFA7C"/>
    <w:styleLink w:val="Importovanstyl11"/>
    <w:lvl w:ilvl="0" w:tplc="F94A4F7E">
      <w:start w:val="1"/>
      <w:numFmt w:val="bullet"/>
      <w:lvlText w:val="•"/>
      <w:lvlJc w:val="left"/>
      <w:pPr>
        <w:tabs>
          <w:tab w:val="num" w:pos="1416"/>
        </w:tabs>
        <w:ind w:left="993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8C9AB8">
      <w:start w:val="1"/>
      <w:numFmt w:val="bullet"/>
      <w:lvlText w:val="o"/>
      <w:lvlJc w:val="left"/>
      <w:pPr>
        <w:tabs>
          <w:tab w:val="num" w:pos="2932"/>
        </w:tabs>
        <w:ind w:left="250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D161D4A">
      <w:start w:val="1"/>
      <w:numFmt w:val="bullet"/>
      <w:lvlText w:val="▪"/>
      <w:lvlJc w:val="left"/>
      <w:pPr>
        <w:tabs>
          <w:tab w:val="num" w:pos="3652"/>
        </w:tabs>
        <w:ind w:left="32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DCCA8C">
      <w:start w:val="1"/>
      <w:numFmt w:val="bullet"/>
      <w:lvlText w:val="•"/>
      <w:lvlJc w:val="left"/>
      <w:pPr>
        <w:tabs>
          <w:tab w:val="num" w:pos="4372"/>
        </w:tabs>
        <w:ind w:left="394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F88BFDC">
      <w:start w:val="1"/>
      <w:numFmt w:val="bullet"/>
      <w:lvlText w:val="o"/>
      <w:lvlJc w:val="left"/>
      <w:pPr>
        <w:tabs>
          <w:tab w:val="num" w:pos="5092"/>
        </w:tabs>
        <w:ind w:left="466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728676">
      <w:start w:val="1"/>
      <w:numFmt w:val="bullet"/>
      <w:lvlText w:val="▪"/>
      <w:lvlJc w:val="left"/>
      <w:pPr>
        <w:tabs>
          <w:tab w:val="num" w:pos="5812"/>
        </w:tabs>
        <w:ind w:left="538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D08AC4">
      <w:start w:val="1"/>
      <w:numFmt w:val="bullet"/>
      <w:lvlText w:val="•"/>
      <w:lvlJc w:val="left"/>
      <w:pPr>
        <w:tabs>
          <w:tab w:val="num" w:pos="6532"/>
        </w:tabs>
        <w:ind w:left="610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50A6D8">
      <w:start w:val="1"/>
      <w:numFmt w:val="bullet"/>
      <w:lvlText w:val="o"/>
      <w:lvlJc w:val="left"/>
      <w:pPr>
        <w:tabs>
          <w:tab w:val="num" w:pos="7252"/>
        </w:tabs>
        <w:ind w:left="68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58A234">
      <w:start w:val="1"/>
      <w:numFmt w:val="bullet"/>
      <w:lvlText w:val="▪"/>
      <w:lvlJc w:val="left"/>
      <w:pPr>
        <w:tabs>
          <w:tab w:val="num" w:pos="7972"/>
        </w:tabs>
        <w:ind w:left="754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7FA362FF"/>
    <w:multiLevelType w:val="hybridMultilevel"/>
    <w:tmpl w:val="582041F6"/>
    <w:styleLink w:val="Importovanstyl8"/>
    <w:lvl w:ilvl="0" w:tplc="03B6AB3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F64390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20AE42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0C0FBB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9E2008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4AB53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2A6AA0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3445A9A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80F504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087460187">
    <w:abstractNumId w:val="6"/>
  </w:num>
  <w:num w:numId="2" w16cid:durableId="2105300507">
    <w:abstractNumId w:val="42"/>
  </w:num>
  <w:num w:numId="3" w16cid:durableId="763379735">
    <w:abstractNumId w:val="37"/>
  </w:num>
  <w:num w:numId="4" w16cid:durableId="600990801">
    <w:abstractNumId w:val="3"/>
  </w:num>
  <w:num w:numId="5" w16cid:durableId="720440099">
    <w:abstractNumId w:val="23"/>
  </w:num>
  <w:num w:numId="6" w16cid:durableId="588081721">
    <w:abstractNumId w:val="33"/>
  </w:num>
  <w:num w:numId="7" w16cid:durableId="726222969">
    <w:abstractNumId w:val="44"/>
  </w:num>
  <w:num w:numId="8" w16cid:durableId="878904241">
    <w:abstractNumId w:val="2"/>
  </w:num>
  <w:num w:numId="9" w16cid:durableId="1172450331">
    <w:abstractNumId w:val="13"/>
  </w:num>
  <w:num w:numId="10" w16cid:durableId="787356293">
    <w:abstractNumId w:val="43"/>
  </w:num>
  <w:num w:numId="11" w16cid:durableId="1406102723">
    <w:abstractNumId w:val="17"/>
  </w:num>
  <w:num w:numId="12" w16cid:durableId="1571883819">
    <w:abstractNumId w:val="7"/>
  </w:num>
  <w:num w:numId="13" w16cid:durableId="1488982943">
    <w:abstractNumId w:val="29"/>
  </w:num>
  <w:num w:numId="14" w16cid:durableId="1219170777">
    <w:abstractNumId w:val="4"/>
  </w:num>
  <w:num w:numId="15" w16cid:durableId="393240657">
    <w:abstractNumId w:val="31"/>
  </w:num>
  <w:num w:numId="16" w16cid:durableId="771166034">
    <w:abstractNumId w:val="12"/>
  </w:num>
  <w:num w:numId="17" w16cid:durableId="123818917">
    <w:abstractNumId w:val="35"/>
  </w:num>
  <w:num w:numId="18" w16cid:durableId="1789734833">
    <w:abstractNumId w:val="11"/>
  </w:num>
  <w:num w:numId="19" w16cid:durableId="86390653">
    <w:abstractNumId w:val="39"/>
  </w:num>
  <w:num w:numId="20" w16cid:durableId="27681828">
    <w:abstractNumId w:val="40"/>
  </w:num>
  <w:num w:numId="21" w16cid:durableId="1348016931">
    <w:abstractNumId w:val="21"/>
  </w:num>
  <w:num w:numId="22" w16cid:durableId="1056665381">
    <w:abstractNumId w:val="8"/>
  </w:num>
  <w:num w:numId="23" w16cid:durableId="892539021">
    <w:abstractNumId w:val="34"/>
  </w:num>
  <w:num w:numId="24" w16cid:durableId="178861154">
    <w:abstractNumId w:val="30"/>
  </w:num>
  <w:num w:numId="25" w16cid:durableId="648898408">
    <w:abstractNumId w:val="28"/>
  </w:num>
  <w:num w:numId="26" w16cid:durableId="1230992031">
    <w:abstractNumId w:val="38"/>
  </w:num>
  <w:num w:numId="27" w16cid:durableId="2060395529">
    <w:abstractNumId w:val="1"/>
  </w:num>
  <w:num w:numId="28" w16cid:durableId="120543241">
    <w:abstractNumId w:val="25"/>
  </w:num>
  <w:num w:numId="29" w16cid:durableId="713501492">
    <w:abstractNumId w:val="22"/>
  </w:num>
  <w:num w:numId="30" w16cid:durableId="1112214108">
    <w:abstractNumId w:val="10"/>
  </w:num>
  <w:num w:numId="31" w16cid:durableId="889727661">
    <w:abstractNumId w:val="26"/>
  </w:num>
  <w:num w:numId="32" w16cid:durableId="315499884">
    <w:abstractNumId w:val="20"/>
  </w:num>
  <w:num w:numId="33" w16cid:durableId="806437564">
    <w:abstractNumId w:val="0"/>
  </w:num>
  <w:num w:numId="34" w16cid:durableId="680854412">
    <w:abstractNumId w:val="15"/>
  </w:num>
  <w:num w:numId="35" w16cid:durableId="723141739">
    <w:abstractNumId w:val="9"/>
  </w:num>
  <w:num w:numId="36" w16cid:durableId="1587498668">
    <w:abstractNumId w:val="18"/>
  </w:num>
  <w:num w:numId="37" w16cid:durableId="470710989">
    <w:abstractNumId w:val="16"/>
  </w:num>
  <w:num w:numId="38" w16cid:durableId="996881695">
    <w:abstractNumId w:val="5"/>
  </w:num>
  <w:num w:numId="39" w16cid:durableId="973869057">
    <w:abstractNumId w:val="24"/>
  </w:num>
  <w:num w:numId="40" w16cid:durableId="2018996490">
    <w:abstractNumId w:val="41"/>
  </w:num>
  <w:num w:numId="41" w16cid:durableId="432436122">
    <w:abstractNumId w:val="32"/>
  </w:num>
  <w:num w:numId="42" w16cid:durableId="1036734143">
    <w:abstractNumId w:val="19"/>
  </w:num>
  <w:num w:numId="43" w16cid:durableId="188027685">
    <w:abstractNumId w:val="27"/>
  </w:num>
  <w:num w:numId="44" w16cid:durableId="1859540499">
    <w:abstractNumId w:val="14"/>
  </w:num>
  <w:num w:numId="45" w16cid:durableId="1814372298">
    <w:abstractNumId w:val="3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proofState w:spelling="clean" w:grammar="clean"/>
  <w:attachedTemplate r:id="rId1"/>
  <w:linkStyl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ABA"/>
    <w:rsid w:val="00000E27"/>
    <w:rsid w:val="00002180"/>
    <w:rsid w:val="0000361A"/>
    <w:rsid w:val="00003DA1"/>
    <w:rsid w:val="000046CE"/>
    <w:rsid w:val="00004CE1"/>
    <w:rsid w:val="00005A98"/>
    <w:rsid w:val="000077FE"/>
    <w:rsid w:val="00007BD5"/>
    <w:rsid w:val="00010349"/>
    <w:rsid w:val="00010AC5"/>
    <w:rsid w:val="00012939"/>
    <w:rsid w:val="00012DF1"/>
    <w:rsid w:val="00013840"/>
    <w:rsid w:val="0001392B"/>
    <w:rsid w:val="00013B09"/>
    <w:rsid w:val="00013DFB"/>
    <w:rsid w:val="00015F3A"/>
    <w:rsid w:val="000167FB"/>
    <w:rsid w:val="00020057"/>
    <w:rsid w:val="000228C3"/>
    <w:rsid w:val="00022F2C"/>
    <w:rsid w:val="00022FC2"/>
    <w:rsid w:val="00023EED"/>
    <w:rsid w:val="00034394"/>
    <w:rsid w:val="00034E22"/>
    <w:rsid w:val="00035647"/>
    <w:rsid w:val="00035922"/>
    <w:rsid w:val="000364C1"/>
    <w:rsid w:val="000367ED"/>
    <w:rsid w:val="00036EB6"/>
    <w:rsid w:val="0003747D"/>
    <w:rsid w:val="00037873"/>
    <w:rsid w:val="000420B4"/>
    <w:rsid w:val="00042563"/>
    <w:rsid w:val="00043A8C"/>
    <w:rsid w:val="00043B33"/>
    <w:rsid w:val="000451EC"/>
    <w:rsid w:val="00046CAD"/>
    <w:rsid w:val="00046CC5"/>
    <w:rsid w:val="00047CE4"/>
    <w:rsid w:val="0005151A"/>
    <w:rsid w:val="0005155B"/>
    <w:rsid w:val="00053F36"/>
    <w:rsid w:val="00056803"/>
    <w:rsid w:val="00057619"/>
    <w:rsid w:val="0005795B"/>
    <w:rsid w:val="00060154"/>
    <w:rsid w:val="0006076E"/>
    <w:rsid w:val="00060AB3"/>
    <w:rsid w:val="00060B05"/>
    <w:rsid w:val="00062222"/>
    <w:rsid w:val="00062234"/>
    <w:rsid w:val="0006587D"/>
    <w:rsid w:val="00066CE3"/>
    <w:rsid w:val="0006716C"/>
    <w:rsid w:val="00067C7B"/>
    <w:rsid w:val="00071A7E"/>
    <w:rsid w:val="00071BBF"/>
    <w:rsid w:val="00074232"/>
    <w:rsid w:val="00074FDA"/>
    <w:rsid w:val="0007579B"/>
    <w:rsid w:val="00075F27"/>
    <w:rsid w:val="00082C78"/>
    <w:rsid w:val="0008308B"/>
    <w:rsid w:val="00083701"/>
    <w:rsid w:val="00086617"/>
    <w:rsid w:val="000875C0"/>
    <w:rsid w:val="00091D70"/>
    <w:rsid w:val="00091EB6"/>
    <w:rsid w:val="00093A2D"/>
    <w:rsid w:val="0009431F"/>
    <w:rsid w:val="0009453A"/>
    <w:rsid w:val="00096999"/>
    <w:rsid w:val="000A1A24"/>
    <w:rsid w:val="000A25E7"/>
    <w:rsid w:val="000A40B2"/>
    <w:rsid w:val="000A58B4"/>
    <w:rsid w:val="000A718F"/>
    <w:rsid w:val="000B035C"/>
    <w:rsid w:val="000B0654"/>
    <w:rsid w:val="000B3322"/>
    <w:rsid w:val="000B38E3"/>
    <w:rsid w:val="000B5936"/>
    <w:rsid w:val="000B5E5C"/>
    <w:rsid w:val="000B6BDC"/>
    <w:rsid w:val="000B737C"/>
    <w:rsid w:val="000C090C"/>
    <w:rsid w:val="000C1223"/>
    <w:rsid w:val="000C180D"/>
    <w:rsid w:val="000C362A"/>
    <w:rsid w:val="000C3C99"/>
    <w:rsid w:val="000C6FEC"/>
    <w:rsid w:val="000D1345"/>
    <w:rsid w:val="000D2160"/>
    <w:rsid w:val="000D2845"/>
    <w:rsid w:val="000D2975"/>
    <w:rsid w:val="000D3417"/>
    <w:rsid w:val="000D395B"/>
    <w:rsid w:val="000D4666"/>
    <w:rsid w:val="000D6185"/>
    <w:rsid w:val="000D6804"/>
    <w:rsid w:val="000D6838"/>
    <w:rsid w:val="000D75C3"/>
    <w:rsid w:val="000D7E20"/>
    <w:rsid w:val="000E0909"/>
    <w:rsid w:val="000E0FEA"/>
    <w:rsid w:val="000E179A"/>
    <w:rsid w:val="000E2086"/>
    <w:rsid w:val="000E3470"/>
    <w:rsid w:val="000E3B1F"/>
    <w:rsid w:val="000E3BA9"/>
    <w:rsid w:val="000E3D82"/>
    <w:rsid w:val="000E5AF0"/>
    <w:rsid w:val="000E7AF6"/>
    <w:rsid w:val="000E7C53"/>
    <w:rsid w:val="000F0C37"/>
    <w:rsid w:val="000F1F1C"/>
    <w:rsid w:val="000F257F"/>
    <w:rsid w:val="000F2679"/>
    <w:rsid w:val="000F27FD"/>
    <w:rsid w:val="000F3D41"/>
    <w:rsid w:val="000F45B8"/>
    <w:rsid w:val="000F48BA"/>
    <w:rsid w:val="000F510B"/>
    <w:rsid w:val="000F53B2"/>
    <w:rsid w:val="000F5EC4"/>
    <w:rsid w:val="000F7C0C"/>
    <w:rsid w:val="000F7C92"/>
    <w:rsid w:val="000F7DF9"/>
    <w:rsid w:val="001001B4"/>
    <w:rsid w:val="0010406D"/>
    <w:rsid w:val="0010538F"/>
    <w:rsid w:val="001060D3"/>
    <w:rsid w:val="00106BBB"/>
    <w:rsid w:val="0010720B"/>
    <w:rsid w:val="001078F7"/>
    <w:rsid w:val="00110924"/>
    <w:rsid w:val="00112CEA"/>
    <w:rsid w:val="00113FF9"/>
    <w:rsid w:val="001151E6"/>
    <w:rsid w:val="00115724"/>
    <w:rsid w:val="00115FA5"/>
    <w:rsid w:val="001160B0"/>
    <w:rsid w:val="0011638D"/>
    <w:rsid w:val="001169D5"/>
    <w:rsid w:val="0011750C"/>
    <w:rsid w:val="00117C4F"/>
    <w:rsid w:val="00120046"/>
    <w:rsid w:val="001201CF"/>
    <w:rsid w:val="0012201C"/>
    <w:rsid w:val="0012239A"/>
    <w:rsid w:val="00122513"/>
    <w:rsid w:val="00123A5A"/>
    <w:rsid w:val="00125111"/>
    <w:rsid w:val="00125510"/>
    <w:rsid w:val="0012595F"/>
    <w:rsid w:val="00125A40"/>
    <w:rsid w:val="00126789"/>
    <w:rsid w:val="00127EC8"/>
    <w:rsid w:val="0013024A"/>
    <w:rsid w:val="00131FA4"/>
    <w:rsid w:val="00132287"/>
    <w:rsid w:val="00132E07"/>
    <w:rsid w:val="00133F71"/>
    <w:rsid w:val="001378B1"/>
    <w:rsid w:val="00137A10"/>
    <w:rsid w:val="0014075D"/>
    <w:rsid w:val="00142653"/>
    <w:rsid w:val="00142C4A"/>
    <w:rsid w:val="00143442"/>
    <w:rsid w:val="00143533"/>
    <w:rsid w:val="00145EA9"/>
    <w:rsid w:val="001471F9"/>
    <w:rsid w:val="001505B9"/>
    <w:rsid w:val="00151956"/>
    <w:rsid w:val="00152768"/>
    <w:rsid w:val="001534AD"/>
    <w:rsid w:val="0015402A"/>
    <w:rsid w:val="001578FC"/>
    <w:rsid w:val="0016184B"/>
    <w:rsid w:val="00163206"/>
    <w:rsid w:val="0016384F"/>
    <w:rsid w:val="001651C9"/>
    <w:rsid w:val="0016584C"/>
    <w:rsid w:val="00166800"/>
    <w:rsid w:val="00167507"/>
    <w:rsid w:val="0017193D"/>
    <w:rsid w:val="00171C44"/>
    <w:rsid w:val="00173634"/>
    <w:rsid w:val="001738A1"/>
    <w:rsid w:val="00173F4E"/>
    <w:rsid w:val="00175A18"/>
    <w:rsid w:val="00175CB1"/>
    <w:rsid w:val="00176A5B"/>
    <w:rsid w:val="00176B5E"/>
    <w:rsid w:val="00182122"/>
    <w:rsid w:val="0018292C"/>
    <w:rsid w:val="00183A20"/>
    <w:rsid w:val="00184370"/>
    <w:rsid w:val="00194F16"/>
    <w:rsid w:val="00194FE7"/>
    <w:rsid w:val="001951C5"/>
    <w:rsid w:val="001966DA"/>
    <w:rsid w:val="001A1D75"/>
    <w:rsid w:val="001A28C7"/>
    <w:rsid w:val="001A4449"/>
    <w:rsid w:val="001A45AB"/>
    <w:rsid w:val="001A5F6D"/>
    <w:rsid w:val="001A7714"/>
    <w:rsid w:val="001B09CE"/>
    <w:rsid w:val="001B434B"/>
    <w:rsid w:val="001B66FB"/>
    <w:rsid w:val="001B711C"/>
    <w:rsid w:val="001B7A5A"/>
    <w:rsid w:val="001C167A"/>
    <w:rsid w:val="001C1B87"/>
    <w:rsid w:val="001C1D1F"/>
    <w:rsid w:val="001C2A48"/>
    <w:rsid w:val="001C300E"/>
    <w:rsid w:val="001C3CEC"/>
    <w:rsid w:val="001C7600"/>
    <w:rsid w:val="001D0055"/>
    <w:rsid w:val="001D0D3A"/>
    <w:rsid w:val="001D12C4"/>
    <w:rsid w:val="001D3125"/>
    <w:rsid w:val="001D324D"/>
    <w:rsid w:val="001D3CA2"/>
    <w:rsid w:val="001D4DD2"/>
    <w:rsid w:val="001D608B"/>
    <w:rsid w:val="001D60F7"/>
    <w:rsid w:val="001D616C"/>
    <w:rsid w:val="001D647C"/>
    <w:rsid w:val="001D654C"/>
    <w:rsid w:val="001D6A89"/>
    <w:rsid w:val="001D7018"/>
    <w:rsid w:val="001D76BE"/>
    <w:rsid w:val="001E1152"/>
    <w:rsid w:val="001E516B"/>
    <w:rsid w:val="001E5CB5"/>
    <w:rsid w:val="001E6DE9"/>
    <w:rsid w:val="001F00D9"/>
    <w:rsid w:val="001F1196"/>
    <w:rsid w:val="001F1BC0"/>
    <w:rsid w:val="001F1CEC"/>
    <w:rsid w:val="001F20ED"/>
    <w:rsid w:val="001F2561"/>
    <w:rsid w:val="001F57D2"/>
    <w:rsid w:val="00200D2F"/>
    <w:rsid w:val="00203EA7"/>
    <w:rsid w:val="0020438C"/>
    <w:rsid w:val="00206E56"/>
    <w:rsid w:val="00207DF1"/>
    <w:rsid w:val="00210360"/>
    <w:rsid w:val="00212C92"/>
    <w:rsid w:val="00213969"/>
    <w:rsid w:val="00213EBF"/>
    <w:rsid w:val="00214469"/>
    <w:rsid w:val="0021530D"/>
    <w:rsid w:val="0021679B"/>
    <w:rsid w:val="00216C31"/>
    <w:rsid w:val="002171CC"/>
    <w:rsid w:val="00217482"/>
    <w:rsid w:val="0022035D"/>
    <w:rsid w:val="00220EEE"/>
    <w:rsid w:val="00221350"/>
    <w:rsid w:val="00221D8F"/>
    <w:rsid w:val="002222BD"/>
    <w:rsid w:val="00223188"/>
    <w:rsid w:val="00225355"/>
    <w:rsid w:val="002256B1"/>
    <w:rsid w:val="002267DF"/>
    <w:rsid w:val="00231675"/>
    <w:rsid w:val="0023480C"/>
    <w:rsid w:val="002368C7"/>
    <w:rsid w:val="00236A9C"/>
    <w:rsid w:val="00237137"/>
    <w:rsid w:val="002371F5"/>
    <w:rsid w:val="00244B47"/>
    <w:rsid w:val="00246D68"/>
    <w:rsid w:val="00252A97"/>
    <w:rsid w:val="00253DAA"/>
    <w:rsid w:val="00254750"/>
    <w:rsid w:val="0025598A"/>
    <w:rsid w:val="00255996"/>
    <w:rsid w:val="00257D5B"/>
    <w:rsid w:val="00257DAC"/>
    <w:rsid w:val="00263355"/>
    <w:rsid w:val="00264848"/>
    <w:rsid w:val="00265BA7"/>
    <w:rsid w:val="0026709E"/>
    <w:rsid w:val="00267801"/>
    <w:rsid w:val="002719DE"/>
    <w:rsid w:val="00273187"/>
    <w:rsid w:val="00274919"/>
    <w:rsid w:val="00276441"/>
    <w:rsid w:val="002776D2"/>
    <w:rsid w:val="002819FD"/>
    <w:rsid w:val="00282203"/>
    <w:rsid w:val="002828E2"/>
    <w:rsid w:val="002828E8"/>
    <w:rsid w:val="00282D4B"/>
    <w:rsid w:val="002839C1"/>
    <w:rsid w:val="00283D30"/>
    <w:rsid w:val="00284108"/>
    <w:rsid w:val="00285A58"/>
    <w:rsid w:val="002869BA"/>
    <w:rsid w:val="00286A9D"/>
    <w:rsid w:val="00286C4E"/>
    <w:rsid w:val="002872C3"/>
    <w:rsid w:val="00287619"/>
    <w:rsid w:val="0028788B"/>
    <w:rsid w:val="002925C8"/>
    <w:rsid w:val="00294C7C"/>
    <w:rsid w:val="0029590D"/>
    <w:rsid w:val="00295E16"/>
    <w:rsid w:val="002A024B"/>
    <w:rsid w:val="002A0B28"/>
    <w:rsid w:val="002A264B"/>
    <w:rsid w:val="002A32EE"/>
    <w:rsid w:val="002A5DB0"/>
    <w:rsid w:val="002B0DB6"/>
    <w:rsid w:val="002B110A"/>
    <w:rsid w:val="002B1C7A"/>
    <w:rsid w:val="002B28B1"/>
    <w:rsid w:val="002B3FD2"/>
    <w:rsid w:val="002B442A"/>
    <w:rsid w:val="002B4ABE"/>
    <w:rsid w:val="002B4EE3"/>
    <w:rsid w:val="002B54DC"/>
    <w:rsid w:val="002B731A"/>
    <w:rsid w:val="002C0C8F"/>
    <w:rsid w:val="002C3B2B"/>
    <w:rsid w:val="002C48DF"/>
    <w:rsid w:val="002C4984"/>
    <w:rsid w:val="002C4990"/>
    <w:rsid w:val="002C5848"/>
    <w:rsid w:val="002C7DFB"/>
    <w:rsid w:val="002D0892"/>
    <w:rsid w:val="002D1830"/>
    <w:rsid w:val="002D2CE4"/>
    <w:rsid w:val="002D352C"/>
    <w:rsid w:val="002D38CE"/>
    <w:rsid w:val="002D3C1E"/>
    <w:rsid w:val="002D402A"/>
    <w:rsid w:val="002D523B"/>
    <w:rsid w:val="002D57BB"/>
    <w:rsid w:val="002D5955"/>
    <w:rsid w:val="002D7B97"/>
    <w:rsid w:val="002E15AB"/>
    <w:rsid w:val="002E16E1"/>
    <w:rsid w:val="002E3CDE"/>
    <w:rsid w:val="002E59E7"/>
    <w:rsid w:val="002E5E29"/>
    <w:rsid w:val="002E64FC"/>
    <w:rsid w:val="002E78E5"/>
    <w:rsid w:val="002E7A7D"/>
    <w:rsid w:val="002F23AB"/>
    <w:rsid w:val="002F2F87"/>
    <w:rsid w:val="002F4357"/>
    <w:rsid w:val="002F59C1"/>
    <w:rsid w:val="002F6CA3"/>
    <w:rsid w:val="002F79CA"/>
    <w:rsid w:val="00300766"/>
    <w:rsid w:val="0030113E"/>
    <w:rsid w:val="003015D3"/>
    <w:rsid w:val="00304308"/>
    <w:rsid w:val="003067EE"/>
    <w:rsid w:val="00306E90"/>
    <w:rsid w:val="0030728B"/>
    <w:rsid w:val="003101BB"/>
    <w:rsid w:val="0031293C"/>
    <w:rsid w:val="00312F6E"/>
    <w:rsid w:val="00313DBC"/>
    <w:rsid w:val="003145F9"/>
    <w:rsid w:val="00316E0B"/>
    <w:rsid w:val="003177EE"/>
    <w:rsid w:val="00317849"/>
    <w:rsid w:val="00320BF7"/>
    <w:rsid w:val="0032143A"/>
    <w:rsid w:val="003225C1"/>
    <w:rsid w:val="00322CBA"/>
    <w:rsid w:val="00323F38"/>
    <w:rsid w:val="00326CD0"/>
    <w:rsid w:val="00327196"/>
    <w:rsid w:val="0032733B"/>
    <w:rsid w:val="00327442"/>
    <w:rsid w:val="00327775"/>
    <w:rsid w:val="00331684"/>
    <w:rsid w:val="0033255D"/>
    <w:rsid w:val="003336C7"/>
    <w:rsid w:val="00333DA2"/>
    <w:rsid w:val="00333DB8"/>
    <w:rsid w:val="00333E5B"/>
    <w:rsid w:val="00334C2E"/>
    <w:rsid w:val="00337814"/>
    <w:rsid w:val="00337988"/>
    <w:rsid w:val="00341A18"/>
    <w:rsid w:val="00342D87"/>
    <w:rsid w:val="0034574E"/>
    <w:rsid w:val="00345A5D"/>
    <w:rsid w:val="00346B6D"/>
    <w:rsid w:val="003505E8"/>
    <w:rsid w:val="0035093F"/>
    <w:rsid w:val="00351B8F"/>
    <w:rsid w:val="003522E6"/>
    <w:rsid w:val="00354A66"/>
    <w:rsid w:val="003556B6"/>
    <w:rsid w:val="003566B6"/>
    <w:rsid w:val="00356AC3"/>
    <w:rsid w:val="0036025B"/>
    <w:rsid w:val="003614C3"/>
    <w:rsid w:val="003621A4"/>
    <w:rsid w:val="00362B9A"/>
    <w:rsid w:val="003632D0"/>
    <w:rsid w:val="0036363D"/>
    <w:rsid w:val="00365DAD"/>
    <w:rsid w:val="0037038F"/>
    <w:rsid w:val="00370BD8"/>
    <w:rsid w:val="003719B2"/>
    <w:rsid w:val="003722BC"/>
    <w:rsid w:val="00372306"/>
    <w:rsid w:val="0037289F"/>
    <w:rsid w:val="003746C6"/>
    <w:rsid w:val="003757B9"/>
    <w:rsid w:val="00375D31"/>
    <w:rsid w:val="0037671D"/>
    <w:rsid w:val="003809A7"/>
    <w:rsid w:val="00385CEB"/>
    <w:rsid w:val="003918D9"/>
    <w:rsid w:val="0039284A"/>
    <w:rsid w:val="00393E26"/>
    <w:rsid w:val="00393F99"/>
    <w:rsid w:val="0039421B"/>
    <w:rsid w:val="003966DE"/>
    <w:rsid w:val="003A00E1"/>
    <w:rsid w:val="003A075E"/>
    <w:rsid w:val="003A0AEF"/>
    <w:rsid w:val="003A1B37"/>
    <w:rsid w:val="003A38D0"/>
    <w:rsid w:val="003A71DD"/>
    <w:rsid w:val="003B0D37"/>
    <w:rsid w:val="003B1665"/>
    <w:rsid w:val="003B21A5"/>
    <w:rsid w:val="003B2D03"/>
    <w:rsid w:val="003B39AD"/>
    <w:rsid w:val="003B4F35"/>
    <w:rsid w:val="003C05F9"/>
    <w:rsid w:val="003C15DC"/>
    <w:rsid w:val="003C2B53"/>
    <w:rsid w:val="003C3506"/>
    <w:rsid w:val="003C4579"/>
    <w:rsid w:val="003C7421"/>
    <w:rsid w:val="003C7EC1"/>
    <w:rsid w:val="003D071A"/>
    <w:rsid w:val="003D18F2"/>
    <w:rsid w:val="003D1E03"/>
    <w:rsid w:val="003D3877"/>
    <w:rsid w:val="003D64B8"/>
    <w:rsid w:val="003E0C18"/>
    <w:rsid w:val="003E13DC"/>
    <w:rsid w:val="003E1722"/>
    <w:rsid w:val="003E4B76"/>
    <w:rsid w:val="003E4FB5"/>
    <w:rsid w:val="003E5676"/>
    <w:rsid w:val="003E5C1C"/>
    <w:rsid w:val="003E6021"/>
    <w:rsid w:val="003E6AFF"/>
    <w:rsid w:val="003E6B9B"/>
    <w:rsid w:val="003F0BE9"/>
    <w:rsid w:val="003F180E"/>
    <w:rsid w:val="003F2737"/>
    <w:rsid w:val="003F5CE9"/>
    <w:rsid w:val="003F6187"/>
    <w:rsid w:val="00401DE4"/>
    <w:rsid w:val="004029AF"/>
    <w:rsid w:val="00405ACE"/>
    <w:rsid w:val="00407936"/>
    <w:rsid w:val="00410864"/>
    <w:rsid w:val="00411870"/>
    <w:rsid w:val="00411C6F"/>
    <w:rsid w:val="00413724"/>
    <w:rsid w:val="00416CDA"/>
    <w:rsid w:val="00417BB0"/>
    <w:rsid w:val="0042147A"/>
    <w:rsid w:val="004219BA"/>
    <w:rsid w:val="00425ED5"/>
    <w:rsid w:val="004268F9"/>
    <w:rsid w:val="004270B8"/>
    <w:rsid w:val="00427708"/>
    <w:rsid w:val="00435E82"/>
    <w:rsid w:val="00435F8E"/>
    <w:rsid w:val="00441F2F"/>
    <w:rsid w:val="004426D1"/>
    <w:rsid w:val="00442DC2"/>
    <w:rsid w:val="00444DC9"/>
    <w:rsid w:val="004477E7"/>
    <w:rsid w:val="00450D4A"/>
    <w:rsid w:val="00451902"/>
    <w:rsid w:val="00453335"/>
    <w:rsid w:val="0045347A"/>
    <w:rsid w:val="004547AF"/>
    <w:rsid w:val="00455BAC"/>
    <w:rsid w:val="0045640E"/>
    <w:rsid w:val="00456880"/>
    <w:rsid w:val="004569B6"/>
    <w:rsid w:val="00457A7D"/>
    <w:rsid w:val="004601CA"/>
    <w:rsid w:val="00460B17"/>
    <w:rsid w:val="00462A24"/>
    <w:rsid w:val="0046339A"/>
    <w:rsid w:val="0046523B"/>
    <w:rsid w:val="0046640F"/>
    <w:rsid w:val="00466881"/>
    <w:rsid w:val="0047067C"/>
    <w:rsid w:val="00470E4D"/>
    <w:rsid w:val="00471614"/>
    <w:rsid w:val="00472C16"/>
    <w:rsid w:val="00474B68"/>
    <w:rsid w:val="00475DF8"/>
    <w:rsid w:val="0047669B"/>
    <w:rsid w:val="00477CDD"/>
    <w:rsid w:val="004801EB"/>
    <w:rsid w:val="0048235E"/>
    <w:rsid w:val="00482AC6"/>
    <w:rsid w:val="00482F44"/>
    <w:rsid w:val="004838AB"/>
    <w:rsid w:val="00484F64"/>
    <w:rsid w:val="0048584C"/>
    <w:rsid w:val="004866BF"/>
    <w:rsid w:val="00486EF7"/>
    <w:rsid w:val="004903B2"/>
    <w:rsid w:val="00490B10"/>
    <w:rsid w:val="00490F91"/>
    <w:rsid w:val="00492EF9"/>
    <w:rsid w:val="004935F8"/>
    <w:rsid w:val="00494796"/>
    <w:rsid w:val="0049512E"/>
    <w:rsid w:val="004976E3"/>
    <w:rsid w:val="004A085B"/>
    <w:rsid w:val="004A0B2A"/>
    <w:rsid w:val="004A14FD"/>
    <w:rsid w:val="004A1745"/>
    <w:rsid w:val="004A3511"/>
    <w:rsid w:val="004A3631"/>
    <w:rsid w:val="004A3813"/>
    <w:rsid w:val="004A3E9A"/>
    <w:rsid w:val="004A6599"/>
    <w:rsid w:val="004A6A72"/>
    <w:rsid w:val="004B054D"/>
    <w:rsid w:val="004B273C"/>
    <w:rsid w:val="004B33E7"/>
    <w:rsid w:val="004B47A6"/>
    <w:rsid w:val="004B4A23"/>
    <w:rsid w:val="004B4E51"/>
    <w:rsid w:val="004B6357"/>
    <w:rsid w:val="004B6E19"/>
    <w:rsid w:val="004B6FFE"/>
    <w:rsid w:val="004B7BAB"/>
    <w:rsid w:val="004C0FCD"/>
    <w:rsid w:val="004C1ADF"/>
    <w:rsid w:val="004C2342"/>
    <w:rsid w:val="004C2D68"/>
    <w:rsid w:val="004C2FC3"/>
    <w:rsid w:val="004C3A0E"/>
    <w:rsid w:val="004C3A3A"/>
    <w:rsid w:val="004C40A9"/>
    <w:rsid w:val="004C41DE"/>
    <w:rsid w:val="004C4487"/>
    <w:rsid w:val="004C47E1"/>
    <w:rsid w:val="004C62C3"/>
    <w:rsid w:val="004C67C1"/>
    <w:rsid w:val="004C7EF5"/>
    <w:rsid w:val="004D176B"/>
    <w:rsid w:val="004D1FC9"/>
    <w:rsid w:val="004D45DF"/>
    <w:rsid w:val="004D6EEE"/>
    <w:rsid w:val="004D7746"/>
    <w:rsid w:val="004D7E94"/>
    <w:rsid w:val="004E04AA"/>
    <w:rsid w:val="004E1AC8"/>
    <w:rsid w:val="004E2A2E"/>
    <w:rsid w:val="004E4219"/>
    <w:rsid w:val="004E540D"/>
    <w:rsid w:val="004E650D"/>
    <w:rsid w:val="004E7B88"/>
    <w:rsid w:val="004F0044"/>
    <w:rsid w:val="004F14C1"/>
    <w:rsid w:val="004F1ECB"/>
    <w:rsid w:val="004F3331"/>
    <w:rsid w:val="004F45DF"/>
    <w:rsid w:val="004F48B9"/>
    <w:rsid w:val="004F4BEA"/>
    <w:rsid w:val="004F514F"/>
    <w:rsid w:val="004F618E"/>
    <w:rsid w:val="004F67C0"/>
    <w:rsid w:val="004F6875"/>
    <w:rsid w:val="004F6B95"/>
    <w:rsid w:val="004F7D60"/>
    <w:rsid w:val="0050005C"/>
    <w:rsid w:val="00504FB3"/>
    <w:rsid w:val="00506344"/>
    <w:rsid w:val="0051072D"/>
    <w:rsid w:val="00511265"/>
    <w:rsid w:val="0051188A"/>
    <w:rsid w:val="00512263"/>
    <w:rsid w:val="00513366"/>
    <w:rsid w:val="0051595F"/>
    <w:rsid w:val="00515CE4"/>
    <w:rsid w:val="00520B16"/>
    <w:rsid w:val="0052302B"/>
    <w:rsid w:val="005230DD"/>
    <w:rsid w:val="0052313C"/>
    <w:rsid w:val="00524E17"/>
    <w:rsid w:val="0052507D"/>
    <w:rsid w:val="00526860"/>
    <w:rsid w:val="00526DD0"/>
    <w:rsid w:val="0053157A"/>
    <w:rsid w:val="005319C4"/>
    <w:rsid w:val="005324E3"/>
    <w:rsid w:val="00532669"/>
    <w:rsid w:val="00533A57"/>
    <w:rsid w:val="00535110"/>
    <w:rsid w:val="005354C8"/>
    <w:rsid w:val="00536AFF"/>
    <w:rsid w:val="005372C1"/>
    <w:rsid w:val="00540373"/>
    <w:rsid w:val="00541B9E"/>
    <w:rsid w:val="00543927"/>
    <w:rsid w:val="00544763"/>
    <w:rsid w:val="00544959"/>
    <w:rsid w:val="0054546F"/>
    <w:rsid w:val="00545D75"/>
    <w:rsid w:val="00552DB5"/>
    <w:rsid w:val="005531BF"/>
    <w:rsid w:val="00553DCD"/>
    <w:rsid w:val="005543B3"/>
    <w:rsid w:val="005551E0"/>
    <w:rsid w:val="005559FC"/>
    <w:rsid w:val="005561D8"/>
    <w:rsid w:val="0056019E"/>
    <w:rsid w:val="0056228C"/>
    <w:rsid w:val="005627ED"/>
    <w:rsid w:val="0056478E"/>
    <w:rsid w:val="005655EC"/>
    <w:rsid w:val="005667A9"/>
    <w:rsid w:val="005701EA"/>
    <w:rsid w:val="0057159E"/>
    <w:rsid w:val="00574196"/>
    <w:rsid w:val="00574A41"/>
    <w:rsid w:val="00575358"/>
    <w:rsid w:val="005757B4"/>
    <w:rsid w:val="0057615D"/>
    <w:rsid w:val="00577881"/>
    <w:rsid w:val="0058155F"/>
    <w:rsid w:val="005819D4"/>
    <w:rsid w:val="005839A4"/>
    <w:rsid w:val="00583D47"/>
    <w:rsid w:val="005843ED"/>
    <w:rsid w:val="00584A01"/>
    <w:rsid w:val="0058538E"/>
    <w:rsid w:val="00585721"/>
    <w:rsid w:val="00585B5C"/>
    <w:rsid w:val="005865D4"/>
    <w:rsid w:val="0058688F"/>
    <w:rsid w:val="00586BD9"/>
    <w:rsid w:val="00587D05"/>
    <w:rsid w:val="00590FE1"/>
    <w:rsid w:val="00593738"/>
    <w:rsid w:val="0059473C"/>
    <w:rsid w:val="00594CA7"/>
    <w:rsid w:val="00594EEB"/>
    <w:rsid w:val="00597FD9"/>
    <w:rsid w:val="005A0F1A"/>
    <w:rsid w:val="005A24E3"/>
    <w:rsid w:val="005A431A"/>
    <w:rsid w:val="005A4986"/>
    <w:rsid w:val="005B07FD"/>
    <w:rsid w:val="005B197D"/>
    <w:rsid w:val="005B19AD"/>
    <w:rsid w:val="005B224B"/>
    <w:rsid w:val="005B2FEA"/>
    <w:rsid w:val="005B3875"/>
    <w:rsid w:val="005B4DB8"/>
    <w:rsid w:val="005B5135"/>
    <w:rsid w:val="005B5256"/>
    <w:rsid w:val="005B5E37"/>
    <w:rsid w:val="005B6D4F"/>
    <w:rsid w:val="005C05D2"/>
    <w:rsid w:val="005C19D9"/>
    <w:rsid w:val="005C2DFE"/>
    <w:rsid w:val="005C4EE1"/>
    <w:rsid w:val="005C727B"/>
    <w:rsid w:val="005C72BA"/>
    <w:rsid w:val="005C7432"/>
    <w:rsid w:val="005C7BA6"/>
    <w:rsid w:val="005D17F2"/>
    <w:rsid w:val="005D1F35"/>
    <w:rsid w:val="005D2676"/>
    <w:rsid w:val="005D32A7"/>
    <w:rsid w:val="005D519A"/>
    <w:rsid w:val="005D5279"/>
    <w:rsid w:val="005E04E3"/>
    <w:rsid w:val="005E1F47"/>
    <w:rsid w:val="005E260F"/>
    <w:rsid w:val="005E3233"/>
    <w:rsid w:val="005E575D"/>
    <w:rsid w:val="005E5B60"/>
    <w:rsid w:val="005E6505"/>
    <w:rsid w:val="005E77E0"/>
    <w:rsid w:val="005E7FAE"/>
    <w:rsid w:val="005F047C"/>
    <w:rsid w:val="005F0529"/>
    <w:rsid w:val="005F4683"/>
    <w:rsid w:val="005F522E"/>
    <w:rsid w:val="005F5D97"/>
    <w:rsid w:val="005F75C9"/>
    <w:rsid w:val="005F7F66"/>
    <w:rsid w:val="0060075A"/>
    <w:rsid w:val="00600E98"/>
    <w:rsid w:val="00601974"/>
    <w:rsid w:val="00603229"/>
    <w:rsid w:val="00603D1C"/>
    <w:rsid w:val="00603DFB"/>
    <w:rsid w:val="0060619E"/>
    <w:rsid w:val="006068B1"/>
    <w:rsid w:val="0061008B"/>
    <w:rsid w:val="00614014"/>
    <w:rsid w:val="00615281"/>
    <w:rsid w:val="0061757A"/>
    <w:rsid w:val="00617CFE"/>
    <w:rsid w:val="0062169D"/>
    <w:rsid w:val="006226CF"/>
    <w:rsid w:val="006234BE"/>
    <w:rsid w:val="006246A7"/>
    <w:rsid w:val="00624A62"/>
    <w:rsid w:val="006304C8"/>
    <w:rsid w:val="006305D5"/>
    <w:rsid w:val="0063154A"/>
    <w:rsid w:val="00631601"/>
    <w:rsid w:val="00631C88"/>
    <w:rsid w:val="00632DA2"/>
    <w:rsid w:val="006353C7"/>
    <w:rsid w:val="006363E3"/>
    <w:rsid w:val="0063789D"/>
    <w:rsid w:val="0064120D"/>
    <w:rsid w:val="00643674"/>
    <w:rsid w:val="0064503C"/>
    <w:rsid w:val="00647421"/>
    <w:rsid w:val="00647ABA"/>
    <w:rsid w:val="0065089C"/>
    <w:rsid w:val="0065212B"/>
    <w:rsid w:val="00654D2B"/>
    <w:rsid w:val="00656742"/>
    <w:rsid w:val="0066155D"/>
    <w:rsid w:val="0066191B"/>
    <w:rsid w:val="0066211C"/>
    <w:rsid w:val="00665701"/>
    <w:rsid w:val="00665BBA"/>
    <w:rsid w:val="00666A7D"/>
    <w:rsid w:val="00666D9E"/>
    <w:rsid w:val="00667DF1"/>
    <w:rsid w:val="0067094A"/>
    <w:rsid w:val="00670B90"/>
    <w:rsid w:val="00672100"/>
    <w:rsid w:val="00672EF9"/>
    <w:rsid w:val="006731EC"/>
    <w:rsid w:val="006748F7"/>
    <w:rsid w:val="00674D76"/>
    <w:rsid w:val="006760ED"/>
    <w:rsid w:val="00676333"/>
    <w:rsid w:val="00676F1B"/>
    <w:rsid w:val="00676F24"/>
    <w:rsid w:val="00677B2B"/>
    <w:rsid w:val="00681548"/>
    <w:rsid w:val="00681D78"/>
    <w:rsid w:val="006846D6"/>
    <w:rsid w:val="00684731"/>
    <w:rsid w:val="00684C89"/>
    <w:rsid w:val="006850F3"/>
    <w:rsid w:val="00687CC0"/>
    <w:rsid w:val="00692115"/>
    <w:rsid w:val="00693D79"/>
    <w:rsid w:val="00693D8D"/>
    <w:rsid w:val="00695A02"/>
    <w:rsid w:val="006970C3"/>
    <w:rsid w:val="00697635"/>
    <w:rsid w:val="006A00AF"/>
    <w:rsid w:val="006A0CC4"/>
    <w:rsid w:val="006A7174"/>
    <w:rsid w:val="006B0104"/>
    <w:rsid w:val="006B1349"/>
    <w:rsid w:val="006B15A4"/>
    <w:rsid w:val="006B2F33"/>
    <w:rsid w:val="006B3C39"/>
    <w:rsid w:val="006B3F9C"/>
    <w:rsid w:val="006C0204"/>
    <w:rsid w:val="006C0722"/>
    <w:rsid w:val="006C12A8"/>
    <w:rsid w:val="006C1AD1"/>
    <w:rsid w:val="006C203D"/>
    <w:rsid w:val="006C21E9"/>
    <w:rsid w:val="006C503D"/>
    <w:rsid w:val="006C654C"/>
    <w:rsid w:val="006C702B"/>
    <w:rsid w:val="006C7D11"/>
    <w:rsid w:val="006D01EE"/>
    <w:rsid w:val="006D1D70"/>
    <w:rsid w:val="006D21D9"/>
    <w:rsid w:val="006D278A"/>
    <w:rsid w:val="006E05D5"/>
    <w:rsid w:val="006E3733"/>
    <w:rsid w:val="006E41F4"/>
    <w:rsid w:val="006E6F18"/>
    <w:rsid w:val="006E77A0"/>
    <w:rsid w:val="006F362F"/>
    <w:rsid w:val="006F7E08"/>
    <w:rsid w:val="00701743"/>
    <w:rsid w:val="00703DFD"/>
    <w:rsid w:val="00704968"/>
    <w:rsid w:val="00711C6F"/>
    <w:rsid w:val="00711EFC"/>
    <w:rsid w:val="007139A1"/>
    <w:rsid w:val="007147BF"/>
    <w:rsid w:val="0071485E"/>
    <w:rsid w:val="007165DA"/>
    <w:rsid w:val="00716853"/>
    <w:rsid w:val="007174AC"/>
    <w:rsid w:val="00717664"/>
    <w:rsid w:val="00717EAD"/>
    <w:rsid w:val="00717F12"/>
    <w:rsid w:val="00720844"/>
    <w:rsid w:val="007215D4"/>
    <w:rsid w:val="00721D1E"/>
    <w:rsid w:val="007222A7"/>
    <w:rsid w:val="00722AE5"/>
    <w:rsid w:val="00724AC1"/>
    <w:rsid w:val="00725F53"/>
    <w:rsid w:val="00726651"/>
    <w:rsid w:val="00727B59"/>
    <w:rsid w:val="00730E7C"/>
    <w:rsid w:val="00731DDF"/>
    <w:rsid w:val="00731DF7"/>
    <w:rsid w:val="00731E4B"/>
    <w:rsid w:val="00732B69"/>
    <w:rsid w:val="0073330E"/>
    <w:rsid w:val="007334AE"/>
    <w:rsid w:val="0073389C"/>
    <w:rsid w:val="0073582D"/>
    <w:rsid w:val="00736DA2"/>
    <w:rsid w:val="0074133C"/>
    <w:rsid w:val="00741E68"/>
    <w:rsid w:val="00744AC1"/>
    <w:rsid w:val="00744D35"/>
    <w:rsid w:val="00744E80"/>
    <w:rsid w:val="007467CB"/>
    <w:rsid w:val="00746E6E"/>
    <w:rsid w:val="00751A70"/>
    <w:rsid w:val="0075286F"/>
    <w:rsid w:val="00762D81"/>
    <w:rsid w:val="00763C9C"/>
    <w:rsid w:val="00764326"/>
    <w:rsid w:val="00764E7E"/>
    <w:rsid w:val="00764EE6"/>
    <w:rsid w:val="00765DED"/>
    <w:rsid w:val="00766243"/>
    <w:rsid w:val="0077040F"/>
    <w:rsid w:val="00770656"/>
    <w:rsid w:val="00773B33"/>
    <w:rsid w:val="0077731D"/>
    <w:rsid w:val="00777379"/>
    <w:rsid w:val="00780301"/>
    <w:rsid w:val="00780E6A"/>
    <w:rsid w:val="00781581"/>
    <w:rsid w:val="007817C0"/>
    <w:rsid w:val="0078184A"/>
    <w:rsid w:val="00782B2E"/>
    <w:rsid w:val="0078569E"/>
    <w:rsid w:val="007858D1"/>
    <w:rsid w:val="00785C62"/>
    <w:rsid w:val="007861D0"/>
    <w:rsid w:val="00786F21"/>
    <w:rsid w:val="007879A7"/>
    <w:rsid w:val="00790833"/>
    <w:rsid w:val="007909EB"/>
    <w:rsid w:val="00790A4D"/>
    <w:rsid w:val="00790E9F"/>
    <w:rsid w:val="00791397"/>
    <w:rsid w:val="00794542"/>
    <w:rsid w:val="0079647A"/>
    <w:rsid w:val="00796789"/>
    <w:rsid w:val="007A0439"/>
    <w:rsid w:val="007A122D"/>
    <w:rsid w:val="007A1BAE"/>
    <w:rsid w:val="007A27F2"/>
    <w:rsid w:val="007A3672"/>
    <w:rsid w:val="007A5806"/>
    <w:rsid w:val="007A64CB"/>
    <w:rsid w:val="007A6A7F"/>
    <w:rsid w:val="007A7594"/>
    <w:rsid w:val="007A782D"/>
    <w:rsid w:val="007B2131"/>
    <w:rsid w:val="007B41FB"/>
    <w:rsid w:val="007C04FC"/>
    <w:rsid w:val="007C1CAF"/>
    <w:rsid w:val="007C1D34"/>
    <w:rsid w:val="007C1F6D"/>
    <w:rsid w:val="007C339A"/>
    <w:rsid w:val="007C62F1"/>
    <w:rsid w:val="007C7E21"/>
    <w:rsid w:val="007D15D8"/>
    <w:rsid w:val="007D1665"/>
    <w:rsid w:val="007D18E9"/>
    <w:rsid w:val="007D1F9C"/>
    <w:rsid w:val="007D42AA"/>
    <w:rsid w:val="007D4CED"/>
    <w:rsid w:val="007D56F7"/>
    <w:rsid w:val="007D7021"/>
    <w:rsid w:val="007E0633"/>
    <w:rsid w:val="007E1B45"/>
    <w:rsid w:val="007E1E7C"/>
    <w:rsid w:val="007E3CAA"/>
    <w:rsid w:val="007E5724"/>
    <w:rsid w:val="007E64BD"/>
    <w:rsid w:val="007E6584"/>
    <w:rsid w:val="007F06A7"/>
    <w:rsid w:val="007F1A9F"/>
    <w:rsid w:val="007F1BCD"/>
    <w:rsid w:val="007F217D"/>
    <w:rsid w:val="007F221C"/>
    <w:rsid w:val="007F269C"/>
    <w:rsid w:val="007F37D2"/>
    <w:rsid w:val="007F556E"/>
    <w:rsid w:val="007F6EE3"/>
    <w:rsid w:val="0080039A"/>
    <w:rsid w:val="008025FE"/>
    <w:rsid w:val="008042BB"/>
    <w:rsid w:val="00805078"/>
    <w:rsid w:val="0080580F"/>
    <w:rsid w:val="00805C5C"/>
    <w:rsid w:val="00806677"/>
    <w:rsid w:val="008071FC"/>
    <w:rsid w:val="00815CC0"/>
    <w:rsid w:val="00817202"/>
    <w:rsid w:val="00817B73"/>
    <w:rsid w:val="00820272"/>
    <w:rsid w:val="0082122C"/>
    <w:rsid w:val="00821CB6"/>
    <w:rsid w:val="00821DB9"/>
    <w:rsid w:val="00823C19"/>
    <w:rsid w:val="00823D9C"/>
    <w:rsid w:val="00823EA9"/>
    <w:rsid w:val="00823FDD"/>
    <w:rsid w:val="008268CE"/>
    <w:rsid w:val="00827A40"/>
    <w:rsid w:val="00827BAA"/>
    <w:rsid w:val="0083146F"/>
    <w:rsid w:val="008316A7"/>
    <w:rsid w:val="00831F2E"/>
    <w:rsid w:val="00835236"/>
    <w:rsid w:val="00841BA5"/>
    <w:rsid w:val="008429D1"/>
    <w:rsid w:val="008436B2"/>
    <w:rsid w:val="00845766"/>
    <w:rsid w:val="0084608C"/>
    <w:rsid w:val="00847AE5"/>
    <w:rsid w:val="00850261"/>
    <w:rsid w:val="008508B5"/>
    <w:rsid w:val="00850D08"/>
    <w:rsid w:val="00851002"/>
    <w:rsid w:val="008518E4"/>
    <w:rsid w:val="00853C7C"/>
    <w:rsid w:val="00853CF3"/>
    <w:rsid w:val="00853D7C"/>
    <w:rsid w:val="00854765"/>
    <w:rsid w:val="008549C6"/>
    <w:rsid w:val="00854C69"/>
    <w:rsid w:val="00855399"/>
    <w:rsid w:val="008557C6"/>
    <w:rsid w:val="00855AB0"/>
    <w:rsid w:val="00857566"/>
    <w:rsid w:val="008601B2"/>
    <w:rsid w:val="00860587"/>
    <w:rsid w:val="00860DD4"/>
    <w:rsid w:val="008627A5"/>
    <w:rsid w:val="00862839"/>
    <w:rsid w:val="008629CD"/>
    <w:rsid w:val="00862B46"/>
    <w:rsid w:val="008634DD"/>
    <w:rsid w:val="0086402C"/>
    <w:rsid w:val="008643EF"/>
    <w:rsid w:val="008650BE"/>
    <w:rsid w:val="00867D71"/>
    <w:rsid w:val="00871197"/>
    <w:rsid w:val="00871908"/>
    <w:rsid w:val="00872A73"/>
    <w:rsid w:val="00873E6C"/>
    <w:rsid w:val="00874B07"/>
    <w:rsid w:val="00875463"/>
    <w:rsid w:val="00875471"/>
    <w:rsid w:val="00875500"/>
    <w:rsid w:val="008756A1"/>
    <w:rsid w:val="00875C8C"/>
    <w:rsid w:val="00875EF6"/>
    <w:rsid w:val="00876AC7"/>
    <w:rsid w:val="008801C6"/>
    <w:rsid w:val="0088084B"/>
    <w:rsid w:val="00883F60"/>
    <w:rsid w:val="008878A5"/>
    <w:rsid w:val="0088CA11"/>
    <w:rsid w:val="00892983"/>
    <w:rsid w:val="00892E4E"/>
    <w:rsid w:val="00892FB7"/>
    <w:rsid w:val="00893546"/>
    <w:rsid w:val="00895519"/>
    <w:rsid w:val="00895C38"/>
    <w:rsid w:val="00895D2F"/>
    <w:rsid w:val="00896B7D"/>
    <w:rsid w:val="00896CBE"/>
    <w:rsid w:val="0089731A"/>
    <w:rsid w:val="008A1D9E"/>
    <w:rsid w:val="008A26F4"/>
    <w:rsid w:val="008A2CFA"/>
    <w:rsid w:val="008A3FBF"/>
    <w:rsid w:val="008A4381"/>
    <w:rsid w:val="008A7379"/>
    <w:rsid w:val="008A7B22"/>
    <w:rsid w:val="008A7E43"/>
    <w:rsid w:val="008B39C1"/>
    <w:rsid w:val="008B3B4A"/>
    <w:rsid w:val="008B4373"/>
    <w:rsid w:val="008B5935"/>
    <w:rsid w:val="008B61FE"/>
    <w:rsid w:val="008B7073"/>
    <w:rsid w:val="008C0584"/>
    <w:rsid w:val="008C11DC"/>
    <w:rsid w:val="008C220C"/>
    <w:rsid w:val="008C2686"/>
    <w:rsid w:val="008C2BD8"/>
    <w:rsid w:val="008C38A2"/>
    <w:rsid w:val="008C39B7"/>
    <w:rsid w:val="008C4825"/>
    <w:rsid w:val="008C7B25"/>
    <w:rsid w:val="008D0504"/>
    <w:rsid w:val="008D22ED"/>
    <w:rsid w:val="008D3B2D"/>
    <w:rsid w:val="008D404F"/>
    <w:rsid w:val="008D4967"/>
    <w:rsid w:val="008D7CB5"/>
    <w:rsid w:val="008E047B"/>
    <w:rsid w:val="008E231A"/>
    <w:rsid w:val="008E23CD"/>
    <w:rsid w:val="008E280E"/>
    <w:rsid w:val="008E2CE9"/>
    <w:rsid w:val="008E7C1D"/>
    <w:rsid w:val="008F07AB"/>
    <w:rsid w:val="008F1AE6"/>
    <w:rsid w:val="008F2294"/>
    <w:rsid w:val="008F2A50"/>
    <w:rsid w:val="008F2AB0"/>
    <w:rsid w:val="008F32B4"/>
    <w:rsid w:val="008F32FF"/>
    <w:rsid w:val="008F46AB"/>
    <w:rsid w:val="008F4A0B"/>
    <w:rsid w:val="008F51C8"/>
    <w:rsid w:val="008F63E3"/>
    <w:rsid w:val="008F6475"/>
    <w:rsid w:val="00900579"/>
    <w:rsid w:val="00902132"/>
    <w:rsid w:val="00902BFC"/>
    <w:rsid w:val="0090301D"/>
    <w:rsid w:val="009032D9"/>
    <w:rsid w:val="009056C5"/>
    <w:rsid w:val="00906A6B"/>
    <w:rsid w:val="0091121D"/>
    <w:rsid w:val="00912F76"/>
    <w:rsid w:val="0091339F"/>
    <w:rsid w:val="0091344D"/>
    <w:rsid w:val="009138DA"/>
    <w:rsid w:val="00913B61"/>
    <w:rsid w:val="00913D5A"/>
    <w:rsid w:val="00914345"/>
    <w:rsid w:val="00914715"/>
    <w:rsid w:val="00915FD7"/>
    <w:rsid w:val="00917FF0"/>
    <w:rsid w:val="009223FE"/>
    <w:rsid w:val="00922DA7"/>
    <w:rsid w:val="009243D1"/>
    <w:rsid w:val="00930070"/>
    <w:rsid w:val="00930C46"/>
    <w:rsid w:val="0093200E"/>
    <w:rsid w:val="00932AC4"/>
    <w:rsid w:val="0093300A"/>
    <w:rsid w:val="00933267"/>
    <w:rsid w:val="009335D2"/>
    <w:rsid w:val="009335DE"/>
    <w:rsid w:val="00933AC0"/>
    <w:rsid w:val="0094094F"/>
    <w:rsid w:val="009447FB"/>
    <w:rsid w:val="009457F5"/>
    <w:rsid w:val="00952807"/>
    <w:rsid w:val="00952CE3"/>
    <w:rsid w:val="00953B74"/>
    <w:rsid w:val="00953BB5"/>
    <w:rsid w:val="00954590"/>
    <w:rsid w:val="00954BDF"/>
    <w:rsid w:val="00955540"/>
    <w:rsid w:val="00956069"/>
    <w:rsid w:val="00956E43"/>
    <w:rsid w:val="0096008A"/>
    <w:rsid w:val="00960C8C"/>
    <w:rsid w:val="009616DB"/>
    <w:rsid w:val="009650AA"/>
    <w:rsid w:val="00966225"/>
    <w:rsid w:val="00966DD5"/>
    <w:rsid w:val="0097076B"/>
    <w:rsid w:val="00970AAD"/>
    <w:rsid w:val="009711B7"/>
    <w:rsid w:val="0097199C"/>
    <w:rsid w:val="00971B3E"/>
    <w:rsid w:val="00972589"/>
    <w:rsid w:val="0097376A"/>
    <w:rsid w:val="00976E7E"/>
    <w:rsid w:val="00980A22"/>
    <w:rsid w:val="00981BEB"/>
    <w:rsid w:val="00982414"/>
    <w:rsid w:val="0098545E"/>
    <w:rsid w:val="00991E1B"/>
    <w:rsid w:val="00995C6B"/>
    <w:rsid w:val="009968A0"/>
    <w:rsid w:val="00997A89"/>
    <w:rsid w:val="009A2FC4"/>
    <w:rsid w:val="009A4795"/>
    <w:rsid w:val="009A56A8"/>
    <w:rsid w:val="009A57D3"/>
    <w:rsid w:val="009B0F3C"/>
    <w:rsid w:val="009B37ED"/>
    <w:rsid w:val="009B43F0"/>
    <w:rsid w:val="009B46EC"/>
    <w:rsid w:val="009B4DE8"/>
    <w:rsid w:val="009B75E1"/>
    <w:rsid w:val="009C1D00"/>
    <w:rsid w:val="009C2EC8"/>
    <w:rsid w:val="009C35CF"/>
    <w:rsid w:val="009C4274"/>
    <w:rsid w:val="009D11BC"/>
    <w:rsid w:val="009D1B61"/>
    <w:rsid w:val="009D3EFE"/>
    <w:rsid w:val="009D4C08"/>
    <w:rsid w:val="009D5E5B"/>
    <w:rsid w:val="009D6B20"/>
    <w:rsid w:val="009D6FD7"/>
    <w:rsid w:val="009D7E10"/>
    <w:rsid w:val="009E0B14"/>
    <w:rsid w:val="009E158D"/>
    <w:rsid w:val="009E3574"/>
    <w:rsid w:val="009E7814"/>
    <w:rsid w:val="009F1323"/>
    <w:rsid w:val="009F162C"/>
    <w:rsid w:val="009F483C"/>
    <w:rsid w:val="009F4AB7"/>
    <w:rsid w:val="009F56BF"/>
    <w:rsid w:val="009F6483"/>
    <w:rsid w:val="009F7014"/>
    <w:rsid w:val="00A00A60"/>
    <w:rsid w:val="00A042DF"/>
    <w:rsid w:val="00A06141"/>
    <w:rsid w:val="00A079C4"/>
    <w:rsid w:val="00A1053F"/>
    <w:rsid w:val="00A117C9"/>
    <w:rsid w:val="00A119EA"/>
    <w:rsid w:val="00A12E49"/>
    <w:rsid w:val="00A130D1"/>
    <w:rsid w:val="00A14CE3"/>
    <w:rsid w:val="00A17B34"/>
    <w:rsid w:val="00A20AB2"/>
    <w:rsid w:val="00A21371"/>
    <w:rsid w:val="00A2204D"/>
    <w:rsid w:val="00A241CE"/>
    <w:rsid w:val="00A26675"/>
    <w:rsid w:val="00A276CA"/>
    <w:rsid w:val="00A27BA3"/>
    <w:rsid w:val="00A30084"/>
    <w:rsid w:val="00A3259F"/>
    <w:rsid w:val="00A34871"/>
    <w:rsid w:val="00A3506A"/>
    <w:rsid w:val="00A40380"/>
    <w:rsid w:val="00A404DF"/>
    <w:rsid w:val="00A424B8"/>
    <w:rsid w:val="00A447FF"/>
    <w:rsid w:val="00A44B4B"/>
    <w:rsid w:val="00A464F2"/>
    <w:rsid w:val="00A46B65"/>
    <w:rsid w:val="00A476E9"/>
    <w:rsid w:val="00A51A96"/>
    <w:rsid w:val="00A51AA2"/>
    <w:rsid w:val="00A54257"/>
    <w:rsid w:val="00A54795"/>
    <w:rsid w:val="00A56D9E"/>
    <w:rsid w:val="00A609C4"/>
    <w:rsid w:val="00A6372B"/>
    <w:rsid w:val="00A640EA"/>
    <w:rsid w:val="00A64560"/>
    <w:rsid w:val="00A64EDC"/>
    <w:rsid w:val="00A6658F"/>
    <w:rsid w:val="00A72997"/>
    <w:rsid w:val="00A73DAB"/>
    <w:rsid w:val="00A74082"/>
    <w:rsid w:val="00A764BE"/>
    <w:rsid w:val="00A76851"/>
    <w:rsid w:val="00A77F58"/>
    <w:rsid w:val="00A8043A"/>
    <w:rsid w:val="00A8165B"/>
    <w:rsid w:val="00A8458F"/>
    <w:rsid w:val="00A8591C"/>
    <w:rsid w:val="00A90A62"/>
    <w:rsid w:val="00A978DC"/>
    <w:rsid w:val="00AA03C2"/>
    <w:rsid w:val="00AA0BB6"/>
    <w:rsid w:val="00AA14EB"/>
    <w:rsid w:val="00AA1EDF"/>
    <w:rsid w:val="00AA22BA"/>
    <w:rsid w:val="00AA311B"/>
    <w:rsid w:val="00AA3270"/>
    <w:rsid w:val="00AA4BBD"/>
    <w:rsid w:val="00AA50A8"/>
    <w:rsid w:val="00AA631C"/>
    <w:rsid w:val="00AB07D9"/>
    <w:rsid w:val="00AB0B1C"/>
    <w:rsid w:val="00AB0FA9"/>
    <w:rsid w:val="00AB160E"/>
    <w:rsid w:val="00AB2FD7"/>
    <w:rsid w:val="00AB3588"/>
    <w:rsid w:val="00AB362B"/>
    <w:rsid w:val="00AB4739"/>
    <w:rsid w:val="00AB5AA3"/>
    <w:rsid w:val="00AB63F7"/>
    <w:rsid w:val="00AB7579"/>
    <w:rsid w:val="00AB7680"/>
    <w:rsid w:val="00AB7DE7"/>
    <w:rsid w:val="00AB7E33"/>
    <w:rsid w:val="00AC00EF"/>
    <w:rsid w:val="00AC36BA"/>
    <w:rsid w:val="00AC427D"/>
    <w:rsid w:val="00AC42CF"/>
    <w:rsid w:val="00AC432D"/>
    <w:rsid w:val="00AC4528"/>
    <w:rsid w:val="00AC48E8"/>
    <w:rsid w:val="00AC644B"/>
    <w:rsid w:val="00AC66F4"/>
    <w:rsid w:val="00AC6729"/>
    <w:rsid w:val="00AC679B"/>
    <w:rsid w:val="00AC7153"/>
    <w:rsid w:val="00AD0306"/>
    <w:rsid w:val="00AD067B"/>
    <w:rsid w:val="00AD0B79"/>
    <w:rsid w:val="00AD16E7"/>
    <w:rsid w:val="00AD4A42"/>
    <w:rsid w:val="00AD7AD1"/>
    <w:rsid w:val="00AE286D"/>
    <w:rsid w:val="00AE2AEA"/>
    <w:rsid w:val="00AE2B1A"/>
    <w:rsid w:val="00AE3FE3"/>
    <w:rsid w:val="00AE45C1"/>
    <w:rsid w:val="00AE5258"/>
    <w:rsid w:val="00AE5A70"/>
    <w:rsid w:val="00AE6CEC"/>
    <w:rsid w:val="00AE72CD"/>
    <w:rsid w:val="00AF1D00"/>
    <w:rsid w:val="00AF26B1"/>
    <w:rsid w:val="00AF38B9"/>
    <w:rsid w:val="00AF4573"/>
    <w:rsid w:val="00AF61B2"/>
    <w:rsid w:val="00AF63AF"/>
    <w:rsid w:val="00AF71FC"/>
    <w:rsid w:val="00B00A95"/>
    <w:rsid w:val="00B00CC0"/>
    <w:rsid w:val="00B029F5"/>
    <w:rsid w:val="00B02A48"/>
    <w:rsid w:val="00B04B93"/>
    <w:rsid w:val="00B05E1E"/>
    <w:rsid w:val="00B11446"/>
    <w:rsid w:val="00B13ABA"/>
    <w:rsid w:val="00B1693E"/>
    <w:rsid w:val="00B17F95"/>
    <w:rsid w:val="00B206FA"/>
    <w:rsid w:val="00B21518"/>
    <w:rsid w:val="00B2275D"/>
    <w:rsid w:val="00B238D0"/>
    <w:rsid w:val="00B246B8"/>
    <w:rsid w:val="00B24FC6"/>
    <w:rsid w:val="00B253D8"/>
    <w:rsid w:val="00B26800"/>
    <w:rsid w:val="00B27559"/>
    <w:rsid w:val="00B27DBF"/>
    <w:rsid w:val="00B30299"/>
    <w:rsid w:val="00B3084E"/>
    <w:rsid w:val="00B31ADF"/>
    <w:rsid w:val="00B335A5"/>
    <w:rsid w:val="00B34068"/>
    <w:rsid w:val="00B36532"/>
    <w:rsid w:val="00B369FE"/>
    <w:rsid w:val="00B36F04"/>
    <w:rsid w:val="00B402CE"/>
    <w:rsid w:val="00B40CD7"/>
    <w:rsid w:val="00B433AF"/>
    <w:rsid w:val="00B450E9"/>
    <w:rsid w:val="00B45812"/>
    <w:rsid w:val="00B46B4F"/>
    <w:rsid w:val="00B46E03"/>
    <w:rsid w:val="00B5061A"/>
    <w:rsid w:val="00B507E8"/>
    <w:rsid w:val="00B5222F"/>
    <w:rsid w:val="00B52EB4"/>
    <w:rsid w:val="00B537B2"/>
    <w:rsid w:val="00B53F2F"/>
    <w:rsid w:val="00B54511"/>
    <w:rsid w:val="00B5503E"/>
    <w:rsid w:val="00B55764"/>
    <w:rsid w:val="00B60BCE"/>
    <w:rsid w:val="00B624B1"/>
    <w:rsid w:val="00B657F7"/>
    <w:rsid w:val="00B66033"/>
    <w:rsid w:val="00B66731"/>
    <w:rsid w:val="00B67169"/>
    <w:rsid w:val="00B71264"/>
    <w:rsid w:val="00B719AF"/>
    <w:rsid w:val="00B7207A"/>
    <w:rsid w:val="00B736EF"/>
    <w:rsid w:val="00B74A3F"/>
    <w:rsid w:val="00B77674"/>
    <w:rsid w:val="00B77AEB"/>
    <w:rsid w:val="00B80986"/>
    <w:rsid w:val="00B80B22"/>
    <w:rsid w:val="00B80B59"/>
    <w:rsid w:val="00B83001"/>
    <w:rsid w:val="00B846DE"/>
    <w:rsid w:val="00B84C6F"/>
    <w:rsid w:val="00B852D4"/>
    <w:rsid w:val="00B85524"/>
    <w:rsid w:val="00B8563F"/>
    <w:rsid w:val="00B85954"/>
    <w:rsid w:val="00B86AD1"/>
    <w:rsid w:val="00B87EBD"/>
    <w:rsid w:val="00B90224"/>
    <w:rsid w:val="00B92D59"/>
    <w:rsid w:val="00B92E0D"/>
    <w:rsid w:val="00B93326"/>
    <w:rsid w:val="00B95618"/>
    <w:rsid w:val="00B962C6"/>
    <w:rsid w:val="00B970E6"/>
    <w:rsid w:val="00B97DDC"/>
    <w:rsid w:val="00BA00E2"/>
    <w:rsid w:val="00BA116E"/>
    <w:rsid w:val="00BA11B1"/>
    <w:rsid w:val="00BA1DEB"/>
    <w:rsid w:val="00BA311F"/>
    <w:rsid w:val="00BA3197"/>
    <w:rsid w:val="00BA3CB6"/>
    <w:rsid w:val="00BA43BF"/>
    <w:rsid w:val="00BA4692"/>
    <w:rsid w:val="00BA47B8"/>
    <w:rsid w:val="00BB0D7B"/>
    <w:rsid w:val="00BB13D7"/>
    <w:rsid w:val="00BB1A7F"/>
    <w:rsid w:val="00BB30A9"/>
    <w:rsid w:val="00BB38C0"/>
    <w:rsid w:val="00BB474F"/>
    <w:rsid w:val="00BB4C49"/>
    <w:rsid w:val="00BB4D95"/>
    <w:rsid w:val="00BB50FA"/>
    <w:rsid w:val="00BB5B10"/>
    <w:rsid w:val="00BB5FE4"/>
    <w:rsid w:val="00BB6986"/>
    <w:rsid w:val="00BC0E17"/>
    <w:rsid w:val="00BC1D55"/>
    <w:rsid w:val="00BC329A"/>
    <w:rsid w:val="00BC38A3"/>
    <w:rsid w:val="00BC594D"/>
    <w:rsid w:val="00BC5D54"/>
    <w:rsid w:val="00BC5DAB"/>
    <w:rsid w:val="00BC6807"/>
    <w:rsid w:val="00BD14E8"/>
    <w:rsid w:val="00BD1660"/>
    <w:rsid w:val="00BD2A82"/>
    <w:rsid w:val="00BD2E4D"/>
    <w:rsid w:val="00BD3817"/>
    <w:rsid w:val="00BD3BAD"/>
    <w:rsid w:val="00BD4017"/>
    <w:rsid w:val="00BD4B5A"/>
    <w:rsid w:val="00BD5082"/>
    <w:rsid w:val="00BD5E5B"/>
    <w:rsid w:val="00BE3B2A"/>
    <w:rsid w:val="00BE478E"/>
    <w:rsid w:val="00BE5012"/>
    <w:rsid w:val="00BE51CD"/>
    <w:rsid w:val="00BE67BE"/>
    <w:rsid w:val="00BE6A9A"/>
    <w:rsid w:val="00BE6B47"/>
    <w:rsid w:val="00BE72CC"/>
    <w:rsid w:val="00BE7E3D"/>
    <w:rsid w:val="00BF00A8"/>
    <w:rsid w:val="00BF020C"/>
    <w:rsid w:val="00BF0505"/>
    <w:rsid w:val="00BF0D15"/>
    <w:rsid w:val="00BF1C47"/>
    <w:rsid w:val="00BF2970"/>
    <w:rsid w:val="00BF43D0"/>
    <w:rsid w:val="00BF5A72"/>
    <w:rsid w:val="00BF76C8"/>
    <w:rsid w:val="00C0117A"/>
    <w:rsid w:val="00C01B2A"/>
    <w:rsid w:val="00C03BDE"/>
    <w:rsid w:val="00C03C50"/>
    <w:rsid w:val="00C04132"/>
    <w:rsid w:val="00C045F0"/>
    <w:rsid w:val="00C04F49"/>
    <w:rsid w:val="00C0619A"/>
    <w:rsid w:val="00C06205"/>
    <w:rsid w:val="00C065BF"/>
    <w:rsid w:val="00C06F0B"/>
    <w:rsid w:val="00C078F0"/>
    <w:rsid w:val="00C07F64"/>
    <w:rsid w:val="00C1036A"/>
    <w:rsid w:val="00C10954"/>
    <w:rsid w:val="00C13077"/>
    <w:rsid w:val="00C1489F"/>
    <w:rsid w:val="00C14D32"/>
    <w:rsid w:val="00C15E86"/>
    <w:rsid w:val="00C169F8"/>
    <w:rsid w:val="00C16BBC"/>
    <w:rsid w:val="00C212FA"/>
    <w:rsid w:val="00C21D5F"/>
    <w:rsid w:val="00C22212"/>
    <w:rsid w:val="00C232C1"/>
    <w:rsid w:val="00C25658"/>
    <w:rsid w:val="00C25A2C"/>
    <w:rsid w:val="00C25F5F"/>
    <w:rsid w:val="00C2735C"/>
    <w:rsid w:val="00C33F54"/>
    <w:rsid w:val="00C35C98"/>
    <w:rsid w:val="00C3610B"/>
    <w:rsid w:val="00C37A24"/>
    <w:rsid w:val="00C40AEA"/>
    <w:rsid w:val="00C45624"/>
    <w:rsid w:val="00C45BF8"/>
    <w:rsid w:val="00C4646E"/>
    <w:rsid w:val="00C46CDD"/>
    <w:rsid w:val="00C473DB"/>
    <w:rsid w:val="00C4796C"/>
    <w:rsid w:val="00C50E58"/>
    <w:rsid w:val="00C539ED"/>
    <w:rsid w:val="00C53D95"/>
    <w:rsid w:val="00C53FAD"/>
    <w:rsid w:val="00C5438B"/>
    <w:rsid w:val="00C54F4F"/>
    <w:rsid w:val="00C55786"/>
    <w:rsid w:val="00C61AC8"/>
    <w:rsid w:val="00C629FC"/>
    <w:rsid w:val="00C63F0C"/>
    <w:rsid w:val="00C649D6"/>
    <w:rsid w:val="00C658ED"/>
    <w:rsid w:val="00C66113"/>
    <w:rsid w:val="00C678A1"/>
    <w:rsid w:val="00C71647"/>
    <w:rsid w:val="00C72146"/>
    <w:rsid w:val="00C72CF1"/>
    <w:rsid w:val="00C75934"/>
    <w:rsid w:val="00C75AD7"/>
    <w:rsid w:val="00C775C5"/>
    <w:rsid w:val="00C77B04"/>
    <w:rsid w:val="00C805BE"/>
    <w:rsid w:val="00C8092D"/>
    <w:rsid w:val="00C80D33"/>
    <w:rsid w:val="00C84573"/>
    <w:rsid w:val="00C86738"/>
    <w:rsid w:val="00C86833"/>
    <w:rsid w:val="00C8717E"/>
    <w:rsid w:val="00C87CA8"/>
    <w:rsid w:val="00C87DB3"/>
    <w:rsid w:val="00C903FF"/>
    <w:rsid w:val="00C908D4"/>
    <w:rsid w:val="00C90BC6"/>
    <w:rsid w:val="00C90E47"/>
    <w:rsid w:val="00C92B0F"/>
    <w:rsid w:val="00C92E2B"/>
    <w:rsid w:val="00C9304F"/>
    <w:rsid w:val="00C967DB"/>
    <w:rsid w:val="00CA029E"/>
    <w:rsid w:val="00CA08FD"/>
    <w:rsid w:val="00CA1F43"/>
    <w:rsid w:val="00CA219B"/>
    <w:rsid w:val="00CA3AB2"/>
    <w:rsid w:val="00CA4015"/>
    <w:rsid w:val="00CA46BB"/>
    <w:rsid w:val="00CA4A81"/>
    <w:rsid w:val="00CA60F0"/>
    <w:rsid w:val="00CB04C4"/>
    <w:rsid w:val="00CB0DE9"/>
    <w:rsid w:val="00CB54BC"/>
    <w:rsid w:val="00CB6337"/>
    <w:rsid w:val="00CB6D7A"/>
    <w:rsid w:val="00CB6E4C"/>
    <w:rsid w:val="00CB7CD5"/>
    <w:rsid w:val="00CC2086"/>
    <w:rsid w:val="00CC4030"/>
    <w:rsid w:val="00CC450D"/>
    <w:rsid w:val="00CC48B0"/>
    <w:rsid w:val="00CC5C65"/>
    <w:rsid w:val="00CC7A4F"/>
    <w:rsid w:val="00CD070D"/>
    <w:rsid w:val="00CD5B93"/>
    <w:rsid w:val="00CD685E"/>
    <w:rsid w:val="00CD7B76"/>
    <w:rsid w:val="00CE556A"/>
    <w:rsid w:val="00CE5D7D"/>
    <w:rsid w:val="00CE6E04"/>
    <w:rsid w:val="00CE765C"/>
    <w:rsid w:val="00CF2A63"/>
    <w:rsid w:val="00CF2C55"/>
    <w:rsid w:val="00CF5054"/>
    <w:rsid w:val="00CF5605"/>
    <w:rsid w:val="00CF7F5F"/>
    <w:rsid w:val="00D02933"/>
    <w:rsid w:val="00D02A0E"/>
    <w:rsid w:val="00D03046"/>
    <w:rsid w:val="00D03321"/>
    <w:rsid w:val="00D043A6"/>
    <w:rsid w:val="00D05653"/>
    <w:rsid w:val="00D07AE8"/>
    <w:rsid w:val="00D07DF3"/>
    <w:rsid w:val="00D10072"/>
    <w:rsid w:val="00D107C1"/>
    <w:rsid w:val="00D12B48"/>
    <w:rsid w:val="00D13E82"/>
    <w:rsid w:val="00D1739C"/>
    <w:rsid w:val="00D216F6"/>
    <w:rsid w:val="00D24665"/>
    <w:rsid w:val="00D2650D"/>
    <w:rsid w:val="00D26BD8"/>
    <w:rsid w:val="00D30F7D"/>
    <w:rsid w:val="00D311A0"/>
    <w:rsid w:val="00D358BD"/>
    <w:rsid w:val="00D361B6"/>
    <w:rsid w:val="00D41310"/>
    <w:rsid w:val="00D4134B"/>
    <w:rsid w:val="00D415C3"/>
    <w:rsid w:val="00D42024"/>
    <w:rsid w:val="00D42CCE"/>
    <w:rsid w:val="00D45CCC"/>
    <w:rsid w:val="00D4787C"/>
    <w:rsid w:val="00D52743"/>
    <w:rsid w:val="00D52999"/>
    <w:rsid w:val="00D534AE"/>
    <w:rsid w:val="00D536EE"/>
    <w:rsid w:val="00D555DB"/>
    <w:rsid w:val="00D55E62"/>
    <w:rsid w:val="00D56EBC"/>
    <w:rsid w:val="00D6353D"/>
    <w:rsid w:val="00D63907"/>
    <w:rsid w:val="00D647D9"/>
    <w:rsid w:val="00D65088"/>
    <w:rsid w:val="00D67DD0"/>
    <w:rsid w:val="00D70A0B"/>
    <w:rsid w:val="00D70B78"/>
    <w:rsid w:val="00D71E71"/>
    <w:rsid w:val="00D73EC6"/>
    <w:rsid w:val="00D747F6"/>
    <w:rsid w:val="00D75C9A"/>
    <w:rsid w:val="00D76728"/>
    <w:rsid w:val="00D8096E"/>
    <w:rsid w:val="00D82F91"/>
    <w:rsid w:val="00D861C2"/>
    <w:rsid w:val="00D87ED3"/>
    <w:rsid w:val="00D90854"/>
    <w:rsid w:val="00D910F4"/>
    <w:rsid w:val="00D9193F"/>
    <w:rsid w:val="00D94970"/>
    <w:rsid w:val="00D95AD3"/>
    <w:rsid w:val="00D95D58"/>
    <w:rsid w:val="00D975BE"/>
    <w:rsid w:val="00DA10B6"/>
    <w:rsid w:val="00DA4070"/>
    <w:rsid w:val="00DA41C5"/>
    <w:rsid w:val="00DA5A48"/>
    <w:rsid w:val="00DA654E"/>
    <w:rsid w:val="00DA7F57"/>
    <w:rsid w:val="00DB0B70"/>
    <w:rsid w:val="00DB1B55"/>
    <w:rsid w:val="00DB1C25"/>
    <w:rsid w:val="00DB2755"/>
    <w:rsid w:val="00DB2DC2"/>
    <w:rsid w:val="00DB448C"/>
    <w:rsid w:val="00DB4B53"/>
    <w:rsid w:val="00DB519C"/>
    <w:rsid w:val="00DB5B35"/>
    <w:rsid w:val="00DB5CB0"/>
    <w:rsid w:val="00DB6566"/>
    <w:rsid w:val="00DB669E"/>
    <w:rsid w:val="00DB6C2E"/>
    <w:rsid w:val="00DC034C"/>
    <w:rsid w:val="00DC1F00"/>
    <w:rsid w:val="00DC3F1C"/>
    <w:rsid w:val="00DC6908"/>
    <w:rsid w:val="00DD0AC8"/>
    <w:rsid w:val="00DD0DE3"/>
    <w:rsid w:val="00DD280F"/>
    <w:rsid w:val="00DD3D63"/>
    <w:rsid w:val="00DD4625"/>
    <w:rsid w:val="00DD5665"/>
    <w:rsid w:val="00DD5BFA"/>
    <w:rsid w:val="00DD6B62"/>
    <w:rsid w:val="00DE0C96"/>
    <w:rsid w:val="00DE15DD"/>
    <w:rsid w:val="00DE40AD"/>
    <w:rsid w:val="00DE525A"/>
    <w:rsid w:val="00DE6EE0"/>
    <w:rsid w:val="00DE7AF7"/>
    <w:rsid w:val="00DF36F1"/>
    <w:rsid w:val="00DF4CF8"/>
    <w:rsid w:val="00DF5963"/>
    <w:rsid w:val="00DF5EF9"/>
    <w:rsid w:val="00E02177"/>
    <w:rsid w:val="00E02F1E"/>
    <w:rsid w:val="00E03261"/>
    <w:rsid w:val="00E03892"/>
    <w:rsid w:val="00E03967"/>
    <w:rsid w:val="00E0493E"/>
    <w:rsid w:val="00E05B7E"/>
    <w:rsid w:val="00E05E65"/>
    <w:rsid w:val="00E07C53"/>
    <w:rsid w:val="00E121C6"/>
    <w:rsid w:val="00E135E9"/>
    <w:rsid w:val="00E13719"/>
    <w:rsid w:val="00E13B68"/>
    <w:rsid w:val="00E151CB"/>
    <w:rsid w:val="00E1562E"/>
    <w:rsid w:val="00E15839"/>
    <w:rsid w:val="00E15FCE"/>
    <w:rsid w:val="00E16E8D"/>
    <w:rsid w:val="00E17241"/>
    <w:rsid w:val="00E20FC3"/>
    <w:rsid w:val="00E21196"/>
    <w:rsid w:val="00E212BF"/>
    <w:rsid w:val="00E22122"/>
    <w:rsid w:val="00E243A2"/>
    <w:rsid w:val="00E26871"/>
    <w:rsid w:val="00E273C0"/>
    <w:rsid w:val="00E27C39"/>
    <w:rsid w:val="00E316DB"/>
    <w:rsid w:val="00E3301F"/>
    <w:rsid w:val="00E33EF7"/>
    <w:rsid w:val="00E34E12"/>
    <w:rsid w:val="00E36191"/>
    <w:rsid w:val="00E36965"/>
    <w:rsid w:val="00E37188"/>
    <w:rsid w:val="00E378FD"/>
    <w:rsid w:val="00E41946"/>
    <w:rsid w:val="00E43751"/>
    <w:rsid w:val="00E437A3"/>
    <w:rsid w:val="00E46EB5"/>
    <w:rsid w:val="00E50B2B"/>
    <w:rsid w:val="00E51358"/>
    <w:rsid w:val="00E53614"/>
    <w:rsid w:val="00E561B8"/>
    <w:rsid w:val="00E57D90"/>
    <w:rsid w:val="00E57FAA"/>
    <w:rsid w:val="00E60337"/>
    <w:rsid w:val="00E611ED"/>
    <w:rsid w:val="00E62FD9"/>
    <w:rsid w:val="00E64F9B"/>
    <w:rsid w:val="00E6583B"/>
    <w:rsid w:val="00E675C3"/>
    <w:rsid w:val="00E67B06"/>
    <w:rsid w:val="00E71B1F"/>
    <w:rsid w:val="00E72F30"/>
    <w:rsid w:val="00E736CF"/>
    <w:rsid w:val="00E73CB1"/>
    <w:rsid w:val="00E73CDA"/>
    <w:rsid w:val="00E75441"/>
    <w:rsid w:val="00E75B35"/>
    <w:rsid w:val="00E75F76"/>
    <w:rsid w:val="00E77C94"/>
    <w:rsid w:val="00E77DC7"/>
    <w:rsid w:val="00E82B76"/>
    <w:rsid w:val="00E83CFE"/>
    <w:rsid w:val="00E86487"/>
    <w:rsid w:val="00E864AD"/>
    <w:rsid w:val="00E90650"/>
    <w:rsid w:val="00E907BB"/>
    <w:rsid w:val="00E91570"/>
    <w:rsid w:val="00E959A4"/>
    <w:rsid w:val="00E9756D"/>
    <w:rsid w:val="00E97B28"/>
    <w:rsid w:val="00EA14D5"/>
    <w:rsid w:val="00EA2CE4"/>
    <w:rsid w:val="00EA5FFC"/>
    <w:rsid w:val="00EA77A2"/>
    <w:rsid w:val="00EB00E3"/>
    <w:rsid w:val="00EB1C21"/>
    <w:rsid w:val="00EB3794"/>
    <w:rsid w:val="00EB41C2"/>
    <w:rsid w:val="00EB4F53"/>
    <w:rsid w:val="00EB565F"/>
    <w:rsid w:val="00EB5996"/>
    <w:rsid w:val="00EB667C"/>
    <w:rsid w:val="00EB6E03"/>
    <w:rsid w:val="00EB7753"/>
    <w:rsid w:val="00EC0210"/>
    <w:rsid w:val="00EC0A20"/>
    <w:rsid w:val="00EC0E5F"/>
    <w:rsid w:val="00EC1346"/>
    <w:rsid w:val="00EC34D9"/>
    <w:rsid w:val="00EC4147"/>
    <w:rsid w:val="00EC50E9"/>
    <w:rsid w:val="00EC6936"/>
    <w:rsid w:val="00EC7C44"/>
    <w:rsid w:val="00ED0310"/>
    <w:rsid w:val="00ED3134"/>
    <w:rsid w:val="00ED318F"/>
    <w:rsid w:val="00ED385F"/>
    <w:rsid w:val="00ED3B3B"/>
    <w:rsid w:val="00ED401B"/>
    <w:rsid w:val="00ED41B0"/>
    <w:rsid w:val="00ED51BB"/>
    <w:rsid w:val="00ED5D42"/>
    <w:rsid w:val="00ED6E90"/>
    <w:rsid w:val="00ED7668"/>
    <w:rsid w:val="00EE0183"/>
    <w:rsid w:val="00EE0A05"/>
    <w:rsid w:val="00EE27D6"/>
    <w:rsid w:val="00EE2920"/>
    <w:rsid w:val="00EE3B1B"/>
    <w:rsid w:val="00EE3DAE"/>
    <w:rsid w:val="00EE5815"/>
    <w:rsid w:val="00EE6114"/>
    <w:rsid w:val="00EF0037"/>
    <w:rsid w:val="00EF1483"/>
    <w:rsid w:val="00EF203F"/>
    <w:rsid w:val="00EF5C83"/>
    <w:rsid w:val="00F02A70"/>
    <w:rsid w:val="00F02E06"/>
    <w:rsid w:val="00F034A0"/>
    <w:rsid w:val="00F03A14"/>
    <w:rsid w:val="00F04068"/>
    <w:rsid w:val="00F04322"/>
    <w:rsid w:val="00F058D9"/>
    <w:rsid w:val="00F05B0C"/>
    <w:rsid w:val="00F05D9D"/>
    <w:rsid w:val="00F05E09"/>
    <w:rsid w:val="00F06172"/>
    <w:rsid w:val="00F064B7"/>
    <w:rsid w:val="00F06631"/>
    <w:rsid w:val="00F11EF1"/>
    <w:rsid w:val="00F12406"/>
    <w:rsid w:val="00F132CA"/>
    <w:rsid w:val="00F1384E"/>
    <w:rsid w:val="00F141D1"/>
    <w:rsid w:val="00F14CE2"/>
    <w:rsid w:val="00F151EA"/>
    <w:rsid w:val="00F15296"/>
    <w:rsid w:val="00F17641"/>
    <w:rsid w:val="00F209E1"/>
    <w:rsid w:val="00F2714F"/>
    <w:rsid w:val="00F3063D"/>
    <w:rsid w:val="00F31A9D"/>
    <w:rsid w:val="00F32AE0"/>
    <w:rsid w:val="00F343AE"/>
    <w:rsid w:val="00F36AE6"/>
    <w:rsid w:val="00F36D74"/>
    <w:rsid w:val="00F37980"/>
    <w:rsid w:val="00F40BF0"/>
    <w:rsid w:val="00F44C32"/>
    <w:rsid w:val="00F455A1"/>
    <w:rsid w:val="00F464B8"/>
    <w:rsid w:val="00F46D00"/>
    <w:rsid w:val="00F5346C"/>
    <w:rsid w:val="00F54289"/>
    <w:rsid w:val="00F54AAC"/>
    <w:rsid w:val="00F54F79"/>
    <w:rsid w:val="00F56785"/>
    <w:rsid w:val="00F568A9"/>
    <w:rsid w:val="00F602B6"/>
    <w:rsid w:val="00F60496"/>
    <w:rsid w:val="00F60705"/>
    <w:rsid w:val="00F622F1"/>
    <w:rsid w:val="00F62F21"/>
    <w:rsid w:val="00F6312E"/>
    <w:rsid w:val="00F6320E"/>
    <w:rsid w:val="00F63EB8"/>
    <w:rsid w:val="00F64D77"/>
    <w:rsid w:val="00F70577"/>
    <w:rsid w:val="00F70761"/>
    <w:rsid w:val="00F755C2"/>
    <w:rsid w:val="00F75EFA"/>
    <w:rsid w:val="00F76E08"/>
    <w:rsid w:val="00F77095"/>
    <w:rsid w:val="00F77EBC"/>
    <w:rsid w:val="00F80359"/>
    <w:rsid w:val="00F81828"/>
    <w:rsid w:val="00F835FC"/>
    <w:rsid w:val="00F83825"/>
    <w:rsid w:val="00F84CF9"/>
    <w:rsid w:val="00F85867"/>
    <w:rsid w:val="00F8614C"/>
    <w:rsid w:val="00F86A04"/>
    <w:rsid w:val="00F86A2B"/>
    <w:rsid w:val="00F8787A"/>
    <w:rsid w:val="00F87BD4"/>
    <w:rsid w:val="00F90A95"/>
    <w:rsid w:val="00F918DA"/>
    <w:rsid w:val="00F954E9"/>
    <w:rsid w:val="00F97F42"/>
    <w:rsid w:val="00FA1A8E"/>
    <w:rsid w:val="00FA2BAC"/>
    <w:rsid w:val="00FA54C9"/>
    <w:rsid w:val="00FA7F24"/>
    <w:rsid w:val="00FB019C"/>
    <w:rsid w:val="00FB067C"/>
    <w:rsid w:val="00FB10DD"/>
    <w:rsid w:val="00FB2193"/>
    <w:rsid w:val="00FB32BC"/>
    <w:rsid w:val="00FB3ED7"/>
    <w:rsid w:val="00FB3F6C"/>
    <w:rsid w:val="00FB424F"/>
    <w:rsid w:val="00FB4CB0"/>
    <w:rsid w:val="00FB5CF3"/>
    <w:rsid w:val="00FC0191"/>
    <w:rsid w:val="00FC106A"/>
    <w:rsid w:val="00FC1AA2"/>
    <w:rsid w:val="00FC2FF3"/>
    <w:rsid w:val="00FC31C2"/>
    <w:rsid w:val="00FC4B34"/>
    <w:rsid w:val="00FC5B82"/>
    <w:rsid w:val="00FC7064"/>
    <w:rsid w:val="00FD0783"/>
    <w:rsid w:val="00FD1B29"/>
    <w:rsid w:val="00FD3ED3"/>
    <w:rsid w:val="00FD6A23"/>
    <w:rsid w:val="00FE05F3"/>
    <w:rsid w:val="00FE1237"/>
    <w:rsid w:val="00FE1B24"/>
    <w:rsid w:val="00FE1CBD"/>
    <w:rsid w:val="00FE4C83"/>
    <w:rsid w:val="00FE7914"/>
    <w:rsid w:val="00FF23D5"/>
    <w:rsid w:val="00FF241F"/>
    <w:rsid w:val="00FF3CF4"/>
    <w:rsid w:val="00FF430F"/>
    <w:rsid w:val="00FF5201"/>
    <w:rsid w:val="00FF5C60"/>
    <w:rsid w:val="00FF6A6F"/>
    <w:rsid w:val="00FF78AE"/>
    <w:rsid w:val="019CC46B"/>
    <w:rsid w:val="01D9579B"/>
    <w:rsid w:val="0219B2AB"/>
    <w:rsid w:val="026D850B"/>
    <w:rsid w:val="03025682"/>
    <w:rsid w:val="03F5D480"/>
    <w:rsid w:val="04E95E39"/>
    <w:rsid w:val="050D00BF"/>
    <w:rsid w:val="059F8705"/>
    <w:rsid w:val="068F2C60"/>
    <w:rsid w:val="091FDD5C"/>
    <w:rsid w:val="0A1B371A"/>
    <w:rsid w:val="0A82D953"/>
    <w:rsid w:val="0AA6DB54"/>
    <w:rsid w:val="0C3D50B6"/>
    <w:rsid w:val="0D11D169"/>
    <w:rsid w:val="0D321ED8"/>
    <w:rsid w:val="0F283AF9"/>
    <w:rsid w:val="0F9795AA"/>
    <w:rsid w:val="101C790C"/>
    <w:rsid w:val="1082E1D3"/>
    <w:rsid w:val="1091120F"/>
    <w:rsid w:val="12062E00"/>
    <w:rsid w:val="1304A23B"/>
    <w:rsid w:val="1376BA96"/>
    <w:rsid w:val="13798A7F"/>
    <w:rsid w:val="15D7FD8E"/>
    <w:rsid w:val="15FD42BC"/>
    <w:rsid w:val="16D69CC9"/>
    <w:rsid w:val="16F2A514"/>
    <w:rsid w:val="175862B4"/>
    <w:rsid w:val="1773CDEF"/>
    <w:rsid w:val="17AAEA52"/>
    <w:rsid w:val="18BB5F2D"/>
    <w:rsid w:val="190F9E50"/>
    <w:rsid w:val="19668A53"/>
    <w:rsid w:val="19D920AD"/>
    <w:rsid w:val="1AA1727C"/>
    <w:rsid w:val="1B025AB4"/>
    <w:rsid w:val="1C3FA722"/>
    <w:rsid w:val="1C9E2B15"/>
    <w:rsid w:val="1CDE52A9"/>
    <w:rsid w:val="1E3ECB44"/>
    <w:rsid w:val="1F25D0E3"/>
    <w:rsid w:val="1F5E2F4D"/>
    <w:rsid w:val="1FAFADA8"/>
    <w:rsid w:val="2073D7A5"/>
    <w:rsid w:val="20D9407B"/>
    <w:rsid w:val="21672EE4"/>
    <w:rsid w:val="21A5FED9"/>
    <w:rsid w:val="21E82DA6"/>
    <w:rsid w:val="23587610"/>
    <w:rsid w:val="237A912C"/>
    <w:rsid w:val="237B1F48"/>
    <w:rsid w:val="23A5470C"/>
    <w:rsid w:val="23B854B9"/>
    <w:rsid w:val="24873E1E"/>
    <w:rsid w:val="25A89D8D"/>
    <w:rsid w:val="25EBC82E"/>
    <w:rsid w:val="26034957"/>
    <w:rsid w:val="2707A581"/>
    <w:rsid w:val="27A3D1E4"/>
    <w:rsid w:val="27E0D98E"/>
    <w:rsid w:val="28AF5E57"/>
    <w:rsid w:val="294E7427"/>
    <w:rsid w:val="296643DE"/>
    <w:rsid w:val="29A01935"/>
    <w:rsid w:val="2B1D0EBB"/>
    <w:rsid w:val="2B215E25"/>
    <w:rsid w:val="2B5D8BD4"/>
    <w:rsid w:val="2C149E58"/>
    <w:rsid w:val="2D080AEA"/>
    <w:rsid w:val="2D9C42E1"/>
    <w:rsid w:val="2F01A3CD"/>
    <w:rsid w:val="2F7E3386"/>
    <w:rsid w:val="2FCF72B9"/>
    <w:rsid w:val="31B9A11C"/>
    <w:rsid w:val="335A70E2"/>
    <w:rsid w:val="33F7EFDF"/>
    <w:rsid w:val="34304CD4"/>
    <w:rsid w:val="3734012E"/>
    <w:rsid w:val="3754838A"/>
    <w:rsid w:val="39B5F9B1"/>
    <w:rsid w:val="39C3523B"/>
    <w:rsid w:val="3A421D36"/>
    <w:rsid w:val="3AC14BB3"/>
    <w:rsid w:val="3C121C85"/>
    <w:rsid w:val="3C247722"/>
    <w:rsid w:val="3C7BE248"/>
    <w:rsid w:val="3C850D15"/>
    <w:rsid w:val="3CB09AA7"/>
    <w:rsid w:val="3D15B989"/>
    <w:rsid w:val="3D26C8EC"/>
    <w:rsid w:val="3DADECE6"/>
    <w:rsid w:val="3E878D32"/>
    <w:rsid w:val="3E896AD4"/>
    <w:rsid w:val="3ECB4B90"/>
    <w:rsid w:val="3EDCA742"/>
    <w:rsid w:val="3F289EF5"/>
    <w:rsid w:val="3F2F5C5D"/>
    <w:rsid w:val="4028D1A2"/>
    <w:rsid w:val="40E58DA8"/>
    <w:rsid w:val="40F7E845"/>
    <w:rsid w:val="414B8A55"/>
    <w:rsid w:val="417984F1"/>
    <w:rsid w:val="41C4A203"/>
    <w:rsid w:val="42683DBB"/>
    <w:rsid w:val="427BA3D1"/>
    <w:rsid w:val="431FDC2B"/>
    <w:rsid w:val="448285B3"/>
    <w:rsid w:val="4573E69A"/>
    <w:rsid w:val="45B80CAA"/>
    <w:rsid w:val="4647C675"/>
    <w:rsid w:val="46F55918"/>
    <w:rsid w:val="476853FD"/>
    <w:rsid w:val="4886D469"/>
    <w:rsid w:val="48912979"/>
    <w:rsid w:val="49201C91"/>
    <w:rsid w:val="4943271C"/>
    <w:rsid w:val="4A053315"/>
    <w:rsid w:val="4A40415E"/>
    <w:rsid w:val="4A4A5F2D"/>
    <w:rsid w:val="4B111519"/>
    <w:rsid w:val="4C6775C2"/>
    <w:rsid w:val="4D3A22D2"/>
    <w:rsid w:val="4DBA8164"/>
    <w:rsid w:val="4F8FAB04"/>
    <w:rsid w:val="503B36C6"/>
    <w:rsid w:val="50D69F02"/>
    <w:rsid w:val="519C6DF9"/>
    <w:rsid w:val="520D93F5"/>
    <w:rsid w:val="52102424"/>
    <w:rsid w:val="52325954"/>
    <w:rsid w:val="52968FB2"/>
    <w:rsid w:val="52C35FF4"/>
    <w:rsid w:val="52D9E90C"/>
    <w:rsid w:val="53DF0A7D"/>
    <w:rsid w:val="543966D4"/>
    <w:rsid w:val="543B3FBA"/>
    <w:rsid w:val="54EF5969"/>
    <w:rsid w:val="558C6C70"/>
    <w:rsid w:val="566B9297"/>
    <w:rsid w:val="5753E90C"/>
    <w:rsid w:val="58ECA8D9"/>
    <w:rsid w:val="59EB5A2C"/>
    <w:rsid w:val="59EE7C03"/>
    <w:rsid w:val="5A982A83"/>
    <w:rsid w:val="5A9AC991"/>
    <w:rsid w:val="5AB910EB"/>
    <w:rsid w:val="5B6298AD"/>
    <w:rsid w:val="5B7C3C2D"/>
    <w:rsid w:val="5B7D2E4E"/>
    <w:rsid w:val="5CAC2AA5"/>
    <w:rsid w:val="5D169130"/>
    <w:rsid w:val="5D180C8E"/>
    <w:rsid w:val="5E0B2373"/>
    <w:rsid w:val="5E47E73C"/>
    <w:rsid w:val="5F7724A1"/>
    <w:rsid w:val="604C1E21"/>
    <w:rsid w:val="61710F92"/>
    <w:rsid w:val="6247FF68"/>
    <w:rsid w:val="6390E8D8"/>
    <w:rsid w:val="644A95C4"/>
    <w:rsid w:val="64531AC2"/>
    <w:rsid w:val="6526FC4C"/>
    <w:rsid w:val="6535BBA5"/>
    <w:rsid w:val="65FF75A6"/>
    <w:rsid w:val="66606AE1"/>
    <w:rsid w:val="668A2767"/>
    <w:rsid w:val="6796F861"/>
    <w:rsid w:val="68149E87"/>
    <w:rsid w:val="685ABF35"/>
    <w:rsid w:val="68639EDC"/>
    <w:rsid w:val="693F4D2E"/>
    <w:rsid w:val="69F68F96"/>
    <w:rsid w:val="6A0C9688"/>
    <w:rsid w:val="6A2AF4A7"/>
    <w:rsid w:val="6A51AE07"/>
    <w:rsid w:val="6ACA82E9"/>
    <w:rsid w:val="6ADEC9E4"/>
    <w:rsid w:val="6B335967"/>
    <w:rsid w:val="6BB35DE0"/>
    <w:rsid w:val="6C7A53F9"/>
    <w:rsid w:val="6CCBDD6C"/>
    <w:rsid w:val="6D835ED6"/>
    <w:rsid w:val="6D9D0CAC"/>
    <w:rsid w:val="6E1B1F10"/>
    <w:rsid w:val="6F715E82"/>
    <w:rsid w:val="704CA8BD"/>
    <w:rsid w:val="70A92A74"/>
    <w:rsid w:val="71A6567A"/>
    <w:rsid w:val="71ADF83B"/>
    <w:rsid w:val="7346DB6F"/>
    <w:rsid w:val="73747B2B"/>
    <w:rsid w:val="75382E81"/>
    <w:rsid w:val="76080DE2"/>
    <w:rsid w:val="7666C857"/>
    <w:rsid w:val="76C30AD7"/>
    <w:rsid w:val="780326E4"/>
    <w:rsid w:val="7822BBA6"/>
    <w:rsid w:val="787E6AED"/>
    <w:rsid w:val="788D1BD5"/>
    <w:rsid w:val="79A55D1B"/>
    <w:rsid w:val="79B61CF3"/>
    <w:rsid w:val="79D38246"/>
    <w:rsid w:val="79D3AD13"/>
    <w:rsid w:val="79E671FD"/>
    <w:rsid w:val="7BCAFC9E"/>
    <w:rsid w:val="7C98C455"/>
    <w:rsid w:val="7CE967C1"/>
    <w:rsid w:val="7FAE58B0"/>
    <w:rsid w:val="7FB0F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F5701"/>
  <w15:docId w15:val="{34F80405-A2EF-418B-9519-4624DE0F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756A1"/>
    <w:pPr>
      <w:spacing w:after="160" w:line="259" w:lineRule="auto"/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link w:val="Heading1Char"/>
    <w:uiPriority w:val="9"/>
    <w:qFormat/>
    <w:rsid w:val="008756A1"/>
    <w:pPr>
      <w:keepNext/>
      <w:keepLines/>
      <w:tabs>
        <w:tab w:val="left" w:pos="1362"/>
      </w:tabs>
      <w:spacing w:before="120" w:after="120"/>
      <w:ind w:firstLine="283"/>
      <w:outlineLvl w:val="0"/>
    </w:pPr>
    <w:rPr>
      <w:rFonts w:ascii="Calibri" w:eastAsia="Calibri" w:hAnsi="Calibri" w:cs="Calibri"/>
      <w:b/>
      <w:bCs/>
      <w:color w:val="1F4E79"/>
      <w:sz w:val="28"/>
      <w:szCs w:val="28"/>
      <w:u w:color="1F4E79"/>
    </w:rPr>
  </w:style>
  <w:style w:type="paragraph" w:styleId="Heading2">
    <w:name w:val="heading 2"/>
    <w:next w:val="Normal"/>
    <w:link w:val="Heading2Char"/>
    <w:uiPriority w:val="9"/>
    <w:qFormat/>
    <w:rsid w:val="008756A1"/>
    <w:pPr>
      <w:keepNext/>
      <w:keepLines/>
      <w:tabs>
        <w:tab w:val="left" w:pos="1362"/>
      </w:tabs>
      <w:spacing w:after="120"/>
      <w:outlineLvl w:val="1"/>
    </w:pPr>
    <w:rPr>
      <w:rFonts w:ascii="Calibri" w:eastAsia="Calibri" w:hAnsi="Calibri" w:cs="Calibri"/>
      <w:b/>
      <w:bCs/>
      <w:color w:val="1F4E79"/>
      <w:sz w:val="22"/>
      <w:szCs w:val="22"/>
      <w:u w:color="1F4E79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56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56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56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756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756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B2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B2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  <w:rsid w:val="008756A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756A1"/>
  </w:style>
  <w:style w:type="character" w:styleId="Hyperlink">
    <w:name w:val="Hyperlink"/>
    <w:uiPriority w:val="99"/>
    <w:rsid w:val="008756A1"/>
    <w:rPr>
      <w:u w:val="single"/>
    </w:rPr>
  </w:style>
  <w:style w:type="table" w:customStyle="1" w:styleId="TableNormal1">
    <w:name w:val="Table Normal1"/>
    <w:rsid w:val="008756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link w:val="HeaderChar"/>
    <w:uiPriority w:val="99"/>
    <w:rsid w:val="008756A1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8756A1"/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apple-converted-space">
    <w:name w:val="apple-converted-space"/>
    <w:rsid w:val="008756A1"/>
    <w:rPr>
      <w:lang w:val="en-US"/>
    </w:rPr>
  </w:style>
  <w:style w:type="paragraph" w:styleId="Footer">
    <w:name w:val="footer"/>
    <w:link w:val="FooterChar"/>
    <w:uiPriority w:val="99"/>
    <w:rsid w:val="008756A1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Zhlavazpat">
    <w:name w:val="Záhlaví a zápatí"/>
    <w:rsid w:val="008756A1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TOCHeading">
    <w:name w:val="TOC Heading"/>
    <w:next w:val="Normal"/>
    <w:uiPriority w:val="39"/>
    <w:qFormat/>
    <w:rsid w:val="008756A1"/>
    <w:pPr>
      <w:keepNext/>
      <w:keepLines/>
      <w:tabs>
        <w:tab w:val="left" w:pos="1362"/>
      </w:tabs>
      <w:spacing w:before="120" w:after="120"/>
    </w:pPr>
    <w:rPr>
      <w:rFonts w:ascii="Calibri" w:hAnsi="Calibri" w:cs="Arial Unicode MS"/>
      <w:b/>
      <w:bCs/>
      <w:color w:val="1F4E79"/>
      <w:sz w:val="28"/>
      <w:szCs w:val="28"/>
      <w:u w:color="1F4E79"/>
    </w:rPr>
  </w:style>
  <w:style w:type="paragraph" w:styleId="TOC1">
    <w:name w:val="toc 1"/>
    <w:uiPriority w:val="39"/>
    <w:qFormat/>
    <w:rsid w:val="008756A1"/>
    <w:pPr>
      <w:spacing w:before="120" w:after="120" w:line="259" w:lineRule="auto"/>
    </w:pPr>
    <w:rPr>
      <w:rFonts w:asciiTheme="minorHAnsi" w:hAnsiTheme="minorHAnsi" w:cs="Arial Unicode MS"/>
      <w:b/>
      <w:bCs/>
      <w:caps/>
      <w:color w:val="000000"/>
      <w:u w:color="000000"/>
    </w:rPr>
  </w:style>
  <w:style w:type="paragraph" w:styleId="TOC2">
    <w:name w:val="toc 2"/>
    <w:uiPriority w:val="39"/>
    <w:qFormat/>
    <w:rsid w:val="008756A1"/>
    <w:pPr>
      <w:spacing w:line="259" w:lineRule="auto"/>
      <w:ind w:left="240"/>
    </w:pPr>
    <w:rPr>
      <w:rFonts w:asciiTheme="minorHAnsi" w:hAnsiTheme="minorHAnsi" w:cs="Arial Unicode MS"/>
      <w:smallCaps/>
      <w:color w:val="000000"/>
      <w:u w:color="000000"/>
    </w:rPr>
  </w:style>
  <w:style w:type="paragraph" w:customStyle="1" w:styleId="Disclaimer">
    <w:name w:val="Disclaimer"/>
    <w:rsid w:val="008756A1"/>
    <w:pPr>
      <w:spacing w:after="160" w:line="259" w:lineRule="auto"/>
      <w:jc w:val="center"/>
    </w:pPr>
    <w:rPr>
      <w:rFonts w:ascii="Calibri" w:hAnsi="Calibri" w:cs="Arial Unicode MS"/>
      <w:color w:val="000000"/>
      <w:u w:color="000000"/>
      <w:lang w:val="en-US"/>
    </w:rPr>
  </w:style>
  <w:style w:type="numbering" w:customStyle="1" w:styleId="Importovanstyl1">
    <w:name w:val="Importovaný styl 1"/>
    <w:rsid w:val="008756A1"/>
    <w:pPr>
      <w:numPr>
        <w:numId w:val="2"/>
      </w:numPr>
    </w:pPr>
  </w:style>
  <w:style w:type="character" w:customStyle="1" w:styleId="Odkaz">
    <w:name w:val="Odkaz"/>
    <w:rsid w:val="008756A1"/>
    <w:rPr>
      <w:color w:val="0563C1"/>
      <w:u w:val="single" w:color="0563C1"/>
    </w:rPr>
  </w:style>
  <w:style w:type="character" w:customStyle="1" w:styleId="Hyperlink0">
    <w:name w:val="Hyperlink.0"/>
    <w:basedOn w:val="Odkaz"/>
    <w:rsid w:val="008756A1"/>
    <w:rPr>
      <w:color w:val="0563C1"/>
      <w:sz w:val="22"/>
      <w:szCs w:val="22"/>
      <w:u w:val="single" w:color="0563C1"/>
    </w:rPr>
  </w:style>
  <w:style w:type="paragraph" w:styleId="NormalWeb">
    <w:name w:val="Normal (Web)"/>
    <w:uiPriority w:val="99"/>
    <w:rsid w:val="008756A1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Subtitle">
    <w:name w:val="Subtitle"/>
    <w:next w:val="Normal"/>
    <w:link w:val="SubtitleChar"/>
    <w:rsid w:val="008756A1"/>
    <w:pPr>
      <w:spacing w:after="160" w:line="259" w:lineRule="auto"/>
    </w:pPr>
    <w:rPr>
      <w:rFonts w:ascii="Calibri" w:hAnsi="Calibri" w:cs="Arial Unicode MS"/>
      <w:b/>
      <w:bCs/>
      <w:color w:val="1F4E79"/>
      <w:sz w:val="28"/>
      <w:szCs w:val="28"/>
      <w:u w:color="1F4E79"/>
    </w:rPr>
  </w:style>
  <w:style w:type="paragraph" w:customStyle="1" w:styleId="Odrky2">
    <w:name w:val="Odrážky2"/>
    <w:rsid w:val="008756A1"/>
    <w:pPr>
      <w:spacing w:after="160" w:line="259" w:lineRule="auto"/>
    </w:pPr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Importovanstyl5">
    <w:name w:val="Importovaný styl 5"/>
    <w:rsid w:val="008756A1"/>
    <w:pPr>
      <w:numPr>
        <w:numId w:val="3"/>
      </w:numPr>
    </w:pPr>
  </w:style>
  <w:style w:type="paragraph" w:customStyle="1" w:styleId="odstavec-husty">
    <w:name w:val="odstavec-husty"/>
    <w:rsid w:val="008756A1"/>
    <w:pPr>
      <w:widowControl w:val="0"/>
      <w:suppressAutoHyphens/>
      <w:jc w:val="both"/>
    </w:pPr>
    <w:rPr>
      <w:rFonts w:ascii="Calibri" w:hAnsi="Calibri" w:cs="Arial Unicode MS"/>
      <w:b/>
      <w:bCs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rsid w:val="008756A1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ovanstyl6">
    <w:name w:val="Importovaný styl 6"/>
    <w:rsid w:val="008756A1"/>
    <w:pPr>
      <w:numPr>
        <w:numId w:val="4"/>
      </w:numPr>
    </w:pPr>
  </w:style>
  <w:style w:type="numbering" w:customStyle="1" w:styleId="Importovanstyl7">
    <w:name w:val="Importovaný styl 7"/>
    <w:rsid w:val="008756A1"/>
    <w:pPr>
      <w:numPr>
        <w:numId w:val="5"/>
      </w:numPr>
    </w:pPr>
  </w:style>
  <w:style w:type="numbering" w:customStyle="1" w:styleId="Importovanstyl3">
    <w:name w:val="Importovaný styl 3"/>
    <w:rsid w:val="008756A1"/>
    <w:pPr>
      <w:numPr>
        <w:numId w:val="6"/>
      </w:numPr>
    </w:pPr>
  </w:style>
  <w:style w:type="paragraph" w:customStyle="1" w:styleId="settingQ">
    <w:name w:val="setting Q"/>
    <w:rsid w:val="008756A1"/>
    <w:pPr>
      <w:ind w:left="992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BodyText">
    <w:name w:val="Body Text"/>
    <w:rsid w:val="008756A1"/>
    <w:pPr>
      <w:spacing w:after="120" w:line="259" w:lineRule="auto"/>
    </w:pPr>
    <w:rPr>
      <w:rFonts w:ascii="Calibri" w:hAnsi="Calibri" w:cs="Arial Unicode MS"/>
      <w:color w:val="000000"/>
      <w:sz w:val="24"/>
      <w:szCs w:val="24"/>
      <w:u w:color="000000"/>
      <w:lang w:val="fr-FR"/>
    </w:rPr>
  </w:style>
  <w:style w:type="paragraph" w:customStyle="1" w:styleId="settingQsub">
    <w:name w:val="setting Qsub"/>
    <w:rsid w:val="008756A1"/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8">
    <w:name w:val="Importovaný styl 8"/>
    <w:rsid w:val="008756A1"/>
    <w:pPr>
      <w:numPr>
        <w:numId w:val="7"/>
      </w:numPr>
    </w:pPr>
  </w:style>
  <w:style w:type="numbering" w:customStyle="1" w:styleId="Importovanstyl9">
    <w:name w:val="Importovaný styl 9"/>
    <w:rsid w:val="008756A1"/>
    <w:pPr>
      <w:numPr>
        <w:numId w:val="8"/>
      </w:numPr>
    </w:pPr>
  </w:style>
  <w:style w:type="numbering" w:customStyle="1" w:styleId="Importovanstyl10">
    <w:name w:val="Importovaný styl 10"/>
    <w:rsid w:val="008756A1"/>
    <w:pPr>
      <w:numPr>
        <w:numId w:val="9"/>
      </w:numPr>
    </w:pPr>
  </w:style>
  <w:style w:type="paragraph" w:customStyle="1" w:styleId="Normln1">
    <w:name w:val="Normální1"/>
    <w:rsid w:val="008756A1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fr-FR"/>
    </w:rPr>
  </w:style>
  <w:style w:type="paragraph" w:customStyle="1" w:styleId="Odstavecseseznamem1">
    <w:name w:val="Odstavec se seznamem1"/>
    <w:rsid w:val="008756A1"/>
    <w:pPr>
      <w:suppressAutoHyphens/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11">
    <w:name w:val="Importovaný styl 11"/>
    <w:rsid w:val="008756A1"/>
    <w:pPr>
      <w:numPr>
        <w:numId w:val="10"/>
      </w:numPr>
    </w:pPr>
  </w:style>
  <w:style w:type="paragraph" w:customStyle="1" w:styleId="Vchoz">
    <w:name w:val="Výchozí"/>
    <w:rsid w:val="008756A1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Importovanstyl12">
    <w:name w:val="Importovaný styl 12"/>
    <w:rsid w:val="008756A1"/>
    <w:pPr>
      <w:numPr>
        <w:numId w:val="11"/>
      </w:numPr>
    </w:pPr>
  </w:style>
  <w:style w:type="numbering" w:customStyle="1" w:styleId="Importovanstyl13">
    <w:name w:val="Importovaný styl 13"/>
    <w:rsid w:val="008756A1"/>
    <w:pPr>
      <w:numPr>
        <w:numId w:val="12"/>
      </w:numPr>
    </w:pPr>
  </w:style>
  <w:style w:type="paragraph" w:customStyle="1" w:styleId="bodka">
    <w:name w:val="bodka"/>
    <w:rsid w:val="008756A1"/>
    <w:pPr>
      <w:tabs>
        <w:tab w:val="left" w:pos="1080"/>
      </w:tabs>
      <w:jc w:val="both"/>
    </w:pPr>
    <w:rPr>
      <w:rFonts w:ascii="Arial" w:eastAsia="Arial" w:hAnsi="Arial" w:cs="Arial"/>
      <w:color w:val="000000"/>
      <w:u w:color="000000"/>
    </w:rPr>
  </w:style>
  <w:style w:type="numbering" w:customStyle="1" w:styleId="Importovanstyl15">
    <w:name w:val="Importovaný styl 15"/>
    <w:rsid w:val="008756A1"/>
    <w:pPr>
      <w:numPr>
        <w:numId w:val="13"/>
      </w:numPr>
    </w:pPr>
  </w:style>
  <w:style w:type="character" w:customStyle="1" w:styleId="Hyperlink1">
    <w:name w:val="Hyperlink.1"/>
    <w:basedOn w:val="Odkaz"/>
    <w:rsid w:val="008756A1"/>
    <w:rPr>
      <w:rFonts w:ascii="Calibri" w:eastAsia="Calibri" w:hAnsi="Calibri" w:cs="Calibri"/>
      <w:color w:val="0563C1"/>
      <w:u w:val="single" w:color="0563C1"/>
      <w:shd w:val="clear" w:color="auto" w:fill="FFFFFF"/>
    </w:rPr>
  </w:style>
  <w:style w:type="character" w:customStyle="1" w:styleId="Hyperlink2">
    <w:name w:val="Hyperlink.2"/>
    <w:basedOn w:val="apple-converted-space"/>
    <w:rsid w:val="008756A1"/>
    <w:rPr>
      <w:color w:val="1155CC"/>
      <w:u w:val="single" w:color="1155CC"/>
      <w:lang w:val="en-US"/>
    </w:rPr>
  </w:style>
  <w:style w:type="character" w:customStyle="1" w:styleId="Hyperlink3">
    <w:name w:val="Hyperlink.3"/>
    <w:basedOn w:val="Odkaz"/>
    <w:rsid w:val="008756A1"/>
    <w:rPr>
      <w:color w:val="0563C1"/>
      <w:u w:val="single" w:color="0563C1"/>
      <w:shd w:val="clear" w:color="auto" w:fill="FFFFFF"/>
    </w:rPr>
  </w:style>
  <w:style w:type="paragraph" w:styleId="CommentText">
    <w:name w:val="annotation text"/>
    <w:basedOn w:val="Normal"/>
    <w:link w:val="CommentTextChar"/>
    <w:uiPriority w:val="99"/>
    <w:unhideWhenUsed/>
    <w:rsid w:val="008756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56A1"/>
    <w:rPr>
      <w:rFonts w:ascii="Calibri" w:hAnsi="Calibri" w:cs="Arial Unicode MS"/>
      <w:color w:val="000000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756A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6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6A1"/>
    <w:rPr>
      <w:rFonts w:ascii="Segoe UI" w:hAnsi="Segoe UI" w:cs="Segoe UI"/>
      <w:color w:val="000000"/>
      <w:sz w:val="18"/>
      <w:szCs w:val="18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56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56A1"/>
    <w:rPr>
      <w:rFonts w:ascii="Calibri" w:hAnsi="Calibri" w:cs="Arial Unicode MS"/>
      <w:b/>
      <w:bCs/>
      <w:color w:val="000000"/>
      <w:u w:color="000000"/>
    </w:rPr>
  </w:style>
  <w:style w:type="character" w:customStyle="1" w:styleId="Standardnpsmoodstavce1">
    <w:name w:val="Standardní písmo odstavce1"/>
    <w:rsid w:val="008756A1"/>
  </w:style>
  <w:style w:type="numbering" w:customStyle="1" w:styleId="Odrky">
    <w:name w:val="Odrážky"/>
    <w:rsid w:val="008756A1"/>
    <w:pPr>
      <w:numPr>
        <w:numId w:val="1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756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56A1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  <w:style w:type="character" w:customStyle="1" w:styleId="Heading3Char">
    <w:name w:val="Heading 3 Char"/>
    <w:basedOn w:val="DefaultParagraphFont"/>
    <w:link w:val="Heading3"/>
    <w:uiPriority w:val="9"/>
    <w:rsid w:val="008756A1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</w:rPr>
  </w:style>
  <w:style w:type="character" w:customStyle="1" w:styleId="Heading4Char">
    <w:name w:val="Heading 4 Char"/>
    <w:basedOn w:val="DefaultParagraphFont"/>
    <w:link w:val="Heading4"/>
    <w:uiPriority w:val="9"/>
    <w:rsid w:val="008756A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u w:color="000000"/>
    </w:rPr>
  </w:style>
  <w:style w:type="table" w:styleId="TableGrid">
    <w:name w:val="Table Grid"/>
    <w:basedOn w:val="TableNormal"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qFormat/>
    <w:rsid w:val="008756A1"/>
    <w:pPr>
      <w:spacing w:after="0"/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756A1"/>
    <w:pPr>
      <w:spacing w:after="0"/>
      <w:ind w:left="720"/>
    </w:pPr>
    <w:rPr>
      <w:rFonts w:asciiTheme="minorHAnsi" w:hAnsiTheme="minorHAnsi"/>
      <w:sz w:val="18"/>
      <w:szCs w:val="18"/>
    </w:rPr>
  </w:style>
  <w:style w:type="paragraph" w:styleId="Caption">
    <w:name w:val="caption"/>
    <w:aliases w:val="legenda"/>
    <w:basedOn w:val="Normal"/>
    <w:next w:val="Normal"/>
    <w:uiPriority w:val="35"/>
    <w:unhideWhenUsed/>
    <w:qFormat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40" w:lineRule="auto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bdr w:val="none" w:sz="0" w:space="0" w:color="auto"/>
      <w:lang w:eastAsia="en-US"/>
    </w:rPr>
  </w:style>
  <w:style w:type="table" w:customStyle="1" w:styleId="IBMtable">
    <w:name w:val="IBM_table"/>
    <w:basedOn w:val="TableNormal"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 w:cs="Times New Roman" w:hint="default"/>
        <w:b/>
        <w:sz w:val="20"/>
        <w:szCs w:val="20"/>
      </w:rPr>
      <w:tblPr/>
      <w:tcPr>
        <w:shd w:val="clear" w:color="auto" w:fill="DFDFDF"/>
      </w:tcPr>
    </w:tblStylePr>
    <w:tblStylePr w:type="lastRow">
      <w:rPr>
        <w:rFonts w:ascii="Times New Roman" w:hAnsi="Times New Roman" w:cs="Times New Roman" w:hint="default"/>
        <w:sz w:val="20"/>
        <w:szCs w:val="20"/>
      </w:rPr>
    </w:tblStylePr>
  </w:style>
  <w:style w:type="character" w:styleId="Strong">
    <w:name w:val="Strong"/>
    <w:basedOn w:val="DefaultParagraphFont"/>
    <w:uiPriority w:val="22"/>
    <w:qFormat/>
    <w:rsid w:val="008756A1"/>
    <w:rPr>
      <w:b/>
      <w:bCs/>
    </w:rPr>
  </w:style>
  <w:style w:type="paragraph" w:styleId="Revision">
    <w:name w:val="Revision"/>
    <w:hidden/>
    <w:uiPriority w:val="99"/>
    <w:semiHidden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rsid w:val="008756A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40"/>
      <w:jc w:val="both"/>
    </w:pPr>
    <w:rPr>
      <w:rFonts w:eastAsiaTheme="minorEastAsia"/>
      <w:sz w:val="22"/>
      <w:szCs w:val="22"/>
      <w:bdr w:val="none" w:sz="0" w:space="0" w:color="auto"/>
      <w:lang w:val="en-US"/>
    </w:rPr>
  </w:style>
  <w:style w:type="paragraph" w:customStyle="1" w:styleId="Normal2">
    <w:name w:val="Normal2"/>
    <w:uiPriority w:val="99"/>
    <w:rsid w:val="008756A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20"/>
    </w:pPr>
    <w:rPr>
      <w:rFonts w:eastAsiaTheme="minorEastAsia"/>
      <w:sz w:val="22"/>
      <w:szCs w:val="22"/>
      <w:bdr w:val="none" w:sz="0" w:space="0" w:color="auto"/>
      <w:lang w:val="en-US"/>
    </w:rPr>
  </w:style>
  <w:style w:type="character" w:customStyle="1" w:styleId="Popis1">
    <w:name w:val="Popis1"/>
    <w:uiPriority w:val="99"/>
    <w:rsid w:val="008756A1"/>
    <w:rPr>
      <w:rFonts w:ascii="Arial Narrow" w:hAnsi="Arial Narrow" w:cs="Arial Narrow"/>
      <w:b/>
      <w:bCs/>
    </w:rPr>
  </w:style>
  <w:style w:type="paragraph" w:customStyle="1" w:styleId="ANXheading1">
    <w:name w:val="ANX heading 1"/>
    <w:basedOn w:val="Normal"/>
    <w:autoRedefine/>
    <w:qFormat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56" w:lineRule="auto"/>
    </w:pPr>
    <w:rPr>
      <w:rFonts w:ascii="Arial" w:hAnsi="Arial"/>
      <w:color w:val="C00000"/>
      <w:sz w:val="28"/>
      <w:bdr w:val="none" w:sz="0" w:space="0" w:color="auto"/>
    </w:rPr>
  </w:style>
  <w:style w:type="paragraph" w:customStyle="1" w:styleId="ANXHeading4">
    <w:name w:val="ANX Heading 4"/>
    <w:basedOn w:val="Normal"/>
    <w:link w:val="ANXHeading4Char"/>
    <w:autoRedefine/>
    <w:qFormat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40" w:lineRule="auto"/>
    </w:pPr>
    <w:rPr>
      <w:rFonts w:ascii="Arial" w:hAnsi="Arial"/>
      <w:i/>
      <w:color w:val="C00000"/>
      <w:u w:val="single"/>
      <w:bdr w:val="none" w:sz="0" w:space="0" w:color="auto"/>
    </w:rPr>
  </w:style>
  <w:style w:type="character" w:customStyle="1" w:styleId="ANXHeading4Char">
    <w:name w:val="ANX Heading 4 Char"/>
    <w:basedOn w:val="DefaultParagraphFont"/>
    <w:link w:val="ANXHeading4"/>
    <w:rsid w:val="008756A1"/>
    <w:rPr>
      <w:rFonts w:ascii="Arial" w:hAnsi="Arial" w:cs="Arial Unicode MS"/>
      <w:i/>
      <w:color w:val="C00000"/>
      <w:sz w:val="24"/>
      <w:szCs w:val="24"/>
      <w:u w:val="single" w:color="000000"/>
      <w:bdr w:val="none" w:sz="0" w:space="0" w:color="auto"/>
    </w:rPr>
  </w:style>
  <w:style w:type="paragraph" w:customStyle="1" w:styleId="Textvtabulce">
    <w:name w:val="Text v tabulce"/>
    <w:basedOn w:val="Normal"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Arial" w:eastAsia="Times New Roman" w:hAnsi="Arial" w:cs="Arial"/>
      <w:color w:val="auto"/>
      <w:sz w:val="20"/>
      <w:bdr w:val="none" w:sz="0" w:space="0" w:color="auto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8756A1"/>
    <w:rPr>
      <w:rFonts w:ascii="Calibri" w:eastAsia="Calibri" w:hAnsi="Calibri" w:cs="Calibri"/>
      <w:b/>
      <w:bCs/>
      <w:color w:val="1F4E79"/>
      <w:sz w:val="28"/>
      <w:szCs w:val="28"/>
      <w:u w:color="1F4E79"/>
    </w:rPr>
  </w:style>
  <w:style w:type="character" w:customStyle="1" w:styleId="Heading2Char">
    <w:name w:val="Heading 2 Char"/>
    <w:basedOn w:val="DefaultParagraphFont"/>
    <w:link w:val="Heading2"/>
    <w:uiPriority w:val="9"/>
    <w:rsid w:val="008756A1"/>
    <w:rPr>
      <w:rFonts w:ascii="Calibri" w:eastAsia="Calibri" w:hAnsi="Calibri" w:cs="Calibri"/>
      <w:b/>
      <w:bCs/>
      <w:color w:val="1F4E79"/>
      <w:sz w:val="22"/>
      <w:szCs w:val="22"/>
      <w:u w:color="1F4E7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56A1"/>
    <w:rPr>
      <w:rFonts w:ascii="Courier New" w:eastAsia="Times New Roman" w:hAnsi="Courier New" w:cs="Courier New"/>
      <w:u w:color="000000"/>
      <w:bdr w:val="none" w:sz="0" w:space="0" w:color="auto"/>
    </w:rPr>
  </w:style>
  <w:style w:type="character" w:customStyle="1" w:styleId="sc121">
    <w:name w:val="sc121"/>
    <w:basedOn w:val="DefaultParagraphFont"/>
    <w:rsid w:val="008756A1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1">
    <w:name w:val="sc11"/>
    <w:basedOn w:val="DefaultParagraphFont"/>
    <w:rsid w:val="008756A1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DefaultParagraphFont"/>
    <w:rsid w:val="008756A1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DefaultParagraphFont"/>
    <w:rsid w:val="008756A1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DefaultParagraphFont"/>
    <w:rsid w:val="008756A1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DefaultParagraphFont"/>
    <w:rsid w:val="008756A1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DefaultParagraphFont"/>
    <w:rsid w:val="008756A1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basedOn w:val="DefaultParagraphFont"/>
    <w:rsid w:val="008756A1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71">
    <w:name w:val="sc71"/>
    <w:basedOn w:val="DefaultParagraphFont"/>
    <w:rsid w:val="008756A1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756A1"/>
    <w:rPr>
      <w:rFonts w:ascii="Calibri" w:hAnsi="Calibri" w:cs="Arial Unicode MS"/>
      <w:color w:val="000000"/>
      <w:sz w:val="24"/>
      <w:szCs w:val="24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8756A1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ahoma" w:hAnsi="Tahoma" w:cs="Tahoma"/>
      <w:sz w:val="16"/>
      <w:szCs w:val="16"/>
      <w:bdr w:val="none" w:sz="0" w:space="0" w:color="auto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756A1"/>
    <w:rPr>
      <w:rFonts w:ascii="Tahoma" w:hAnsi="Tahoma" w:cs="Tahoma"/>
      <w:color w:val="000000"/>
      <w:sz w:val="16"/>
      <w:szCs w:val="16"/>
      <w:u w:color="000000"/>
      <w:bdr w:val="none" w:sz="0" w:space="0" w:color="auto"/>
    </w:rPr>
  </w:style>
  <w:style w:type="paragraph" w:customStyle="1" w:styleId="Textbody">
    <w:name w:val="Text body"/>
    <w:basedOn w:val="Normal"/>
    <w:rsid w:val="00875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color w:val="auto"/>
      <w:kern w:val="3"/>
      <w:bdr w:val="none" w:sz="0" w:space="0" w:color="auto"/>
      <w:lang w:eastAsia="cs-CZ"/>
    </w:rPr>
  </w:style>
  <w:style w:type="paragraph" w:customStyle="1" w:styleId="TableContents">
    <w:name w:val="Table Contents"/>
    <w:basedOn w:val="Textbody"/>
    <w:rsid w:val="008756A1"/>
    <w:pPr>
      <w:suppressLineNumbers/>
      <w:spacing w:after="0"/>
    </w:pPr>
  </w:style>
  <w:style w:type="paragraph" w:customStyle="1" w:styleId="TableHeading">
    <w:name w:val="Table Heading"/>
    <w:basedOn w:val="TableContents"/>
    <w:rsid w:val="008756A1"/>
    <w:pPr>
      <w:jc w:val="center"/>
    </w:pPr>
    <w:rPr>
      <w:rFonts w:ascii="Albany" w:eastAsia="Albany" w:hAnsi="Albany" w:cs="Albany"/>
      <w:b/>
      <w:bCs/>
      <w:i/>
      <w:iCs/>
      <w:sz w:val="22"/>
    </w:rPr>
  </w:style>
  <w:style w:type="paragraph" w:styleId="NoSpacing">
    <w:name w:val="No Spacing"/>
    <w:uiPriority w:val="1"/>
    <w:qFormat/>
    <w:rsid w:val="008756A1"/>
    <w:rPr>
      <w:rFonts w:ascii="Calibri" w:hAnsi="Calibri" w:cs="Arial Unicode MS"/>
      <w:color w:val="000000"/>
      <w:sz w:val="24"/>
      <w:szCs w:val="24"/>
      <w:u w:color="000000"/>
    </w:rPr>
  </w:style>
  <w:style w:type="character" w:customStyle="1" w:styleId="Heading5Char">
    <w:name w:val="Heading 5 Char"/>
    <w:basedOn w:val="DefaultParagraphFont"/>
    <w:link w:val="Heading5"/>
    <w:uiPriority w:val="9"/>
    <w:rsid w:val="008756A1"/>
    <w:rPr>
      <w:rFonts w:asciiTheme="majorHAnsi" w:eastAsiaTheme="majorEastAsia" w:hAnsiTheme="majorHAnsi" w:cstheme="majorBidi"/>
      <w:color w:val="2E74B5" w:themeColor="accent1" w:themeShade="BF"/>
      <w:sz w:val="24"/>
      <w:szCs w:val="24"/>
      <w:u w:color="000000"/>
    </w:rPr>
  </w:style>
  <w:style w:type="character" w:customStyle="1" w:styleId="Heading6Char">
    <w:name w:val="Heading 6 Char"/>
    <w:basedOn w:val="DefaultParagraphFont"/>
    <w:link w:val="Heading6"/>
    <w:uiPriority w:val="9"/>
    <w:rsid w:val="008756A1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</w:rPr>
  </w:style>
  <w:style w:type="paragraph" w:styleId="TOC5">
    <w:name w:val="toc 5"/>
    <w:basedOn w:val="Normal"/>
    <w:next w:val="Normal"/>
    <w:autoRedefine/>
    <w:uiPriority w:val="39"/>
    <w:unhideWhenUsed/>
    <w:rsid w:val="008756A1"/>
    <w:pPr>
      <w:spacing w:after="0"/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8756A1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8756A1"/>
    <w:pPr>
      <w:spacing w:after="0"/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8756A1"/>
    <w:pPr>
      <w:spacing w:after="0"/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8756A1"/>
    <w:pPr>
      <w:spacing w:after="0"/>
      <w:ind w:left="1920"/>
    </w:pPr>
    <w:rPr>
      <w:rFonts w:asciiTheme="minorHAnsi" w:hAnsiTheme="minorHAnsi"/>
      <w:sz w:val="18"/>
      <w:szCs w:val="18"/>
    </w:rPr>
  </w:style>
  <w:style w:type="paragraph" w:customStyle="1" w:styleId="Obr">
    <w:name w:val="Obr."/>
    <w:basedOn w:val="Caption"/>
    <w:rsid w:val="008756A1"/>
    <w:pPr>
      <w:widowControl w:val="0"/>
      <w:suppressLineNumbers/>
      <w:suppressAutoHyphens/>
      <w:autoSpaceDN w:val="0"/>
      <w:spacing w:before="144" w:after="144"/>
      <w:textAlignment w:val="baseline"/>
    </w:pPr>
    <w:rPr>
      <w:rFonts w:ascii="Times New Roman" w:eastAsia="Times New Roman" w:hAnsi="Times New Roman" w:cs="Times New Roman"/>
      <w:b w:val="0"/>
      <w:bCs w:val="0"/>
      <w:i/>
      <w:iCs/>
      <w:color w:val="auto"/>
      <w:kern w:val="3"/>
      <w:sz w:val="24"/>
      <w:szCs w:val="24"/>
    </w:rPr>
  </w:style>
  <w:style w:type="numbering" w:customStyle="1" w:styleId="WWNum4">
    <w:name w:val="WWNum4"/>
    <w:basedOn w:val="NoList"/>
    <w:rsid w:val="008756A1"/>
    <w:pPr>
      <w:numPr>
        <w:numId w:val="1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756A1"/>
    <w:rPr>
      <w:color w:val="FF00FF" w:themeColor="followedHyperlink"/>
      <w:u w:val="single"/>
    </w:rPr>
  </w:style>
  <w:style w:type="paragraph" w:customStyle="1" w:styleId="Style1CommandSourcecode">
    <w:name w:val="Style1 Command/Source code"/>
    <w:basedOn w:val="Normal"/>
    <w:link w:val="Style1CommandSourcecodeChar"/>
    <w:qFormat/>
    <w:rsid w:val="008756A1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spacing w:after="0"/>
    </w:pPr>
    <w:rPr>
      <w:rFonts w:ascii="Consolas" w:hAnsi="Consolas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8756A1"/>
    <w:rPr>
      <w:color w:val="808080"/>
      <w:shd w:val="clear" w:color="auto" w:fill="E6E6E6"/>
    </w:rPr>
  </w:style>
  <w:style w:type="character" w:customStyle="1" w:styleId="Style1CommandSourcecodeChar">
    <w:name w:val="Style1 Command/Source code Char"/>
    <w:basedOn w:val="DefaultParagraphFont"/>
    <w:link w:val="Style1CommandSourcecode"/>
    <w:rsid w:val="008756A1"/>
    <w:rPr>
      <w:rFonts w:ascii="Consolas" w:hAnsi="Consolas" w:cs="Arial Unicode MS"/>
      <w:color w:val="000000"/>
      <w:sz w:val="22"/>
      <w:szCs w:val="24"/>
      <w:u w:color="000000"/>
    </w:rPr>
  </w:style>
  <w:style w:type="character" w:styleId="Emphasis">
    <w:name w:val="Emphasis"/>
    <w:basedOn w:val="DefaultParagraphFont"/>
    <w:uiPriority w:val="20"/>
    <w:qFormat/>
    <w:rsid w:val="008756A1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8756A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u w:color="000000"/>
    </w:rPr>
  </w:style>
  <w:style w:type="character" w:styleId="HTMLCode">
    <w:name w:val="HTML Code"/>
    <w:basedOn w:val="DefaultParagraphFont"/>
    <w:uiPriority w:val="99"/>
    <w:semiHidden/>
    <w:unhideWhenUsed/>
    <w:rsid w:val="008756A1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lid-translation">
    <w:name w:val="tlid-translation"/>
    <w:basedOn w:val="DefaultParagraphFont"/>
    <w:rsid w:val="008756A1"/>
  </w:style>
  <w:style w:type="paragraph" w:styleId="TableofFigures">
    <w:name w:val="table of figures"/>
    <w:basedOn w:val="Normal"/>
    <w:next w:val="Normal"/>
    <w:uiPriority w:val="99"/>
    <w:unhideWhenUsed/>
    <w:rsid w:val="008756A1"/>
    <w:pPr>
      <w:spacing w:after="0"/>
    </w:pPr>
  </w:style>
  <w:style w:type="paragraph" w:styleId="PlainText">
    <w:name w:val="Plain Text"/>
    <w:basedOn w:val="Normal"/>
    <w:link w:val="PlainTextChar"/>
    <w:uiPriority w:val="99"/>
    <w:unhideWhenUsed/>
    <w:rsid w:val="004E1AC8"/>
    <w:rPr>
      <w:rFonts w:eastAsia="Times New Roman" w:cs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E1AC8"/>
    <w:rPr>
      <w:rFonts w:ascii="Calibri" w:eastAsia="Times New Roman" w:hAnsi="Calibri" w:cs="Calibri"/>
      <w:sz w:val="22"/>
      <w:szCs w:val="21"/>
      <w:bdr w:val="none" w:sz="0" w:space="0" w:color="auto"/>
    </w:rPr>
  </w:style>
  <w:style w:type="paragraph" w:customStyle="1" w:styleId="BasicParagraph">
    <w:name w:val="[Basic Paragraph]"/>
    <w:basedOn w:val="Normal"/>
    <w:uiPriority w:val="99"/>
    <w:rsid w:val="00782B2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782B2E"/>
  </w:style>
  <w:style w:type="character" w:customStyle="1" w:styleId="Heading8Char">
    <w:name w:val="Heading 8 Char"/>
    <w:basedOn w:val="DefaultParagraphFont"/>
    <w:link w:val="Heading8"/>
    <w:uiPriority w:val="9"/>
    <w:semiHidden/>
    <w:rsid w:val="00782B2E"/>
    <w:rPr>
      <w:rFonts w:asciiTheme="majorHAnsi" w:eastAsiaTheme="majorEastAsia" w:hAnsiTheme="majorHAnsi" w:cstheme="majorBidi"/>
      <w:b/>
      <w:bCs/>
      <w:i/>
      <w:i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B2E"/>
    <w:rPr>
      <w:rFonts w:asciiTheme="majorHAnsi" w:eastAsiaTheme="majorEastAsia" w:hAnsiTheme="majorHAnsi" w:cstheme="majorBidi"/>
      <w:i/>
      <w:i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customStyle="1" w:styleId="SubtitleChar">
    <w:name w:val="Subtitle Char"/>
    <w:basedOn w:val="DefaultParagraphFont"/>
    <w:link w:val="Subtitle"/>
    <w:rsid w:val="00782B2E"/>
    <w:rPr>
      <w:rFonts w:ascii="Calibri" w:hAnsi="Calibri" w:cs="Arial Unicode MS"/>
      <w:b/>
      <w:bCs/>
      <w:color w:val="1F4E79"/>
      <w:sz w:val="28"/>
      <w:szCs w:val="28"/>
      <w:u w:color="1F4E79"/>
    </w:rPr>
  </w:style>
  <w:style w:type="paragraph" w:styleId="Quote">
    <w:name w:val="Quote"/>
    <w:basedOn w:val="Normal"/>
    <w:next w:val="Normal"/>
    <w:link w:val="QuoteChar"/>
    <w:uiPriority w:val="29"/>
    <w:qFormat/>
    <w:rsid w:val="00782B2E"/>
    <w:pPr>
      <w:spacing w:before="120" w:after="120"/>
      <w:ind w:left="720"/>
    </w:pPr>
    <w:rPr>
      <w:color w:val="A7A7A7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782B2E"/>
    <w:rPr>
      <w:rFonts w:asciiTheme="minorHAnsi" w:eastAsiaTheme="minorHAnsi" w:hAnsiTheme="minorHAnsi" w:cstheme="minorBidi"/>
      <w:color w:val="A7A7A7" w:themeColor="text2"/>
      <w:sz w:val="24"/>
      <w:szCs w:val="24"/>
      <w:bdr w:val="none" w:sz="0" w:space="0" w:color="auto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B2E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B2E"/>
    <w:rPr>
      <w:rFonts w:asciiTheme="majorHAnsi" w:eastAsiaTheme="majorEastAsia" w:hAnsiTheme="majorHAnsi" w:cstheme="majorBidi"/>
      <w:color w:val="A7A7A7" w:themeColor="text2"/>
      <w:spacing w:val="-6"/>
      <w:sz w:val="32"/>
      <w:szCs w:val="32"/>
      <w:bdr w:val="none" w:sz="0" w:space="0" w:color="auto"/>
      <w:lang w:eastAsia="en-US"/>
    </w:rPr>
  </w:style>
  <w:style w:type="character" w:styleId="SubtleEmphasis">
    <w:name w:val="Subtle Emphasis"/>
    <w:basedOn w:val="DefaultParagraphFont"/>
    <w:uiPriority w:val="19"/>
    <w:qFormat/>
    <w:rsid w:val="00782B2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82B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82B2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82B2E"/>
    <w:rPr>
      <w:b/>
      <w:bCs/>
      <w:smallCaps/>
      <w:color w:val="A7A7A7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82B2E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32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5652">
                      <w:marLeft w:val="0"/>
                      <w:marRight w:val="0"/>
                      <w:marTop w:val="0"/>
                      <w:marBottom w:val="75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572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221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179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839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7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6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hyperlink" Target="https://qes.ditec.sk/dist/certinfoapp4.zip" TargetMode="External"/><Relationship Id="rId55" Type="http://schemas.openxmlformats.org/officeDocument/2006/relationships/image" Target="media/image4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nbs.sk/dokument/bf4433b5-d4a1-414c-86fb-7523b155a856/stiahnut/?force=true" TargetMode="External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qes.ditec.sk/dist/certinfoapp.zip" TargetMode="External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52" Type="http://schemas.openxmlformats.org/officeDocument/2006/relationships/image" Target="media/image38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rian\Downloads\Prirucka_SpravcaSubjektu_ESAs.docx" TargetMode="Externa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"/>
        <a:ea typeface="Helvetica"/>
        <a:cs typeface="Helvetica"/>
      </a:majorFont>
      <a:minorFont>
        <a:latin typeface="Calibri"/>
        <a:ea typeface="Calibri"/>
        <a:cs typeface="Calibri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DE05F263F26F4A855648AAF214BDDD" ma:contentTypeVersion="8" ma:contentTypeDescription="Umožňuje vytvoriť nový dokument." ma:contentTypeScope="" ma:versionID="3c627e8c8221ada6db550e9795851261">
  <xsd:schema xmlns:xsd="http://www.w3.org/2001/XMLSchema" xmlns:xs="http://www.w3.org/2001/XMLSchema" xmlns:p="http://schemas.microsoft.com/office/2006/metadata/properties" xmlns:ns2="ffadb5d6-f08d-40fd-937e-d921fef3d708" xmlns:ns3="20ff3fc3-fbc9-4487-b792-d30d1a0dc379" targetNamespace="http://schemas.microsoft.com/office/2006/metadata/properties" ma:root="true" ma:fieldsID="d8126bc5fcecc2cee7e4b2b67c83bc9b" ns2:_="" ns3:_="">
    <xsd:import namespace="ffadb5d6-f08d-40fd-937e-d921fef3d708"/>
    <xsd:import namespace="20ff3fc3-fbc9-4487-b792-d30d1a0dc3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db5d6-f08d-40fd-937e-d921fef3d7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f3fc3-fbc9-4487-b792-d30d1a0dc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B74D37-28D1-4E02-AF1F-93C6538B1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C29525-613C-4E7F-87C5-D88EA4BFC0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7ABE24-61B2-451F-BEE2-EE659BBA08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9BBC41-C5FF-419E-89F6-71553E43D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db5d6-f08d-40fd-937e-d921fef3d708"/>
    <ds:schemaRef ds:uri="20ff3fc3-fbc9-4487-b792-d30d1a0dc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Prirucka_SpravcaSubjektu_ESAs.docx</Template>
  <TotalTime>19</TotalTime>
  <Pages>31</Pages>
  <Words>3257</Words>
  <Characters>18571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21785</CharactersWithSpaces>
  <SharedDoc>false</SharedDoc>
  <HLinks>
    <vt:vector size="168" baseType="variant">
      <vt:variant>
        <vt:i4>1835014</vt:i4>
      </vt:variant>
      <vt:variant>
        <vt:i4>207</vt:i4>
      </vt:variant>
      <vt:variant>
        <vt:i4>0</vt:i4>
      </vt:variant>
      <vt:variant>
        <vt:i4>5</vt:i4>
      </vt:variant>
      <vt:variant>
        <vt:lpwstr>https://nbs.sk/dokument/bf4433b5-d4a1-414c-86fb-7523b155a856/stiahnut/?force=true</vt:lpwstr>
      </vt:variant>
      <vt:variant>
        <vt:lpwstr/>
      </vt:variant>
      <vt:variant>
        <vt:i4>1900595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_Toc116905477</vt:lpwstr>
      </vt:variant>
      <vt:variant>
        <vt:i4>1900595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_Toc116905476</vt:lpwstr>
      </vt:variant>
      <vt:variant>
        <vt:i4>1900595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_Toc116905475</vt:lpwstr>
      </vt:variant>
      <vt:variant>
        <vt:i4>1900595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_Toc116905474</vt:lpwstr>
      </vt:variant>
      <vt:variant>
        <vt:i4>1900595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_Toc116905473</vt:lpwstr>
      </vt:variant>
      <vt:variant>
        <vt:i4>1900595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_Toc116905472</vt:lpwstr>
      </vt:variant>
      <vt:variant>
        <vt:i4>1900595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_Toc116905471</vt:lpwstr>
      </vt:variant>
      <vt:variant>
        <vt:i4>1900595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_Toc116905470</vt:lpwstr>
      </vt:variant>
      <vt:variant>
        <vt:i4>1835059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_Toc116905469</vt:lpwstr>
      </vt:variant>
      <vt:variant>
        <vt:i4>1835059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_Toc116905468</vt:lpwstr>
      </vt:variant>
      <vt:variant>
        <vt:i4>1835059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_Toc116905467</vt:lpwstr>
      </vt:variant>
      <vt:variant>
        <vt:i4>1835059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_Toc116905466</vt:lpwstr>
      </vt:variant>
      <vt:variant>
        <vt:i4>1835059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_Toc116905465</vt:lpwstr>
      </vt:variant>
      <vt:variant>
        <vt:i4>1835059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_Toc116905464</vt:lpwstr>
      </vt:variant>
      <vt:variant>
        <vt:i4>1835059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_Toc116905463</vt:lpwstr>
      </vt:variant>
      <vt:variant>
        <vt:i4>1835059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_Toc116905462</vt:lpwstr>
      </vt:variant>
      <vt:variant>
        <vt:i4>1835059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_Toc116905461</vt:lpwstr>
      </vt:variant>
      <vt:variant>
        <vt:i4>1835059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_Toc116905460</vt:lpwstr>
      </vt:variant>
      <vt:variant>
        <vt:i4>2031667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_Toc116905459</vt:lpwstr>
      </vt:variant>
      <vt:variant>
        <vt:i4>2031667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_Toc116905458</vt:lpwstr>
      </vt:variant>
      <vt:variant>
        <vt:i4>2031667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_Toc116905457</vt:lpwstr>
      </vt:variant>
      <vt:variant>
        <vt:i4>2031667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_Toc116905456</vt:lpwstr>
      </vt:variant>
      <vt:variant>
        <vt:i4>2031667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_Toc116905455</vt:lpwstr>
      </vt:variant>
      <vt:variant>
        <vt:i4>2031667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_Toc116905454</vt:lpwstr>
      </vt:variant>
      <vt:variant>
        <vt:i4>2031667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_Toc116905453</vt:lpwstr>
      </vt:variant>
      <vt:variant>
        <vt:i4>2031667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_Toc116905452</vt:lpwstr>
      </vt:variant>
      <vt:variant>
        <vt:i4>2031667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_Toc116905451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Holes Peter</dc:creator>
  <cp:keywords/>
  <cp:lastModifiedBy>Florián Milan</cp:lastModifiedBy>
  <cp:revision>6</cp:revision>
  <cp:lastPrinted>2016-08-08T16:44:00Z</cp:lastPrinted>
  <dcterms:created xsi:type="dcterms:W3CDTF">2023-01-13T12:29:00Z</dcterms:created>
  <dcterms:modified xsi:type="dcterms:W3CDTF">2025-12-09T13:27:00Z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0x0101007BDE05F263F26F4A855648AAF214BDDD</vt:lpwstr>
  </property>
</Properties>
</file>