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83B156" w14:textId="0FD40C0E" w:rsidR="00253DAA" w:rsidRPr="00DF2966" w:rsidRDefault="00253DAA" w:rsidP="00854765">
      <w:pPr>
        <w:pStyle w:val="TOC1"/>
        <w:tabs>
          <w:tab w:val="right" w:leader="dot" w:pos="9062"/>
        </w:tabs>
        <w:rPr>
          <w:rFonts w:eastAsiaTheme="minorHAnsi" w:cstheme="minorBidi"/>
          <w:color w:val="auto"/>
          <w:lang w:val="cs-CZ"/>
        </w:rPr>
      </w:pPr>
    </w:p>
    <w:p w14:paraId="3B070ABA" w14:textId="77777777" w:rsidR="00253DAA" w:rsidRPr="0046339A" w:rsidRDefault="00253DAA" w:rsidP="00854765">
      <w:pPr>
        <w:pStyle w:val="TOC1"/>
        <w:tabs>
          <w:tab w:val="right" w:leader="dot" w:pos="9062"/>
        </w:tabs>
        <w:rPr>
          <w:rFonts w:eastAsiaTheme="minorHAnsi" w:cstheme="minorBidi"/>
          <w:color w:val="auto"/>
        </w:rPr>
      </w:pPr>
    </w:p>
    <w:p w14:paraId="2D4A1777" w14:textId="77777777" w:rsidR="00253DAA" w:rsidRPr="0046339A" w:rsidRDefault="00253DAA" w:rsidP="00854765">
      <w:pPr>
        <w:pStyle w:val="TOC1"/>
        <w:tabs>
          <w:tab w:val="right" w:leader="dot" w:pos="9062"/>
        </w:tabs>
        <w:rPr>
          <w:rFonts w:eastAsiaTheme="minorHAnsi" w:cstheme="minorBidi"/>
          <w:color w:val="auto"/>
        </w:rPr>
      </w:pPr>
    </w:p>
    <w:p w14:paraId="5CEA9DAE" w14:textId="77777777" w:rsidR="00253DAA" w:rsidRPr="0046339A" w:rsidRDefault="00253DAA" w:rsidP="00854765">
      <w:pPr>
        <w:pStyle w:val="TOC1"/>
        <w:tabs>
          <w:tab w:val="right" w:leader="dot" w:pos="9062"/>
        </w:tabs>
        <w:rPr>
          <w:rFonts w:eastAsiaTheme="minorHAnsi" w:cstheme="minorBidi"/>
          <w:color w:val="auto"/>
        </w:rPr>
      </w:pPr>
    </w:p>
    <w:p w14:paraId="6332E6EC" w14:textId="77777777" w:rsidR="00253DAA" w:rsidRPr="0046339A" w:rsidRDefault="00253DAA" w:rsidP="00854765">
      <w:pPr>
        <w:pStyle w:val="TOC1"/>
        <w:tabs>
          <w:tab w:val="right" w:leader="dot" w:pos="9062"/>
        </w:tabs>
        <w:rPr>
          <w:rFonts w:eastAsiaTheme="minorHAnsi" w:cstheme="minorBidi"/>
          <w:color w:val="auto"/>
        </w:rPr>
      </w:pPr>
    </w:p>
    <w:p w14:paraId="33A87E55" w14:textId="3EE62327" w:rsidR="00253DAA" w:rsidRPr="0046339A" w:rsidRDefault="00253DAA" w:rsidP="00854765">
      <w:pPr>
        <w:pStyle w:val="TOC1"/>
        <w:tabs>
          <w:tab w:val="right" w:leader="dot" w:pos="9062"/>
        </w:tabs>
        <w:rPr>
          <w:rFonts w:eastAsiaTheme="minorHAnsi" w:cstheme="minorBidi"/>
          <w:color w:val="auto"/>
        </w:rPr>
      </w:pPr>
    </w:p>
    <w:p w14:paraId="68117902" w14:textId="3EE62327" w:rsidR="00253DAA" w:rsidRPr="0046339A" w:rsidRDefault="00253DAA" w:rsidP="00854765">
      <w:pPr>
        <w:pStyle w:val="TOC1"/>
        <w:tabs>
          <w:tab w:val="right" w:leader="dot" w:pos="9062"/>
        </w:tabs>
        <w:rPr>
          <w:rFonts w:eastAsiaTheme="minorHAnsi" w:cstheme="minorBidi"/>
          <w:color w:val="auto"/>
        </w:rPr>
      </w:pPr>
    </w:p>
    <w:p w14:paraId="5E79004B" w14:textId="1EDF1466" w:rsidR="00253DAA" w:rsidRPr="0046339A" w:rsidRDefault="00253DAA" w:rsidP="00854765">
      <w:pPr>
        <w:pStyle w:val="TOC1"/>
        <w:tabs>
          <w:tab w:val="right" w:leader="dot" w:pos="9062"/>
        </w:tabs>
        <w:rPr>
          <w:rFonts w:eastAsiaTheme="minorHAnsi" w:cstheme="minorBidi"/>
          <w:color w:val="auto"/>
        </w:rPr>
      </w:pPr>
    </w:p>
    <w:p w14:paraId="09210D51" w14:textId="08D79483" w:rsidR="00253DAA" w:rsidRPr="0046339A" w:rsidRDefault="00751A70" w:rsidP="0023480C">
      <w:pPr>
        <w:jc w:val="center"/>
        <w:rPr>
          <w:b/>
          <w:bCs/>
          <w:caps/>
          <w:sz w:val="32"/>
        </w:rPr>
      </w:pPr>
      <w:r w:rsidRPr="0046339A">
        <w:rPr>
          <w:b/>
          <w:bCs/>
          <w:caps/>
          <w:sz w:val="32"/>
        </w:rPr>
        <w:t>P</w:t>
      </w:r>
      <w:r w:rsidR="002256B1" w:rsidRPr="0046339A">
        <w:rPr>
          <w:b/>
          <w:bCs/>
          <w:caps/>
          <w:sz w:val="32"/>
        </w:rPr>
        <w:t>r</w:t>
      </w:r>
      <w:r w:rsidRPr="0046339A">
        <w:rPr>
          <w:b/>
          <w:bCs/>
          <w:caps/>
          <w:sz w:val="32"/>
        </w:rPr>
        <w:t>ÍRUČKA</w:t>
      </w:r>
      <w:r w:rsidR="00A079C4" w:rsidRPr="0046339A">
        <w:rPr>
          <w:b/>
          <w:bCs/>
          <w:caps/>
          <w:sz w:val="32"/>
        </w:rPr>
        <w:t xml:space="preserve"> </w:t>
      </w:r>
      <w:r w:rsidR="002256B1" w:rsidRPr="0046339A">
        <w:rPr>
          <w:b/>
          <w:bCs/>
          <w:caps/>
          <w:sz w:val="32"/>
        </w:rPr>
        <w:t>SPrávcu subjektu</w:t>
      </w:r>
      <w:r w:rsidR="00F54F79" w:rsidRPr="0046339A">
        <w:rPr>
          <w:b/>
          <w:bCs/>
          <w:caps/>
          <w:sz w:val="32"/>
        </w:rPr>
        <w:t xml:space="preserve"> </w:t>
      </w:r>
      <w:r w:rsidR="005E1F47" w:rsidRPr="0046339A">
        <w:rPr>
          <w:b/>
          <w:bCs/>
          <w:caps/>
          <w:sz w:val="32"/>
        </w:rPr>
        <w:t>ŠZP</w:t>
      </w:r>
    </w:p>
    <w:p w14:paraId="5A27FA35" w14:textId="672FDD86" w:rsidR="00F54F79" w:rsidRPr="0046339A" w:rsidRDefault="00727B59" w:rsidP="0023480C">
      <w:pPr>
        <w:jc w:val="center"/>
        <w:rPr>
          <w:b/>
          <w:bCs/>
          <w:caps/>
          <w:sz w:val="32"/>
        </w:rPr>
      </w:pPr>
      <w:r w:rsidRPr="0046339A">
        <w:rPr>
          <w:b/>
          <w:bCs/>
          <w:caps/>
          <w:sz w:val="32"/>
        </w:rPr>
        <w:t>správa pouŽívateľov</w:t>
      </w:r>
    </w:p>
    <w:p w14:paraId="3687D32F" w14:textId="01B20421" w:rsidR="00253DAA" w:rsidRPr="0046339A" w:rsidRDefault="00253DAA" w:rsidP="00A079C4">
      <w:pPr>
        <w:pStyle w:val="TOC1"/>
        <w:tabs>
          <w:tab w:val="right" w:leader="dot" w:pos="9062"/>
        </w:tabs>
        <w:rPr>
          <w:rFonts w:eastAsiaTheme="minorHAnsi" w:cstheme="minorBidi"/>
          <w:color w:val="auto"/>
        </w:rPr>
      </w:pPr>
    </w:p>
    <w:p w14:paraId="4731ABB7" w14:textId="27DDEC44" w:rsidR="00253DAA" w:rsidRDefault="00253DAA" w:rsidP="00854765">
      <w:pPr>
        <w:pStyle w:val="TOC1"/>
        <w:tabs>
          <w:tab w:val="right" w:leader="dot" w:pos="9062"/>
        </w:tabs>
        <w:rPr>
          <w:rFonts w:eastAsiaTheme="minorHAnsi" w:cstheme="minorBidi"/>
          <w:color w:val="auto"/>
        </w:rPr>
      </w:pPr>
    </w:p>
    <w:p w14:paraId="07BDAFC5" w14:textId="130CC6FD" w:rsidR="0011638D" w:rsidRDefault="0011638D" w:rsidP="00854765">
      <w:pPr>
        <w:pStyle w:val="TOC1"/>
        <w:tabs>
          <w:tab w:val="right" w:leader="dot" w:pos="9062"/>
        </w:tabs>
        <w:rPr>
          <w:rFonts w:eastAsiaTheme="minorHAnsi" w:cstheme="minorBidi"/>
          <w:color w:val="auto"/>
        </w:rPr>
      </w:pPr>
    </w:p>
    <w:p w14:paraId="6C3A8C65" w14:textId="1D28F4E5" w:rsidR="0011638D" w:rsidRDefault="0011638D" w:rsidP="00854765">
      <w:pPr>
        <w:pStyle w:val="TOC1"/>
        <w:tabs>
          <w:tab w:val="right" w:leader="dot" w:pos="9062"/>
        </w:tabs>
        <w:rPr>
          <w:rFonts w:eastAsiaTheme="minorHAnsi" w:cstheme="minorBidi"/>
          <w:color w:val="auto"/>
        </w:rPr>
      </w:pPr>
    </w:p>
    <w:p w14:paraId="4747AA2A" w14:textId="2357F735" w:rsidR="0011638D" w:rsidRDefault="0011638D" w:rsidP="00854765">
      <w:pPr>
        <w:pStyle w:val="TOC1"/>
        <w:tabs>
          <w:tab w:val="right" w:leader="dot" w:pos="9062"/>
        </w:tabs>
        <w:rPr>
          <w:rFonts w:eastAsiaTheme="minorHAnsi" w:cstheme="minorBidi"/>
          <w:color w:val="auto"/>
        </w:rPr>
      </w:pPr>
    </w:p>
    <w:p w14:paraId="00B37FF4" w14:textId="01406300" w:rsidR="0011638D" w:rsidRDefault="0011638D" w:rsidP="00854765">
      <w:pPr>
        <w:pStyle w:val="TOC1"/>
        <w:tabs>
          <w:tab w:val="right" w:leader="dot" w:pos="9062"/>
        </w:tabs>
        <w:rPr>
          <w:rFonts w:eastAsiaTheme="minorHAnsi" w:cstheme="minorBidi"/>
          <w:color w:val="auto"/>
        </w:rPr>
      </w:pPr>
    </w:p>
    <w:p w14:paraId="1E22A2B0" w14:textId="77777777" w:rsidR="0011638D" w:rsidRPr="0046339A" w:rsidRDefault="0011638D" w:rsidP="00854765">
      <w:pPr>
        <w:pStyle w:val="TOC1"/>
        <w:tabs>
          <w:tab w:val="right" w:leader="dot" w:pos="9062"/>
        </w:tabs>
        <w:rPr>
          <w:rFonts w:eastAsiaTheme="minorHAnsi" w:cstheme="minorBidi"/>
          <w:color w:val="auto"/>
        </w:rPr>
      </w:pPr>
    </w:p>
    <w:p w14:paraId="6F43CBA5" w14:textId="31C7F4F1" w:rsidR="00253DAA" w:rsidRDefault="00253DAA" w:rsidP="00854765">
      <w:pPr>
        <w:pStyle w:val="TOC1"/>
        <w:tabs>
          <w:tab w:val="right" w:leader="dot" w:pos="9062"/>
        </w:tabs>
        <w:rPr>
          <w:rFonts w:eastAsiaTheme="minorHAnsi" w:cstheme="minorBidi"/>
          <w:color w:val="auto"/>
        </w:rPr>
      </w:pPr>
    </w:p>
    <w:p w14:paraId="5F0C992E" w14:textId="015D50D2" w:rsidR="0011638D" w:rsidRDefault="0011638D" w:rsidP="00854765">
      <w:pPr>
        <w:pStyle w:val="TOC1"/>
        <w:tabs>
          <w:tab w:val="right" w:leader="dot" w:pos="9062"/>
        </w:tabs>
        <w:rPr>
          <w:rFonts w:eastAsiaTheme="minorHAnsi" w:cstheme="minorBidi"/>
          <w:color w:val="auto"/>
        </w:rPr>
      </w:pPr>
    </w:p>
    <w:p w14:paraId="73F22EA6" w14:textId="77777777" w:rsidR="0011638D" w:rsidRPr="0046339A" w:rsidRDefault="0011638D" w:rsidP="00854765">
      <w:pPr>
        <w:pStyle w:val="TOC1"/>
        <w:tabs>
          <w:tab w:val="right" w:leader="dot" w:pos="9062"/>
        </w:tabs>
        <w:rPr>
          <w:rFonts w:eastAsiaTheme="minorHAnsi" w:cstheme="minorBidi"/>
          <w:color w:val="auto"/>
        </w:rPr>
      </w:pPr>
    </w:p>
    <w:p w14:paraId="5C8A639C" w14:textId="77777777" w:rsidR="00BB30A9" w:rsidRDefault="00BB30A9" w:rsidP="00BB30A9">
      <w:pPr>
        <w:autoSpaceDE w:val="0"/>
        <w:autoSpaceDN w:val="0"/>
        <w:adjustRightInd w:val="0"/>
        <w:spacing w:line="288" w:lineRule="auto"/>
        <w:ind w:left="1548" w:hanging="378"/>
        <w:textAlignment w:val="center"/>
        <w:rPr>
          <w:rFonts w:ascii="Verdana" w:hAnsi="Verdana" w:cs="Verdana"/>
          <w:color w:val="0068AC"/>
          <w:sz w:val="20"/>
          <w:szCs w:val="20"/>
          <w:lang w:val="en-US"/>
        </w:rPr>
      </w:pPr>
      <w:proofErr w:type="spellStart"/>
      <w:r w:rsidRPr="0089746F">
        <w:rPr>
          <w:rFonts w:ascii="Verdana" w:hAnsi="Verdana" w:cs="Verdana"/>
          <w:color w:val="0068AC"/>
          <w:sz w:val="20"/>
          <w:szCs w:val="20"/>
          <w:lang w:val="en-US"/>
        </w:rPr>
        <w:t>Vydavateľ</w:t>
      </w:r>
      <w:proofErr w:type="spellEnd"/>
    </w:p>
    <w:p w14:paraId="441C30E9" w14:textId="4AC53E9B" w:rsidR="00BB30A9" w:rsidRDefault="00BB30A9" w:rsidP="00BB30A9">
      <w:pPr>
        <w:autoSpaceDE w:val="0"/>
        <w:autoSpaceDN w:val="0"/>
        <w:adjustRightInd w:val="0"/>
        <w:spacing w:line="288" w:lineRule="auto"/>
        <w:ind w:left="2268" w:hanging="1098"/>
        <w:textAlignment w:val="center"/>
        <w:rPr>
          <w:rFonts w:ascii="Cambria" w:hAnsi="Cambria" w:cs="Cambria"/>
          <w:color w:val="000000" w:themeColor="text1"/>
          <w:sz w:val="20"/>
          <w:szCs w:val="20"/>
        </w:rPr>
      </w:pPr>
      <w:r w:rsidRPr="00FD291C">
        <w:rPr>
          <w:rFonts w:ascii="Cambria" w:hAnsi="Cambria" w:cs="Portada Text"/>
          <w:color w:val="000000"/>
          <w:sz w:val="20"/>
          <w:szCs w:val="20"/>
          <w:lang w:val="en-US"/>
        </w:rPr>
        <w:t xml:space="preserve">© </w:t>
      </w:r>
      <w:proofErr w:type="spellStart"/>
      <w:r w:rsidRPr="00FD291C">
        <w:rPr>
          <w:rFonts w:ascii="Cambria" w:hAnsi="Cambria" w:cs="Portada Text"/>
          <w:color w:val="000000"/>
          <w:sz w:val="20"/>
          <w:szCs w:val="20"/>
          <w:lang w:val="en-US"/>
        </w:rPr>
        <w:t>Národná</w:t>
      </w:r>
      <w:proofErr w:type="spellEnd"/>
      <w:r w:rsidRPr="00FD291C">
        <w:rPr>
          <w:rFonts w:ascii="Cambria" w:hAnsi="Cambria" w:cs="Portada Text"/>
          <w:color w:val="000000"/>
          <w:sz w:val="20"/>
          <w:szCs w:val="20"/>
          <w:lang w:val="en-US"/>
        </w:rPr>
        <w:t xml:space="preserve"> </w:t>
      </w:r>
      <w:proofErr w:type="spellStart"/>
      <w:r w:rsidRPr="00FD291C">
        <w:rPr>
          <w:rFonts w:ascii="Cambria" w:hAnsi="Cambria" w:cs="Portada Text"/>
          <w:color w:val="000000"/>
          <w:sz w:val="20"/>
          <w:szCs w:val="20"/>
          <w:lang w:val="en-US"/>
        </w:rPr>
        <w:t>banka</w:t>
      </w:r>
      <w:proofErr w:type="spellEnd"/>
      <w:r w:rsidRPr="00FD291C">
        <w:rPr>
          <w:rFonts w:ascii="Cambria" w:hAnsi="Cambria" w:cs="Portada Text"/>
          <w:color w:val="000000"/>
          <w:sz w:val="20"/>
          <w:szCs w:val="20"/>
          <w:lang w:val="en-US"/>
        </w:rPr>
        <w:t xml:space="preserve"> </w:t>
      </w:r>
      <w:proofErr w:type="spellStart"/>
      <w:r w:rsidRPr="00FD291C">
        <w:rPr>
          <w:rFonts w:ascii="Cambria" w:hAnsi="Cambria" w:cs="Portada Text"/>
          <w:color w:val="000000"/>
          <w:sz w:val="20"/>
          <w:szCs w:val="20"/>
          <w:lang w:val="en-US"/>
        </w:rPr>
        <w:t>Slovenska</w:t>
      </w:r>
      <w:proofErr w:type="spellEnd"/>
      <w:r>
        <w:rPr>
          <w:rFonts w:ascii="Cambria" w:hAnsi="Cambria" w:cs="Portada Text"/>
          <w:color w:val="000000"/>
          <w:sz w:val="20"/>
          <w:szCs w:val="20"/>
          <w:lang w:val="en-US"/>
        </w:rPr>
        <w:t xml:space="preserve"> </w:t>
      </w:r>
      <w:r>
        <w:rPr>
          <w:rFonts w:ascii="Cambria" w:hAnsi="Cambria" w:cs="Cambria"/>
          <w:color w:val="000000" w:themeColor="text1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RRRR alebo Mesiac RRRR "/>
              <w:maxLength w:val="10000"/>
            </w:textInput>
          </w:ffData>
        </w:fldChar>
      </w:r>
      <w:r>
        <w:rPr>
          <w:rFonts w:ascii="Cambria" w:hAnsi="Cambria" w:cs="Cambria"/>
          <w:color w:val="000000" w:themeColor="text1"/>
          <w:sz w:val="20"/>
          <w:szCs w:val="20"/>
        </w:rPr>
        <w:instrText xml:space="preserve"> FORMTEXT </w:instrText>
      </w:r>
      <w:r>
        <w:rPr>
          <w:rFonts w:ascii="Cambria" w:hAnsi="Cambria" w:cs="Cambria"/>
          <w:color w:val="000000" w:themeColor="text1"/>
          <w:sz w:val="20"/>
          <w:szCs w:val="20"/>
        </w:rPr>
      </w:r>
      <w:r>
        <w:rPr>
          <w:rFonts w:ascii="Cambria" w:hAnsi="Cambria" w:cs="Cambria"/>
          <w:color w:val="000000" w:themeColor="text1"/>
          <w:sz w:val="20"/>
          <w:szCs w:val="20"/>
        </w:rPr>
        <w:fldChar w:fldCharType="separate"/>
      </w:r>
      <w:r w:rsidR="003809A7">
        <w:rPr>
          <w:rFonts w:ascii="Cambria" w:hAnsi="Cambria" w:cs="Cambria"/>
          <w:noProof/>
          <w:color w:val="000000" w:themeColor="text1"/>
          <w:sz w:val="20"/>
          <w:szCs w:val="20"/>
        </w:rPr>
        <w:t xml:space="preserve">RRRR alebo Mesiac RRRR </w:t>
      </w:r>
      <w:r>
        <w:rPr>
          <w:rFonts w:ascii="Cambria" w:hAnsi="Cambria" w:cs="Cambria"/>
          <w:color w:val="000000" w:themeColor="text1"/>
          <w:sz w:val="20"/>
          <w:szCs w:val="20"/>
        </w:rPr>
        <w:fldChar w:fldCharType="end"/>
      </w:r>
    </w:p>
    <w:p w14:paraId="088D414D" w14:textId="693964EC" w:rsidR="00BB30A9" w:rsidRDefault="00BB30A9" w:rsidP="00BB30A9">
      <w:pPr>
        <w:autoSpaceDE w:val="0"/>
        <w:autoSpaceDN w:val="0"/>
        <w:adjustRightInd w:val="0"/>
        <w:spacing w:line="288" w:lineRule="auto"/>
        <w:ind w:left="2268" w:hanging="1098"/>
        <w:textAlignment w:val="center"/>
        <w:rPr>
          <w:rFonts w:ascii="Verdana" w:hAnsi="Verdana" w:cs="Verdana"/>
          <w:color w:val="0068AC"/>
          <w:sz w:val="20"/>
          <w:szCs w:val="20"/>
          <w:lang w:val="en-US"/>
        </w:rPr>
      </w:pPr>
      <w:r>
        <w:rPr>
          <w:rFonts w:ascii="Cambria" w:hAnsi="Cambria" w:cs="Cambria"/>
          <w:color w:val="000000" w:themeColor="text1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Názov odboru"/>
              <w:maxLength w:val="10000"/>
            </w:textInput>
          </w:ffData>
        </w:fldChar>
      </w:r>
      <w:r>
        <w:rPr>
          <w:rFonts w:ascii="Cambria" w:hAnsi="Cambria" w:cs="Cambria"/>
          <w:color w:val="000000" w:themeColor="text1"/>
          <w:sz w:val="20"/>
          <w:szCs w:val="20"/>
        </w:rPr>
        <w:instrText xml:space="preserve"> FORMTEXT </w:instrText>
      </w:r>
      <w:r>
        <w:rPr>
          <w:rFonts w:ascii="Cambria" w:hAnsi="Cambria" w:cs="Cambria"/>
          <w:color w:val="000000" w:themeColor="text1"/>
          <w:sz w:val="20"/>
          <w:szCs w:val="20"/>
        </w:rPr>
      </w:r>
      <w:r>
        <w:rPr>
          <w:rFonts w:ascii="Cambria" w:hAnsi="Cambria" w:cs="Cambria"/>
          <w:color w:val="000000" w:themeColor="text1"/>
          <w:sz w:val="20"/>
          <w:szCs w:val="20"/>
        </w:rPr>
        <w:fldChar w:fldCharType="separate"/>
      </w:r>
      <w:r w:rsidR="003809A7">
        <w:rPr>
          <w:rFonts w:ascii="Cambria" w:hAnsi="Cambria" w:cs="Cambria"/>
          <w:noProof/>
          <w:color w:val="000000" w:themeColor="text1"/>
          <w:sz w:val="20"/>
          <w:szCs w:val="20"/>
        </w:rPr>
        <w:t>Názov odboru</w:t>
      </w:r>
      <w:r>
        <w:rPr>
          <w:rFonts w:ascii="Cambria" w:hAnsi="Cambria" w:cs="Cambria"/>
          <w:color w:val="000000" w:themeColor="text1"/>
          <w:sz w:val="20"/>
          <w:szCs w:val="20"/>
        </w:rPr>
        <w:fldChar w:fldCharType="end"/>
      </w:r>
    </w:p>
    <w:p w14:paraId="2E0ED49B" w14:textId="77777777" w:rsidR="00BB30A9" w:rsidRPr="0089746F" w:rsidRDefault="00BB30A9" w:rsidP="00BB30A9">
      <w:pPr>
        <w:autoSpaceDE w:val="0"/>
        <w:autoSpaceDN w:val="0"/>
        <w:adjustRightInd w:val="0"/>
        <w:spacing w:line="288" w:lineRule="auto"/>
        <w:ind w:left="2268" w:hanging="1098"/>
        <w:textAlignment w:val="center"/>
        <w:rPr>
          <w:rFonts w:ascii="Portada Text" w:hAnsi="Portada Text" w:cs="Portada Text"/>
          <w:color w:val="000000"/>
          <w:sz w:val="20"/>
          <w:szCs w:val="20"/>
          <w:lang w:val="en-US"/>
        </w:rPr>
      </w:pPr>
      <w:proofErr w:type="spellStart"/>
      <w:r w:rsidRPr="0089746F">
        <w:rPr>
          <w:rFonts w:ascii="Verdana" w:hAnsi="Verdana" w:cs="Verdana"/>
          <w:color w:val="0068AC"/>
          <w:sz w:val="20"/>
          <w:szCs w:val="20"/>
          <w:lang w:val="en-US"/>
        </w:rPr>
        <w:t>Adresa</w:t>
      </w:r>
      <w:proofErr w:type="spellEnd"/>
    </w:p>
    <w:p w14:paraId="09FF098A" w14:textId="3E13084C" w:rsidR="00BB30A9" w:rsidRPr="00AB1528" w:rsidRDefault="00BB30A9" w:rsidP="00BB30A9">
      <w:pPr>
        <w:autoSpaceDE w:val="0"/>
        <w:autoSpaceDN w:val="0"/>
        <w:adjustRightInd w:val="0"/>
        <w:spacing w:line="288" w:lineRule="auto"/>
        <w:ind w:left="2268" w:hanging="1098"/>
        <w:textAlignment w:val="center"/>
        <w:rPr>
          <w:rFonts w:ascii="Portada Text" w:hAnsi="Portada Text" w:cs="Portada Text"/>
          <w:color w:val="000000" w:themeColor="text1"/>
          <w:sz w:val="20"/>
          <w:szCs w:val="20"/>
          <w:lang w:val="en-US"/>
        </w:rPr>
      </w:pPr>
      <w:r>
        <w:rPr>
          <w:rFonts w:ascii="Cambria" w:hAnsi="Cambria" w:cs="Cambria"/>
          <w:color w:val="000000" w:themeColor="text1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Národná banka Slovenska"/>
              <w:maxLength w:val="10000"/>
            </w:textInput>
          </w:ffData>
        </w:fldChar>
      </w:r>
      <w:r>
        <w:rPr>
          <w:rFonts w:ascii="Cambria" w:hAnsi="Cambria" w:cs="Cambria"/>
          <w:color w:val="000000" w:themeColor="text1"/>
          <w:sz w:val="20"/>
          <w:szCs w:val="20"/>
        </w:rPr>
        <w:instrText xml:space="preserve"> FORMTEXT </w:instrText>
      </w:r>
      <w:r>
        <w:rPr>
          <w:rFonts w:ascii="Cambria" w:hAnsi="Cambria" w:cs="Cambria"/>
          <w:color w:val="000000" w:themeColor="text1"/>
          <w:sz w:val="20"/>
          <w:szCs w:val="20"/>
        </w:rPr>
      </w:r>
      <w:r>
        <w:rPr>
          <w:rFonts w:ascii="Cambria" w:hAnsi="Cambria" w:cs="Cambria"/>
          <w:color w:val="000000" w:themeColor="text1"/>
          <w:sz w:val="20"/>
          <w:szCs w:val="20"/>
        </w:rPr>
        <w:fldChar w:fldCharType="separate"/>
      </w:r>
      <w:r w:rsidR="003809A7">
        <w:rPr>
          <w:rFonts w:ascii="Cambria" w:hAnsi="Cambria" w:cs="Cambria"/>
          <w:noProof/>
          <w:color w:val="000000" w:themeColor="text1"/>
          <w:sz w:val="20"/>
          <w:szCs w:val="20"/>
        </w:rPr>
        <w:t>Národná banka Slovenska</w:t>
      </w:r>
      <w:r>
        <w:rPr>
          <w:rFonts w:ascii="Cambria" w:hAnsi="Cambria" w:cs="Cambria"/>
          <w:color w:val="000000" w:themeColor="text1"/>
          <w:sz w:val="20"/>
          <w:szCs w:val="20"/>
        </w:rPr>
        <w:fldChar w:fldCharType="end"/>
      </w:r>
    </w:p>
    <w:p w14:paraId="181DB4B3" w14:textId="4D270635" w:rsidR="00BB30A9" w:rsidRPr="00AB1528" w:rsidRDefault="00BB30A9" w:rsidP="00BB30A9">
      <w:pPr>
        <w:autoSpaceDE w:val="0"/>
        <w:autoSpaceDN w:val="0"/>
        <w:adjustRightInd w:val="0"/>
        <w:spacing w:line="288" w:lineRule="auto"/>
        <w:ind w:left="2268" w:hanging="1098"/>
        <w:textAlignment w:val="center"/>
        <w:rPr>
          <w:rFonts w:ascii="Portada Text" w:hAnsi="Portada Text" w:cs="Portada Text"/>
          <w:color w:val="000000" w:themeColor="text1"/>
          <w:sz w:val="20"/>
          <w:szCs w:val="20"/>
          <w:lang w:val="en-US"/>
        </w:rPr>
      </w:pPr>
      <w:r>
        <w:rPr>
          <w:rFonts w:ascii="Cambria" w:hAnsi="Cambria" w:cs="Cambria"/>
          <w:color w:val="000000" w:themeColor="text1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Imricha Karvaša 1"/>
              <w:maxLength w:val="10000"/>
            </w:textInput>
          </w:ffData>
        </w:fldChar>
      </w:r>
      <w:r>
        <w:rPr>
          <w:rFonts w:ascii="Cambria" w:hAnsi="Cambria" w:cs="Cambria"/>
          <w:color w:val="000000" w:themeColor="text1"/>
          <w:sz w:val="20"/>
          <w:szCs w:val="20"/>
        </w:rPr>
        <w:instrText xml:space="preserve"> FORMTEXT </w:instrText>
      </w:r>
      <w:r>
        <w:rPr>
          <w:rFonts w:ascii="Cambria" w:hAnsi="Cambria" w:cs="Cambria"/>
          <w:color w:val="000000" w:themeColor="text1"/>
          <w:sz w:val="20"/>
          <w:szCs w:val="20"/>
        </w:rPr>
      </w:r>
      <w:r>
        <w:rPr>
          <w:rFonts w:ascii="Cambria" w:hAnsi="Cambria" w:cs="Cambria"/>
          <w:color w:val="000000" w:themeColor="text1"/>
          <w:sz w:val="20"/>
          <w:szCs w:val="20"/>
        </w:rPr>
        <w:fldChar w:fldCharType="separate"/>
      </w:r>
      <w:r w:rsidR="003809A7">
        <w:rPr>
          <w:rFonts w:ascii="Cambria" w:hAnsi="Cambria" w:cs="Cambria"/>
          <w:noProof/>
          <w:color w:val="000000" w:themeColor="text1"/>
          <w:sz w:val="20"/>
          <w:szCs w:val="20"/>
        </w:rPr>
        <w:t>Imricha Karvaša 1</w:t>
      </w:r>
      <w:r>
        <w:rPr>
          <w:rFonts w:ascii="Cambria" w:hAnsi="Cambria" w:cs="Cambria"/>
          <w:color w:val="000000" w:themeColor="text1"/>
          <w:sz w:val="20"/>
          <w:szCs w:val="20"/>
        </w:rPr>
        <w:fldChar w:fldCharType="end"/>
      </w:r>
    </w:p>
    <w:p w14:paraId="46A9E808" w14:textId="6755C26B" w:rsidR="00BB30A9" w:rsidRDefault="00BB30A9" w:rsidP="00BB30A9">
      <w:pPr>
        <w:autoSpaceDE w:val="0"/>
        <w:autoSpaceDN w:val="0"/>
        <w:adjustRightInd w:val="0"/>
        <w:spacing w:line="288" w:lineRule="auto"/>
        <w:ind w:left="2268" w:hanging="1098"/>
        <w:textAlignment w:val="center"/>
        <w:rPr>
          <w:rFonts w:ascii="Cambria" w:hAnsi="Cambria" w:cs="Cambria"/>
          <w:color w:val="000000" w:themeColor="text1"/>
          <w:sz w:val="20"/>
          <w:szCs w:val="20"/>
        </w:rPr>
      </w:pPr>
      <w:r>
        <w:rPr>
          <w:rFonts w:ascii="Cambria" w:hAnsi="Cambria" w:cs="Cambria"/>
          <w:color w:val="000000" w:themeColor="text1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813 25 Bratislava"/>
              <w:maxLength w:val="10000"/>
            </w:textInput>
          </w:ffData>
        </w:fldChar>
      </w:r>
      <w:r>
        <w:rPr>
          <w:rFonts w:ascii="Cambria" w:hAnsi="Cambria" w:cs="Cambria"/>
          <w:color w:val="000000" w:themeColor="text1"/>
          <w:sz w:val="20"/>
          <w:szCs w:val="20"/>
        </w:rPr>
        <w:instrText xml:space="preserve"> FORMTEXT </w:instrText>
      </w:r>
      <w:r>
        <w:rPr>
          <w:rFonts w:ascii="Cambria" w:hAnsi="Cambria" w:cs="Cambria"/>
          <w:color w:val="000000" w:themeColor="text1"/>
          <w:sz w:val="20"/>
          <w:szCs w:val="20"/>
        </w:rPr>
      </w:r>
      <w:r>
        <w:rPr>
          <w:rFonts w:ascii="Cambria" w:hAnsi="Cambria" w:cs="Cambria"/>
          <w:color w:val="000000" w:themeColor="text1"/>
          <w:sz w:val="20"/>
          <w:szCs w:val="20"/>
        </w:rPr>
        <w:fldChar w:fldCharType="separate"/>
      </w:r>
      <w:r w:rsidR="003809A7">
        <w:rPr>
          <w:rFonts w:ascii="Cambria" w:hAnsi="Cambria" w:cs="Cambria"/>
          <w:noProof/>
          <w:color w:val="000000" w:themeColor="text1"/>
          <w:sz w:val="20"/>
          <w:szCs w:val="20"/>
        </w:rPr>
        <w:t>813 25 Bratislava</w:t>
      </w:r>
      <w:r>
        <w:rPr>
          <w:rFonts w:ascii="Cambria" w:hAnsi="Cambria" w:cs="Cambria"/>
          <w:color w:val="000000" w:themeColor="text1"/>
          <w:sz w:val="20"/>
          <w:szCs w:val="20"/>
        </w:rPr>
        <w:fldChar w:fldCharType="end"/>
      </w:r>
    </w:p>
    <w:p w14:paraId="7F374CCD" w14:textId="7419C63A" w:rsidR="00BB30A9" w:rsidRPr="00AB1528" w:rsidRDefault="00BB30A9" w:rsidP="00BB30A9">
      <w:pPr>
        <w:autoSpaceDE w:val="0"/>
        <w:autoSpaceDN w:val="0"/>
        <w:adjustRightInd w:val="0"/>
        <w:spacing w:line="288" w:lineRule="auto"/>
        <w:ind w:left="2268" w:hanging="1098"/>
        <w:textAlignment w:val="center"/>
        <w:rPr>
          <w:rFonts w:ascii="Portada Text" w:hAnsi="Portada Text" w:cs="Portada Text"/>
          <w:color w:val="000000" w:themeColor="text1"/>
          <w:sz w:val="20"/>
          <w:szCs w:val="20"/>
          <w:lang w:val="en-US"/>
        </w:rPr>
      </w:pPr>
      <w:r>
        <w:rPr>
          <w:rFonts w:ascii="Cambria" w:hAnsi="Cambria" w:cs="Cambria"/>
          <w:color w:val="000000" w:themeColor="text1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generická e-mailová adresa  "/>
              <w:maxLength w:val="10000"/>
            </w:textInput>
          </w:ffData>
        </w:fldChar>
      </w:r>
      <w:r>
        <w:rPr>
          <w:rFonts w:ascii="Cambria" w:hAnsi="Cambria" w:cs="Cambria"/>
          <w:color w:val="000000" w:themeColor="text1"/>
          <w:sz w:val="20"/>
          <w:szCs w:val="20"/>
        </w:rPr>
        <w:instrText xml:space="preserve"> FORMTEXT </w:instrText>
      </w:r>
      <w:r>
        <w:rPr>
          <w:rFonts w:ascii="Cambria" w:hAnsi="Cambria" w:cs="Cambria"/>
          <w:color w:val="000000" w:themeColor="text1"/>
          <w:sz w:val="20"/>
          <w:szCs w:val="20"/>
        </w:rPr>
      </w:r>
      <w:r>
        <w:rPr>
          <w:rFonts w:ascii="Cambria" w:hAnsi="Cambria" w:cs="Cambria"/>
          <w:color w:val="000000" w:themeColor="text1"/>
          <w:sz w:val="20"/>
          <w:szCs w:val="20"/>
        </w:rPr>
        <w:fldChar w:fldCharType="separate"/>
      </w:r>
      <w:r w:rsidR="003809A7">
        <w:rPr>
          <w:rFonts w:ascii="Cambria" w:hAnsi="Cambria" w:cs="Cambria"/>
          <w:noProof/>
          <w:color w:val="000000" w:themeColor="text1"/>
          <w:sz w:val="20"/>
          <w:szCs w:val="20"/>
        </w:rPr>
        <w:t xml:space="preserve">generická e-mailová adresa  </w:t>
      </w:r>
      <w:r>
        <w:rPr>
          <w:rFonts w:ascii="Cambria" w:hAnsi="Cambria" w:cs="Cambria"/>
          <w:color w:val="000000" w:themeColor="text1"/>
          <w:sz w:val="20"/>
          <w:szCs w:val="20"/>
        </w:rPr>
        <w:fldChar w:fldCharType="end"/>
      </w:r>
    </w:p>
    <w:p w14:paraId="078A42C5" w14:textId="77777777" w:rsidR="00BB30A9" w:rsidRPr="00AB1528" w:rsidRDefault="00BB30A9" w:rsidP="00BB30A9">
      <w:pPr>
        <w:autoSpaceDE w:val="0"/>
        <w:autoSpaceDN w:val="0"/>
        <w:adjustRightInd w:val="0"/>
        <w:spacing w:line="288" w:lineRule="auto"/>
        <w:ind w:left="2268" w:hanging="1098"/>
        <w:textAlignment w:val="center"/>
        <w:rPr>
          <w:rFonts w:ascii="Portada Text" w:hAnsi="Portada Text" w:cs="Portada Text"/>
          <w:color w:val="000000" w:themeColor="text1"/>
          <w:sz w:val="20"/>
          <w:szCs w:val="20"/>
          <w:lang w:val="en-US"/>
        </w:rPr>
      </w:pPr>
    </w:p>
    <w:p w14:paraId="5E30416D" w14:textId="12D45BC0" w:rsidR="00BB30A9" w:rsidRDefault="00BB30A9" w:rsidP="00BB30A9">
      <w:pPr>
        <w:autoSpaceDE w:val="0"/>
        <w:autoSpaceDN w:val="0"/>
        <w:adjustRightInd w:val="0"/>
        <w:spacing w:line="288" w:lineRule="auto"/>
        <w:ind w:left="1548" w:hanging="378"/>
        <w:textAlignment w:val="center"/>
        <w:rPr>
          <w:rFonts w:ascii="Cambria" w:hAnsi="Cambria" w:cs="Cambria"/>
          <w:color w:val="000000" w:themeColor="text1"/>
          <w:sz w:val="20"/>
          <w:szCs w:val="20"/>
        </w:rPr>
      </w:pPr>
      <w:r>
        <w:rPr>
          <w:rFonts w:ascii="Cambria" w:hAnsi="Cambria" w:cs="Cambria"/>
          <w:color w:val="000000" w:themeColor="text1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Publikácia neprešla jazykovou úpravou."/>
              <w:maxLength w:val="10000"/>
            </w:textInput>
          </w:ffData>
        </w:fldChar>
      </w:r>
      <w:r>
        <w:rPr>
          <w:rFonts w:ascii="Cambria" w:hAnsi="Cambria" w:cs="Cambria"/>
          <w:color w:val="000000" w:themeColor="text1"/>
          <w:sz w:val="20"/>
          <w:szCs w:val="20"/>
        </w:rPr>
        <w:instrText xml:space="preserve"> FORMTEXT </w:instrText>
      </w:r>
      <w:r>
        <w:rPr>
          <w:rFonts w:ascii="Cambria" w:hAnsi="Cambria" w:cs="Cambria"/>
          <w:color w:val="000000" w:themeColor="text1"/>
          <w:sz w:val="20"/>
          <w:szCs w:val="20"/>
        </w:rPr>
      </w:r>
      <w:r>
        <w:rPr>
          <w:rFonts w:ascii="Cambria" w:hAnsi="Cambria" w:cs="Cambria"/>
          <w:color w:val="000000" w:themeColor="text1"/>
          <w:sz w:val="20"/>
          <w:szCs w:val="20"/>
        </w:rPr>
        <w:fldChar w:fldCharType="separate"/>
      </w:r>
      <w:r w:rsidR="003809A7">
        <w:rPr>
          <w:rFonts w:ascii="Cambria" w:hAnsi="Cambria" w:cs="Cambria"/>
          <w:noProof/>
          <w:color w:val="000000" w:themeColor="text1"/>
          <w:sz w:val="20"/>
          <w:szCs w:val="20"/>
        </w:rPr>
        <w:t>Publikácia neprešla jazykovou úpravou.</w:t>
      </w:r>
      <w:r>
        <w:rPr>
          <w:rFonts w:ascii="Cambria" w:hAnsi="Cambria" w:cs="Cambria"/>
          <w:color w:val="000000" w:themeColor="text1"/>
          <w:sz w:val="20"/>
          <w:szCs w:val="20"/>
        </w:rPr>
        <w:fldChar w:fldCharType="end"/>
      </w:r>
    </w:p>
    <w:p w14:paraId="2450499D" w14:textId="7C4AE5D6" w:rsidR="00BB30A9" w:rsidRDefault="00BB30A9">
      <w:pPr>
        <w:pBdr>
          <w:top w:val="nil"/>
          <w:left w:val="nil"/>
          <w:bottom w:val="nil"/>
          <w:right w:val="nil"/>
          <w:between w:val="nil"/>
          <w:bar w:val="nil"/>
        </w:pBdr>
        <w:rPr>
          <w:b/>
          <w:bCs/>
          <w:caps/>
          <w:sz w:val="20"/>
          <w:szCs w:val="20"/>
          <w:u w:color="000000"/>
          <w:bdr w:val="nil"/>
          <w:lang w:eastAsia="sk-SK"/>
        </w:rPr>
      </w:pPr>
      <w:r>
        <w:br w:type="page"/>
      </w:r>
    </w:p>
    <w:p w14:paraId="60602A84" w14:textId="77777777" w:rsidR="00253DAA" w:rsidRPr="0046339A" w:rsidRDefault="00253DAA" w:rsidP="00854765">
      <w:pPr>
        <w:pStyle w:val="TOC1"/>
        <w:tabs>
          <w:tab w:val="right" w:leader="dot" w:pos="9062"/>
        </w:tabs>
        <w:rPr>
          <w:rFonts w:eastAsiaTheme="minorHAnsi" w:cstheme="minorBidi"/>
          <w:color w:val="auto"/>
        </w:rPr>
      </w:pPr>
    </w:p>
    <w:p w14:paraId="4A76EA85" w14:textId="236C8627" w:rsidR="00E03892" w:rsidRPr="0046339A" w:rsidRDefault="000D2975" w:rsidP="00E03892">
      <w:pPr>
        <w:pStyle w:val="Normal1"/>
        <w:rPr>
          <w:rFonts w:ascii="Arial" w:eastAsia="Times New Roman" w:hAnsi="Arial" w:cs="Arial"/>
          <w:color w:val="000000"/>
          <w:sz w:val="20"/>
          <w:szCs w:val="20"/>
          <w:lang w:val="sk-SK"/>
        </w:rPr>
      </w:pPr>
      <w:r w:rsidRPr="0046339A">
        <w:rPr>
          <w:rFonts w:ascii="Arial" w:eastAsia="Times New Roman" w:hAnsi="Arial" w:cs="Arial"/>
          <w:b/>
          <w:color w:val="000000"/>
          <w:sz w:val="20"/>
          <w:szCs w:val="20"/>
          <w:lang w:val="sk-SK"/>
        </w:rPr>
        <w:t>Hist</w:t>
      </w:r>
      <w:r w:rsidR="00666A7D" w:rsidRPr="0046339A">
        <w:rPr>
          <w:rFonts w:ascii="Arial" w:eastAsia="Times New Roman" w:hAnsi="Arial" w:cs="Arial"/>
          <w:b/>
          <w:color w:val="000000"/>
          <w:sz w:val="20"/>
          <w:szCs w:val="20"/>
          <w:lang w:val="sk-SK"/>
        </w:rPr>
        <w:t>ória</w:t>
      </w:r>
      <w:r w:rsidRPr="0046339A">
        <w:rPr>
          <w:rFonts w:ascii="Arial" w:eastAsia="Times New Roman" w:hAnsi="Arial" w:cs="Arial"/>
          <w:b/>
          <w:color w:val="000000"/>
          <w:sz w:val="20"/>
          <w:szCs w:val="20"/>
          <w:lang w:val="sk-SK"/>
        </w:rPr>
        <w:t xml:space="preserve"> dokumentu</w:t>
      </w:r>
      <w:r w:rsidR="00E03892" w:rsidRPr="0046339A">
        <w:rPr>
          <w:rFonts w:ascii="Arial" w:eastAsia="Times New Roman" w:hAnsi="Arial" w:cs="Arial"/>
          <w:b/>
          <w:color w:val="000000"/>
          <w:sz w:val="20"/>
          <w:szCs w:val="20"/>
          <w:lang w:val="sk-SK"/>
        </w:rPr>
        <w:t>:</w:t>
      </w:r>
    </w:p>
    <w:tbl>
      <w:tblPr>
        <w:tblW w:w="9663" w:type="dxa"/>
        <w:tblInd w:w="60" w:type="dxa"/>
        <w:tblLayout w:type="fixed"/>
        <w:tblLook w:val="0000" w:firstRow="0" w:lastRow="0" w:firstColumn="0" w:lastColumn="0" w:noHBand="0" w:noVBand="0"/>
      </w:tblPr>
      <w:tblGrid>
        <w:gridCol w:w="1447"/>
        <w:gridCol w:w="728"/>
        <w:gridCol w:w="5627"/>
        <w:gridCol w:w="1861"/>
      </w:tblGrid>
      <w:tr w:rsidR="00E03892" w:rsidRPr="0046339A" w14:paraId="1AB0C798" w14:textId="77777777" w:rsidTr="20F04F26">
        <w:trPr>
          <w:trHeight w:val="238"/>
        </w:trPr>
        <w:tc>
          <w:tcPr>
            <w:tcW w:w="144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4F0FDB77" w14:textId="1E1C98C9" w:rsidR="00E03892" w:rsidRPr="0046339A" w:rsidRDefault="000D2975" w:rsidP="0023480C">
            <w:pPr>
              <w:pStyle w:val="Normal2"/>
              <w:widowControl/>
              <w:tabs>
                <w:tab w:val="left" w:pos="992"/>
              </w:tabs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sk-SK"/>
              </w:rPr>
            </w:pPr>
            <w:r w:rsidRPr="0046339A">
              <w:rPr>
                <w:rStyle w:val="Popis1"/>
                <w:rFonts w:ascii="Arial" w:eastAsia="Times New Roman" w:hAnsi="Arial" w:cs="Arial"/>
                <w:sz w:val="20"/>
                <w:szCs w:val="20"/>
                <w:lang w:val="sk-SK"/>
              </w:rPr>
              <w:t>D</w:t>
            </w:r>
            <w:r w:rsidR="00666A7D" w:rsidRPr="0046339A">
              <w:rPr>
                <w:rStyle w:val="Popis1"/>
                <w:rFonts w:ascii="Arial" w:eastAsia="Times New Roman" w:hAnsi="Arial" w:cs="Arial"/>
                <w:sz w:val="20"/>
                <w:szCs w:val="20"/>
                <w:lang w:val="sk-SK"/>
              </w:rPr>
              <w:t>á</w:t>
            </w:r>
            <w:r w:rsidRPr="0046339A">
              <w:rPr>
                <w:rStyle w:val="Popis1"/>
                <w:rFonts w:ascii="Arial" w:eastAsia="Times New Roman" w:hAnsi="Arial" w:cs="Arial"/>
                <w:sz w:val="20"/>
                <w:szCs w:val="20"/>
                <w:lang w:val="sk-SK"/>
              </w:rPr>
              <w:t>tum</w:t>
            </w:r>
          </w:p>
        </w:tc>
        <w:tc>
          <w:tcPr>
            <w:tcW w:w="72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2E633455" w14:textId="64700094" w:rsidR="00E03892" w:rsidRPr="0046339A" w:rsidRDefault="00CB04C4" w:rsidP="0023480C">
            <w:pPr>
              <w:pStyle w:val="Normal2"/>
              <w:widowControl/>
              <w:tabs>
                <w:tab w:val="left" w:pos="992"/>
              </w:tabs>
              <w:ind w:left="-57" w:right="-57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sk-SK"/>
              </w:rPr>
            </w:pPr>
            <w:r>
              <w:rPr>
                <w:rStyle w:val="Popis1"/>
                <w:rFonts w:ascii="Arial" w:eastAsia="Times New Roman" w:hAnsi="Arial" w:cs="Arial"/>
                <w:sz w:val="20"/>
                <w:szCs w:val="20"/>
                <w:lang w:val="sk-SK"/>
              </w:rPr>
              <w:t xml:space="preserve"> </w:t>
            </w:r>
            <w:r w:rsidR="00E03892" w:rsidRPr="0046339A">
              <w:rPr>
                <w:rStyle w:val="Popis1"/>
                <w:rFonts w:ascii="Arial" w:eastAsia="Times New Roman" w:hAnsi="Arial" w:cs="Arial"/>
                <w:sz w:val="20"/>
                <w:szCs w:val="20"/>
                <w:lang w:val="sk-SK"/>
              </w:rPr>
              <w:t>Ve</w:t>
            </w:r>
            <w:r w:rsidR="000D2975" w:rsidRPr="0046339A">
              <w:rPr>
                <w:rStyle w:val="Popis1"/>
                <w:rFonts w:ascii="Arial" w:eastAsia="Times New Roman" w:hAnsi="Arial" w:cs="Arial"/>
                <w:sz w:val="20"/>
                <w:szCs w:val="20"/>
                <w:lang w:val="sk-SK"/>
              </w:rPr>
              <w:t>rz</w:t>
            </w:r>
            <w:r w:rsidR="00666A7D" w:rsidRPr="0046339A">
              <w:rPr>
                <w:rStyle w:val="Popis1"/>
                <w:rFonts w:ascii="Arial" w:eastAsia="Times New Roman" w:hAnsi="Arial" w:cs="Arial"/>
                <w:sz w:val="20"/>
                <w:szCs w:val="20"/>
                <w:lang w:val="sk-SK"/>
              </w:rPr>
              <w:t>ia</w:t>
            </w:r>
          </w:p>
        </w:tc>
        <w:tc>
          <w:tcPr>
            <w:tcW w:w="562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2EDB5B06" w14:textId="35E9EF16" w:rsidR="00E03892" w:rsidRPr="0046339A" w:rsidRDefault="00E03892" w:rsidP="0023480C">
            <w:pPr>
              <w:pStyle w:val="Normal2"/>
              <w:widowControl/>
              <w:tabs>
                <w:tab w:val="left" w:pos="992"/>
              </w:tabs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sk-SK"/>
              </w:rPr>
            </w:pPr>
            <w:r w:rsidRPr="0046339A">
              <w:rPr>
                <w:rStyle w:val="Popis1"/>
                <w:rFonts w:ascii="Arial" w:eastAsia="Times New Roman" w:hAnsi="Arial" w:cs="Arial"/>
                <w:sz w:val="20"/>
                <w:szCs w:val="20"/>
                <w:lang w:val="sk-SK"/>
              </w:rPr>
              <w:t xml:space="preserve">Popis </w:t>
            </w:r>
            <w:r w:rsidR="000D2975" w:rsidRPr="0046339A">
              <w:rPr>
                <w:rStyle w:val="Popis1"/>
                <w:rFonts w:ascii="Arial" w:eastAsia="Times New Roman" w:hAnsi="Arial" w:cs="Arial"/>
                <w:sz w:val="20"/>
                <w:szCs w:val="20"/>
                <w:lang w:val="sk-SK"/>
              </w:rPr>
              <w:t>verz</w:t>
            </w:r>
            <w:r w:rsidR="00666A7D" w:rsidRPr="0046339A">
              <w:rPr>
                <w:rStyle w:val="Popis1"/>
                <w:rFonts w:ascii="Arial" w:eastAsia="Times New Roman" w:hAnsi="Arial" w:cs="Arial"/>
                <w:sz w:val="20"/>
                <w:szCs w:val="20"/>
                <w:lang w:val="sk-SK"/>
              </w:rPr>
              <w:t>i</w:t>
            </w:r>
            <w:r w:rsidR="000D2975" w:rsidRPr="0046339A">
              <w:rPr>
                <w:rStyle w:val="Popis1"/>
                <w:rFonts w:ascii="Arial" w:eastAsia="Times New Roman" w:hAnsi="Arial" w:cs="Arial"/>
                <w:sz w:val="20"/>
                <w:szCs w:val="20"/>
                <w:lang w:val="sk-SK"/>
              </w:rPr>
              <w:t>e a zm</w:t>
            </w:r>
            <w:r w:rsidR="00666A7D" w:rsidRPr="0046339A">
              <w:rPr>
                <w:rStyle w:val="Popis1"/>
                <w:rFonts w:ascii="Arial" w:eastAsia="Times New Roman" w:hAnsi="Arial" w:cs="Arial"/>
                <w:sz w:val="20"/>
                <w:szCs w:val="20"/>
                <w:lang w:val="sk-SK"/>
              </w:rPr>
              <w:t>ie</w:t>
            </w:r>
            <w:r w:rsidR="000D2975" w:rsidRPr="0046339A">
              <w:rPr>
                <w:rStyle w:val="Popis1"/>
                <w:rFonts w:ascii="Arial" w:eastAsia="Times New Roman" w:hAnsi="Arial" w:cs="Arial"/>
                <w:sz w:val="20"/>
                <w:szCs w:val="20"/>
                <w:lang w:val="sk-SK"/>
              </w:rPr>
              <w:t>n</w:t>
            </w:r>
          </w:p>
        </w:tc>
        <w:tc>
          <w:tcPr>
            <w:tcW w:w="186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303FCD39" w14:textId="4F85405F" w:rsidR="00E03892" w:rsidRPr="0046339A" w:rsidRDefault="00E03892" w:rsidP="0023480C">
            <w:pPr>
              <w:pStyle w:val="Normal2"/>
              <w:widowControl/>
              <w:tabs>
                <w:tab w:val="left" w:pos="992"/>
              </w:tabs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sk-SK"/>
              </w:rPr>
            </w:pPr>
            <w:r w:rsidRPr="0046339A">
              <w:rPr>
                <w:rStyle w:val="Popis1"/>
                <w:rFonts w:ascii="Arial" w:eastAsia="Times New Roman" w:hAnsi="Arial" w:cs="Arial"/>
                <w:sz w:val="20"/>
                <w:szCs w:val="20"/>
                <w:lang w:val="sk-SK"/>
              </w:rPr>
              <w:t xml:space="preserve">Autor </w:t>
            </w:r>
            <w:r w:rsidR="000D2975" w:rsidRPr="0046339A">
              <w:rPr>
                <w:rStyle w:val="Popis1"/>
                <w:rFonts w:ascii="Arial" w:eastAsia="Times New Roman" w:hAnsi="Arial" w:cs="Arial"/>
                <w:sz w:val="20"/>
                <w:szCs w:val="20"/>
                <w:lang w:val="sk-SK"/>
              </w:rPr>
              <w:t>zm</w:t>
            </w:r>
            <w:r w:rsidR="00666A7D" w:rsidRPr="0046339A">
              <w:rPr>
                <w:rStyle w:val="Popis1"/>
                <w:rFonts w:ascii="Arial" w:eastAsia="Times New Roman" w:hAnsi="Arial" w:cs="Arial"/>
                <w:sz w:val="20"/>
                <w:szCs w:val="20"/>
                <w:lang w:val="sk-SK"/>
              </w:rPr>
              <w:t>e</w:t>
            </w:r>
            <w:r w:rsidR="000D2975" w:rsidRPr="0046339A">
              <w:rPr>
                <w:rStyle w:val="Popis1"/>
                <w:rFonts w:ascii="Arial" w:eastAsia="Times New Roman" w:hAnsi="Arial" w:cs="Arial"/>
                <w:sz w:val="20"/>
                <w:szCs w:val="20"/>
                <w:lang w:val="sk-SK"/>
              </w:rPr>
              <w:t>ny</w:t>
            </w:r>
          </w:p>
        </w:tc>
      </w:tr>
      <w:tr w:rsidR="0023480C" w:rsidRPr="0046339A" w14:paraId="39E94C07" w14:textId="77777777" w:rsidTr="20F04F26">
        <w:trPr>
          <w:trHeight w:val="457"/>
        </w:trPr>
        <w:tc>
          <w:tcPr>
            <w:tcW w:w="144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0AE5DB6D" w14:textId="5B6A69E0" w:rsidR="0023480C" w:rsidRPr="0046339A" w:rsidRDefault="00B84C6F" w:rsidP="0023480C">
            <w:r>
              <w:t>07</w:t>
            </w:r>
            <w:r w:rsidR="002256B1" w:rsidRPr="0046339A">
              <w:t>.0</w:t>
            </w:r>
            <w:r>
              <w:t>7</w:t>
            </w:r>
            <w:r w:rsidR="002256B1" w:rsidRPr="0046339A">
              <w:t>.2022</w:t>
            </w:r>
          </w:p>
        </w:tc>
        <w:tc>
          <w:tcPr>
            <w:tcW w:w="72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2F1FA9D5" w14:textId="0E1E3DD3" w:rsidR="0023480C" w:rsidRPr="0046339A" w:rsidRDefault="002256B1" w:rsidP="0023480C">
            <w:r w:rsidRPr="0046339A">
              <w:t>01</w:t>
            </w:r>
          </w:p>
        </w:tc>
        <w:tc>
          <w:tcPr>
            <w:tcW w:w="562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6CC323EC" w14:textId="5D0DA94A" w:rsidR="0023480C" w:rsidRPr="0046339A" w:rsidRDefault="002256B1" w:rsidP="004F4BEA">
            <w:r w:rsidRPr="0046339A">
              <w:t>Iniciálna verzia dokumentu</w:t>
            </w:r>
          </w:p>
        </w:tc>
        <w:tc>
          <w:tcPr>
            <w:tcW w:w="186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154602E2" w14:textId="7672132F" w:rsidR="0023480C" w:rsidRPr="0046339A" w:rsidRDefault="00666A7D" w:rsidP="0023480C">
            <w:r w:rsidRPr="0046339A">
              <w:t>Peter Holeš</w:t>
            </w:r>
          </w:p>
        </w:tc>
      </w:tr>
      <w:tr w:rsidR="00E03892" w:rsidRPr="0046339A" w14:paraId="18B796AC" w14:textId="77777777" w:rsidTr="20F04F26">
        <w:trPr>
          <w:trHeight w:val="768"/>
        </w:trPr>
        <w:tc>
          <w:tcPr>
            <w:tcW w:w="144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77642A9F" w14:textId="26077C1F" w:rsidR="00E03892" w:rsidRPr="0046339A" w:rsidRDefault="001151E6" w:rsidP="0023480C">
            <w:r>
              <w:t>15.07.2022</w:t>
            </w:r>
          </w:p>
        </w:tc>
        <w:tc>
          <w:tcPr>
            <w:tcW w:w="72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58C41A29" w14:textId="6E8463B2" w:rsidR="00E03892" w:rsidRPr="0046339A" w:rsidRDefault="001151E6" w:rsidP="0023480C">
            <w:r>
              <w:t>02</w:t>
            </w:r>
          </w:p>
        </w:tc>
        <w:tc>
          <w:tcPr>
            <w:tcW w:w="562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762C6F3B" w14:textId="1141D987" w:rsidR="0006076E" w:rsidRPr="0046339A" w:rsidRDefault="001151E6" w:rsidP="003E5676">
            <w:r>
              <w:t xml:space="preserve">Doplnenie známe chyby a ich riešenia = </w:t>
            </w:r>
            <w:r w:rsidR="004B6FFE">
              <w:t>validácia certifikátov a CSR</w:t>
            </w:r>
          </w:p>
        </w:tc>
        <w:tc>
          <w:tcPr>
            <w:tcW w:w="186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21B4308F" w14:textId="5B57FC55" w:rsidR="00E03892" w:rsidRPr="0046339A" w:rsidRDefault="004B6FFE" w:rsidP="0023480C">
            <w:r>
              <w:t>Peter Holeš</w:t>
            </w:r>
          </w:p>
        </w:tc>
      </w:tr>
      <w:tr w:rsidR="1F25D0E3" w:rsidRPr="0046339A" w14:paraId="6E75AA22" w14:textId="77777777" w:rsidTr="20F04F26">
        <w:trPr>
          <w:trHeight w:val="466"/>
        </w:trPr>
        <w:tc>
          <w:tcPr>
            <w:tcW w:w="144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6A21AADD" w14:textId="626E4DD9" w:rsidR="1F25D0E3" w:rsidRPr="0046339A" w:rsidRDefault="00892FB7" w:rsidP="1F25D0E3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21.07.2022</w:t>
            </w:r>
          </w:p>
        </w:tc>
        <w:tc>
          <w:tcPr>
            <w:tcW w:w="72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069D6F9A" w14:textId="64B808BC" w:rsidR="1F25D0E3" w:rsidRPr="0046339A" w:rsidRDefault="00892FB7" w:rsidP="1F25D0E3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03</w:t>
            </w:r>
          </w:p>
        </w:tc>
        <w:tc>
          <w:tcPr>
            <w:tcW w:w="562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6BBB0F81" w14:textId="79AB3923" w:rsidR="1F25D0E3" w:rsidRPr="0046339A" w:rsidRDefault="00892FB7" w:rsidP="1F25D0E3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Doplnenie postupov pre evidenciu certifikátu</w:t>
            </w:r>
          </w:p>
        </w:tc>
        <w:tc>
          <w:tcPr>
            <w:tcW w:w="186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4FB8D026" w14:textId="657156F6" w:rsidR="1F25D0E3" w:rsidRPr="0046339A" w:rsidRDefault="00BE5012" w:rsidP="1F25D0E3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Peter Holeš</w:t>
            </w:r>
          </w:p>
        </w:tc>
      </w:tr>
      <w:tr w:rsidR="00A119EA" w:rsidRPr="0046339A" w14:paraId="6F82302E" w14:textId="77777777" w:rsidTr="20F04F26">
        <w:trPr>
          <w:trHeight w:val="457"/>
        </w:trPr>
        <w:tc>
          <w:tcPr>
            <w:tcW w:w="144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09D9ED07" w14:textId="1A31F436" w:rsidR="00A119EA" w:rsidRPr="0046339A" w:rsidRDefault="004D176B" w:rsidP="1F25D0E3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17</w:t>
            </w:r>
            <w:r w:rsidR="00CA46BB">
              <w:rPr>
                <w:color w:val="000000" w:themeColor="text1"/>
              </w:rPr>
              <w:t>.</w:t>
            </w:r>
            <w:r>
              <w:rPr>
                <w:color w:val="000000" w:themeColor="text1"/>
              </w:rPr>
              <w:t>10</w:t>
            </w:r>
            <w:r w:rsidR="00AD16E7">
              <w:rPr>
                <w:color w:val="000000" w:themeColor="text1"/>
              </w:rPr>
              <w:t>.</w:t>
            </w:r>
            <w:r w:rsidR="00CA46BB">
              <w:rPr>
                <w:color w:val="000000" w:themeColor="text1"/>
              </w:rPr>
              <w:t>2022</w:t>
            </w:r>
          </w:p>
        </w:tc>
        <w:tc>
          <w:tcPr>
            <w:tcW w:w="72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0866DEB8" w14:textId="1A24D61D" w:rsidR="00A119EA" w:rsidRPr="0046339A" w:rsidRDefault="00CA46BB" w:rsidP="1F25D0E3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04</w:t>
            </w:r>
          </w:p>
        </w:tc>
        <w:tc>
          <w:tcPr>
            <w:tcW w:w="562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6D7ADCA8" w14:textId="0137E694" w:rsidR="00A119EA" w:rsidRPr="0046339A" w:rsidRDefault="00AD16E7" w:rsidP="1F25D0E3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Revízia dokumentu</w:t>
            </w:r>
          </w:p>
        </w:tc>
        <w:tc>
          <w:tcPr>
            <w:tcW w:w="186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1D70127E" w14:textId="300A8994" w:rsidR="00A119EA" w:rsidRPr="0046339A" w:rsidRDefault="00AD16E7" w:rsidP="1F25D0E3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Peter Žúbor</w:t>
            </w:r>
          </w:p>
        </w:tc>
      </w:tr>
      <w:tr w:rsidR="007C5AD2" w:rsidRPr="0046339A" w14:paraId="1218F3AD" w14:textId="77777777" w:rsidTr="20F04F26">
        <w:trPr>
          <w:trHeight w:val="457"/>
        </w:trPr>
        <w:tc>
          <w:tcPr>
            <w:tcW w:w="144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5E30152A" w14:textId="6F13E04C" w:rsidR="007C5AD2" w:rsidRDefault="007C5AD2" w:rsidP="1F25D0E3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4.12.2023</w:t>
            </w:r>
          </w:p>
        </w:tc>
        <w:tc>
          <w:tcPr>
            <w:tcW w:w="72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75A8CCB0" w14:textId="1527CF24" w:rsidR="007C5AD2" w:rsidRDefault="007C5AD2" w:rsidP="1F25D0E3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05</w:t>
            </w:r>
          </w:p>
        </w:tc>
        <w:tc>
          <w:tcPr>
            <w:tcW w:w="562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67C1735F" w14:textId="23807805" w:rsidR="007C5AD2" w:rsidRDefault="007C5AD2" w:rsidP="1F25D0E3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Doplnenie spôsobu prihlasovania prostredníctvom </w:t>
            </w:r>
            <w:proofErr w:type="spellStart"/>
            <w:r>
              <w:rPr>
                <w:color w:val="000000" w:themeColor="text1"/>
              </w:rPr>
              <w:t>eID</w:t>
            </w:r>
            <w:proofErr w:type="spellEnd"/>
          </w:p>
        </w:tc>
        <w:tc>
          <w:tcPr>
            <w:tcW w:w="186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0373F209" w14:textId="484663EE" w:rsidR="007C5AD2" w:rsidRDefault="007C5AD2" w:rsidP="1F25D0E3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Peter Holeš</w:t>
            </w:r>
          </w:p>
        </w:tc>
      </w:tr>
      <w:tr w:rsidR="00E421E5" w:rsidRPr="0046339A" w14:paraId="198B89A0" w14:textId="77777777" w:rsidTr="20F04F26">
        <w:trPr>
          <w:trHeight w:val="457"/>
        </w:trPr>
        <w:tc>
          <w:tcPr>
            <w:tcW w:w="144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361469B9" w14:textId="3FD00E52" w:rsidR="00E421E5" w:rsidRDefault="00E421E5" w:rsidP="00E421E5">
            <w:pPr>
              <w:rPr>
                <w:color w:val="000000" w:themeColor="text1"/>
              </w:rPr>
            </w:pPr>
            <w:r>
              <w:t>14.11.2024</w:t>
            </w:r>
          </w:p>
        </w:tc>
        <w:tc>
          <w:tcPr>
            <w:tcW w:w="72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48289C9F" w14:textId="0608238A" w:rsidR="00E421E5" w:rsidRPr="00E421E5" w:rsidRDefault="00E421E5" w:rsidP="00E421E5">
            <w:r>
              <w:t>06</w:t>
            </w:r>
          </w:p>
        </w:tc>
        <w:tc>
          <w:tcPr>
            <w:tcW w:w="562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590D655D" w14:textId="4FCAC4D3" w:rsidR="00E421E5" w:rsidRDefault="00E421E5" w:rsidP="00E421E5">
            <w:pPr>
              <w:rPr>
                <w:color w:val="000000" w:themeColor="text1"/>
              </w:rPr>
            </w:pPr>
            <w:r w:rsidRPr="20F04F26">
              <w:rPr>
                <w:sz w:val="22"/>
                <w:szCs w:val="22"/>
              </w:rPr>
              <w:t xml:space="preserve">Úprava </w:t>
            </w:r>
            <w:proofErr w:type="spellStart"/>
            <w:r w:rsidRPr="20F04F26">
              <w:rPr>
                <w:sz w:val="22"/>
                <w:szCs w:val="22"/>
              </w:rPr>
              <w:t>sahov</w:t>
            </w:r>
            <w:r w:rsidR="4AB2BA59" w:rsidRPr="20F04F26">
              <w:rPr>
                <w:sz w:val="22"/>
                <w:szCs w:val="22"/>
                <w:lang w:val="en-US"/>
              </w:rPr>
              <w:t>a</w:t>
            </w:r>
            <w:r w:rsidRPr="20F04F26">
              <w:rPr>
                <w:sz w:val="22"/>
                <w:szCs w:val="22"/>
                <w:lang w:val="en-US"/>
              </w:rPr>
              <w:t>n</w:t>
            </w:r>
            <w:r w:rsidR="6FDB077E" w:rsidRPr="20F04F26">
              <w:rPr>
                <w:sz w:val="22"/>
                <w:szCs w:val="22"/>
                <w:lang w:val="en-US"/>
              </w:rPr>
              <w:t>ia</w:t>
            </w:r>
            <w:proofErr w:type="spellEnd"/>
            <w:r w:rsidRPr="20F04F26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20F04F26">
              <w:rPr>
                <w:sz w:val="22"/>
                <w:szCs w:val="22"/>
                <w:lang w:val="en-US"/>
              </w:rPr>
              <w:t>aplikácií</w:t>
            </w:r>
            <w:proofErr w:type="spellEnd"/>
            <w:r w:rsidRPr="20F04F26">
              <w:rPr>
                <w:sz w:val="22"/>
                <w:szCs w:val="22"/>
                <w:lang w:val="en-US"/>
              </w:rPr>
              <w:t xml:space="preserve"> </w:t>
            </w:r>
            <w:r w:rsidRPr="20F04F26">
              <w:rPr>
                <w:sz w:val="22"/>
                <w:szCs w:val="22"/>
              </w:rPr>
              <w:t>pr</w:t>
            </w:r>
            <w:r w:rsidR="35578E9E" w:rsidRPr="20F04F26">
              <w:rPr>
                <w:sz w:val="22"/>
                <w:szCs w:val="22"/>
              </w:rPr>
              <w:t>e</w:t>
            </w:r>
            <w:r w:rsidRPr="20F04F26">
              <w:rPr>
                <w:sz w:val="22"/>
                <w:szCs w:val="22"/>
              </w:rPr>
              <w:t xml:space="preserve"> generovanie certifikátu</w:t>
            </w:r>
          </w:p>
        </w:tc>
        <w:tc>
          <w:tcPr>
            <w:tcW w:w="186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71F6864F" w14:textId="41F790DC" w:rsidR="00E421E5" w:rsidRDefault="00E421E5" w:rsidP="00E421E5">
            <w:pPr>
              <w:rPr>
                <w:color w:val="000000" w:themeColor="text1"/>
              </w:rPr>
            </w:pPr>
            <w:r>
              <w:t xml:space="preserve">Petr </w:t>
            </w:r>
            <w:proofErr w:type="spellStart"/>
            <w:r>
              <w:t>Kulheim</w:t>
            </w:r>
            <w:proofErr w:type="spellEnd"/>
          </w:p>
        </w:tc>
      </w:tr>
    </w:tbl>
    <w:p w14:paraId="22E48F21" w14:textId="17BA4281" w:rsidR="0023480C" w:rsidRPr="0046339A" w:rsidRDefault="0023480C">
      <w:pPr>
        <w:rPr>
          <w:szCs w:val="22"/>
          <w:u w:color="00458E"/>
        </w:rPr>
      </w:pPr>
      <w:r w:rsidRPr="0046339A">
        <w:rPr>
          <w:szCs w:val="22"/>
        </w:rPr>
        <w:br w:type="page"/>
      </w:r>
    </w:p>
    <w:sdt>
      <w:sdtPr>
        <w:rPr>
          <w:rFonts w:asciiTheme="minorHAnsi" w:eastAsiaTheme="minorEastAsia" w:hAnsiTheme="minorHAnsi" w:cs="Arial Unicode MS"/>
          <w:b/>
          <w:bCs/>
          <w:smallCaps/>
          <w:color w:val="000000"/>
          <w:sz w:val="20"/>
          <w:szCs w:val="20"/>
          <w:u w:color="000000"/>
          <w:lang w:eastAsia="sk-SK"/>
        </w:rPr>
        <w:id w:val="414680444"/>
        <w:docPartObj>
          <w:docPartGallery w:val="Table of Contents"/>
          <w:docPartUnique/>
        </w:docPartObj>
      </w:sdtPr>
      <w:sdtEndPr>
        <w:rPr>
          <w:b w:val="0"/>
          <w:bCs w:val="0"/>
          <w:color w:val="000000" w:themeColor="text1"/>
          <w:sz w:val="22"/>
          <w:szCs w:val="22"/>
        </w:rPr>
      </w:sdtEndPr>
      <w:sdtContent>
        <w:p w14:paraId="5F825938" w14:textId="44143293" w:rsidR="00586BD9" w:rsidRPr="0046339A" w:rsidRDefault="15FD42BC">
          <w:pPr>
            <w:pStyle w:val="TOCHeading"/>
          </w:pPr>
          <w:r>
            <w:t>Obsah</w:t>
          </w:r>
        </w:p>
        <w:p w14:paraId="43D5E4E0" w14:textId="11FAA26D" w:rsidR="005E1417" w:rsidRDefault="00323F38">
          <w:pPr>
            <w:pStyle w:val="TOC1"/>
            <w:tabs>
              <w:tab w:val="right" w:leader="dot" w:pos="10188"/>
            </w:tabs>
            <w:rPr>
              <w:rFonts w:cstheme="minorBidi"/>
              <w:b w:val="0"/>
              <w:bCs w:val="0"/>
              <w:caps w:val="0"/>
              <w:noProof/>
              <w:color w:val="auto"/>
              <w:kern w:val="2"/>
              <w14:ligatures w14:val="standardContextual"/>
            </w:rPr>
          </w:pPr>
          <w:r>
            <w:fldChar w:fldCharType="begin"/>
          </w:r>
          <w:r>
            <w:instrText xml:space="preserve"> TOC \o "1-2" \h \z \u </w:instrText>
          </w:r>
          <w:r>
            <w:fldChar w:fldCharType="separate"/>
          </w:r>
          <w:hyperlink w:anchor="_Toc152617386" w:history="1">
            <w:r w:rsidR="005E1417" w:rsidRPr="002E70E6">
              <w:rPr>
                <w:rStyle w:val="Hyperlink"/>
                <w:noProof/>
              </w:rPr>
              <w:t>Úvod</w:t>
            </w:r>
            <w:r w:rsidR="005E1417">
              <w:rPr>
                <w:noProof/>
                <w:webHidden/>
              </w:rPr>
              <w:tab/>
            </w:r>
            <w:r w:rsidR="005E1417">
              <w:rPr>
                <w:noProof/>
                <w:webHidden/>
              </w:rPr>
              <w:fldChar w:fldCharType="begin"/>
            </w:r>
            <w:r w:rsidR="005E1417">
              <w:rPr>
                <w:noProof/>
                <w:webHidden/>
              </w:rPr>
              <w:instrText xml:space="preserve"> PAGEREF _Toc152617386 \h </w:instrText>
            </w:r>
            <w:r w:rsidR="005E1417">
              <w:rPr>
                <w:noProof/>
                <w:webHidden/>
              </w:rPr>
            </w:r>
            <w:r w:rsidR="005E1417">
              <w:rPr>
                <w:noProof/>
                <w:webHidden/>
              </w:rPr>
              <w:fldChar w:fldCharType="separate"/>
            </w:r>
            <w:r w:rsidR="005E1417">
              <w:rPr>
                <w:noProof/>
                <w:webHidden/>
              </w:rPr>
              <w:t>4</w:t>
            </w:r>
            <w:r w:rsidR="005E1417">
              <w:rPr>
                <w:noProof/>
                <w:webHidden/>
              </w:rPr>
              <w:fldChar w:fldCharType="end"/>
            </w:r>
          </w:hyperlink>
        </w:p>
        <w:p w14:paraId="7FBA3D56" w14:textId="06D379A7" w:rsidR="005E1417" w:rsidRDefault="00000000">
          <w:pPr>
            <w:pStyle w:val="TOC1"/>
            <w:tabs>
              <w:tab w:val="right" w:leader="dot" w:pos="10188"/>
            </w:tabs>
            <w:rPr>
              <w:rFonts w:cstheme="minorBidi"/>
              <w:b w:val="0"/>
              <w:bCs w:val="0"/>
              <w:caps w:val="0"/>
              <w:noProof/>
              <w:color w:val="auto"/>
              <w:kern w:val="2"/>
              <w14:ligatures w14:val="standardContextual"/>
            </w:rPr>
          </w:pPr>
          <w:hyperlink w:anchor="_Toc152617387" w:history="1">
            <w:r w:rsidR="005E1417" w:rsidRPr="002E70E6">
              <w:rPr>
                <w:rStyle w:val="Hyperlink"/>
                <w:noProof/>
              </w:rPr>
              <w:t>Zoznam použitých skratiek a pojmov</w:t>
            </w:r>
            <w:r w:rsidR="005E1417">
              <w:rPr>
                <w:noProof/>
                <w:webHidden/>
              </w:rPr>
              <w:tab/>
            </w:r>
            <w:r w:rsidR="005E1417">
              <w:rPr>
                <w:noProof/>
                <w:webHidden/>
              </w:rPr>
              <w:fldChar w:fldCharType="begin"/>
            </w:r>
            <w:r w:rsidR="005E1417">
              <w:rPr>
                <w:noProof/>
                <w:webHidden/>
              </w:rPr>
              <w:instrText xml:space="preserve"> PAGEREF _Toc152617387 \h </w:instrText>
            </w:r>
            <w:r w:rsidR="005E1417">
              <w:rPr>
                <w:noProof/>
                <w:webHidden/>
              </w:rPr>
            </w:r>
            <w:r w:rsidR="005E1417">
              <w:rPr>
                <w:noProof/>
                <w:webHidden/>
              </w:rPr>
              <w:fldChar w:fldCharType="separate"/>
            </w:r>
            <w:r w:rsidR="005E1417">
              <w:rPr>
                <w:noProof/>
                <w:webHidden/>
              </w:rPr>
              <w:t>4</w:t>
            </w:r>
            <w:r w:rsidR="005E1417">
              <w:rPr>
                <w:noProof/>
                <w:webHidden/>
              </w:rPr>
              <w:fldChar w:fldCharType="end"/>
            </w:r>
          </w:hyperlink>
        </w:p>
        <w:p w14:paraId="26D015E3" w14:textId="7C5BF829" w:rsidR="005E1417" w:rsidRDefault="00000000">
          <w:pPr>
            <w:pStyle w:val="TOC1"/>
            <w:tabs>
              <w:tab w:val="right" w:leader="dot" w:pos="10188"/>
            </w:tabs>
            <w:rPr>
              <w:rFonts w:cstheme="minorBidi"/>
              <w:b w:val="0"/>
              <w:bCs w:val="0"/>
              <w:caps w:val="0"/>
              <w:noProof/>
              <w:color w:val="auto"/>
              <w:kern w:val="2"/>
              <w14:ligatures w14:val="standardContextual"/>
            </w:rPr>
          </w:pPr>
          <w:hyperlink w:anchor="_Toc152617388" w:history="1">
            <w:r w:rsidR="005E1417" w:rsidRPr="002E70E6">
              <w:rPr>
                <w:rStyle w:val="Hyperlink"/>
                <w:noProof/>
              </w:rPr>
              <w:t>Prihlásenie sa do používate</w:t>
            </w:r>
            <w:r w:rsidR="005E1417" w:rsidRPr="002E70E6">
              <w:rPr>
                <w:rStyle w:val="Hyperlink"/>
                <w:rFonts w:ascii="Calibri" w:hAnsi="Calibri" w:cs="Calibri"/>
                <w:noProof/>
              </w:rPr>
              <w:t>ľ</w:t>
            </w:r>
            <w:r w:rsidR="005E1417" w:rsidRPr="002E70E6">
              <w:rPr>
                <w:rStyle w:val="Hyperlink"/>
                <w:noProof/>
              </w:rPr>
              <w:t>ského rozhrania</w:t>
            </w:r>
            <w:r w:rsidR="005E1417">
              <w:rPr>
                <w:noProof/>
                <w:webHidden/>
              </w:rPr>
              <w:tab/>
            </w:r>
            <w:r w:rsidR="005E1417">
              <w:rPr>
                <w:noProof/>
                <w:webHidden/>
              </w:rPr>
              <w:fldChar w:fldCharType="begin"/>
            </w:r>
            <w:r w:rsidR="005E1417">
              <w:rPr>
                <w:noProof/>
                <w:webHidden/>
              </w:rPr>
              <w:instrText xml:space="preserve"> PAGEREF _Toc152617388 \h </w:instrText>
            </w:r>
            <w:r w:rsidR="005E1417">
              <w:rPr>
                <w:noProof/>
                <w:webHidden/>
              </w:rPr>
            </w:r>
            <w:r w:rsidR="005E1417">
              <w:rPr>
                <w:noProof/>
                <w:webHidden/>
              </w:rPr>
              <w:fldChar w:fldCharType="separate"/>
            </w:r>
            <w:r w:rsidR="005E1417">
              <w:rPr>
                <w:noProof/>
                <w:webHidden/>
              </w:rPr>
              <w:t>5</w:t>
            </w:r>
            <w:r w:rsidR="005E1417">
              <w:rPr>
                <w:noProof/>
                <w:webHidden/>
              </w:rPr>
              <w:fldChar w:fldCharType="end"/>
            </w:r>
          </w:hyperlink>
        </w:p>
        <w:p w14:paraId="17E472DE" w14:textId="7B1DD436" w:rsidR="005E1417" w:rsidRDefault="00000000">
          <w:pPr>
            <w:pStyle w:val="TOC2"/>
            <w:tabs>
              <w:tab w:val="right" w:leader="dot" w:pos="10188"/>
            </w:tabs>
            <w:rPr>
              <w:rFonts w:cstheme="minorBidi"/>
              <w:smallCaps w:val="0"/>
              <w:noProof/>
              <w:color w:val="auto"/>
              <w:kern w:val="2"/>
              <w14:ligatures w14:val="standardContextual"/>
            </w:rPr>
          </w:pPr>
          <w:hyperlink w:anchor="_Toc152617389" w:history="1">
            <w:r w:rsidR="005E1417" w:rsidRPr="002E70E6">
              <w:rPr>
                <w:rStyle w:val="Hyperlink"/>
                <w:noProof/>
              </w:rPr>
              <w:t>Prihlasovanie prostredníctvom eID</w:t>
            </w:r>
            <w:r w:rsidR="005E1417">
              <w:rPr>
                <w:noProof/>
                <w:webHidden/>
              </w:rPr>
              <w:tab/>
            </w:r>
            <w:r w:rsidR="005E1417">
              <w:rPr>
                <w:noProof/>
                <w:webHidden/>
              </w:rPr>
              <w:fldChar w:fldCharType="begin"/>
            </w:r>
            <w:r w:rsidR="005E1417">
              <w:rPr>
                <w:noProof/>
                <w:webHidden/>
              </w:rPr>
              <w:instrText xml:space="preserve"> PAGEREF _Toc152617389 \h </w:instrText>
            </w:r>
            <w:r w:rsidR="005E1417">
              <w:rPr>
                <w:noProof/>
                <w:webHidden/>
              </w:rPr>
            </w:r>
            <w:r w:rsidR="005E1417">
              <w:rPr>
                <w:noProof/>
                <w:webHidden/>
              </w:rPr>
              <w:fldChar w:fldCharType="separate"/>
            </w:r>
            <w:r w:rsidR="005E1417">
              <w:rPr>
                <w:noProof/>
                <w:webHidden/>
              </w:rPr>
              <w:t>8</w:t>
            </w:r>
            <w:r w:rsidR="005E1417">
              <w:rPr>
                <w:noProof/>
                <w:webHidden/>
              </w:rPr>
              <w:fldChar w:fldCharType="end"/>
            </w:r>
          </w:hyperlink>
        </w:p>
        <w:p w14:paraId="32177A7A" w14:textId="55FF9179" w:rsidR="005E1417" w:rsidRDefault="00000000">
          <w:pPr>
            <w:pStyle w:val="TOC1"/>
            <w:tabs>
              <w:tab w:val="right" w:leader="dot" w:pos="10188"/>
            </w:tabs>
            <w:rPr>
              <w:rFonts w:cstheme="minorBidi"/>
              <w:b w:val="0"/>
              <w:bCs w:val="0"/>
              <w:caps w:val="0"/>
              <w:noProof/>
              <w:color w:val="auto"/>
              <w:kern w:val="2"/>
              <w14:ligatures w14:val="standardContextual"/>
            </w:rPr>
          </w:pPr>
          <w:hyperlink w:anchor="_Toc152617390" w:history="1">
            <w:r w:rsidR="005E1417" w:rsidRPr="002E70E6">
              <w:rPr>
                <w:rStyle w:val="Hyperlink"/>
                <w:noProof/>
              </w:rPr>
              <w:t>Popis používate</w:t>
            </w:r>
            <w:r w:rsidR="005E1417" w:rsidRPr="002E70E6">
              <w:rPr>
                <w:rStyle w:val="Hyperlink"/>
                <w:rFonts w:ascii="Calibri" w:hAnsi="Calibri" w:cs="Calibri"/>
                <w:noProof/>
              </w:rPr>
              <w:t>ľ</w:t>
            </w:r>
            <w:r w:rsidR="005E1417" w:rsidRPr="002E70E6">
              <w:rPr>
                <w:rStyle w:val="Hyperlink"/>
                <w:noProof/>
              </w:rPr>
              <w:t>ského rozhrania</w:t>
            </w:r>
            <w:r w:rsidR="005E1417">
              <w:rPr>
                <w:noProof/>
                <w:webHidden/>
              </w:rPr>
              <w:tab/>
            </w:r>
            <w:r w:rsidR="005E1417">
              <w:rPr>
                <w:noProof/>
                <w:webHidden/>
              </w:rPr>
              <w:fldChar w:fldCharType="begin"/>
            </w:r>
            <w:r w:rsidR="005E1417">
              <w:rPr>
                <w:noProof/>
                <w:webHidden/>
              </w:rPr>
              <w:instrText xml:space="preserve"> PAGEREF _Toc152617390 \h </w:instrText>
            </w:r>
            <w:r w:rsidR="005E1417">
              <w:rPr>
                <w:noProof/>
                <w:webHidden/>
              </w:rPr>
            </w:r>
            <w:r w:rsidR="005E1417">
              <w:rPr>
                <w:noProof/>
                <w:webHidden/>
              </w:rPr>
              <w:fldChar w:fldCharType="separate"/>
            </w:r>
            <w:r w:rsidR="005E1417">
              <w:rPr>
                <w:noProof/>
                <w:webHidden/>
              </w:rPr>
              <w:t>15</w:t>
            </w:r>
            <w:r w:rsidR="005E1417">
              <w:rPr>
                <w:noProof/>
                <w:webHidden/>
              </w:rPr>
              <w:fldChar w:fldCharType="end"/>
            </w:r>
          </w:hyperlink>
        </w:p>
        <w:p w14:paraId="49C26D44" w14:textId="4E3A2EBB" w:rsidR="005E1417" w:rsidRDefault="00000000">
          <w:pPr>
            <w:pStyle w:val="TOC2"/>
            <w:tabs>
              <w:tab w:val="right" w:leader="dot" w:pos="10188"/>
            </w:tabs>
            <w:rPr>
              <w:rFonts w:cstheme="minorBidi"/>
              <w:smallCaps w:val="0"/>
              <w:noProof/>
              <w:color w:val="auto"/>
              <w:kern w:val="2"/>
              <w14:ligatures w14:val="standardContextual"/>
            </w:rPr>
          </w:pPr>
          <w:hyperlink w:anchor="_Toc152617391" w:history="1">
            <w:r w:rsidR="005E1417" w:rsidRPr="002E70E6">
              <w:rPr>
                <w:rStyle w:val="Hyperlink"/>
                <w:noProof/>
              </w:rPr>
              <w:t>Domov</w:t>
            </w:r>
            <w:r w:rsidR="005E1417">
              <w:rPr>
                <w:noProof/>
                <w:webHidden/>
              </w:rPr>
              <w:tab/>
            </w:r>
            <w:r w:rsidR="005E1417">
              <w:rPr>
                <w:noProof/>
                <w:webHidden/>
              </w:rPr>
              <w:fldChar w:fldCharType="begin"/>
            </w:r>
            <w:r w:rsidR="005E1417">
              <w:rPr>
                <w:noProof/>
                <w:webHidden/>
              </w:rPr>
              <w:instrText xml:space="preserve"> PAGEREF _Toc152617391 \h </w:instrText>
            </w:r>
            <w:r w:rsidR="005E1417">
              <w:rPr>
                <w:noProof/>
                <w:webHidden/>
              </w:rPr>
            </w:r>
            <w:r w:rsidR="005E1417">
              <w:rPr>
                <w:noProof/>
                <w:webHidden/>
              </w:rPr>
              <w:fldChar w:fldCharType="separate"/>
            </w:r>
            <w:r w:rsidR="005E1417">
              <w:rPr>
                <w:noProof/>
                <w:webHidden/>
              </w:rPr>
              <w:t>15</w:t>
            </w:r>
            <w:r w:rsidR="005E1417">
              <w:rPr>
                <w:noProof/>
                <w:webHidden/>
              </w:rPr>
              <w:fldChar w:fldCharType="end"/>
            </w:r>
          </w:hyperlink>
        </w:p>
        <w:p w14:paraId="42E6A677" w14:textId="44E2DC9F" w:rsidR="005E1417" w:rsidRDefault="00000000">
          <w:pPr>
            <w:pStyle w:val="TOC2"/>
            <w:tabs>
              <w:tab w:val="right" w:leader="dot" w:pos="10188"/>
            </w:tabs>
            <w:rPr>
              <w:rFonts w:cstheme="minorBidi"/>
              <w:smallCaps w:val="0"/>
              <w:noProof/>
              <w:color w:val="auto"/>
              <w:kern w:val="2"/>
              <w14:ligatures w14:val="standardContextual"/>
            </w:rPr>
          </w:pPr>
          <w:hyperlink w:anchor="_Toc152617392" w:history="1">
            <w:r w:rsidR="005E1417" w:rsidRPr="002E70E6">
              <w:rPr>
                <w:rStyle w:val="Hyperlink"/>
                <w:noProof/>
              </w:rPr>
              <w:t>Prihlasovacie údaje</w:t>
            </w:r>
            <w:r w:rsidR="005E1417">
              <w:rPr>
                <w:noProof/>
                <w:webHidden/>
              </w:rPr>
              <w:tab/>
            </w:r>
            <w:r w:rsidR="005E1417">
              <w:rPr>
                <w:noProof/>
                <w:webHidden/>
              </w:rPr>
              <w:fldChar w:fldCharType="begin"/>
            </w:r>
            <w:r w:rsidR="005E1417">
              <w:rPr>
                <w:noProof/>
                <w:webHidden/>
              </w:rPr>
              <w:instrText xml:space="preserve"> PAGEREF _Toc152617392 \h </w:instrText>
            </w:r>
            <w:r w:rsidR="005E1417">
              <w:rPr>
                <w:noProof/>
                <w:webHidden/>
              </w:rPr>
            </w:r>
            <w:r w:rsidR="005E1417">
              <w:rPr>
                <w:noProof/>
                <w:webHidden/>
              </w:rPr>
              <w:fldChar w:fldCharType="separate"/>
            </w:r>
            <w:r w:rsidR="005E1417">
              <w:rPr>
                <w:noProof/>
                <w:webHidden/>
              </w:rPr>
              <w:t>15</w:t>
            </w:r>
            <w:r w:rsidR="005E1417">
              <w:rPr>
                <w:noProof/>
                <w:webHidden/>
              </w:rPr>
              <w:fldChar w:fldCharType="end"/>
            </w:r>
          </w:hyperlink>
        </w:p>
        <w:p w14:paraId="258CF820" w14:textId="6B50A223" w:rsidR="005E1417" w:rsidRDefault="00000000">
          <w:pPr>
            <w:pStyle w:val="TOC2"/>
            <w:tabs>
              <w:tab w:val="right" w:leader="dot" w:pos="10188"/>
            </w:tabs>
            <w:rPr>
              <w:rFonts w:cstheme="minorBidi"/>
              <w:smallCaps w:val="0"/>
              <w:noProof/>
              <w:color w:val="auto"/>
              <w:kern w:val="2"/>
              <w14:ligatures w14:val="standardContextual"/>
            </w:rPr>
          </w:pPr>
          <w:hyperlink w:anchor="_Toc152617393" w:history="1">
            <w:r w:rsidR="005E1417" w:rsidRPr="002E70E6">
              <w:rPr>
                <w:rStyle w:val="Hyperlink"/>
                <w:noProof/>
              </w:rPr>
              <w:t>Žiada</w:t>
            </w:r>
            <w:r w:rsidR="005E1417" w:rsidRPr="002E70E6">
              <w:rPr>
                <w:rStyle w:val="Hyperlink"/>
                <w:rFonts w:ascii="Calibri" w:hAnsi="Calibri" w:cs="Calibri"/>
                <w:noProof/>
              </w:rPr>
              <w:t>ť</w:t>
            </w:r>
            <w:r w:rsidR="005E1417" w:rsidRPr="002E70E6">
              <w:rPr>
                <w:rStyle w:val="Hyperlink"/>
                <w:noProof/>
              </w:rPr>
              <w:t xml:space="preserve"> o rolu</w:t>
            </w:r>
            <w:r w:rsidR="005E1417">
              <w:rPr>
                <w:noProof/>
                <w:webHidden/>
              </w:rPr>
              <w:tab/>
            </w:r>
            <w:r w:rsidR="005E1417">
              <w:rPr>
                <w:noProof/>
                <w:webHidden/>
              </w:rPr>
              <w:fldChar w:fldCharType="begin"/>
            </w:r>
            <w:r w:rsidR="005E1417">
              <w:rPr>
                <w:noProof/>
                <w:webHidden/>
              </w:rPr>
              <w:instrText xml:space="preserve"> PAGEREF _Toc152617393 \h </w:instrText>
            </w:r>
            <w:r w:rsidR="005E1417">
              <w:rPr>
                <w:noProof/>
                <w:webHidden/>
              </w:rPr>
            </w:r>
            <w:r w:rsidR="005E1417">
              <w:rPr>
                <w:noProof/>
                <w:webHidden/>
              </w:rPr>
              <w:fldChar w:fldCharType="separate"/>
            </w:r>
            <w:r w:rsidR="005E1417">
              <w:rPr>
                <w:noProof/>
                <w:webHidden/>
              </w:rPr>
              <w:t>16</w:t>
            </w:r>
            <w:r w:rsidR="005E1417">
              <w:rPr>
                <w:noProof/>
                <w:webHidden/>
              </w:rPr>
              <w:fldChar w:fldCharType="end"/>
            </w:r>
          </w:hyperlink>
        </w:p>
        <w:p w14:paraId="2C17B5BF" w14:textId="50AFDE01" w:rsidR="005E1417" w:rsidRDefault="00000000">
          <w:pPr>
            <w:pStyle w:val="TOC2"/>
            <w:tabs>
              <w:tab w:val="right" w:leader="dot" w:pos="10188"/>
            </w:tabs>
            <w:rPr>
              <w:rFonts w:cstheme="minorBidi"/>
              <w:smallCaps w:val="0"/>
              <w:noProof/>
              <w:color w:val="auto"/>
              <w:kern w:val="2"/>
              <w14:ligatures w14:val="standardContextual"/>
            </w:rPr>
          </w:pPr>
          <w:hyperlink w:anchor="_Toc152617394" w:history="1">
            <w:r w:rsidR="005E1417" w:rsidRPr="002E70E6">
              <w:rPr>
                <w:rStyle w:val="Hyperlink"/>
                <w:noProof/>
              </w:rPr>
              <w:t>Používatelia / Používatelia subjektu</w:t>
            </w:r>
            <w:r w:rsidR="005E1417">
              <w:rPr>
                <w:noProof/>
                <w:webHidden/>
              </w:rPr>
              <w:tab/>
            </w:r>
            <w:r w:rsidR="005E1417">
              <w:rPr>
                <w:noProof/>
                <w:webHidden/>
              </w:rPr>
              <w:fldChar w:fldCharType="begin"/>
            </w:r>
            <w:r w:rsidR="005E1417">
              <w:rPr>
                <w:noProof/>
                <w:webHidden/>
              </w:rPr>
              <w:instrText xml:space="preserve"> PAGEREF _Toc152617394 \h </w:instrText>
            </w:r>
            <w:r w:rsidR="005E1417">
              <w:rPr>
                <w:noProof/>
                <w:webHidden/>
              </w:rPr>
            </w:r>
            <w:r w:rsidR="005E1417">
              <w:rPr>
                <w:noProof/>
                <w:webHidden/>
              </w:rPr>
              <w:fldChar w:fldCharType="separate"/>
            </w:r>
            <w:r w:rsidR="005E1417">
              <w:rPr>
                <w:noProof/>
                <w:webHidden/>
              </w:rPr>
              <w:t>17</w:t>
            </w:r>
            <w:r w:rsidR="005E1417">
              <w:rPr>
                <w:noProof/>
                <w:webHidden/>
              </w:rPr>
              <w:fldChar w:fldCharType="end"/>
            </w:r>
          </w:hyperlink>
        </w:p>
        <w:p w14:paraId="24A43D3A" w14:textId="6AEB436D" w:rsidR="005E1417" w:rsidRDefault="00000000">
          <w:pPr>
            <w:pStyle w:val="TOC1"/>
            <w:tabs>
              <w:tab w:val="right" w:leader="dot" w:pos="10188"/>
            </w:tabs>
            <w:rPr>
              <w:rFonts w:cstheme="minorBidi"/>
              <w:b w:val="0"/>
              <w:bCs w:val="0"/>
              <w:caps w:val="0"/>
              <w:noProof/>
              <w:color w:val="auto"/>
              <w:kern w:val="2"/>
              <w14:ligatures w14:val="standardContextual"/>
            </w:rPr>
          </w:pPr>
          <w:hyperlink w:anchor="_Toc152617395" w:history="1">
            <w:r w:rsidR="005E1417" w:rsidRPr="002E70E6">
              <w:rPr>
                <w:rStyle w:val="Hyperlink"/>
                <w:noProof/>
              </w:rPr>
              <w:t>Pracovné postupy</w:t>
            </w:r>
            <w:r w:rsidR="005E1417">
              <w:rPr>
                <w:noProof/>
                <w:webHidden/>
              </w:rPr>
              <w:tab/>
            </w:r>
            <w:r w:rsidR="005E1417">
              <w:rPr>
                <w:noProof/>
                <w:webHidden/>
              </w:rPr>
              <w:fldChar w:fldCharType="begin"/>
            </w:r>
            <w:r w:rsidR="005E1417">
              <w:rPr>
                <w:noProof/>
                <w:webHidden/>
              </w:rPr>
              <w:instrText xml:space="preserve"> PAGEREF _Toc152617395 \h </w:instrText>
            </w:r>
            <w:r w:rsidR="005E1417">
              <w:rPr>
                <w:noProof/>
                <w:webHidden/>
              </w:rPr>
            </w:r>
            <w:r w:rsidR="005E1417">
              <w:rPr>
                <w:noProof/>
                <w:webHidden/>
              </w:rPr>
              <w:fldChar w:fldCharType="separate"/>
            </w:r>
            <w:r w:rsidR="005E1417">
              <w:rPr>
                <w:noProof/>
                <w:webHidden/>
              </w:rPr>
              <w:t>19</w:t>
            </w:r>
            <w:r w:rsidR="005E1417">
              <w:rPr>
                <w:noProof/>
                <w:webHidden/>
              </w:rPr>
              <w:fldChar w:fldCharType="end"/>
            </w:r>
          </w:hyperlink>
        </w:p>
        <w:p w14:paraId="4BCD8F92" w14:textId="3023C81E" w:rsidR="005E1417" w:rsidRDefault="00000000">
          <w:pPr>
            <w:pStyle w:val="TOC2"/>
            <w:tabs>
              <w:tab w:val="right" w:leader="dot" w:pos="10188"/>
            </w:tabs>
            <w:rPr>
              <w:rFonts w:cstheme="minorBidi"/>
              <w:smallCaps w:val="0"/>
              <w:noProof/>
              <w:color w:val="auto"/>
              <w:kern w:val="2"/>
              <w14:ligatures w14:val="standardContextual"/>
            </w:rPr>
          </w:pPr>
          <w:hyperlink w:anchor="_Toc152617396" w:history="1">
            <w:r w:rsidR="005E1417" w:rsidRPr="002E70E6">
              <w:rPr>
                <w:rStyle w:val="Hyperlink"/>
                <w:noProof/>
              </w:rPr>
              <w:t>Vytvorenie používate</w:t>
            </w:r>
            <w:r w:rsidR="005E1417" w:rsidRPr="002E70E6">
              <w:rPr>
                <w:rStyle w:val="Hyperlink"/>
                <w:rFonts w:ascii="Calibri" w:hAnsi="Calibri" w:cs="Calibri"/>
                <w:noProof/>
              </w:rPr>
              <w:t>ľ</w:t>
            </w:r>
            <w:r w:rsidR="005E1417" w:rsidRPr="002E70E6">
              <w:rPr>
                <w:rStyle w:val="Hyperlink"/>
                <w:noProof/>
              </w:rPr>
              <w:t>a subjektu</w:t>
            </w:r>
            <w:r w:rsidR="005E1417">
              <w:rPr>
                <w:noProof/>
                <w:webHidden/>
              </w:rPr>
              <w:tab/>
            </w:r>
            <w:r w:rsidR="005E1417">
              <w:rPr>
                <w:noProof/>
                <w:webHidden/>
              </w:rPr>
              <w:fldChar w:fldCharType="begin"/>
            </w:r>
            <w:r w:rsidR="005E1417">
              <w:rPr>
                <w:noProof/>
                <w:webHidden/>
              </w:rPr>
              <w:instrText xml:space="preserve"> PAGEREF _Toc152617396 \h </w:instrText>
            </w:r>
            <w:r w:rsidR="005E1417">
              <w:rPr>
                <w:noProof/>
                <w:webHidden/>
              </w:rPr>
            </w:r>
            <w:r w:rsidR="005E1417">
              <w:rPr>
                <w:noProof/>
                <w:webHidden/>
              </w:rPr>
              <w:fldChar w:fldCharType="separate"/>
            </w:r>
            <w:r w:rsidR="005E1417">
              <w:rPr>
                <w:noProof/>
                <w:webHidden/>
              </w:rPr>
              <w:t>19</w:t>
            </w:r>
            <w:r w:rsidR="005E1417">
              <w:rPr>
                <w:noProof/>
                <w:webHidden/>
              </w:rPr>
              <w:fldChar w:fldCharType="end"/>
            </w:r>
          </w:hyperlink>
        </w:p>
        <w:p w14:paraId="2809A20B" w14:textId="2D84F4C4" w:rsidR="005E1417" w:rsidRDefault="00000000">
          <w:pPr>
            <w:pStyle w:val="TOC2"/>
            <w:tabs>
              <w:tab w:val="right" w:leader="dot" w:pos="10188"/>
            </w:tabs>
            <w:rPr>
              <w:rFonts w:cstheme="minorBidi"/>
              <w:smallCaps w:val="0"/>
              <w:noProof/>
              <w:color w:val="auto"/>
              <w:kern w:val="2"/>
              <w14:ligatures w14:val="standardContextual"/>
            </w:rPr>
          </w:pPr>
          <w:hyperlink w:anchor="_Toc152617397" w:history="1">
            <w:r w:rsidR="005E1417" w:rsidRPr="002E70E6">
              <w:rPr>
                <w:rStyle w:val="Hyperlink"/>
                <w:noProof/>
              </w:rPr>
              <w:t>Žiados</w:t>
            </w:r>
            <w:r w:rsidR="005E1417" w:rsidRPr="002E70E6">
              <w:rPr>
                <w:rStyle w:val="Hyperlink"/>
                <w:rFonts w:ascii="Calibri" w:hAnsi="Calibri" w:cs="Calibri"/>
                <w:noProof/>
              </w:rPr>
              <w:t>ť</w:t>
            </w:r>
            <w:r w:rsidR="005E1417" w:rsidRPr="002E70E6">
              <w:rPr>
                <w:rStyle w:val="Hyperlink"/>
                <w:noProof/>
              </w:rPr>
              <w:t xml:space="preserve"> o prístupové oprávnenia do ŠZP</w:t>
            </w:r>
            <w:r w:rsidR="005E1417">
              <w:rPr>
                <w:noProof/>
                <w:webHidden/>
              </w:rPr>
              <w:tab/>
            </w:r>
            <w:r w:rsidR="005E1417">
              <w:rPr>
                <w:noProof/>
                <w:webHidden/>
              </w:rPr>
              <w:fldChar w:fldCharType="begin"/>
            </w:r>
            <w:r w:rsidR="005E1417">
              <w:rPr>
                <w:noProof/>
                <w:webHidden/>
              </w:rPr>
              <w:instrText xml:space="preserve"> PAGEREF _Toc152617397 \h </w:instrText>
            </w:r>
            <w:r w:rsidR="005E1417">
              <w:rPr>
                <w:noProof/>
                <w:webHidden/>
              </w:rPr>
            </w:r>
            <w:r w:rsidR="005E1417">
              <w:rPr>
                <w:noProof/>
                <w:webHidden/>
              </w:rPr>
              <w:fldChar w:fldCharType="separate"/>
            </w:r>
            <w:r w:rsidR="005E1417">
              <w:rPr>
                <w:noProof/>
                <w:webHidden/>
              </w:rPr>
              <w:t>21</w:t>
            </w:r>
            <w:r w:rsidR="005E1417">
              <w:rPr>
                <w:noProof/>
                <w:webHidden/>
              </w:rPr>
              <w:fldChar w:fldCharType="end"/>
            </w:r>
          </w:hyperlink>
        </w:p>
        <w:p w14:paraId="149A36D9" w14:textId="6CF7C2D9" w:rsidR="005E1417" w:rsidRDefault="00000000">
          <w:pPr>
            <w:pStyle w:val="TOC2"/>
            <w:tabs>
              <w:tab w:val="right" w:leader="dot" w:pos="10188"/>
            </w:tabs>
            <w:rPr>
              <w:rFonts w:cstheme="minorBidi"/>
              <w:smallCaps w:val="0"/>
              <w:noProof/>
              <w:color w:val="auto"/>
              <w:kern w:val="2"/>
              <w14:ligatures w14:val="standardContextual"/>
            </w:rPr>
          </w:pPr>
          <w:hyperlink w:anchor="_Toc152617398" w:history="1">
            <w:r w:rsidR="005E1417" w:rsidRPr="002E70E6">
              <w:rPr>
                <w:rStyle w:val="Hyperlink"/>
                <w:noProof/>
              </w:rPr>
              <w:t>Zmena evidovaných údajov o používate</w:t>
            </w:r>
            <w:r w:rsidR="005E1417" w:rsidRPr="002E70E6">
              <w:rPr>
                <w:rStyle w:val="Hyperlink"/>
                <w:rFonts w:ascii="Calibri" w:hAnsi="Calibri" w:cs="Calibri"/>
                <w:noProof/>
              </w:rPr>
              <w:t>ľ</w:t>
            </w:r>
            <w:r w:rsidR="005E1417" w:rsidRPr="002E70E6">
              <w:rPr>
                <w:rStyle w:val="Hyperlink"/>
                <w:noProof/>
              </w:rPr>
              <w:t>ovi</w:t>
            </w:r>
            <w:r w:rsidR="005E1417">
              <w:rPr>
                <w:noProof/>
                <w:webHidden/>
              </w:rPr>
              <w:tab/>
            </w:r>
            <w:r w:rsidR="005E1417">
              <w:rPr>
                <w:noProof/>
                <w:webHidden/>
              </w:rPr>
              <w:fldChar w:fldCharType="begin"/>
            </w:r>
            <w:r w:rsidR="005E1417">
              <w:rPr>
                <w:noProof/>
                <w:webHidden/>
              </w:rPr>
              <w:instrText xml:space="preserve"> PAGEREF _Toc152617398 \h </w:instrText>
            </w:r>
            <w:r w:rsidR="005E1417">
              <w:rPr>
                <w:noProof/>
                <w:webHidden/>
              </w:rPr>
            </w:r>
            <w:r w:rsidR="005E1417">
              <w:rPr>
                <w:noProof/>
                <w:webHidden/>
              </w:rPr>
              <w:fldChar w:fldCharType="separate"/>
            </w:r>
            <w:r w:rsidR="005E1417">
              <w:rPr>
                <w:noProof/>
                <w:webHidden/>
              </w:rPr>
              <w:t>23</w:t>
            </w:r>
            <w:r w:rsidR="005E1417">
              <w:rPr>
                <w:noProof/>
                <w:webHidden/>
              </w:rPr>
              <w:fldChar w:fldCharType="end"/>
            </w:r>
          </w:hyperlink>
        </w:p>
        <w:p w14:paraId="7B36D4CE" w14:textId="5156896B" w:rsidR="005E1417" w:rsidRDefault="00000000">
          <w:pPr>
            <w:pStyle w:val="TOC2"/>
            <w:tabs>
              <w:tab w:val="right" w:leader="dot" w:pos="10188"/>
            </w:tabs>
            <w:rPr>
              <w:rFonts w:cstheme="minorBidi"/>
              <w:smallCaps w:val="0"/>
              <w:noProof/>
              <w:color w:val="auto"/>
              <w:kern w:val="2"/>
              <w14:ligatures w14:val="standardContextual"/>
            </w:rPr>
          </w:pPr>
          <w:hyperlink w:anchor="_Toc152617399" w:history="1">
            <w:r w:rsidR="005E1417" w:rsidRPr="002E70E6">
              <w:rPr>
                <w:rStyle w:val="Hyperlink"/>
                <w:noProof/>
              </w:rPr>
              <w:t>Evidencia nového certifikátu pre používate</w:t>
            </w:r>
            <w:r w:rsidR="005E1417" w:rsidRPr="002E70E6">
              <w:rPr>
                <w:rStyle w:val="Hyperlink"/>
                <w:rFonts w:ascii="Calibri" w:hAnsi="Calibri" w:cs="Calibri"/>
                <w:noProof/>
              </w:rPr>
              <w:t>ľ</w:t>
            </w:r>
            <w:r w:rsidR="005E1417" w:rsidRPr="002E70E6">
              <w:rPr>
                <w:rStyle w:val="Hyperlink"/>
                <w:noProof/>
              </w:rPr>
              <w:t>a externého subjektu</w:t>
            </w:r>
            <w:r w:rsidR="005E1417">
              <w:rPr>
                <w:noProof/>
                <w:webHidden/>
              </w:rPr>
              <w:tab/>
            </w:r>
            <w:r w:rsidR="005E1417">
              <w:rPr>
                <w:noProof/>
                <w:webHidden/>
              </w:rPr>
              <w:fldChar w:fldCharType="begin"/>
            </w:r>
            <w:r w:rsidR="005E1417">
              <w:rPr>
                <w:noProof/>
                <w:webHidden/>
              </w:rPr>
              <w:instrText xml:space="preserve"> PAGEREF _Toc152617399 \h </w:instrText>
            </w:r>
            <w:r w:rsidR="005E1417">
              <w:rPr>
                <w:noProof/>
                <w:webHidden/>
              </w:rPr>
            </w:r>
            <w:r w:rsidR="005E1417">
              <w:rPr>
                <w:noProof/>
                <w:webHidden/>
              </w:rPr>
              <w:fldChar w:fldCharType="separate"/>
            </w:r>
            <w:r w:rsidR="005E1417">
              <w:rPr>
                <w:noProof/>
                <w:webHidden/>
              </w:rPr>
              <w:t>24</w:t>
            </w:r>
            <w:r w:rsidR="005E1417">
              <w:rPr>
                <w:noProof/>
                <w:webHidden/>
              </w:rPr>
              <w:fldChar w:fldCharType="end"/>
            </w:r>
          </w:hyperlink>
        </w:p>
        <w:p w14:paraId="018EE8F6" w14:textId="56E6F5FD" w:rsidR="005E1417" w:rsidRDefault="00000000">
          <w:pPr>
            <w:pStyle w:val="TOC2"/>
            <w:tabs>
              <w:tab w:val="right" w:leader="dot" w:pos="10188"/>
            </w:tabs>
            <w:rPr>
              <w:rFonts w:cstheme="minorBidi"/>
              <w:smallCaps w:val="0"/>
              <w:noProof/>
              <w:color w:val="auto"/>
              <w:kern w:val="2"/>
              <w14:ligatures w14:val="standardContextual"/>
            </w:rPr>
          </w:pPr>
          <w:hyperlink w:anchor="_Toc152617400" w:history="1">
            <w:r w:rsidR="005E1417" w:rsidRPr="002E70E6">
              <w:rPr>
                <w:rStyle w:val="Hyperlink"/>
                <w:noProof/>
              </w:rPr>
              <w:t>Evidencia existujúceho certifikátu pre používate</w:t>
            </w:r>
            <w:r w:rsidR="005E1417" w:rsidRPr="002E70E6">
              <w:rPr>
                <w:rStyle w:val="Hyperlink"/>
                <w:rFonts w:ascii="Calibri" w:hAnsi="Calibri" w:cs="Calibri"/>
                <w:noProof/>
              </w:rPr>
              <w:t>ľ</w:t>
            </w:r>
            <w:r w:rsidR="005E1417" w:rsidRPr="002E70E6">
              <w:rPr>
                <w:rStyle w:val="Hyperlink"/>
                <w:noProof/>
              </w:rPr>
              <w:t>a externého subjektu</w:t>
            </w:r>
            <w:r w:rsidR="005E1417">
              <w:rPr>
                <w:noProof/>
                <w:webHidden/>
              </w:rPr>
              <w:tab/>
            </w:r>
            <w:r w:rsidR="005E1417">
              <w:rPr>
                <w:noProof/>
                <w:webHidden/>
              </w:rPr>
              <w:fldChar w:fldCharType="begin"/>
            </w:r>
            <w:r w:rsidR="005E1417">
              <w:rPr>
                <w:noProof/>
                <w:webHidden/>
              </w:rPr>
              <w:instrText xml:space="preserve"> PAGEREF _Toc152617400 \h </w:instrText>
            </w:r>
            <w:r w:rsidR="005E1417">
              <w:rPr>
                <w:noProof/>
                <w:webHidden/>
              </w:rPr>
            </w:r>
            <w:r w:rsidR="005E1417">
              <w:rPr>
                <w:noProof/>
                <w:webHidden/>
              </w:rPr>
              <w:fldChar w:fldCharType="separate"/>
            </w:r>
            <w:r w:rsidR="005E1417">
              <w:rPr>
                <w:noProof/>
                <w:webHidden/>
              </w:rPr>
              <w:t>25</w:t>
            </w:r>
            <w:r w:rsidR="005E1417">
              <w:rPr>
                <w:noProof/>
                <w:webHidden/>
              </w:rPr>
              <w:fldChar w:fldCharType="end"/>
            </w:r>
          </w:hyperlink>
        </w:p>
        <w:p w14:paraId="628BDE3C" w14:textId="3799A39F" w:rsidR="005E1417" w:rsidRDefault="00000000">
          <w:pPr>
            <w:pStyle w:val="TOC2"/>
            <w:tabs>
              <w:tab w:val="right" w:leader="dot" w:pos="10188"/>
            </w:tabs>
            <w:rPr>
              <w:rFonts w:cstheme="minorBidi"/>
              <w:smallCaps w:val="0"/>
              <w:noProof/>
              <w:color w:val="auto"/>
              <w:kern w:val="2"/>
              <w14:ligatures w14:val="standardContextual"/>
            </w:rPr>
          </w:pPr>
          <w:hyperlink w:anchor="_Toc152617401" w:history="1">
            <w:r w:rsidR="005E1417" w:rsidRPr="002E70E6">
              <w:rPr>
                <w:rStyle w:val="Hyperlink"/>
                <w:noProof/>
              </w:rPr>
              <w:t>Reset hesla pre používate</w:t>
            </w:r>
            <w:r w:rsidR="005E1417" w:rsidRPr="002E70E6">
              <w:rPr>
                <w:rStyle w:val="Hyperlink"/>
                <w:rFonts w:ascii="Calibri" w:hAnsi="Calibri" w:cs="Calibri"/>
                <w:noProof/>
              </w:rPr>
              <w:t>ľ</w:t>
            </w:r>
            <w:r w:rsidR="005E1417" w:rsidRPr="002E70E6">
              <w:rPr>
                <w:rStyle w:val="Hyperlink"/>
                <w:noProof/>
              </w:rPr>
              <w:t>a subjektu</w:t>
            </w:r>
            <w:r w:rsidR="005E1417">
              <w:rPr>
                <w:noProof/>
                <w:webHidden/>
              </w:rPr>
              <w:tab/>
            </w:r>
            <w:r w:rsidR="005E1417">
              <w:rPr>
                <w:noProof/>
                <w:webHidden/>
              </w:rPr>
              <w:fldChar w:fldCharType="begin"/>
            </w:r>
            <w:r w:rsidR="005E1417">
              <w:rPr>
                <w:noProof/>
                <w:webHidden/>
              </w:rPr>
              <w:instrText xml:space="preserve"> PAGEREF _Toc152617401 \h </w:instrText>
            </w:r>
            <w:r w:rsidR="005E1417">
              <w:rPr>
                <w:noProof/>
                <w:webHidden/>
              </w:rPr>
            </w:r>
            <w:r w:rsidR="005E1417">
              <w:rPr>
                <w:noProof/>
                <w:webHidden/>
              </w:rPr>
              <w:fldChar w:fldCharType="separate"/>
            </w:r>
            <w:r w:rsidR="005E1417">
              <w:rPr>
                <w:noProof/>
                <w:webHidden/>
              </w:rPr>
              <w:t>26</w:t>
            </w:r>
            <w:r w:rsidR="005E1417">
              <w:rPr>
                <w:noProof/>
                <w:webHidden/>
              </w:rPr>
              <w:fldChar w:fldCharType="end"/>
            </w:r>
          </w:hyperlink>
        </w:p>
        <w:p w14:paraId="2AD99ED5" w14:textId="6F1D622D" w:rsidR="005E1417" w:rsidRDefault="00000000">
          <w:pPr>
            <w:pStyle w:val="TOC2"/>
            <w:tabs>
              <w:tab w:val="right" w:leader="dot" w:pos="10188"/>
            </w:tabs>
            <w:rPr>
              <w:rFonts w:cstheme="minorBidi"/>
              <w:smallCaps w:val="0"/>
              <w:noProof/>
              <w:color w:val="auto"/>
              <w:kern w:val="2"/>
              <w14:ligatures w14:val="standardContextual"/>
            </w:rPr>
          </w:pPr>
          <w:hyperlink w:anchor="_Toc152617402" w:history="1">
            <w:r w:rsidR="005E1417" w:rsidRPr="002E70E6">
              <w:rPr>
                <w:rStyle w:val="Hyperlink"/>
                <w:noProof/>
              </w:rPr>
              <w:t>Zneplatnenie používate</w:t>
            </w:r>
            <w:r w:rsidR="005E1417" w:rsidRPr="002E70E6">
              <w:rPr>
                <w:rStyle w:val="Hyperlink"/>
                <w:rFonts w:ascii="Calibri" w:hAnsi="Calibri" w:cs="Calibri"/>
                <w:noProof/>
              </w:rPr>
              <w:t>ľ</w:t>
            </w:r>
            <w:r w:rsidR="005E1417" w:rsidRPr="002E70E6">
              <w:rPr>
                <w:rStyle w:val="Hyperlink"/>
                <w:noProof/>
              </w:rPr>
              <w:t>a subjektu</w:t>
            </w:r>
            <w:r w:rsidR="005E1417">
              <w:rPr>
                <w:noProof/>
                <w:webHidden/>
              </w:rPr>
              <w:tab/>
            </w:r>
            <w:r w:rsidR="005E1417">
              <w:rPr>
                <w:noProof/>
                <w:webHidden/>
              </w:rPr>
              <w:fldChar w:fldCharType="begin"/>
            </w:r>
            <w:r w:rsidR="005E1417">
              <w:rPr>
                <w:noProof/>
                <w:webHidden/>
              </w:rPr>
              <w:instrText xml:space="preserve"> PAGEREF _Toc152617402 \h </w:instrText>
            </w:r>
            <w:r w:rsidR="005E1417">
              <w:rPr>
                <w:noProof/>
                <w:webHidden/>
              </w:rPr>
            </w:r>
            <w:r w:rsidR="005E1417">
              <w:rPr>
                <w:noProof/>
                <w:webHidden/>
              </w:rPr>
              <w:fldChar w:fldCharType="separate"/>
            </w:r>
            <w:r w:rsidR="005E1417">
              <w:rPr>
                <w:noProof/>
                <w:webHidden/>
              </w:rPr>
              <w:t>27</w:t>
            </w:r>
            <w:r w:rsidR="005E1417">
              <w:rPr>
                <w:noProof/>
                <w:webHidden/>
              </w:rPr>
              <w:fldChar w:fldCharType="end"/>
            </w:r>
          </w:hyperlink>
        </w:p>
        <w:p w14:paraId="79AF1A0E" w14:textId="4D1C2F5C" w:rsidR="005E1417" w:rsidRDefault="00000000">
          <w:pPr>
            <w:pStyle w:val="TOC1"/>
            <w:tabs>
              <w:tab w:val="right" w:leader="dot" w:pos="10188"/>
            </w:tabs>
            <w:rPr>
              <w:rFonts w:cstheme="minorBidi"/>
              <w:b w:val="0"/>
              <w:bCs w:val="0"/>
              <w:caps w:val="0"/>
              <w:noProof/>
              <w:color w:val="auto"/>
              <w:kern w:val="2"/>
              <w14:ligatures w14:val="standardContextual"/>
            </w:rPr>
          </w:pPr>
          <w:hyperlink w:anchor="_Toc152617403" w:history="1">
            <w:r w:rsidR="005E1417" w:rsidRPr="002E70E6">
              <w:rPr>
                <w:rStyle w:val="Hyperlink"/>
                <w:noProof/>
              </w:rPr>
              <w:t>Zasielanie notifikácií</w:t>
            </w:r>
            <w:r w:rsidR="005E1417">
              <w:rPr>
                <w:noProof/>
                <w:webHidden/>
              </w:rPr>
              <w:tab/>
            </w:r>
            <w:r w:rsidR="005E1417">
              <w:rPr>
                <w:noProof/>
                <w:webHidden/>
              </w:rPr>
              <w:fldChar w:fldCharType="begin"/>
            </w:r>
            <w:r w:rsidR="005E1417">
              <w:rPr>
                <w:noProof/>
                <w:webHidden/>
              </w:rPr>
              <w:instrText xml:space="preserve"> PAGEREF _Toc152617403 \h </w:instrText>
            </w:r>
            <w:r w:rsidR="005E1417">
              <w:rPr>
                <w:noProof/>
                <w:webHidden/>
              </w:rPr>
            </w:r>
            <w:r w:rsidR="005E1417">
              <w:rPr>
                <w:noProof/>
                <w:webHidden/>
              </w:rPr>
              <w:fldChar w:fldCharType="separate"/>
            </w:r>
            <w:r w:rsidR="005E1417">
              <w:rPr>
                <w:noProof/>
                <w:webHidden/>
              </w:rPr>
              <w:t>28</w:t>
            </w:r>
            <w:r w:rsidR="005E1417">
              <w:rPr>
                <w:noProof/>
                <w:webHidden/>
              </w:rPr>
              <w:fldChar w:fldCharType="end"/>
            </w:r>
          </w:hyperlink>
        </w:p>
        <w:p w14:paraId="4D8792A1" w14:textId="3D86EFF9" w:rsidR="005E1417" w:rsidRDefault="00000000">
          <w:pPr>
            <w:pStyle w:val="TOC1"/>
            <w:tabs>
              <w:tab w:val="right" w:leader="dot" w:pos="10188"/>
            </w:tabs>
            <w:rPr>
              <w:rFonts w:cstheme="minorBidi"/>
              <w:b w:val="0"/>
              <w:bCs w:val="0"/>
              <w:caps w:val="0"/>
              <w:noProof/>
              <w:color w:val="auto"/>
              <w:kern w:val="2"/>
              <w14:ligatures w14:val="standardContextual"/>
            </w:rPr>
          </w:pPr>
          <w:hyperlink w:anchor="_Toc152617404" w:history="1">
            <w:r w:rsidR="005E1417" w:rsidRPr="002E70E6">
              <w:rPr>
                <w:rStyle w:val="Hyperlink"/>
                <w:noProof/>
              </w:rPr>
              <w:t>Generovanie X509 certifikátu pre používate</w:t>
            </w:r>
            <w:r w:rsidR="005E1417" w:rsidRPr="002E70E6">
              <w:rPr>
                <w:rStyle w:val="Hyperlink"/>
                <w:rFonts w:ascii="Calibri" w:hAnsi="Calibri" w:cs="Calibri"/>
                <w:noProof/>
              </w:rPr>
              <w:t>ľ</w:t>
            </w:r>
            <w:r w:rsidR="005E1417" w:rsidRPr="002E70E6">
              <w:rPr>
                <w:rStyle w:val="Hyperlink"/>
                <w:noProof/>
              </w:rPr>
              <w:t>a s</w:t>
            </w:r>
            <w:r w:rsidR="005E1417" w:rsidRPr="002E70E6">
              <w:rPr>
                <w:rStyle w:val="Hyperlink"/>
                <w:rFonts w:ascii="Helvetica" w:hAnsi="Helvetica" w:cs="Helvetica"/>
                <w:noProof/>
              </w:rPr>
              <w:t> </w:t>
            </w:r>
            <w:r w:rsidR="005E1417" w:rsidRPr="002E70E6">
              <w:rPr>
                <w:rStyle w:val="Hyperlink"/>
                <w:noProof/>
              </w:rPr>
              <w:t>dvojfaktorovou autentifik</w:t>
            </w:r>
            <w:r w:rsidR="005E1417" w:rsidRPr="002E70E6">
              <w:rPr>
                <w:rStyle w:val="Hyperlink"/>
                <w:rFonts w:ascii="Helvetica" w:hAnsi="Helvetica" w:cs="Helvetica"/>
                <w:noProof/>
              </w:rPr>
              <w:t>á</w:t>
            </w:r>
            <w:r w:rsidR="005E1417" w:rsidRPr="002E70E6">
              <w:rPr>
                <w:rStyle w:val="Hyperlink"/>
                <w:noProof/>
              </w:rPr>
              <w:t>ciou</w:t>
            </w:r>
            <w:r w:rsidR="005E1417">
              <w:rPr>
                <w:noProof/>
                <w:webHidden/>
              </w:rPr>
              <w:tab/>
            </w:r>
            <w:r w:rsidR="005E1417">
              <w:rPr>
                <w:noProof/>
                <w:webHidden/>
              </w:rPr>
              <w:fldChar w:fldCharType="begin"/>
            </w:r>
            <w:r w:rsidR="005E1417">
              <w:rPr>
                <w:noProof/>
                <w:webHidden/>
              </w:rPr>
              <w:instrText xml:space="preserve"> PAGEREF _Toc152617404 \h </w:instrText>
            </w:r>
            <w:r w:rsidR="005E1417">
              <w:rPr>
                <w:noProof/>
                <w:webHidden/>
              </w:rPr>
            </w:r>
            <w:r w:rsidR="005E1417">
              <w:rPr>
                <w:noProof/>
                <w:webHidden/>
              </w:rPr>
              <w:fldChar w:fldCharType="separate"/>
            </w:r>
            <w:r w:rsidR="005E1417">
              <w:rPr>
                <w:noProof/>
                <w:webHidden/>
              </w:rPr>
              <w:t>30</w:t>
            </w:r>
            <w:r w:rsidR="005E1417">
              <w:rPr>
                <w:noProof/>
                <w:webHidden/>
              </w:rPr>
              <w:fldChar w:fldCharType="end"/>
            </w:r>
          </w:hyperlink>
        </w:p>
        <w:p w14:paraId="65111AF4" w14:textId="187B1414" w:rsidR="005E1417" w:rsidRDefault="00000000">
          <w:pPr>
            <w:pStyle w:val="TOC1"/>
            <w:tabs>
              <w:tab w:val="right" w:leader="dot" w:pos="10188"/>
            </w:tabs>
            <w:rPr>
              <w:rFonts w:cstheme="minorBidi"/>
              <w:b w:val="0"/>
              <w:bCs w:val="0"/>
              <w:caps w:val="0"/>
              <w:noProof/>
              <w:color w:val="auto"/>
              <w:kern w:val="2"/>
              <w14:ligatures w14:val="standardContextual"/>
            </w:rPr>
          </w:pPr>
          <w:hyperlink w:anchor="_Toc152617405" w:history="1">
            <w:r w:rsidR="005E1417" w:rsidRPr="002E70E6">
              <w:rPr>
                <w:rStyle w:val="Hyperlink"/>
                <w:noProof/>
              </w:rPr>
              <w:t>Známe chyby a ich riešenie</w:t>
            </w:r>
            <w:r w:rsidR="005E1417">
              <w:rPr>
                <w:noProof/>
                <w:webHidden/>
              </w:rPr>
              <w:tab/>
            </w:r>
            <w:r w:rsidR="005E1417">
              <w:rPr>
                <w:noProof/>
                <w:webHidden/>
              </w:rPr>
              <w:fldChar w:fldCharType="begin"/>
            </w:r>
            <w:r w:rsidR="005E1417">
              <w:rPr>
                <w:noProof/>
                <w:webHidden/>
              </w:rPr>
              <w:instrText xml:space="preserve"> PAGEREF _Toc152617405 \h </w:instrText>
            </w:r>
            <w:r w:rsidR="005E1417">
              <w:rPr>
                <w:noProof/>
                <w:webHidden/>
              </w:rPr>
            </w:r>
            <w:r w:rsidR="005E1417">
              <w:rPr>
                <w:noProof/>
                <w:webHidden/>
              </w:rPr>
              <w:fldChar w:fldCharType="separate"/>
            </w:r>
            <w:r w:rsidR="005E1417">
              <w:rPr>
                <w:noProof/>
                <w:webHidden/>
              </w:rPr>
              <w:t>34</w:t>
            </w:r>
            <w:r w:rsidR="005E1417">
              <w:rPr>
                <w:noProof/>
                <w:webHidden/>
              </w:rPr>
              <w:fldChar w:fldCharType="end"/>
            </w:r>
          </w:hyperlink>
        </w:p>
        <w:p w14:paraId="5C43F521" w14:textId="43BE9D1C" w:rsidR="005E1417" w:rsidRDefault="00000000">
          <w:pPr>
            <w:pStyle w:val="TOC2"/>
            <w:tabs>
              <w:tab w:val="right" w:leader="dot" w:pos="10188"/>
            </w:tabs>
            <w:rPr>
              <w:rFonts w:cstheme="minorBidi"/>
              <w:smallCaps w:val="0"/>
              <w:noProof/>
              <w:color w:val="auto"/>
              <w:kern w:val="2"/>
              <w14:ligatures w14:val="standardContextual"/>
            </w:rPr>
          </w:pPr>
          <w:hyperlink w:anchor="_Toc152617406" w:history="1">
            <w:r w:rsidR="005E1417" w:rsidRPr="002E70E6">
              <w:rPr>
                <w:rStyle w:val="Hyperlink"/>
                <w:noProof/>
              </w:rPr>
              <w:t>Zadané heslo neodpovedá nastavenej politike hesiel</w:t>
            </w:r>
            <w:r w:rsidR="005E1417">
              <w:rPr>
                <w:noProof/>
                <w:webHidden/>
              </w:rPr>
              <w:tab/>
            </w:r>
            <w:r w:rsidR="005E1417">
              <w:rPr>
                <w:noProof/>
                <w:webHidden/>
              </w:rPr>
              <w:fldChar w:fldCharType="begin"/>
            </w:r>
            <w:r w:rsidR="005E1417">
              <w:rPr>
                <w:noProof/>
                <w:webHidden/>
              </w:rPr>
              <w:instrText xml:space="preserve"> PAGEREF _Toc152617406 \h </w:instrText>
            </w:r>
            <w:r w:rsidR="005E1417">
              <w:rPr>
                <w:noProof/>
                <w:webHidden/>
              </w:rPr>
            </w:r>
            <w:r w:rsidR="005E1417">
              <w:rPr>
                <w:noProof/>
                <w:webHidden/>
              </w:rPr>
              <w:fldChar w:fldCharType="separate"/>
            </w:r>
            <w:r w:rsidR="005E1417">
              <w:rPr>
                <w:noProof/>
                <w:webHidden/>
              </w:rPr>
              <w:t>34</w:t>
            </w:r>
            <w:r w:rsidR="005E1417">
              <w:rPr>
                <w:noProof/>
                <w:webHidden/>
              </w:rPr>
              <w:fldChar w:fldCharType="end"/>
            </w:r>
          </w:hyperlink>
        </w:p>
        <w:p w14:paraId="361FE1CF" w14:textId="7E9CE16D" w:rsidR="005E1417" w:rsidRDefault="00000000">
          <w:pPr>
            <w:pStyle w:val="TOC2"/>
            <w:tabs>
              <w:tab w:val="right" w:leader="dot" w:pos="10188"/>
            </w:tabs>
            <w:rPr>
              <w:rFonts w:cstheme="minorBidi"/>
              <w:smallCaps w:val="0"/>
              <w:noProof/>
              <w:color w:val="auto"/>
              <w:kern w:val="2"/>
              <w14:ligatures w14:val="standardContextual"/>
            </w:rPr>
          </w:pPr>
          <w:hyperlink w:anchor="_Toc152617407" w:history="1">
            <w:r w:rsidR="005E1417" w:rsidRPr="002E70E6">
              <w:rPr>
                <w:rStyle w:val="Hyperlink"/>
                <w:noProof/>
              </w:rPr>
              <w:t>Nedostato</w:t>
            </w:r>
            <w:r w:rsidR="005E1417" w:rsidRPr="002E70E6">
              <w:rPr>
                <w:rStyle w:val="Hyperlink"/>
                <w:rFonts w:ascii="Calibri" w:hAnsi="Calibri" w:cs="Calibri"/>
                <w:noProof/>
              </w:rPr>
              <w:t>č</w:t>
            </w:r>
            <w:r w:rsidR="005E1417" w:rsidRPr="002E70E6">
              <w:rPr>
                <w:rStyle w:val="Hyperlink"/>
                <w:noProof/>
              </w:rPr>
              <w:t>n</w:t>
            </w:r>
            <w:r w:rsidR="005E1417" w:rsidRPr="002E70E6">
              <w:rPr>
                <w:rStyle w:val="Hyperlink"/>
                <w:rFonts w:ascii="Helvetica" w:hAnsi="Helvetica" w:cs="Helvetica"/>
                <w:noProof/>
              </w:rPr>
              <w:t>é</w:t>
            </w:r>
            <w:r w:rsidR="005E1417" w:rsidRPr="002E70E6">
              <w:rPr>
                <w:rStyle w:val="Hyperlink"/>
                <w:noProof/>
              </w:rPr>
              <w:t xml:space="preserve"> oprávnenie na vykonanie operácie</w:t>
            </w:r>
            <w:r w:rsidR="005E1417">
              <w:rPr>
                <w:noProof/>
                <w:webHidden/>
              </w:rPr>
              <w:tab/>
            </w:r>
            <w:r w:rsidR="005E1417">
              <w:rPr>
                <w:noProof/>
                <w:webHidden/>
              </w:rPr>
              <w:fldChar w:fldCharType="begin"/>
            </w:r>
            <w:r w:rsidR="005E1417">
              <w:rPr>
                <w:noProof/>
                <w:webHidden/>
              </w:rPr>
              <w:instrText xml:space="preserve"> PAGEREF _Toc152617407 \h </w:instrText>
            </w:r>
            <w:r w:rsidR="005E1417">
              <w:rPr>
                <w:noProof/>
                <w:webHidden/>
              </w:rPr>
            </w:r>
            <w:r w:rsidR="005E1417">
              <w:rPr>
                <w:noProof/>
                <w:webHidden/>
              </w:rPr>
              <w:fldChar w:fldCharType="separate"/>
            </w:r>
            <w:r w:rsidR="005E1417">
              <w:rPr>
                <w:noProof/>
                <w:webHidden/>
              </w:rPr>
              <w:t>35</w:t>
            </w:r>
            <w:r w:rsidR="005E1417">
              <w:rPr>
                <w:noProof/>
                <w:webHidden/>
              </w:rPr>
              <w:fldChar w:fldCharType="end"/>
            </w:r>
          </w:hyperlink>
        </w:p>
        <w:p w14:paraId="00268E7B" w14:textId="5B1D45D1" w:rsidR="005E1417" w:rsidRDefault="00000000">
          <w:pPr>
            <w:pStyle w:val="TOC2"/>
            <w:tabs>
              <w:tab w:val="right" w:leader="dot" w:pos="10188"/>
            </w:tabs>
            <w:rPr>
              <w:rFonts w:cstheme="minorBidi"/>
              <w:smallCaps w:val="0"/>
              <w:noProof/>
              <w:color w:val="auto"/>
              <w:kern w:val="2"/>
              <w14:ligatures w14:val="standardContextual"/>
            </w:rPr>
          </w:pPr>
          <w:hyperlink w:anchor="_Toc152617408" w:history="1">
            <w:r w:rsidR="005E1417" w:rsidRPr="002E70E6">
              <w:rPr>
                <w:rStyle w:val="Hyperlink"/>
                <w:noProof/>
              </w:rPr>
              <w:t>Nedostato</w:t>
            </w:r>
            <w:r w:rsidR="005E1417" w:rsidRPr="002E70E6">
              <w:rPr>
                <w:rStyle w:val="Hyperlink"/>
                <w:rFonts w:ascii="Calibri" w:hAnsi="Calibri" w:cs="Calibri"/>
                <w:noProof/>
              </w:rPr>
              <w:t>č</w:t>
            </w:r>
            <w:r w:rsidR="005E1417" w:rsidRPr="002E70E6">
              <w:rPr>
                <w:rStyle w:val="Hyperlink"/>
                <w:noProof/>
              </w:rPr>
              <w:t>n</w:t>
            </w:r>
            <w:r w:rsidR="005E1417" w:rsidRPr="002E70E6">
              <w:rPr>
                <w:rStyle w:val="Hyperlink"/>
                <w:rFonts w:ascii="Helvetica" w:hAnsi="Helvetica" w:cs="Helvetica"/>
                <w:noProof/>
              </w:rPr>
              <w:t>é</w:t>
            </w:r>
            <w:r w:rsidR="005E1417" w:rsidRPr="002E70E6">
              <w:rPr>
                <w:rStyle w:val="Hyperlink"/>
                <w:noProof/>
              </w:rPr>
              <w:t xml:space="preserve"> oprávnenie</w:t>
            </w:r>
            <w:r w:rsidR="005E1417">
              <w:rPr>
                <w:noProof/>
                <w:webHidden/>
              </w:rPr>
              <w:tab/>
            </w:r>
            <w:r w:rsidR="005E1417">
              <w:rPr>
                <w:noProof/>
                <w:webHidden/>
              </w:rPr>
              <w:fldChar w:fldCharType="begin"/>
            </w:r>
            <w:r w:rsidR="005E1417">
              <w:rPr>
                <w:noProof/>
                <w:webHidden/>
              </w:rPr>
              <w:instrText xml:space="preserve"> PAGEREF _Toc152617408 \h </w:instrText>
            </w:r>
            <w:r w:rsidR="005E1417">
              <w:rPr>
                <w:noProof/>
                <w:webHidden/>
              </w:rPr>
            </w:r>
            <w:r w:rsidR="005E1417">
              <w:rPr>
                <w:noProof/>
                <w:webHidden/>
              </w:rPr>
              <w:fldChar w:fldCharType="separate"/>
            </w:r>
            <w:r w:rsidR="005E1417">
              <w:rPr>
                <w:noProof/>
                <w:webHidden/>
              </w:rPr>
              <w:t>35</w:t>
            </w:r>
            <w:r w:rsidR="005E1417">
              <w:rPr>
                <w:noProof/>
                <w:webHidden/>
              </w:rPr>
              <w:fldChar w:fldCharType="end"/>
            </w:r>
          </w:hyperlink>
        </w:p>
        <w:p w14:paraId="6234B4B6" w14:textId="2399561F" w:rsidR="005E1417" w:rsidRDefault="00000000">
          <w:pPr>
            <w:pStyle w:val="TOC2"/>
            <w:tabs>
              <w:tab w:val="right" w:leader="dot" w:pos="10188"/>
            </w:tabs>
            <w:rPr>
              <w:rFonts w:cstheme="minorBidi"/>
              <w:smallCaps w:val="0"/>
              <w:noProof/>
              <w:color w:val="auto"/>
              <w:kern w:val="2"/>
              <w14:ligatures w14:val="standardContextual"/>
            </w:rPr>
          </w:pPr>
          <w:hyperlink w:anchor="_Toc152617409" w:history="1">
            <w:r w:rsidR="005E1417" w:rsidRPr="002E70E6">
              <w:rPr>
                <w:rStyle w:val="Hyperlink"/>
                <w:noProof/>
              </w:rPr>
              <w:t>Zobrazenie skrytých atribútov</w:t>
            </w:r>
            <w:r w:rsidR="005E1417">
              <w:rPr>
                <w:noProof/>
                <w:webHidden/>
              </w:rPr>
              <w:tab/>
            </w:r>
            <w:r w:rsidR="005E1417">
              <w:rPr>
                <w:noProof/>
                <w:webHidden/>
              </w:rPr>
              <w:fldChar w:fldCharType="begin"/>
            </w:r>
            <w:r w:rsidR="005E1417">
              <w:rPr>
                <w:noProof/>
                <w:webHidden/>
              </w:rPr>
              <w:instrText xml:space="preserve"> PAGEREF _Toc152617409 \h </w:instrText>
            </w:r>
            <w:r w:rsidR="005E1417">
              <w:rPr>
                <w:noProof/>
                <w:webHidden/>
              </w:rPr>
            </w:r>
            <w:r w:rsidR="005E1417">
              <w:rPr>
                <w:noProof/>
                <w:webHidden/>
              </w:rPr>
              <w:fldChar w:fldCharType="separate"/>
            </w:r>
            <w:r w:rsidR="005E1417">
              <w:rPr>
                <w:noProof/>
                <w:webHidden/>
              </w:rPr>
              <w:t>36</w:t>
            </w:r>
            <w:r w:rsidR="005E1417">
              <w:rPr>
                <w:noProof/>
                <w:webHidden/>
              </w:rPr>
              <w:fldChar w:fldCharType="end"/>
            </w:r>
          </w:hyperlink>
        </w:p>
        <w:p w14:paraId="1B059485" w14:textId="18309FF3" w:rsidR="005E1417" w:rsidRDefault="00000000">
          <w:pPr>
            <w:pStyle w:val="TOC2"/>
            <w:tabs>
              <w:tab w:val="right" w:leader="dot" w:pos="10188"/>
            </w:tabs>
            <w:rPr>
              <w:rFonts w:cstheme="minorBidi"/>
              <w:smallCaps w:val="0"/>
              <w:noProof/>
              <w:color w:val="auto"/>
              <w:kern w:val="2"/>
              <w14:ligatures w14:val="standardContextual"/>
            </w:rPr>
          </w:pPr>
          <w:hyperlink w:anchor="_Toc152617410" w:history="1">
            <w:r w:rsidR="005E1417" w:rsidRPr="002E70E6">
              <w:rPr>
                <w:rStyle w:val="Hyperlink"/>
                <w:noProof/>
              </w:rPr>
              <w:t>Nesprávny formát vloženého CSR súboru</w:t>
            </w:r>
            <w:r w:rsidR="005E1417">
              <w:rPr>
                <w:noProof/>
                <w:webHidden/>
              </w:rPr>
              <w:tab/>
            </w:r>
            <w:r w:rsidR="005E1417">
              <w:rPr>
                <w:noProof/>
                <w:webHidden/>
              </w:rPr>
              <w:fldChar w:fldCharType="begin"/>
            </w:r>
            <w:r w:rsidR="005E1417">
              <w:rPr>
                <w:noProof/>
                <w:webHidden/>
              </w:rPr>
              <w:instrText xml:space="preserve"> PAGEREF _Toc152617410 \h </w:instrText>
            </w:r>
            <w:r w:rsidR="005E1417">
              <w:rPr>
                <w:noProof/>
                <w:webHidden/>
              </w:rPr>
            </w:r>
            <w:r w:rsidR="005E1417">
              <w:rPr>
                <w:noProof/>
                <w:webHidden/>
              </w:rPr>
              <w:fldChar w:fldCharType="separate"/>
            </w:r>
            <w:r w:rsidR="005E1417">
              <w:rPr>
                <w:noProof/>
                <w:webHidden/>
              </w:rPr>
              <w:t>37</w:t>
            </w:r>
            <w:r w:rsidR="005E1417">
              <w:rPr>
                <w:noProof/>
                <w:webHidden/>
              </w:rPr>
              <w:fldChar w:fldCharType="end"/>
            </w:r>
          </w:hyperlink>
        </w:p>
        <w:p w14:paraId="401F717B" w14:textId="41398AB9" w:rsidR="005E1417" w:rsidRDefault="00000000">
          <w:pPr>
            <w:pStyle w:val="TOC2"/>
            <w:tabs>
              <w:tab w:val="right" w:leader="dot" w:pos="10188"/>
            </w:tabs>
            <w:rPr>
              <w:rFonts w:cstheme="minorBidi"/>
              <w:smallCaps w:val="0"/>
              <w:noProof/>
              <w:color w:val="auto"/>
              <w:kern w:val="2"/>
              <w14:ligatures w14:val="standardContextual"/>
            </w:rPr>
          </w:pPr>
          <w:hyperlink w:anchor="_Toc152617411" w:history="1">
            <w:r w:rsidR="005E1417" w:rsidRPr="002E70E6">
              <w:rPr>
                <w:rStyle w:val="Hyperlink"/>
                <w:noProof/>
              </w:rPr>
              <w:t>Nesprávny formát vloženého x509Certfikátu</w:t>
            </w:r>
            <w:r w:rsidR="005E1417">
              <w:rPr>
                <w:noProof/>
                <w:webHidden/>
              </w:rPr>
              <w:tab/>
            </w:r>
            <w:r w:rsidR="005E1417">
              <w:rPr>
                <w:noProof/>
                <w:webHidden/>
              </w:rPr>
              <w:fldChar w:fldCharType="begin"/>
            </w:r>
            <w:r w:rsidR="005E1417">
              <w:rPr>
                <w:noProof/>
                <w:webHidden/>
              </w:rPr>
              <w:instrText xml:space="preserve"> PAGEREF _Toc152617411 \h </w:instrText>
            </w:r>
            <w:r w:rsidR="005E1417">
              <w:rPr>
                <w:noProof/>
                <w:webHidden/>
              </w:rPr>
            </w:r>
            <w:r w:rsidR="005E1417">
              <w:rPr>
                <w:noProof/>
                <w:webHidden/>
              </w:rPr>
              <w:fldChar w:fldCharType="separate"/>
            </w:r>
            <w:r w:rsidR="005E1417">
              <w:rPr>
                <w:noProof/>
                <w:webHidden/>
              </w:rPr>
              <w:t>37</w:t>
            </w:r>
            <w:r w:rsidR="005E1417">
              <w:rPr>
                <w:noProof/>
                <w:webHidden/>
              </w:rPr>
              <w:fldChar w:fldCharType="end"/>
            </w:r>
          </w:hyperlink>
        </w:p>
        <w:p w14:paraId="11515A3F" w14:textId="6A00A0CD" w:rsidR="005E1417" w:rsidRDefault="00000000">
          <w:pPr>
            <w:pStyle w:val="TOC2"/>
            <w:tabs>
              <w:tab w:val="right" w:leader="dot" w:pos="10188"/>
            </w:tabs>
            <w:rPr>
              <w:rFonts w:cstheme="minorBidi"/>
              <w:smallCaps w:val="0"/>
              <w:noProof/>
              <w:color w:val="auto"/>
              <w:kern w:val="2"/>
              <w14:ligatures w14:val="standardContextual"/>
            </w:rPr>
          </w:pPr>
          <w:hyperlink w:anchor="_Toc152617412" w:history="1">
            <w:r w:rsidR="005E1417" w:rsidRPr="002E70E6">
              <w:rPr>
                <w:rStyle w:val="Hyperlink"/>
                <w:noProof/>
              </w:rPr>
              <w:t>Vložený súbor neprislúcha danej identite (vloženie CSR)</w:t>
            </w:r>
            <w:r w:rsidR="005E1417">
              <w:rPr>
                <w:noProof/>
                <w:webHidden/>
              </w:rPr>
              <w:tab/>
            </w:r>
            <w:r w:rsidR="005E1417">
              <w:rPr>
                <w:noProof/>
                <w:webHidden/>
              </w:rPr>
              <w:fldChar w:fldCharType="begin"/>
            </w:r>
            <w:r w:rsidR="005E1417">
              <w:rPr>
                <w:noProof/>
                <w:webHidden/>
              </w:rPr>
              <w:instrText xml:space="preserve"> PAGEREF _Toc152617412 \h </w:instrText>
            </w:r>
            <w:r w:rsidR="005E1417">
              <w:rPr>
                <w:noProof/>
                <w:webHidden/>
              </w:rPr>
            </w:r>
            <w:r w:rsidR="005E1417">
              <w:rPr>
                <w:noProof/>
                <w:webHidden/>
              </w:rPr>
              <w:fldChar w:fldCharType="separate"/>
            </w:r>
            <w:r w:rsidR="005E1417">
              <w:rPr>
                <w:noProof/>
                <w:webHidden/>
              </w:rPr>
              <w:t>38</w:t>
            </w:r>
            <w:r w:rsidR="005E1417">
              <w:rPr>
                <w:noProof/>
                <w:webHidden/>
              </w:rPr>
              <w:fldChar w:fldCharType="end"/>
            </w:r>
          </w:hyperlink>
        </w:p>
        <w:p w14:paraId="78FFDF33" w14:textId="4EED303B" w:rsidR="005E1417" w:rsidRDefault="00000000">
          <w:pPr>
            <w:pStyle w:val="TOC2"/>
            <w:tabs>
              <w:tab w:val="right" w:leader="dot" w:pos="10188"/>
            </w:tabs>
            <w:rPr>
              <w:rFonts w:cstheme="minorBidi"/>
              <w:smallCaps w:val="0"/>
              <w:noProof/>
              <w:color w:val="auto"/>
              <w:kern w:val="2"/>
              <w14:ligatures w14:val="standardContextual"/>
            </w:rPr>
          </w:pPr>
          <w:hyperlink w:anchor="_Toc152617413" w:history="1">
            <w:r w:rsidR="005E1417" w:rsidRPr="002E70E6">
              <w:rPr>
                <w:rStyle w:val="Hyperlink"/>
                <w:noProof/>
              </w:rPr>
              <w:t xml:space="preserve">Vložený súbor neprislúcha danej identite (vloženie x509 verejnej </w:t>
            </w:r>
            <w:r w:rsidR="005E1417" w:rsidRPr="002E70E6">
              <w:rPr>
                <w:rStyle w:val="Hyperlink"/>
                <w:rFonts w:ascii="Calibri" w:hAnsi="Calibri" w:cs="Calibri"/>
                <w:noProof/>
              </w:rPr>
              <w:t>č</w:t>
            </w:r>
            <w:r w:rsidR="005E1417" w:rsidRPr="002E70E6">
              <w:rPr>
                <w:rStyle w:val="Hyperlink"/>
                <w:noProof/>
              </w:rPr>
              <w:t>asti certifikátu)</w:t>
            </w:r>
            <w:r w:rsidR="005E1417">
              <w:rPr>
                <w:noProof/>
                <w:webHidden/>
              </w:rPr>
              <w:tab/>
            </w:r>
            <w:r w:rsidR="005E1417">
              <w:rPr>
                <w:noProof/>
                <w:webHidden/>
              </w:rPr>
              <w:fldChar w:fldCharType="begin"/>
            </w:r>
            <w:r w:rsidR="005E1417">
              <w:rPr>
                <w:noProof/>
                <w:webHidden/>
              </w:rPr>
              <w:instrText xml:space="preserve"> PAGEREF _Toc152617413 \h </w:instrText>
            </w:r>
            <w:r w:rsidR="005E1417">
              <w:rPr>
                <w:noProof/>
                <w:webHidden/>
              </w:rPr>
            </w:r>
            <w:r w:rsidR="005E1417">
              <w:rPr>
                <w:noProof/>
                <w:webHidden/>
              </w:rPr>
              <w:fldChar w:fldCharType="separate"/>
            </w:r>
            <w:r w:rsidR="005E1417">
              <w:rPr>
                <w:noProof/>
                <w:webHidden/>
              </w:rPr>
              <w:t>38</w:t>
            </w:r>
            <w:r w:rsidR="005E1417">
              <w:rPr>
                <w:noProof/>
                <w:webHidden/>
              </w:rPr>
              <w:fldChar w:fldCharType="end"/>
            </w:r>
          </w:hyperlink>
        </w:p>
        <w:p w14:paraId="617B4CB5" w14:textId="0B22B033" w:rsidR="00666A7D" w:rsidRPr="008F63E3" w:rsidRDefault="00323F38" w:rsidP="00323F38">
          <w:pPr>
            <w:pStyle w:val="TOC2"/>
            <w:tabs>
              <w:tab w:val="right" w:leader="dot" w:pos="10185"/>
            </w:tabs>
            <w:ind w:left="0"/>
            <w:rPr>
              <w:rFonts w:ascii="Calibri" w:hAnsi="Calibri"/>
              <w:noProof/>
              <w:color w:val="000000" w:themeColor="text1"/>
              <w:lang w:val="nl-NL" w:eastAsia="ja-JP"/>
            </w:rPr>
          </w:pPr>
          <w:r>
            <w:lastRenderedPageBreak/>
            <w:fldChar w:fldCharType="end"/>
          </w:r>
        </w:p>
      </w:sdtContent>
    </w:sdt>
    <w:bookmarkStart w:id="0" w:name="_Toc470686031" w:displacedByCustomXml="prev"/>
    <w:p w14:paraId="005FD25B" w14:textId="07C0A2A6" w:rsidR="00666A7D" w:rsidRPr="0046339A" w:rsidRDefault="0219B2AB" w:rsidP="00666A7D">
      <w:pPr>
        <w:pStyle w:val="Heading1"/>
      </w:pPr>
      <w:bookmarkStart w:id="1" w:name="_Toc152617386"/>
      <w:r>
        <w:t>Úvod</w:t>
      </w:r>
      <w:bookmarkEnd w:id="1"/>
    </w:p>
    <w:p w14:paraId="7715A69A" w14:textId="66BA93E7" w:rsidR="00666A7D" w:rsidRPr="003722BC" w:rsidRDefault="008C39B7" w:rsidP="00666A7D">
      <w:pPr>
        <w:jc w:val="both"/>
        <w:rPr>
          <w:szCs w:val="22"/>
        </w:rPr>
      </w:pPr>
      <w:r w:rsidRPr="003722BC">
        <w:rPr>
          <w:szCs w:val="22"/>
        </w:rPr>
        <w:t>V tejto príručke nájdete informácie o</w:t>
      </w:r>
      <w:r w:rsidR="0008308B" w:rsidRPr="003722BC">
        <w:rPr>
          <w:szCs w:val="22"/>
        </w:rPr>
        <w:t> tom, ako spravovať</w:t>
      </w:r>
      <w:r w:rsidRPr="003722BC">
        <w:rPr>
          <w:szCs w:val="22"/>
        </w:rPr>
        <w:t xml:space="preserve"> používateľov </w:t>
      </w:r>
      <w:r w:rsidR="00AD16E7" w:rsidRPr="003722BC">
        <w:rPr>
          <w:szCs w:val="22"/>
        </w:rPr>
        <w:t> </w:t>
      </w:r>
      <w:r w:rsidR="00AB3588" w:rsidRPr="003722BC">
        <w:rPr>
          <w:szCs w:val="22"/>
        </w:rPr>
        <w:t>informač</w:t>
      </w:r>
      <w:r w:rsidR="00AD16E7" w:rsidRPr="003722BC">
        <w:rPr>
          <w:szCs w:val="22"/>
        </w:rPr>
        <w:t xml:space="preserve">ného </w:t>
      </w:r>
      <w:r w:rsidRPr="003722BC">
        <w:rPr>
          <w:szCs w:val="22"/>
        </w:rPr>
        <w:t>systém</w:t>
      </w:r>
      <w:r w:rsidR="00AD16E7" w:rsidRPr="003722BC">
        <w:rPr>
          <w:szCs w:val="22"/>
        </w:rPr>
        <w:t>u</w:t>
      </w:r>
      <w:r w:rsidR="00067C7B" w:rsidRPr="003722BC">
        <w:rPr>
          <w:szCs w:val="22"/>
        </w:rPr>
        <w:t xml:space="preserve"> </w:t>
      </w:r>
      <w:r w:rsidR="0010538F" w:rsidRPr="003722BC">
        <w:rPr>
          <w:szCs w:val="22"/>
        </w:rPr>
        <w:t>ŠZP</w:t>
      </w:r>
      <w:r w:rsidR="00370BD8" w:rsidRPr="003722BC">
        <w:rPr>
          <w:szCs w:val="22"/>
        </w:rPr>
        <w:t>.</w:t>
      </w:r>
      <w:r w:rsidR="00666A7D" w:rsidRPr="003722BC">
        <w:rPr>
          <w:szCs w:val="22"/>
        </w:rPr>
        <w:t xml:space="preserve"> </w:t>
      </w:r>
      <w:r w:rsidR="0097376A" w:rsidRPr="003722BC">
        <w:rPr>
          <w:szCs w:val="22"/>
        </w:rPr>
        <w:t xml:space="preserve">Správa sa vykonáva </w:t>
      </w:r>
      <w:r w:rsidR="004B6357" w:rsidRPr="003722BC">
        <w:rPr>
          <w:szCs w:val="22"/>
        </w:rPr>
        <w:t xml:space="preserve">v používateľskom </w:t>
      </w:r>
      <w:r w:rsidR="00A00A60" w:rsidRPr="003722BC">
        <w:rPr>
          <w:szCs w:val="22"/>
        </w:rPr>
        <w:t>rozhraní pre správcov subjektu (</w:t>
      </w:r>
      <w:r w:rsidR="00FD6A23" w:rsidRPr="003722BC">
        <w:rPr>
          <w:szCs w:val="22"/>
        </w:rPr>
        <w:t>ďalej len „</w:t>
      </w:r>
      <w:r w:rsidR="004C2D68" w:rsidRPr="003722BC">
        <w:rPr>
          <w:szCs w:val="22"/>
        </w:rPr>
        <w:t>používateľské rozhranie“).</w:t>
      </w:r>
    </w:p>
    <w:p w14:paraId="14A54EF8" w14:textId="448D9738" w:rsidR="00853D7C" w:rsidRPr="003722BC" w:rsidRDefault="008F51C8" w:rsidP="00666A7D">
      <w:pPr>
        <w:jc w:val="both"/>
        <w:rPr>
          <w:szCs w:val="22"/>
        </w:rPr>
      </w:pPr>
      <w:r w:rsidRPr="003722BC">
        <w:rPr>
          <w:szCs w:val="22"/>
        </w:rPr>
        <w:t>Pre správne pochopenie i</w:t>
      </w:r>
      <w:r w:rsidR="00817B73" w:rsidRPr="003722BC">
        <w:rPr>
          <w:szCs w:val="22"/>
        </w:rPr>
        <w:t>nformáci</w:t>
      </w:r>
      <w:r w:rsidRPr="003722BC">
        <w:rPr>
          <w:szCs w:val="22"/>
        </w:rPr>
        <w:t>í</w:t>
      </w:r>
      <w:r w:rsidR="00817B73" w:rsidRPr="003722BC">
        <w:rPr>
          <w:szCs w:val="22"/>
        </w:rPr>
        <w:t xml:space="preserve"> </w:t>
      </w:r>
      <w:r w:rsidR="00453335" w:rsidRPr="003722BC">
        <w:rPr>
          <w:szCs w:val="22"/>
        </w:rPr>
        <w:t>uveden</w:t>
      </w:r>
      <w:r w:rsidRPr="003722BC">
        <w:rPr>
          <w:szCs w:val="22"/>
        </w:rPr>
        <w:t>ých</w:t>
      </w:r>
      <w:r w:rsidR="00453335" w:rsidRPr="003722BC">
        <w:rPr>
          <w:szCs w:val="22"/>
        </w:rPr>
        <w:t xml:space="preserve"> v príručke </w:t>
      </w:r>
      <w:r w:rsidRPr="003722BC">
        <w:rPr>
          <w:szCs w:val="22"/>
        </w:rPr>
        <w:t xml:space="preserve">je </w:t>
      </w:r>
      <w:r w:rsidR="00E75441" w:rsidRPr="003722BC">
        <w:rPr>
          <w:szCs w:val="22"/>
        </w:rPr>
        <w:t>potrebná</w:t>
      </w:r>
      <w:r w:rsidR="003177EE" w:rsidRPr="003722BC">
        <w:rPr>
          <w:szCs w:val="22"/>
        </w:rPr>
        <w:t xml:space="preserve"> znalos</w:t>
      </w:r>
      <w:r w:rsidR="008436B2" w:rsidRPr="003722BC">
        <w:rPr>
          <w:szCs w:val="22"/>
        </w:rPr>
        <w:t>ť</w:t>
      </w:r>
      <w:r w:rsidR="00666A7D" w:rsidRPr="003722BC">
        <w:rPr>
          <w:szCs w:val="22"/>
        </w:rPr>
        <w:t xml:space="preserve"> pr</w:t>
      </w:r>
      <w:r w:rsidR="003177EE" w:rsidRPr="003722BC">
        <w:rPr>
          <w:szCs w:val="22"/>
        </w:rPr>
        <w:t>á</w:t>
      </w:r>
      <w:r w:rsidR="00666A7D" w:rsidRPr="003722BC">
        <w:rPr>
          <w:szCs w:val="22"/>
        </w:rPr>
        <w:t>c</w:t>
      </w:r>
      <w:r w:rsidR="003177EE" w:rsidRPr="003722BC">
        <w:rPr>
          <w:szCs w:val="22"/>
        </w:rPr>
        <w:t>e</w:t>
      </w:r>
      <w:r w:rsidR="00666A7D" w:rsidRPr="003722BC">
        <w:rPr>
          <w:szCs w:val="22"/>
        </w:rPr>
        <w:t xml:space="preserve"> s operačným systémom MS Windows a</w:t>
      </w:r>
      <w:r w:rsidR="00C25A2C" w:rsidRPr="003722BC">
        <w:rPr>
          <w:szCs w:val="22"/>
        </w:rPr>
        <w:t> </w:t>
      </w:r>
      <w:r w:rsidR="008436B2" w:rsidRPr="003722BC">
        <w:rPr>
          <w:szCs w:val="22"/>
        </w:rPr>
        <w:t>t</w:t>
      </w:r>
      <w:r w:rsidR="00C25A2C" w:rsidRPr="003722BC">
        <w:rPr>
          <w:szCs w:val="22"/>
        </w:rPr>
        <w:t xml:space="preserve">iež znalosť </w:t>
      </w:r>
      <w:r w:rsidR="00666A7D" w:rsidRPr="003722BC">
        <w:rPr>
          <w:szCs w:val="22"/>
        </w:rPr>
        <w:t>základn</w:t>
      </w:r>
      <w:r w:rsidR="00C25A2C" w:rsidRPr="003722BC">
        <w:rPr>
          <w:szCs w:val="22"/>
        </w:rPr>
        <w:t>ej</w:t>
      </w:r>
      <w:r w:rsidR="00666A7D" w:rsidRPr="003722BC">
        <w:rPr>
          <w:szCs w:val="22"/>
        </w:rPr>
        <w:t xml:space="preserve"> terminológi</w:t>
      </w:r>
      <w:r w:rsidR="00C25A2C" w:rsidRPr="003722BC">
        <w:rPr>
          <w:szCs w:val="22"/>
        </w:rPr>
        <w:t>e</w:t>
      </w:r>
      <w:r w:rsidR="00666A7D" w:rsidRPr="003722BC">
        <w:rPr>
          <w:szCs w:val="22"/>
        </w:rPr>
        <w:t xml:space="preserve"> webových prehliadačov. </w:t>
      </w:r>
    </w:p>
    <w:p w14:paraId="06EF21CE" w14:textId="1EF082E0" w:rsidR="00853D7C" w:rsidRDefault="00853D7C" w:rsidP="00666A7D">
      <w:pPr>
        <w:jc w:val="both"/>
      </w:pPr>
    </w:p>
    <w:p w14:paraId="358A78D6" w14:textId="750CE15D" w:rsidR="00853D7C" w:rsidRDefault="00853D7C" w:rsidP="00853D7C">
      <w:pPr>
        <w:pStyle w:val="Heading1"/>
      </w:pPr>
      <w:bookmarkStart w:id="2" w:name="_Toc113432058"/>
      <w:bookmarkStart w:id="3" w:name="_Toc152617387"/>
      <w:r>
        <w:t>Zoznam použitých skratiek</w:t>
      </w:r>
      <w:bookmarkEnd w:id="2"/>
      <w:r>
        <w:t xml:space="preserve"> a</w:t>
      </w:r>
      <w:r w:rsidR="0018292C">
        <w:t> </w:t>
      </w:r>
      <w:r>
        <w:t>pojmov</w:t>
      </w:r>
      <w:bookmarkEnd w:id="3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5"/>
        <w:gridCol w:w="4865"/>
      </w:tblGrid>
      <w:tr w:rsidR="0018292C" w14:paraId="4EA2436F" w14:textId="77777777" w:rsidTr="0018292C">
        <w:tc>
          <w:tcPr>
            <w:tcW w:w="4865" w:type="dxa"/>
          </w:tcPr>
          <w:p w14:paraId="676FB4B1" w14:textId="3AC2CE13" w:rsidR="0018292C" w:rsidRPr="003722BC" w:rsidRDefault="0018292C" w:rsidP="0018292C">
            <w:pPr>
              <w:rPr>
                <w:szCs w:val="22"/>
              </w:rPr>
            </w:pPr>
            <w:r w:rsidRPr="003722BC">
              <w:rPr>
                <w:szCs w:val="22"/>
              </w:rPr>
              <w:t>Názov</w:t>
            </w:r>
          </w:p>
        </w:tc>
        <w:tc>
          <w:tcPr>
            <w:tcW w:w="4865" w:type="dxa"/>
          </w:tcPr>
          <w:p w14:paraId="4373DAEB" w14:textId="6CDA52CB" w:rsidR="0018292C" w:rsidRPr="003722BC" w:rsidRDefault="0018292C" w:rsidP="0018292C">
            <w:pPr>
              <w:rPr>
                <w:szCs w:val="22"/>
              </w:rPr>
            </w:pPr>
            <w:r w:rsidRPr="003722BC">
              <w:rPr>
                <w:szCs w:val="22"/>
              </w:rPr>
              <w:t>Význam</w:t>
            </w:r>
          </w:p>
        </w:tc>
      </w:tr>
      <w:tr w:rsidR="0018292C" w14:paraId="1B41AC44" w14:textId="77777777" w:rsidTr="0018292C">
        <w:tc>
          <w:tcPr>
            <w:tcW w:w="4865" w:type="dxa"/>
          </w:tcPr>
          <w:p w14:paraId="4201DFE7" w14:textId="61AC3A90" w:rsidR="0018292C" w:rsidRPr="003722BC" w:rsidRDefault="0018292C" w:rsidP="0018292C">
            <w:pPr>
              <w:rPr>
                <w:szCs w:val="22"/>
              </w:rPr>
            </w:pPr>
            <w:r w:rsidRPr="003722BC">
              <w:rPr>
                <w:szCs w:val="22"/>
              </w:rPr>
              <w:t>IAM</w:t>
            </w:r>
          </w:p>
        </w:tc>
        <w:tc>
          <w:tcPr>
            <w:tcW w:w="4865" w:type="dxa"/>
          </w:tcPr>
          <w:p w14:paraId="5CF76DF1" w14:textId="290D2444" w:rsidR="0018292C" w:rsidRPr="003722BC" w:rsidRDefault="0018292C" w:rsidP="0018292C">
            <w:pPr>
              <w:rPr>
                <w:szCs w:val="22"/>
              </w:rPr>
            </w:pPr>
            <w:r w:rsidRPr="003722BC">
              <w:rPr>
                <w:szCs w:val="22"/>
              </w:rPr>
              <w:t xml:space="preserve">Identity and </w:t>
            </w:r>
            <w:proofErr w:type="spellStart"/>
            <w:r w:rsidRPr="003722BC">
              <w:rPr>
                <w:szCs w:val="22"/>
              </w:rPr>
              <w:t>access</w:t>
            </w:r>
            <w:proofErr w:type="spellEnd"/>
            <w:r w:rsidRPr="003722BC">
              <w:rPr>
                <w:szCs w:val="22"/>
              </w:rPr>
              <w:t xml:space="preserve"> management</w:t>
            </w:r>
          </w:p>
        </w:tc>
      </w:tr>
      <w:tr w:rsidR="0018292C" w14:paraId="1493B8FC" w14:textId="77777777" w:rsidTr="0018292C">
        <w:tc>
          <w:tcPr>
            <w:tcW w:w="4865" w:type="dxa"/>
          </w:tcPr>
          <w:p w14:paraId="417A6DE4" w14:textId="58391959" w:rsidR="0018292C" w:rsidRPr="003722BC" w:rsidRDefault="0018292C" w:rsidP="0018292C">
            <w:pPr>
              <w:rPr>
                <w:szCs w:val="22"/>
              </w:rPr>
            </w:pPr>
            <w:r w:rsidRPr="003722BC">
              <w:rPr>
                <w:szCs w:val="22"/>
              </w:rPr>
              <w:t>IDM</w:t>
            </w:r>
          </w:p>
        </w:tc>
        <w:tc>
          <w:tcPr>
            <w:tcW w:w="4865" w:type="dxa"/>
          </w:tcPr>
          <w:p w14:paraId="10D69EB8" w14:textId="00BC326D" w:rsidR="0018292C" w:rsidRPr="003722BC" w:rsidRDefault="0018292C" w:rsidP="0018292C">
            <w:pPr>
              <w:rPr>
                <w:szCs w:val="22"/>
              </w:rPr>
            </w:pPr>
            <w:r w:rsidRPr="003722BC">
              <w:rPr>
                <w:szCs w:val="22"/>
              </w:rPr>
              <w:t>Identity management</w:t>
            </w:r>
          </w:p>
        </w:tc>
      </w:tr>
      <w:tr w:rsidR="0018292C" w14:paraId="28A69B79" w14:textId="77777777" w:rsidTr="0018292C">
        <w:tc>
          <w:tcPr>
            <w:tcW w:w="4865" w:type="dxa"/>
          </w:tcPr>
          <w:p w14:paraId="022C619C" w14:textId="31745998" w:rsidR="0018292C" w:rsidRPr="003722BC" w:rsidRDefault="0018292C" w:rsidP="0018292C">
            <w:pPr>
              <w:rPr>
                <w:szCs w:val="22"/>
              </w:rPr>
            </w:pPr>
            <w:r w:rsidRPr="003722BC">
              <w:rPr>
                <w:szCs w:val="22"/>
              </w:rPr>
              <w:t>Identita</w:t>
            </w:r>
          </w:p>
        </w:tc>
        <w:tc>
          <w:tcPr>
            <w:tcW w:w="4865" w:type="dxa"/>
          </w:tcPr>
          <w:p w14:paraId="7BA94AC7" w14:textId="3C8F5E3D" w:rsidR="0018292C" w:rsidRPr="003722BC" w:rsidRDefault="00955540" w:rsidP="0018292C">
            <w:pPr>
              <w:rPr>
                <w:szCs w:val="22"/>
              </w:rPr>
            </w:pPr>
            <w:r w:rsidRPr="003722BC">
              <w:rPr>
                <w:szCs w:val="22"/>
              </w:rPr>
              <w:t>P</w:t>
            </w:r>
            <w:r w:rsidR="0018292C" w:rsidRPr="003722BC">
              <w:rPr>
                <w:szCs w:val="22"/>
              </w:rPr>
              <w:t>redstavuje fyzickú osobu (používateľa v IDM systéme). Identita vzniká vložením nového používateľa do IDM systému.</w:t>
            </w:r>
          </w:p>
        </w:tc>
      </w:tr>
      <w:tr w:rsidR="0018292C" w14:paraId="07FF52CB" w14:textId="77777777" w:rsidTr="0018292C">
        <w:tc>
          <w:tcPr>
            <w:tcW w:w="4865" w:type="dxa"/>
          </w:tcPr>
          <w:p w14:paraId="1AA74002" w14:textId="6530BA73" w:rsidR="0018292C" w:rsidRPr="003722BC" w:rsidRDefault="0018292C" w:rsidP="0018292C">
            <w:pPr>
              <w:rPr>
                <w:szCs w:val="22"/>
              </w:rPr>
            </w:pPr>
            <w:r w:rsidRPr="003722BC">
              <w:rPr>
                <w:szCs w:val="22"/>
              </w:rPr>
              <w:t>Účet</w:t>
            </w:r>
          </w:p>
        </w:tc>
        <w:tc>
          <w:tcPr>
            <w:tcW w:w="4865" w:type="dxa"/>
          </w:tcPr>
          <w:p w14:paraId="1D4F5868" w14:textId="208038BB" w:rsidR="0018292C" w:rsidRPr="003722BC" w:rsidRDefault="00FE05F3" w:rsidP="0018292C">
            <w:pPr>
              <w:rPr>
                <w:szCs w:val="22"/>
              </w:rPr>
            </w:pPr>
            <w:r w:rsidRPr="003722BC">
              <w:rPr>
                <w:szCs w:val="22"/>
              </w:rPr>
              <w:t>r</w:t>
            </w:r>
            <w:r w:rsidR="0018292C" w:rsidRPr="003722BC">
              <w:rPr>
                <w:szCs w:val="22"/>
              </w:rPr>
              <w:t>eprezentácia používateľa v aplikácii</w:t>
            </w:r>
          </w:p>
        </w:tc>
      </w:tr>
      <w:tr w:rsidR="0018292C" w14:paraId="2FA9C361" w14:textId="77777777" w:rsidTr="0018292C">
        <w:tc>
          <w:tcPr>
            <w:tcW w:w="4865" w:type="dxa"/>
          </w:tcPr>
          <w:p w14:paraId="40F558B5" w14:textId="47C46F80" w:rsidR="0018292C" w:rsidRPr="003722BC" w:rsidRDefault="0018292C" w:rsidP="0018292C">
            <w:pPr>
              <w:rPr>
                <w:szCs w:val="22"/>
              </w:rPr>
            </w:pPr>
            <w:r w:rsidRPr="003722BC">
              <w:rPr>
                <w:szCs w:val="22"/>
              </w:rPr>
              <w:t>Koncový systém</w:t>
            </w:r>
          </w:p>
        </w:tc>
        <w:tc>
          <w:tcPr>
            <w:tcW w:w="4865" w:type="dxa"/>
          </w:tcPr>
          <w:p w14:paraId="1F58E083" w14:textId="5371E6E7" w:rsidR="0018292C" w:rsidRPr="003722BC" w:rsidRDefault="002B731A" w:rsidP="0018292C">
            <w:pPr>
              <w:rPr>
                <w:szCs w:val="22"/>
              </w:rPr>
            </w:pPr>
            <w:r w:rsidRPr="003722BC">
              <w:rPr>
                <w:szCs w:val="22"/>
              </w:rPr>
              <w:t>i</w:t>
            </w:r>
            <w:r w:rsidR="00B93326" w:rsidRPr="003722BC">
              <w:rPr>
                <w:szCs w:val="22"/>
              </w:rPr>
              <w:t xml:space="preserve">nformačný systém </w:t>
            </w:r>
            <w:r w:rsidR="00B93326" w:rsidRPr="003722BC">
              <w:rPr>
                <w:szCs w:val="22"/>
                <w:lang w:val="en-US"/>
              </w:rPr>
              <w:t>(a</w:t>
            </w:r>
            <w:proofErr w:type="spellStart"/>
            <w:r w:rsidR="00B93326" w:rsidRPr="003722BC">
              <w:rPr>
                <w:szCs w:val="22"/>
              </w:rPr>
              <w:t>plikácia</w:t>
            </w:r>
            <w:proofErr w:type="spellEnd"/>
            <w:r w:rsidR="00B93326" w:rsidRPr="003722BC">
              <w:rPr>
                <w:szCs w:val="22"/>
              </w:rPr>
              <w:t>) NBS</w:t>
            </w:r>
          </w:p>
        </w:tc>
      </w:tr>
      <w:tr w:rsidR="0018292C" w14:paraId="054AFCE1" w14:textId="77777777" w:rsidTr="0018292C">
        <w:tc>
          <w:tcPr>
            <w:tcW w:w="4865" w:type="dxa"/>
          </w:tcPr>
          <w:p w14:paraId="58E5E3A9" w14:textId="55429D68" w:rsidR="0018292C" w:rsidRPr="003722BC" w:rsidRDefault="0018292C" w:rsidP="0018292C">
            <w:pPr>
              <w:rPr>
                <w:szCs w:val="22"/>
              </w:rPr>
            </w:pPr>
            <w:r w:rsidRPr="003722BC">
              <w:rPr>
                <w:szCs w:val="22"/>
              </w:rPr>
              <w:t>2FA</w:t>
            </w:r>
          </w:p>
        </w:tc>
        <w:tc>
          <w:tcPr>
            <w:tcW w:w="4865" w:type="dxa"/>
          </w:tcPr>
          <w:p w14:paraId="065BA80F" w14:textId="2BF956D6" w:rsidR="0018292C" w:rsidRPr="003722BC" w:rsidRDefault="0018292C" w:rsidP="0018292C">
            <w:pPr>
              <w:rPr>
                <w:szCs w:val="22"/>
              </w:rPr>
            </w:pPr>
            <w:r w:rsidRPr="003722BC">
              <w:rPr>
                <w:szCs w:val="22"/>
              </w:rPr>
              <w:t>dvojfaktorová autentifikácia</w:t>
            </w:r>
          </w:p>
        </w:tc>
      </w:tr>
      <w:tr w:rsidR="00AC48E8" w14:paraId="00ADE6FF" w14:textId="77777777" w:rsidTr="0018292C">
        <w:tc>
          <w:tcPr>
            <w:tcW w:w="4865" w:type="dxa"/>
          </w:tcPr>
          <w:p w14:paraId="07B02A4E" w14:textId="5A3835E2" w:rsidR="00AC48E8" w:rsidRPr="003722BC" w:rsidRDefault="00AC48E8" w:rsidP="0018292C">
            <w:pPr>
              <w:rPr>
                <w:szCs w:val="22"/>
              </w:rPr>
            </w:pPr>
            <w:r>
              <w:t>Kontaktn</w:t>
            </w:r>
            <w:r w:rsidR="00DA10B6">
              <w:t>á</w:t>
            </w:r>
            <w:r>
              <w:t xml:space="preserve"> osoba ŠZP</w:t>
            </w:r>
          </w:p>
        </w:tc>
        <w:tc>
          <w:tcPr>
            <w:tcW w:w="4865" w:type="dxa"/>
          </w:tcPr>
          <w:p w14:paraId="0C53AA03" w14:textId="5204EE03" w:rsidR="00AC48E8" w:rsidRPr="003722BC" w:rsidRDefault="00AC48E8" w:rsidP="0018292C">
            <w:pPr>
              <w:rPr>
                <w:szCs w:val="22"/>
              </w:rPr>
            </w:pPr>
            <w:r>
              <w:rPr>
                <w:szCs w:val="22"/>
              </w:rPr>
              <w:t>Je osoba v </w:t>
            </w:r>
            <w:r w:rsidR="005561D8">
              <w:rPr>
                <w:szCs w:val="22"/>
              </w:rPr>
              <w:t>IS</w:t>
            </w:r>
            <w:r>
              <w:rPr>
                <w:szCs w:val="22"/>
              </w:rPr>
              <w:t xml:space="preserve"> ŠZP bez možnosti prihlasovania</w:t>
            </w:r>
          </w:p>
        </w:tc>
      </w:tr>
      <w:tr w:rsidR="00AC48E8" w14:paraId="6D0713DA" w14:textId="77777777" w:rsidTr="0018292C">
        <w:tc>
          <w:tcPr>
            <w:tcW w:w="4865" w:type="dxa"/>
          </w:tcPr>
          <w:p w14:paraId="3FDD3695" w14:textId="4C9B6FF2" w:rsidR="00AC48E8" w:rsidRDefault="00AC48E8" w:rsidP="0018292C">
            <w:r>
              <w:t xml:space="preserve">Externý </w:t>
            </w:r>
            <w:r w:rsidR="00DA10B6">
              <w:t>p</w:t>
            </w:r>
            <w:r>
              <w:t>oužívateľ ŠZP</w:t>
            </w:r>
          </w:p>
        </w:tc>
        <w:tc>
          <w:tcPr>
            <w:tcW w:w="4865" w:type="dxa"/>
          </w:tcPr>
          <w:p w14:paraId="2483BD6F" w14:textId="77C869B3" w:rsidR="00AC48E8" w:rsidRPr="003722BC" w:rsidRDefault="00AC48E8" w:rsidP="0018292C">
            <w:pPr>
              <w:rPr>
                <w:szCs w:val="22"/>
              </w:rPr>
            </w:pPr>
            <w:r>
              <w:rPr>
                <w:szCs w:val="22"/>
              </w:rPr>
              <w:t>Je koncový použ</w:t>
            </w:r>
            <w:r w:rsidR="0045347A">
              <w:rPr>
                <w:szCs w:val="22"/>
              </w:rPr>
              <w:t>í</w:t>
            </w:r>
            <w:r>
              <w:rPr>
                <w:szCs w:val="22"/>
              </w:rPr>
              <w:t>vateľ s aktívnym prístupom do IS ŠZP</w:t>
            </w:r>
          </w:p>
        </w:tc>
      </w:tr>
      <w:tr w:rsidR="00853CF3" w14:paraId="7F04F255" w14:textId="77777777" w:rsidTr="0018292C">
        <w:tc>
          <w:tcPr>
            <w:tcW w:w="4865" w:type="dxa"/>
          </w:tcPr>
          <w:p w14:paraId="10F30DFF" w14:textId="5A06E3E2" w:rsidR="00853CF3" w:rsidRDefault="00853CF3" w:rsidP="0018292C">
            <w:r>
              <w:rPr>
                <w:szCs w:val="22"/>
              </w:rPr>
              <w:t>IS ŠZP</w:t>
            </w:r>
          </w:p>
        </w:tc>
        <w:tc>
          <w:tcPr>
            <w:tcW w:w="4865" w:type="dxa"/>
          </w:tcPr>
          <w:p w14:paraId="576CABBA" w14:textId="47037568" w:rsidR="00853CF3" w:rsidRDefault="00853CF3" w:rsidP="0018292C">
            <w:pPr>
              <w:rPr>
                <w:szCs w:val="22"/>
              </w:rPr>
            </w:pPr>
            <w:r>
              <w:rPr>
                <w:szCs w:val="22"/>
              </w:rPr>
              <w:t>Informačný systém ŠZP</w:t>
            </w:r>
          </w:p>
        </w:tc>
      </w:tr>
    </w:tbl>
    <w:p w14:paraId="7E046F83" w14:textId="107B8406" w:rsidR="00853D7C" w:rsidRDefault="00853D7C">
      <w:r>
        <w:br w:type="page"/>
      </w:r>
    </w:p>
    <w:p w14:paraId="0980D30F" w14:textId="6C7E3E02" w:rsidR="00E37188" w:rsidRPr="0046339A" w:rsidRDefault="6CCBDD6C" w:rsidP="00692115">
      <w:pPr>
        <w:pStyle w:val="Heading1"/>
        <w:rPr>
          <w:b/>
          <w:bCs/>
          <w:highlight w:val="yellow"/>
        </w:rPr>
      </w:pPr>
      <w:bookmarkStart w:id="4" w:name="_Toc152617388"/>
      <w:r>
        <w:lastRenderedPageBreak/>
        <w:t xml:space="preserve">Prihlásenie sa do </w:t>
      </w:r>
      <w:r w:rsidR="3ECB4B90" w:rsidRPr="00692115">
        <w:t>používate</w:t>
      </w:r>
      <w:r w:rsidR="3ECB4B90" w:rsidRPr="00692115">
        <w:rPr>
          <w:rFonts w:ascii="Calibri" w:hAnsi="Calibri" w:cs="Calibri"/>
        </w:rPr>
        <w:t>ľ</w:t>
      </w:r>
      <w:r w:rsidR="3ECB4B90" w:rsidRPr="00692115">
        <w:t>ského</w:t>
      </w:r>
      <w:r w:rsidR="3ECB4B90">
        <w:t xml:space="preserve"> rozhrania</w:t>
      </w:r>
      <w:bookmarkEnd w:id="4"/>
    </w:p>
    <w:p w14:paraId="79B9BE68" w14:textId="1B801FAA" w:rsidR="00E37188" w:rsidRPr="003722BC" w:rsidRDefault="00524E17" w:rsidP="00666A7D">
      <w:pPr>
        <w:jc w:val="both"/>
        <w:rPr>
          <w:szCs w:val="22"/>
        </w:rPr>
      </w:pPr>
      <w:r w:rsidRPr="003722BC">
        <w:rPr>
          <w:szCs w:val="22"/>
        </w:rPr>
        <w:t xml:space="preserve">Pre prihlásenie sa do používateľského rozhrania je potrebné prihlásiť sa do </w:t>
      </w:r>
      <w:proofErr w:type="spellStart"/>
      <w:r w:rsidR="00E13B68" w:rsidRPr="003722BC">
        <w:rPr>
          <w:szCs w:val="22"/>
        </w:rPr>
        <w:t>extranet</w:t>
      </w:r>
      <w:proofErr w:type="spellEnd"/>
      <w:r w:rsidR="00E13B68" w:rsidRPr="003722BC">
        <w:rPr>
          <w:szCs w:val="22"/>
        </w:rPr>
        <w:t xml:space="preserve"> portálu NBS</w:t>
      </w:r>
      <w:r w:rsidR="005F0529" w:rsidRPr="003722BC">
        <w:rPr>
          <w:szCs w:val="22"/>
        </w:rPr>
        <w:t xml:space="preserve"> </w:t>
      </w:r>
    </w:p>
    <w:p w14:paraId="3FDD2B4D" w14:textId="1E2E442F" w:rsidR="003D3877" w:rsidRPr="003722BC" w:rsidRDefault="00A72997" w:rsidP="00A72997">
      <w:pPr>
        <w:pStyle w:val="NoSpacing"/>
        <w:numPr>
          <w:ilvl w:val="0"/>
          <w:numId w:val="31"/>
        </w:numPr>
      </w:pPr>
      <w:r w:rsidRPr="003722BC">
        <w:t>e</w:t>
      </w:r>
      <w:r w:rsidR="00F60496" w:rsidRPr="003722BC">
        <w:t>xtranet.nbs.sk (produkčné prostredie)</w:t>
      </w:r>
    </w:p>
    <w:p w14:paraId="12DC0F74" w14:textId="79733594" w:rsidR="00F60496" w:rsidRPr="003722BC" w:rsidRDefault="00A72997" w:rsidP="00A72997">
      <w:pPr>
        <w:pStyle w:val="NoSpacing"/>
        <w:numPr>
          <w:ilvl w:val="0"/>
          <w:numId w:val="31"/>
        </w:numPr>
      </w:pPr>
      <w:r w:rsidRPr="003722BC">
        <w:t>e</w:t>
      </w:r>
      <w:r w:rsidR="00F60496" w:rsidRPr="003722BC">
        <w:t>xtranet-test.nbs.sk (testovacie prostredie)</w:t>
      </w:r>
    </w:p>
    <w:p w14:paraId="676E4B87" w14:textId="7C3DCD8E" w:rsidR="008643EF" w:rsidRDefault="00C678A1" w:rsidP="008E231A">
      <w:pPr>
        <w:spacing w:before="120"/>
        <w:jc w:val="both"/>
        <w:rPr>
          <w:szCs w:val="22"/>
        </w:rPr>
      </w:pPr>
      <w:r w:rsidRPr="003722BC">
        <w:rPr>
          <w:szCs w:val="22"/>
        </w:rPr>
        <w:t>a</w:t>
      </w:r>
      <w:r w:rsidR="008D3B2D" w:rsidRPr="003722BC">
        <w:rPr>
          <w:szCs w:val="22"/>
        </w:rPr>
        <w:t xml:space="preserve"> spustiť </w:t>
      </w:r>
      <w:proofErr w:type="spellStart"/>
      <w:r w:rsidR="008D3B2D" w:rsidRPr="003722BC">
        <w:rPr>
          <w:szCs w:val="22"/>
        </w:rPr>
        <w:t>aplikácu</w:t>
      </w:r>
      <w:proofErr w:type="spellEnd"/>
      <w:r w:rsidR="008D3B2D" w:rsidRPr="003722BC">
        <w:rPr>
          <w:szCs w:val="22"/>
        </w:rPr>
        <w:t xml:space="preserve"> </w:t>
      </w:r>
      <w:r w:rsidR="008E231A" w:rsidRPr="003722BC">
        <w:rPr>
          <w:szCs w:val="22"/>
        </w:rPr>
        <w:t>Správa používateľo</w:t>
      </w:r>
      <w:r w:rsidR="00B84C6F" w:rsidRPr="003722BC">
        <w:rPr>
          <w:szCs w:val="22"/>
        </w:rPr>
        <w:t>v</w:t>
      </w:r>
      <w:r w:rsidR="008E231A" w:rsidRPr="003722BC">
        <w:rPr>
          <w:szCs w:val="22"/>
        </w:rPr>
        <w:t>.</w:t>
      </w:r>
    </w:p>
    <w:p w14:paraId="42701E16" w14:textId="2711FA33" w:rsidR="00411B50" w:rsidRDefault="005E1417" w:rsidP="00411B50">
      <w:pPr>
        <w:pStyle w:val="Heading3"/>
      </w:pPr>
      <w:bookmarkStart w:id="5" w:name="_Toc152054260"/>
      <w:bookmarkStart w:id="6" w:name="_Toc963897454"/>
      <w:bookmarkStart w:id="7" w:name="_Toc2044020091"/>
      <w:bookmarkStart w:id="8" w:name="_Toc1696616957"/>
      <w:bookmarkStart w:id="9" w:name="_Toc1746893946"/>
      <w:bookmarkStart w:id="10" w:name="_Toc1964164436"/>
      <w:bookmarkStart w:id="11" w:name="_Toc204113951"/>
      <w:bookmarkStart w:id="12" w:name="_Toc684278634"/>
      <w:bookmarkStart w:id="13" w:name="_Toc113619802"/>
      <w:bookmarkStart w:id="14" w:name="_Toc113619990"/>
      <w:r>
        <w:t>P</w:t>
      </w:r>
      <w:r w:rsidR="00411B50">
        <w:t xml:space="preserve">rihlasovanie </w:t>
      </w:r>
      <w:proofErr w:type="spellStart"/>
      <w:r w:rsidR="00DC5582">
        <w:t>protredníctvom</w:t>
      </w:r>
      <w:proofErr w:type="spellEnd"/>
      <w:r w:rsidR="00DC5582">
        <w:t xml:space="preserve"> </w:t>
      </w:r>
      <w:r w:rsidR="00411B50">
        <w:t>men</w:t>
      </w:r>
      <w:r w:rsidR="00DC5582">
        <w:t>a</w:t>
      </w:r>
      <w:r w:rsidR="00411B50">
        <w:t>, hesl</w:t>
      </w:r>
      <w:r w:rsidR="00DC5582">
        <w:t>a</w:t>
      </w:r>
      <w:r w:rsidR="00411B50">
        <w:t xml:space="preserve"> a certifikát</w:t>
      </w:r>
      <w:r w:rsidR="00DC5582">
        <w:t>u</w:t>
      </w:r>
    </w:p>
    <w:p w14:paraId="66D6B3B4" w14:textId="2D217253" w:rsidR="00411B50" w:rsidRDefault="00411B50" w:rsidP="003D4DFE">
      <w:pPr>
        <w:pStyle w:val="ListParagraph"/>
        <w:numPr>
          <w:ilvl w:val="0"/>
          <w:numId w:val="49"/>
        </w:numPr>
      </w:pPr>
      <w:r>
        <w:t xml:space="preserve">V prípade že máte povinnosť prihlasovania </w:t>
      </w:r>
      <w:proofErr w:type="spellStart"/>
      <w:r>
        <w:t>prostrednícvtom</w:t>
      </w:r>
      <w:proofErr w:type="spellEnd"/>
      <w:r>
        <w:t xml:space="preserve"> mena, hesla a certifikátu budete pri prihlásení vyzvaní </w:t>
      </w:r>
      <w:r w:rsidR="003D4DFE">
        <w:t xml:space="preserve">k výberu autentifikačného </w:t>
      </w:r>
      <w:r>
        <w:t>certifikátu</w:t>
      </w:r>
      <w:r w:rsidR="003D4DFE">
        <w:t>.</w:t>
      </w:r>
    </w:p>
    <w:p w14:paraId="437CC019" w14:textId="775901D4" w:rsidR="00411B50" w:rsidRDefault="0024175E" w:rsidP="003D4DFE">
      <w:pPr>
        <w:jc w:val="center"/>
      </w:pPr>
      <w:r>
        <w:rPr>
          <w:noProof/>
        </w:rPr>
        <w:drawing>
          <wp:inline distT="0" distB="0" distL="0" distR="0" wp14:anchorId="2D4C0B01" wp14:editId="414D77F8">
            <wp:extent cx="4325510" cy="2454722"/>
            <wp:effectExtent l="0" t="0" r="0" b="3175"/>
            <wp:docPr id="2502385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099" cy="2459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C0682" w14:textId="485E50F4" w:rsidR="0024175E" w:rsidRDefault="0024175E" w:rsidP="0024175E">
      <w:pPr>
        <w:pStyle w:val="ListParagraph"/>
        <w:numPr>
          <w:ilvl w:val="0"/>
          <w:numId w:val="49"/>
        </w:numPr>
      </w:pPr>
      <w:r>
        <w:t>Následne Vám bude zobrazená prihlasovacia stránka, kde zadáte svoje prihlasovacie údaje</w:t>
      </w:r>
    </w:p>
    <w:p w14:paraId="0D658DA9" w14:textId="30E1FB06" w:rsidR="00637F50" w:rsidRDefault="00637F50" w:rsidP="00637F50">
      <w:pPr>
        <w:pStyle w:val="ListParagraph"/>
      </w:pPr>
    </w:p>
    <w:p w14:paraId="3E13D3F5" w14:textId="7B546B5A" w:rsidR="00793760" w:rsidRPr="006B4637" w:rsidRDefault="00793760" w:rsidP="00637F50">
      <w:pPr>
        <w:pStyle w:val="ListParagraph"/>
        <w:rPr>
          <w:lang w:val="en-US"/>
        </w:rPr>
      </w:pPr>
      <w:r>
        <w:t>Stránka je vyhotovená v dvoch jazykových mutáciách</w:t>
      </w:r>
      <w:r w:rsidR="006B4637">
        <w:t xml:space="preserve"> – </w:t>
      </w:r>
      <w:r w:rsidR="006B4637">
        <w:rPr>
          <w:lang w:val="en-US"/>
        </w:rPr>
        <w:t>Sloven</w:t>
      </w:r>
      <w:r w:rsidR="006B4637">
        <w:t>čina a Angličtina. V</w:t>
      </w:r>
      <w:r w:rsidR="00F912CD">
        <w:t> </w:t>
      </w:r>
      <w:r w:rsidR="006B4637">
        <w:t>závislos</w:t>
      </w:r>
      <w:r w:rsidR="00F912CD">
        <w:t xml:space="preserve">ti od jazykového nastavenia </w:t>
      </w:r>
      <w:proofErr w:type="spellStart"/>
      <w:r w:rsidR="00F912CD">
        <w:t>Vašeho</w:t>
      </w:r>
      <w:proofErr w:type="spellEnd"/>
      <w:r w:rsidR="00F912CD">
        <w:t xml:space="preserve"> prehliadača je vybraná príslušná jazyková mutácia stránky.</w:t>
      </w:r>
    </w:p>
    <w:p w14:paraId="03D59A7D" w14:textId="77777777" w:rsidR="00DC5582" w:rsidRDefault="00DC5582" w:rsidP="00DC5582">
      <w:pPr>
        <w:pStyle w:val="ListParagraph"/>
      </w:pPr>
    </w:p>
    <w:p w14:paraId="36FD39EF" w14:textId="77777777" w:rsidR="005E1417" w:rsidRDefault="005E1417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eastAsiaTheme="minorEastAsia"/>
          <w:sz w:val="22"/>
          <w:szCs w:val="22"/>
          <w:lang w:eastAsia="sk-SK"/>
        </w:rPr>
      </w:pPr>
      <w:r>
        <w:br w:type="page"/>
      </w:r>
    </w:p>
    <w:p w14:paraId="77BA3205" w14:textId="4794EAB7" w:rsidR="0024175E" w:rsidRDefault="00CD2FE4" w:rsidP="0024175E">
      <w:pPr>
        <w:pStyle w:val="ListParagraph"/>
        <w:numPr>
          <w:ilvl w:val="0"/>
          <w:numId w:val="49"/>
        </w:numPr>
      </w:pPr>
      <w:r>
        <w:lastRenderedPageBreak/>
        <w:t>Do formulára vypíšte Vaše prístupové údaje</w:t>
      </w:r>
    </w:p>
    <w:p w14:paraId="1B72266A" w14:textId="6867E6A0" w:rsidR="00CD2FE4" w:rsidRDefault="00CD2FE4" w:rsidP="00DC5582">
      <w:pPr>
        <w:ind w:left="360"/>
        <w:jc w:val="center"/>
      </w:pPr>
      <w:r>
        <w:rPr>
          <w:noProof/>
        </w:rPr>
        <w:drawing>
          <wp:inline distT="0" distB="0" distL="0" distR="0" wp14:anchorId="750772F8" wp14:editId="77E70C39">
            <wp:extent cx="3963342" cy="3912042"/>
            <wp:effectExtent l="0" t="0" r="0" b="0"/>
            <wp:docPr id="11728155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81551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88740" cy="3937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F577F" w14:textId="149A598A" w:rsidR="00CD2FE4" w:rsidRPr="006F6A35" w:rsidRDefault="00CD2FE4" w:rsidP="00CD2FE4">
      <w:pPr>
        <w:pStyle w:val="ListParagraph"/>
        <w:numPr>
          <w:ilvl w:val="0"/>
          <w:numId w:val="49"/>
        </w:numPr>
        <w:rPr>
          <w:lang w:val="en-US"/>
        </w:rPr>
      </w:pPr>
      <w:r>
        <w:rPr>
          <w:lang w:val="en-US"/>
        </w:rPr>
        <w:t xml:space="preserve">Po ich </w:t>
      </w:r>
      <w:proofErr w:type="spellStart"/>
      <w:r>
        <w:rPr>
          <w:lang w:val="en-US"/>
        </w:rPr>
        <w:t>zadan</w:t>
      </w:r>
      <w:proofErr w:type="spellEnd"/>
      <w:r>
        <w:t xml:space="preserve">í, zvoľte tlačidlo </w:t>
      </w:r>
      <w:r w:rsidRPr="00CD2FE4">
        <w:rPr>
          <w:b/>
          <w:bCs/>
          <w:lang w:val="en-US"/>
        </w:rPr>
        <w:t>[</w:t>
      </w:r>
      <w:proofErr w:type="spellStart"/>
      <w:r w:rsidRPr="00CD2FE4">
        <w:rPr>
          <w:b/>
          <w:bCs/>
          <w:lang w:val="en-US"/>
        </w:rPr>
        <w:t>Prihl</w:t>
      </w:r>
      <w:r w:rsidRPr="00CD2FE4">
        <w:rPr>
          <w:b/>
          <w:bCs/>
        </w:rPr>
        <w:t>ásiť</w:t>
      </w:r>
      <w:proofErr w:type="spellEnd"/>
      <w:r w:rsidRPr="00CD2FE4">
        <w:rPr>
          <w:b/>
          <w:bCs/>
        </w:rPr>
        <w:t xml:space="preserve"> sa</w:t>
      </w:r>
      <w:r w:rsidRPr="00CD2FE4">
        <w:rPr>
          <w:b/>
          <w:bCs/>
          <w:lang w:val="en-US"/>
        </w:rPr>
        <w:t>]</w:t>
      </w:r>
    </w:p>
    <w:p w14:paraId="7224F520" w14:textId="78AE300E" w:rsidR="005E1417" w:rsidRDefault="006F6A35" w:rsidP="00CD2FE4">
      <w:pPr>
        <w:pStyle w:val="ListParagraph"/>
        <w:numPr>
          <w:ilvl w:val="0"/>
          <w:numId w:val="49"/>
        </w:numPr>
        <w:rPr>
          <w:lang w:val="en-US"/>
        </w:rPr>
      </w:pPr>
      <w:proofErr w:type="spellStart"/>
      <w:r>
        <w:rPr>
          <w:lang w:val="en-US"/>
        </w:rPr>
        <w:t>Systém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vykoná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overenie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prihlasovacích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údajov</w:t>
      </w:r>
      <w:proofErr w:type="spellEnd"/>
      <w:r>
        <w:rPr>
          <w:lang w:val="en-US"/>
        </w:rPr>
        <w:t xml:space="preserve"> a </w:t>
      </w:r>
      <w:proofErr w:type="spellStart"/>
      <w:r w:rsidR="007B442A">
        <w:rPr>
          <w:lang w:val="en-US"/>
        </w:rPr>
        <w:t>prihlási</w:t>
      </w:r>
      <w:proofErr w:type="spellEnd"/>
      <w:r w:rsidR="007B442A">
        <w:rPr>
          <w:lang w:val="en-US"/>
        </w:rPr>
        <w:t xml:space="preserve"> </w:t>
      </w:r>
      <w:proofErr w:type="spellStart"/>
      <w:r w:rsidR="007B442A">
        <w:rPr>
          <w:lang w:val="en-US"/>
        </w:rPr>
        <w:t>Vás</w:t>
      </w:r>
      <w:proofErr w:type="spellEnd"/>
      <w:r w:rsidR="007B442A">
        <w:rPr>
          <w:lang w:val="en-US"/>
        </w:rPr>
        <w:t xml:space="preserve"> </w:t>
      </w:r>
      <w:proofErr w:type="spellStart"/>
      <w:r w:rsidR="007B442A">
        <w:rPr>
          <w:lang w:val="en-US"/>
        </w:rPr>
        <w:t>na</w:t>
      </w:r>
      <w:proofErr w:type="spellEnd"/>
      <w:r w:rsidR="007B442A">
        <w:rPr>
          <w:lang w:val="en-US"/>
        </w:rPr>
        <w:t xml:space="preserve"> portal extranet, </w:t>
      </w:r>
      <w:proofErr w:type="spellStart"/>
      <w:r w:rsidR="007B442A">
        <w:rPr>
          <w:lang w:val="en-US"/>
        </w:rPr>
        <w:t>kde</w:t>
      </w:r>
      <w:proofErr w:type="spellEnd"/>
      <w:r w:rsidR="007B442A">
        <w:rPr>
          <w:lang w:val="en-US"/>
        </w:rPr>
        <w:t xml:space="preserve"> </w:t>
      </w:r>
      <w:proofErr w:type="spellStart"/>
      <w:r w:rsidR="007B442A">
        <w:rPr>
          <w:lang w:val="en-US"/>
        </w:rPr>
        <w:t>získate</w:t>
      </w:r>
      <w:proofErr w:type="spellEnd"/>
      <w:r w:rsidR="007B442A">
        <w:rPr>
          <w:lang w:val="en-US"/>
        </w:rPr>
        <w:t xml:space="preserve"> </w:t>
      </w:r>
      <w:proofErr w:type="spellStart"/>
      <w:r w:rsidR="007B442A">
        <w:rPr>
          <w:lang w:val="en-US"/>
        </w:rPr>
        <w:t>prístup</w:t>
      </w:r>
      <w:proofErr w:type="spellEnd"/>
      <w:r w:rsidR="007B442A">
        <w:rPr>
          <w:lang w:val="en-US"/>
        </w:rPr>
        <w:t xml:space="preserve"> k </w:t>
      </w:r>
      <w:proofErr w:type="spellStart"/>
      <w:r w:rsidR="007B442A">
        <w:rPr>
          <w:lang w:val="en-US"/>
        </w:rPr>
        <w:t>aplikáciam</w:t>
      </w:r>
      <w:proofErr w:type="spellEnd"/>
      <w:r w:rsidR="007B442A">
        <w:rPr>
          <w:lang w:val="en-US"/>
        </w:rPr>
        <w:t xml:space="preserve"> </w:t>
      </w:r>
      <w:proofErr w:type="spellStart"/>
      <w:r w:rsidR="007B442A">
        <w:rPr>
          <w:lang w:val="en-US"/>
        </w:rPr>
        <w:t>na</w:t>
      </w:r>
      <w:proofErr w:type="spellEnd"/>
      <w:r w:rsidR="007B442A">
        <w:rPr>
          <w:lang w:val="en-US"/>
        </w:rPr>
        <w:t xml:space="preserve"> </w:t>
      </w:r>
      <w:proofErr w:type="spellStart"/>
      <w:r w:rsidR="007B442A">
        <w:rPr>
          <w:lang w:val="en-US"/>
        </w:rPr>
        <w:t>ktoré</w:t>
      </w:r>
      <w:proofErr w:type="spellEnd"/>
      <w:r w:rsidR="007B442A">
        <w:rPr>
          <w:lang w:val="en-US"/>
        </w:rPr>
        <w:t xml:space="preserve"> </w:t>
      </w:r>
      <w:proofErr w:type="spellStart"/>
      <w:r w:rsidR="007B442A">
        <w:rPr>
          <w:lang w:val="en-US"/>
        </w:rPr>
        <w:t>máte</w:t>
      </w:r>
      <w:proofErr w:type="spellEnd"/>
      <w:r w:rsidR="007B442A">
        <w:rPr>
          <w:lang w:val="en-US"/>
        </w:rPr>
        <w:t xml:space="preserve"> </w:t>
      </w:r>
      <w:proofErr w:type="spellStart"/>
      <w:r w:rsidR="007B442A">
        <w:rPr>
          <w:lang w:val="en-US"/>
        </w:rPr>
        <w:t>priradené</w:t>
      </w:r>
      <w:proofErr w:type="spellEnd"/>
      <w:r w:rsidR="007B442A">
        <w:rPr>
          <w:lang w:val="en-US"/>
        </w:rPr>
        <w:t xml:space="preserve"> </w:t>
      </w:r>
      <w:proofErr w:type="spellStart"/>
      <w:r w:rsidR="007B442A">
        <w:rPr>
          <w:lang w:val="en-US"/>
        </w:rPr>
        <w:t>oprávnenia</w:t>
      </w:r>
      <w:proofErr w:type="spellEnd"/>
      <w:r w:rsidR="007B442A">
        <w:rPr>
          <w:lang w:val="en-US"/>
        </w:rPr>
        <w:t xml:space="preserve">. </w:t>
      </w:r>
    </w:p>
    <w:p w14:paraId="25D19265" w14:textId="77777777" w:rsidR="005E1417" w:rsidRPr="00882BFC" w:rsidRDefault="005E1417" w:rsidP="005E1417">
      <w:pPr>
        <w:ind w:left="360"/>
        <w:jc w:val="center"/>
      </w:pPr>
      <w:r w:rsidRPr="00882BFC">
        <w:rPr>
          <w:noProof/>
        </w:rPr>
        <w:drawing>
          <wp:inline distT="0" distB="0" distL="0" distR="0" wp14:anchorId="73E9E8A2" wp14:editId="6F8E74AD">
            <wp:extent cx="5731510" cy="2188210"/>
            <wp:effectExtent l="0" t="0" r="2540" b="2540"/>
            <wp:docPr id="1781875466" name="Picture 1781875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8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E6605" w14:textId="77777777" w:rsidR="005E1417" w:rsidRPr="005E1417" w:rsidRDefault="005E1417" w:rsidP="005E1417">
      <w:pPr>
        <w:ind w:left="360"/>
        <w:rPr>
          <w:lang w:val="en-US"/>
        </w:rPr>
      </w:pPr>
    </w:p>
    <w:p w14:paraId="4D76811F" w14:textId="77777777" w:rsidR="005E1417" w:rsidRDefault="005E1417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eastAsiaTheme="minorEastAsia"/>
          <w:sz w:val="22"/>
          <w:szCs w:val="22"/>
          <w:lang w:val="en-US" w:eastAsia="sk-SK"/>
        </w:rPr>
      </w:pPr>
      <w:r>
        <w:rPr>
          <w:lang w:val="en-US"/>
        </w:rPr>
        <w:br w:type="page"/>
      </w:r>
    </w:p>
    <w:p w14:paraId="19867B1F" w14:textId="1967FCA6" w:rsidR="00DC5582" w:rsidRDefault="00DC5582" w:rsidP="00DC5582">
      <w:pPr>
        <w:pStyle w:val="Heading3"/>
      </w:pPr>
      <w:r>
        <w:lastRenderedPageBreak/>
        <w:t xml:space="preserve">Prihlasovanie </w:t>
      </w:r>
      <w:proofErr w:type="spellStart"/>
      <w:r>
        <w:t>protredníctvom</w:t>
      </w:r>
      <w:proofErr w:type="spellEnd"/>
      <w:r>
        <w:t xml:space="preserve"> mena, hesla</w:t>
      </w:r>
    </w:p>
    <w:p w14:paraId="2ECBF186" w14:textId="512F947F" w:rsidR="00004CED" w:rsidRPr="00683265" w:rsidRDefault="00DC5582" w:rsidP="00683265">
      <w:pPr>
        <w:pStyle w:val="ListParagraph"/>
        <w:numPr>
          <w:ilvl w:val="0"/>
          <w:numId w:val="50"/>
        </w:numPr>
      </w:pPr>
      <w:r>
        <w:t xml:space="preserve">V prípade že </w:t>
      </w:r>
      <w:r w:rsidR="00541A4A">
        <w:t>ne</w:t>
      </w:r>
      <w:r>
        <w:t xml:space="preserve">máte povinnosť prihlasovania </w:t>
      </w:r>
      <w:proofErr w:type="spellStart"/>
      <w:r>
        <w:t>prostrednícvtom</w:t>
      </w:r>
      <w:proofErr w:type="spellEnd"/>
      <w:r>
        <w:t xml:space="preserve"> mena, hesla</w:t>
      </w:r>
      <w:r w:rsidR="00541A4A">
        <w:t xml:space="preserve"> a certifikátu odpadá z procesu prihlasovania výber certifikátu</w:t>
      </w:r>
      <w:r w:rsidR="00004CED">
        <w:t xml:space="preserve"> a ste automaticky presmerovaný na prihlasovaciu stránku</w:t>
      </w:r>
      <w:r w:rsidR="00683265">
        <w:t xml:space="preserve">, kde zadáte svoje prihlasovacie údaje. </w:t>
      </w:r>
      <w:r w:rsidR="00683265">
        <w:br/>
      </w:r>
      <w:r w:rsidR="00004CED">
        <w:t xml:space="preserve">Stránka je vyhotovená v dvoch jazykových mutáciách – </w:t>
      </w:r>
      <w:r w:rsidR="00004CED" w:rsidRPr="00683265">
        <w:rPr>
          <w:lang w:val="en-US"/>
        </w:rPr>
        <w:t>Sloven</w:t>
      </w:r>
      <w:r w:rsidR="00004CED">
        <w:t xml:space="preserve">čina a Angličtina. V závislosti od jazykového nastavenia </w:t>
      </w:r>
      <w:proofErr w:type="spellStart"/>
      <w:r w:rsidR="00004CED">
        <w:t>Vašeho</w:t>
      </w:r>
      <w:proofErr w:type="spellEnd"/>
      <w:r w:rsidR="00004CED">
        <w:t xml:space="preserve"> prehliadača je vybraná príslušná jazyková mutácia stránky.</w:t>
      </w:r>
    </w:p>
    <w:p w14:paraId="73BB3A0D" w14:textId="77777777" w:rsidR="00004CED" w:rsidRDefault="00004CED" w:rsidP="00004CED">
      <w:pPr>
        <w:pStyle w:val="ListParagraph"/>
        <w:numPr>
          <w:ilvl w:val="0"/>
          <w:numId w:val="50"/>
        </w:numPr>
      </w:pPr>
      <w:r>
        <w:t>Do formulára vypíšte Vaše prístupové údaje</w:t>
      </w:r>
    </w:p>
    <w:p w14:paraId="70AEFBB5" w14:textId="77777777" w:rsidR="00004CED" w:rsidRDefault="00004CED" w:rsidP="00004CED">
      <w:pPr>
        <w:ind w:left="360"/>
      </w:pPr>
    </w:p>
    <w:p w14:paraId="03FB39AE" w14:textId="77777777" w:rsidR="00004CED" w:rsidRDefault="00004CED" w:rsidP="00004CED">
      <w:pPr>
        <w:ind w:left="360"/>
        <w:jc w:val="center"/>
      </w:pPr>
      <w:r>
        <w:rPr>
          <w:noProof/>
        </w:rPr>
        <w:drawing>
          <wp:inline distT="0" distB="0" distL="0" distR="0" wp14:anchorId="2FB497C3" wp14:editId="3B69CE2B">
            <wp:extent cx="3147184" cy="3106448"/>
            <wp:effectExtent l="0" t="0" r="0" b="0"/>
            <wp:docPr id="560279803" name="Picture 560279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81551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59826" cy="3118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0837A" w14:textId="77777777" w:rsidR="00004CED" w:rsidRPr="006F6A35" w:rsidRDefault="00004CED" w:rsidP="00004CED">
      <w:pPr>
        <w:pStyle w:val="ListParagraph"/>
        <w:numPr>
          <w:ilvl w:val="0"/>
          <w:numId w:val="50"/>
        </w:numPr>
        <w:rPr>
          <w:lang w:val="en-US"/>
        </w:rPr>
      </w:pPr>
      <w:r>
        <w:rPr>
          <w:lang w:val="en-US"/>
        </w:rPr>
        <w:t xml:space="preserve">Po ich </w:t>
      </w:r>
      <w:proofErr w:type="spellStart"/>
      <w:r>
        <w:rPr>
          <w:lang w:val="en-US"/>
        </w:rPr>
        <w:t>zadan</w:t>
      </w:r>
      <w:proofErr w:type="spellEnd"/>
      <w:r>
        <w:t xml:space="preserve">í, zvoľte tlačidlo </w:t>
      </w:r>
      <w:r w:rsidRPr="00CD2FE4">
        <w:rPr>
          <w:b/>
          <w:bCs/>
          <w:lang w:val="en-US"/>
        </w:rPr>
        <w:t>[</w:t>
      </w:r>
      <w:proofErr w:type="spellStart"/>
      <w:r w:rsidRPr="00CD2FE4">
        <w:rPr>
          <w:b/>
          <w:bCs/>
          <w:lang w:val="en-US"/>
        </w:rPr>
        <w:t>Prihl</w:t>
      </w:r>
      <w:r w:rsidRPr="00CD2FE4">
        <w:rPr>
          <w:b/>
          <w:bCs/>
        </w:rPr>
        <w:t>ásiť</w:t>
      </w:r>
      <w:proofErr w:type="spellEnd"/>
      <w:r w:rsidRPr="00CD2FE4">
        <w:rPr>
          <w:b/>
          <w:bCs/>
        </w:rPr>
        <w:t xml:space="preserve"> sa</w:t>
      </w:r>
      <w:r w:rsidRPr="00CD2FE4">
        <w:rPr>
          <w:b/>
          <w:bCs/>
          <w:lang w:val="en-US"/>
        </w:rPr>
        <w:t>]</w:t>
      </w:r>
    </w:p>
    <w:p w14:paraId="5B20D328" w14:textId="77777777" w:rsidR="00004CED" w:rsidRDefault="00004CED" w:rsidP="00004CED">
      <w:pPr>
        <w:pStyle w:val="ListParagraph"/>
        <w:numPr>
          <w:ilvl w:val="0"/>
          <w:numId w:val="50"/>
        </w:numPr>
        <w:rPr>
          <w:lang w:val="en-US"/>
        </w:rPr>
      </w:pPr>
      <w:proofErr w:type="spellStart"/>
      <w:r>
        <w:rPr>
          <w:lang w:val="en-US"/>
        </w:rPr>
        <w:t>Systém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vykoná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overenie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prihlasovacích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údajov</w:t>
      </w:r>
      <w:proofErr w:type="spellEnd"/>
      <w:r>
        <w:rPr>
          <w:lang w:val="en-US"/>
        </w:rPr>
        <w:t xml:space="preserve"> a </w:t>
      </w:r>
      <w:proofErr w:type="spellStart"/>
      <w:r>
        <w:rPr>
          <w:lang w:val="en-US"/>
        </w:rPr>
        <w:t>prihlási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Vás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na</w:t>
      </w:r>
      <w:proofErr w:type="spellEnd"/>
      <w:r>
        <w:rPr>
          <w:lang w:val="en-US"/>
        </w:rPr>
        <w:t xml:space="preserve"> portal extranet, </w:t>
      </w:r>
      <w:proofErr w:type="spellStart"/>
      <w:r>
        <w:rPr>
          <w:lang w:val="en-US"/>
        </w:rPr>
        <w:t>kde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získate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prístup</w:t>
      </w:r>
      <w:proofErr w:type="spellEnd"/>
      <w:r>
        <w:rPr>
          <w:lang w:val="en-US"/>
        </w:rPr>
        <w:t xml:space="preserve"> k </w:t>
      </w:r>
      <w:proofErr w:type="spellStart"/>
      <w:r>
        <w:rPr>
          <w:lang w:val="en-US"/>
        </w:rPr>
        <w:t>aplikáciam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ktoré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máte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priradené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oprávnenia</w:t>
      </w:r>
      <w:proofErr w:type="spellEnd"/>
      <w:r>
        <w:rPr>
          <w:lang w:val="en-US"/>
        </w:rPr>
        <w:t xml:space="preserve">. </w:t>
      </w:r>
    </w:p>
    <w:p w14:paraId="12A38120" w14:textId="74EE9872" w:rsidR="005E1417" w:rsidRDefault="00683265" w:rsidP="00683265">
      <w:pPr>
        <w:pStyle w:val="ListParagraph"/>
      </w:pPr>
      <w:r w:rsidRPr="00882BFC">
        <w:rPr>
          <w:noProof/>
        </w:rPr>
        <w:drawing>
          <wp:inline distT="0" distB="0" distL="0" distR="0" wp14:anchorId="259D5CA1" wp14:editId="20F74237">
            <wp:extent cx="5731510" cy="2188210"/>
            <wp:effectExtent l="0" t="0" r="2540" b="2540"/>
            <wp:docPr id="1230914633" name="Picture 1230914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8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B4575" w14:textId="77777777" w:rsidR="005E1417" w:rsidRDefault="005E1417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eastAsiaTheme="minorEastAsia"/>
          <w:sz w:val="22"/>
          <w:szCs w:val="22"/>
          <w:lang w:eastAsia="sk-SK"/>
        </w:rPr>
      </w:pPr>
      <w:r>
        <w:br w:type="page"/>
      </w:r>
    </w:p>
    <w:p w14:paraId="0AD9F93B" w14:textId="43684E8A" w:rsidR="0021378D" w:rsidRPr="00882BFC" w:rsidRDefault="0021378D" w:rsidP="0021378D">
      <w:pPr>
        <w:pStyle w:val="Heading2"/>
      </w:pPr>
      <w:bookmarkStart w:id="15" w:name="_Toc152617389"/>
      <w:r w:rsidRPr="00882BFC">
        <w:lastRenderedPageBreak/>
        <w:t xml:space="preserve">Prihlasovanie prostredníctvom </w:t>
      </w:r>
      <w:proofErr w:type="spellStart"/>
      <w:r w:rsidRPr="00882BFC">
        <w:t>eID</w:t>
      </w:r>
      <w:bookmarkEnd w:id="5"/>
      <w:bookmarkEnd w:id="15"/>
      <w:proofErr w:type="spellEnd"/>
    </w:p>
    <w:p w14:paraId="673AF1D2" w14:textId="77777777" w:rsidR="0021378D" w:rsidRPr="00882BFC" w:rsidRDefault="0021378D" w:rsidP="0021378D">
      <w:pPr>
        <w:jc w:val="both"/>
        <w:rPr>
          <w:sz w:val="22"/>
          <w:szCs w:val="22"/>
        </w:rPr>
      </w:pPr>
      <w:r w:rsidRPr="00882BFC">
        <w:rPr>
          <w:sz w:val="22"/>
          <w:szCs w:val="22"/>
        </w:rPr>
        <w:t xml:space="preserve">V rámci systému NBS IAM je možné vykonať overovanie používateľských identít voči Ústrednému portálu verejnej správy. </w:t>
      </w:r>
    </w:p>
    <w:p w14:paraId="5B5BF7A1" w14:textId="77777777" w:rsidR="0021378D" w:rsidRPr="00882BFC" w:rsidRDefault="0021378D" w:rsidP="0021378D">
      <w:pPr>
        <w:jc w:val="both"/>
        <w:rPr>
          <w:sz w:val="22"/>
          <w:szCs w:val="22"/>
        </w:rPr>
      </w:pPr>
    </w:p>
    <w:p w14:paraId="7237BC5E" w14:textId="77777777" w:rsidR="0021378D" w:rsidRPr="00882BFC" w:rsidRDefault="0021378D" w:rsidP="0021378D">
      <w:pPr>
        <w:jc w:val="both"/>
        <w:rPr>
          <w:sz w:val="22"/>
          <w:szCs w:val="22"/>
        </w:rPr>
      </w:pPr>
      <w:r w:rsidRPr="00882BFC">
        <w:rPr>
          <w:sz w:val="22"/>
          <w:szCs w:val="22"/>
        </w:rPr>
        <w:t xml:space="preserve">Pre využívanie tejto možnosti prihlasovanie je potrebné: </w:t>
      </w:r>
    </w:p>
    <w:p w14:paraId="5F425D07" w14:textId="77777777" w:rsidR="0021378D" w:rsidRPr="00882BFC" w:rsidRDefault="0021378D" w:rsidP="0021378D">
      <w:pPr>
        <w:pStyle w:val="ListParagraph"/>
        <w:numPr>
          <w:ilvl w:val="0"/>
          <w:numId w:val="46"/>
        </w:numPr>
        <w:jc w:val="both"/>
      </w:pPr>
      <w:r w:rsidRPr="00882BFC">
        <w:t>mať vytvorenú identitu Zamestnanca externého subjektu v systéme NBS IAM</w:t>
      </w:r>
    </w:p>
    <w:p w14:paraId="0FF7D18D" w14:textId="77777777" w:rsidR="0021378D" w:rsidRPr="00882BFC" w:rsidRDefault="0021378D" w:rsidP="0021378D">
      <w:pPr>
        <w:pStyle w:val="ListParagraph"/>
        <w:numPr>
          <w:ilvl w:val="0"/>
          <w:numId w:val="46"/>
        </w:numPr>
        <w:jc w:val="both"/>
      </w:pPr>
      <w:r w:rsidRPr="00882BFC">
        <w:t>mať vytvorenú identitu na Ústrednom portáli verejnej správy</w:t>
      </w:r>
    </w:p>
    <w:p w14:paraId="312ED94D" w14:textId="77777777" w:rsidR="0021378D" w:rsidRPr="00882BFC" w:rsidRDefault="0021378D" w:rsidP="0021378D">
      <w:pPr>
        <w:pStyle w:val="ListParagraph"/>
        <w:numPr>
          <w:ilvl w:val="0"/>
          <w:numId w:val="46"/>
        </w:numPr>
        <w:jc w:val="both"/>
      </w:pPr>
      <w:r w:rsidRPr="00882BFC">
        <w:t>mať platný občiansky preukaz, vydaný Ministerstvom Vnútra Slovenskej republiky</w:t>
      </w:r>
    </w:p>
    <w:p w14:paraId="6D5338F6" w14:textId="77777777" w:rsidR="0021378D" w:rsidRPr="00882BFC" w:rsidRDefault="0021378D" w:rsidP="0021378D">
      <w:pPr>
        <w:pStyle w:val="ListParagraph"/>
        <w:numPr>
          <w:ilvl w:val="0"/>
          <w:numId w:val="46"/>
        </w:numPr>
        <w:jc w:val="both"/>
      </w:pPr>
      <w:r w:rsidRPr="00882BFC">
        <w:t>mať PIN k </w:t>
      </w:r>
      <w:proofErr w:type="spellStart"/>
      <w:r w:rsidRPr="00882BFC">
        <w:t>eID</w:t>
      </w:r>
      <w:proofErr w:type="spellEnd"/>
      <w:r w:rsidRPr="00882BFC">
        <w:t xml:space="preserve"> karte pre prihlasovanie do UPVS</w:t>
      </w:r>
    </w:p>
    <w:p w14:paraId="2CBD14FA" w14:textId="77777777" w:rsidR="0021378D" w:rsidRPr="00882BFC" w:rsidRDefault="0021378D" w:rsidP="0021378D">
      <w:pPr>
        <w:pStyle w:val="ListParagraph"/>
        <w:numPr>
          <w:ilvl w:val="0"/>
          <w:numId w:val="46"/>
        </w:numPr>
        <w:jc w:val="both"/>
      </w:pPr>
      <w:r w:rsidRPr="00882BFC">
        <w:t>mať prihlasovacie údaje identity Zamestnanca externého subjektu</w:t>
      </w:r>
    </w:p>
    <w:p w14:paraId="6CDA8BF7" w14:textId="77777777" w:rsidR="0021378D" w:rsidRPr="00882BFC" w:rsidRDefault="0021378D" w:rsidP="0021378D">
      <w:pPr>
        <w:pStyle w:val="ListParagraph"/>
        <w:numPr>
          <w:ilvl w:val="0"/>
          <w:numId w:val="46"/>
        </w:numPr>
        <w:jc w:val="both"/>
      </w:pPr>
      <w:r w:rsidRPr="00882BFC">
        <w:t>vykonať stotožnenie identít medzi UPVS a NBS IAM (vykonať prvotné prihlasovanie)</w:t>
      </w:r>
    </w:p>
    <w:p w14:paraId="17387812" w14:textId="77777777" w:rsidR="0021378D" w:rsidRPr="00882BFC" w:rsidRDefault="0021378D" w:rsidP="0021378D">
      <w:pPr>
        <w:pStyle w:val="Heading3"/>
      </w:pPr>
      <w:bookmarkStart w:id="16" w:name="_Toc152054261"/>
      <w:r w:rsidRPr="00882BFC">
        <w:t xml:space="preserve">Prvotné prihlasovanie prostredníctvom </w:t>
      </w:r>
      <w:proofErr w:type="spellStart"/>
      <w:r w:rsidRPr="00882BFC">
        <w:t>eID</w:t>
      </w:r>
      <w:bookmarkEnd w:id="16"/>
      <w:proofErr w:type="spellEnd"/>
    </w:p>
    <w:p w14:paraId="6C630F65" w14:textId="77777777" w:rsidR="0021378D" w:rsidRPr="00882BFC" w:rsidRDefault="0021378D" w:rsidP="0021378D">
      <w:pPr>
        <w:jc w:val="both"/>
        <w:rPr>
          <w:sz w:val="22"/>
          <w:szCs w:val="22"/>
        </w:rPr>
      </w:pPr>
      <w:r w:rsidRPr="00882BFC">
        <w:rPr>
          <w:sz w:val="22"/>
          <w:szCs w:val="22"/>
        </w:rPr>
        <w:t>Nasledujúci postup definuje kroky prvotného prihlasovania Zamestnanca externého subjektu a jeho stotožnenie s identitou v NBS IAM.</w:t>
      </w:r>
    </w:p>
    <w:p w14:paraId="2F52931F" w14:textId="77777777" w:rsidR="0021378D" w:rsidRPr="00882BFC" w:rsidRDefault="0021378D" w:rsidP="0021378D">
      <w:pPr>
        <w:jc w:val="both"/>
        <w:rPr>
          <w:sz w:val="22"/>
          <w:szCs w:val="22"/>
        </w:rPr>
      </w:pPr>
    </w:p>
    <w:p w14:paraId="0DE2E8CD" w14:textId="77777777" w:rsidR="0021378D" w:rsidRPr="00882BFC" w:rsidRDefault="0021378D" w:rsidP="0021378D">
      <w:pPr>
        <w:jc w:val="both"/>
        <w:rPr>
          <w:sz w:val="22"/>
          <w:szCs w:val="22"/>
        </w:rPr>
      </w:pPr>
      <w:r w:rsidRPr="00882BFC">
        <w:rPr>
          <w:sz w:val="22"/>
          <w:szCs w:val="22"/>
        </w:rPr>
        <w:t xml:space="preserve">Postup prvotného prehlasovania prostredníctvom </w:t>
      </w:r>
      <w:proofErr w:type="spellStart"/>
      <w:r w:rsidRPr="00882BFC">
        <w:rPr>
          <w:sz w:val="22"/>
          <w:szCs w:val="22"/>
        </w:rPr>
        <w:t>eID</w:t>
      </w:r>
      <w:proofErr w:type="spellEnd"/>
      <w:r w:rsidRPr="00882BFC">
        <w:rPr>
          <w:sz w:val="22"/>
          <w:szCs w:val="22"/>
        </w:rPr>
        <w:t xml:space="preserve"> je nasledovný:</w:t>
      </w:r>
    </w:p>
    <w:p w14:paraId="5509C076" w14:textId="77777777" w:rsidR="0021378D" w:rsidRPr="00882BFC" w:rsidRDefault="0021378D" w:rsidP="0021378D">
      <w:pPr>
        <w:pStyle w:val="ListParagraph"/>
        <w:numPr>
          <w:ilvl w:val="0"/>
          <w:numId w:val="47"/>
        </w:numPr>
        <w:jc w:val="both"/>
      </w:pPr>
      <w:r w:rsidRPr="00882BFC">
        <w:t>Vo Vašom webovom prehliadači pristúpte na stránku portálu NBS IAM</w:t>
      </w:r>
    </w:p>
    <w:p w14:paraId="72294D59" w14:textId="77777777" w:rsidR="0021378D" w:rsidRPr="00882BFC" w:rsidRDefault="0021378D" w:rsidP="0021378D">
      <w:pPr>
        <w:pStyle w:val="ListParagraph"/>
        <w:jc w:val="both"/>
      </w:pPr>
      <w:r w:rsidRPr="00882BFC">
        <w:t xml:space="preserve">TEST: </w:t>
      </w:r>
      <w:hyperlink r:id="rId14" w:history="1">
        <w:r w:rsidRPr="00882BFC">
          <w:rPr>
            <w:rStyle w:val="Hyperlink"/>
          </w:rPr>
          <w:t>https://extranet-test.nbs.sk</w:t>
        </w:r>
      </w:hyperlink>
      <w:r w:rsidRPr="00882BFC">
        <w:t xml:space="preserve"> </w:t>
      </w:r>
    </w:p>
    <w:p w14:paraId="35895169" w14:textId="77777777" w:rsidR="0021378D" w:rsidRPr="00882BFC" w:rsidRDefault="0021378D" w:rsidP="0021378D">
      <w:pPr>
        <w:pStyle w:val="ListParagraph"/>
        <w:jc w:val="both"/>
      </w:pPr>
      <w:r w:rsidRPr="00882BFC">
        <w:t xml:space="preserve">PROD: </w:t>
      </w:r>
      <w:hyperlink r:id="rId15" w:history="1">
        <w:r w:rsidRPr="00882BFC">
          <w:rPr>
            <w:rStyle w:val="Hyperlink"/>
          </w:rPr>
          <w:t>https://extranet.nbs.sk</w:t>
        </w:r>
      </w:hyperlink>
    </w:p>
    <w:p w14:paraId="7004E935" w14:textId="77777777" w:rsidR="0021378D" w:rsidRPr="00882BFC" w:rsidRDefault="0021378D" w:rsidP="0021378D">
      <w:pPr>
        <w:pStyle w:val="ListParagraph"/>
        <w:jc w:val="both"/>
      </w:pPr>
    </w:p>
    <w:p w14:paraId="07737BB6" w14:textId="77777777" w:rsidR="0021378D" w:rsidRPr="00882BFC" w:rsidRDefault="0021378D" w:rsidP="0021378D">
      <w:pPr>
        <w:pStyle w:val="ListParagraph"/>
        <w:numPr>
          <w:ilvl w:val="0"/>
          <w:numId w:val="47"/>
        </w:numPr>
        <w:jc w:val="both"/>
      </w:pPr>
      <w:r w:rsidRPr="00882BFC">
        <w:t>Zobrazí sa Vám prihlasovací formulár</w:t>
      </w:r>
    </w:p>
    <w:p w14:paraId="745DA67E" w14:textId="77777777" w:rsidR="0021378D" w:rsidRPr="00882BFC" w:rsidRDefault="0021378D" w:rsidP="0021378D">
      <w:pPr>
        <w:pStyle w:val="ListParagraph"/>
        <w:jc w:val="center"/>
      </w:pPr>
      <w:r w:rsidRPr="00882BFC">
        <w:rPr>
          <w:noProof/>
        </w:rPr>
        <w:drawing>
          <wp:inline distT="0" distB="0" distL="0" distR="0" wp14:anchorId="3D5B662E" wp14:editId="766BCB7F">
            <wp:extent cx="3739486" cy="2861159"/>
            <wp:effectExtent l="0" t="0" r="0" b="0"/>
            <wp:docPr id="8461067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10678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49541" cy="2868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A8F6F" w14:textId="60CECE54" w:rsidR="0021378D" w:rsidRDefault="0021378D" w:rsidP="0021378D">
      <w:pPr>
        <w:pStyle w:val="ListParagraph"/>
        <w:numPr>
          <w:ilvl w:val="0"/>
          <w:numId w:val="47"/>
        </w:numPr>
        <w:jc w:val="both"/>
      </w:pPr>
      <w:r w:rsidRPr="00882BFC">
        <w:t>Vyberte tlačidlo [slovensko.sk]</w:t>
      </w:r>
    </w:p>
    <w:p w14:paraId="00AD40A3" w14:textId="77777777" w:rsidR="0021378D" w:rsidRPr="00882BFC" w:rsidRDefault="0021378D" w:rsidP="0021378D">
      <w:pPr>
        <w:pStyle w:val="ListParagraph"/>
        <w:jc w:val="both"/>
      </w:pPr>
    </w:p>
    <w:p w14:paraId="1195603F" w14:textId="77777777" w:rsidR="0021378D" w:rsidRPr="00882BFC" w:rsidRDefault="0021378D" w:rsidP="0021378D">
      <w:pPr>
        <w:pStyle w:val="ListParagraph"/>
        <w:jc w:val="center"/>
      </w:pPr>
      <w:r w:rsidRPr="00882BFC">
        <w:rPr>
          <w:noProof/>
        </w:rPr>
        <w:lastRenderedPageBreak/>
        <w:drawing>
          <wp:inline distT="0" distB="0" distL="0" distR="0" wp14:anchorId="206AD0B5" wp14:editId="3CD5761D">
            <wp:extent cx="4089586" cy="3126331"/>
            <wp:effectExtent l="0" t="0" r="6350" b="0"/>
            <wp:docPr id="13226832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05" cy="3138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9F8C0" w14:textId="78CE6898" w:rsidR="0021378D" w:rsidRDefault="0021378D" w:rsidP="0021378D">
      <w:pPr>
        <w:pStyle w:val="ListParagraph"/>
        <w:numPr>
          <w:ilvl w:val="0"/>
          <w:numId w:val="47"/>
        </w:numPr>
        <w:jc w:val="both"/>
      </w:pPr>
      <w:r w:rsidRPr="00882BFC">
        <w:t xml:space="preserve">Po stlačení tlačidla budete presmerovaný na portál slovensko.sk </w:t>
      </w:r>
    </w:p>
    <w:p w14:paraId="6FE8B500" w14:textId="77777777" w:rsidR="0021378D" w:rsidRPr="00882BFC" w:rsidRDefault="0021378D" w:rsidP="0021378D">
      <w:pPr>
        <w:pStyle w:val="ListParagraph"/>
        <w:jc w:val="both"/>
      </w:pPr>
    </w:p>
    <w:p w14:paraId="4D74C1FD" w14:textId="77777777" w:rsidR="0021378D" w:rsidRPr="00882BFC" w:rsidRDefault="0021378D" w:rsidP="0021378D">
      <w:pPr>
        <w:pStyle w:val="ListParagraph"/>
        <w:jc w:val="center"/>
      </w:pPr>
      <w:r w:rsidRPr="00882BFC">
        <w:rPr>
          <w:noProof/>
        </w:rPr>
        <w:drawing>
          <wp:inline distT="0" distB="0" distL="0" distR="0" wp14:anchorId="6420FF83" wp14:editId="5C60F569">
            <wp:extent cx="3316406" cy="3967701"/>
            <wp:effectExtent l="0" t="0" r="0" b="0"/>
            <wp:docPr id="18790663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698" cy="3975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2E83F" w14:textId="77777777" w:rsidR="0021378D" w:rsidRDefault="0021378D" w:rsidP="0021378D">
      <w:pPr>
        <w:pStyle w:val="ListParagraph"/>
        <w:numPr>
          <w:ilvl w:val="0"/>
          <w:numId w:val="47"/>
        </w:numPr>
        <w:jc w:val="both"/>
      </w:pPr>
      <w:r w:rsidRPr="00882BFC">
        <w:t xml:space="preserve">Vykonajte prihlásenie prostredníctvom </w:t>
      </w:r>
      <w:proofErr w:type="spellStart"/>
      <w:r w:rsidRPr="00882BFC">
        <w:t>eID</w:t>
      </w:r>
      <w:proofErr w:type="spellEnd"/>
      <w:r w:rsidRPr="00882BFC">
        <w:t xml:space="preserve"> (zadajte svoj BOK)</w:t>
      </w:r>
    </w:p>
    <w:p w14:paraId="08D46A7E" w14:textId="77777777" w:rsidR="0021378D" w:rsidRPr="00882BFC" w:rsidRDefault="0021378D" w:rsidP="0021378D">
      <w:pPr>
        <w:pStyle w:val="ListParagraph"/>
        <w:jc w:val="both"/>
      </w:pPr>
    </w:p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p w14:paraId="580620B0" w14:textId="77777777" w:rsidR="0021378D" w:rsidRPr="00882BFC" w:rsidRDefault="0021378D" w:rsidP="0021378D">
      <w:pPr>
        <w:pStyle w:val="ListParagraph"/>
      </w:pPr>
      <w:r w:rsidRPr="00882BFC">
        <w:rPr>
          <w:noProof/>
        </w:rPr>
        <w:lastRenderedPageBreak/>
        <w:drawing>
          <wp:inline distT="0" distB="0" distL="0" distR="0" wp14:anchorId="089E36DA" wp14:editId="2C96A431">
            <wp:extent cx="5454595" cy="3911418"/>
            <wp:effectExtent l="0" t="0" r="0" b="0"/>
            <wp:docPr id="13991135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113519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57336" cy="3913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0F3A0" w14:textId="77777777" w:rsidR="0021378D" w:rsidRDefault="0021378D" w:rsidP="0021378D">
      <w:pPr>
        <w:pStyle w:val="ListParagraph"/>
        <w:numPr>
          <w:ilvl w:val="0"/>
          <w:numId w:val="47"/>
        </w:numPr>
        <w:jc w:val="both"/>
      </w:pPr>
      <w:r w:rsidRPr="00882BFC">
        <w:t>V prípade že máte nastavené zastupovanie za iné subjekty tieto ignorujte a vyberte Vašu identitu.</w:t>
      </w:r>
    </w:p>
    <w:p w14:paraId="512F2C59" w14:textId="77777777" w:rsidR="0021378D" w:rsidRPr="00882BFC" w:rsidRDefault="0021378D" w:rsidP="0021378D">
      <w:pPr>
        <w:pStyle w:val="ListParagraph"/>
        <w:jc w:val="both"/>
      </w:pPr>
    </w:p>
    <w:p w14:paraId="19C5297A" w14:textId="77777777" w:rsidR="0021378D" w:rsidRPr="00882BFC" w:rsidRDefault="0021378D" w:rsidP="005E1417">
      <w:pPr>
        <w:pStyle w:val="ListParagraph"/>
        <w:jc w:val="center"/>
      </w:pPr>
      <w:r w:rsidRPr="00882BFC">
        <w:rPr>
          <w:noProof/>
        </w:rPr>
        <w:drawing>
          <wp:inline distT="0" distB="0" distL="0" distR="0" wp14:anchorId="158C030D" wp14:editId="375DCFEE">
            <wp:extent cx="4889133" cy="2754920"/>
            <wp:effectExtent l="0" t="0" r="6985" b="7620"/>
            <wp:docPr id="265443529" name="Picture 265443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616" cy="2761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4EA50" w14:textId="77777777" w:rsidR="0021378D" w:rsidRPr="00882BFC" w:rsidRDefault="0021378D" w:rsidP="0021378D">
      <w:pPr>
        <w:pStyle w:val="ListParagraph"/>
        <w:numPr>
          <w:ilvl w:val="0"/>
          <w:numId w:val="47"/>
        </w:numPr>
        <w:jc w:val="both"/>
      </w:pPr>
      <w:r w:rsidRPr="00882BFC">
        <w:t>Po stlačení tlačidla [Prihlásiť sa] budete presmerovaný späť na portál NBS IAM, kde je potrebné vykonať stotožnenie Identít medzi portálmi UPVS a NBS IAM.</w:t>
      </w:r>
    </w:p>
    <w:p w14:paraId="722DD35B" w14:textId="77777777" w:rsidR="0021378D" w:rsidRPr="00882BFC" w:rsidRDefault="0021378D" w:rsidP="0021378D">
      <w:pPr>
        <w:pStyle w:val="ListParagraph"/>
        <w:numPr>
          <w:ilvl w:val="0"/>
          <w:numId w:val="47"/>
        </w:numPr>
        <w:jc w:val="both"/>
      </w:pPr>
      <w:r w:rsidRPr="00882BFC">
        <w:t xml:space="preserve">Pre tento krok je potrebné vykonať prihlasovanie prostredníctvom Vám pridelených prístupových údajov (meno/heslo príp. certifikát) </w:t>
      </w:r>
    </w:p>
    <w:p w14:paraId="63123128" w14:textId="77777777" w:rsidR="0021378D" w:rsidRPr="00882BFC" w:rsidRDefault="0021378D" w:rsidP="0021378D">
      <w:pPr>
        <w:pStyle w:val="ListParagraph"/>
        <w:jc w:val="both"/>
      </w:pPr>
      <w:r w:rsidRPr="00882BFC">
        <w:rPr>
          <w:b/>
          <w:bCs/>
          <w:color w:val="FF0000"/>
        </w:rPr>
        <w:lastRenderedPageBreak/>
        <w:t xml:space="preserve">Poznámka: </w:t>
      </w:r>
      <w:r w:rsidRPr="00882BFC">
        <w:t xml:space="preserve">Krok stotožnenia identít sa vykoná iba pri prvotnom prihlásení prostredníctvom UPVS. Každé ďalšie prihlasovanie prostredníctvom </w:t>
      </w:r>
      <w:proofErr w:type="spellStart"/>
      <w:r w:rsidRPr="00882BFC">
        <w:t>eID</w:t>
      </w:r>
      <w:proofErr w:type="spellEnd"/>
      <w:r w:rsidRPr="00882BFC">
        <w:t xml:space="preserve"> je už automatické bez potreby opätovného stotožnenia oboch identít.</w:t>
      </w:r>
    </w:p>
    <w:p w14:paraId="4BF4C956" w14:textId="77777777" w:rsidR="0021378D" w:rsidRDefault="0021378D" w:rsidP="0021378D">
      <w:pPr>
        <w:pStyle w:val="ListParagraph"/>
      </w:pPr>
    </w:p>
    <w:p w14:paraId="08DCC11C" w14:textId="77777777" w:rsidR="0021378D" w:rsidRDefault="0021378D" w:rsidP="0021378D">
      <w:pPr>
        <w:pStyle w:val="ListParagraph"/>
        <w:numPr>
          <w:ilvl w:val="0"/>
          <w:numId w:val="47"/>
        </w:numPr>
      </w:pPr>
      <w:r w:rsidRPr="00882BFC">
        <w:t xml:space="preserve">Zadajte </w:t>
      </w:r>
      <w:r w:rsidRPr="00882BFC">
        <w:rPr>
          <w:b/>
          <w:bCs/>
          <w:u w:val="single"/>
        </w:rPr>
        <w:t>svoje prihlasovacie údaje</w:t>
      </w:r>
      <w:r w:rsidRPr="00882BFC">
        <w:t xml:space="preserve"> pre stotožnenie identít a stlačte tlačidlo [Prihlásiť sa]</w:t>
      </w:r>
    </w:p>
    <w:p w14:paraId="638A0FC8" w14:textId="77777777" w:rsidR="0021378D" w:rsidRPr="00882BFC" w:rsidRDefault="0021378D" w:rsidP="005E1417">
      <w:pPr>
        <w:pStyle w:val="ListParagraph"/>
        <w:jc w:val="center"/>
      </w:pPr>
      <w:r w:rsidRPr="00882BFC">
        <w:rPr>
          <w:noProof/>
        </w:rPr>
        <w:drawing>
          <wp:inline distT="0" distB="0" distL="0" distR="0" wp14:anchorId="24FEBEDF" wp14:editId="3839B5E8">
            <wp:extent cx="4277317" cy="3307742"/>
            <wp:effectExtent l="0" t="0" r="9525" b="6985"/>
            <wp:docPr id="1983744422" name="Picture 1983744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88161" cy="3316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C5B60" w14:textId="77777777" w:rsidR="0021378D" w:rsidRDefault="0021378D" w:rsidP="0021378D">
      <w:pPr>
        <w:pStyle w:val="ListParagraph"/>
        <w:numPr>
          <w:ilvl w:val="0"/>
          <w:numId w:val="47"/>
        </w:numPr>
      </w:pPr>
      <w:r w:rsidRPr="00882BFC">
        <w:t xml:space="preserve">Systém overení Vašu totožnosti v systéme NBS IAM a sprístupní Vám obsah </w:t>
      </w:r>
      <w:proofErr w:type="spellStart"/>
      <w:r w:rsidRPr="00882BFC">
        <w:t>extranet</w:t>
      </w:r>
      <w:proofErr w:type="spellEnd"/>
      <w:r w:rsidRPr="00882BFC">
        <w:t xml:space="preserve"> portálu.</w:t>
      </w:r>
    </w:p>
    <w:p w14:paraId="1D9A450C" w14:textId="77777777" w:rsidR="0021378D" w:rsidRPr="00882BFC" w:rsidRDefault="0021378D" w:rsidP="0021378D">
      <w:pPr>
        <w:pStyle w:val="ListParagraph"/>
      </w:pPr>
    </w:p>
    <w:p w14:paraId="37EE4A4A" w14:textId="0925BC95" w:rsidR="0021378D" w:rsidRPr="00882BFC" w:rsidRDefault="0021378D" w:rsidP="005E1417">
      <w:pPr>
        <w:pStyle w:val="ListParagraph"/>
        <w:jc w:val="center"/>
      </w:pPr>
      <w:r w:rsidRPr="00882BFC">
        <w:rPr>
          <w:noProof/>
        </w:rPr>
        <w:drawing>
          <wp:inline distT="0" distB="0" distL="0" distR="0" wp14:anchorId="3461184A" wp14:editId="0BED9C96">
            <wp:extent cx="5731510" cy="2188210"/>
            <wp:effectExtent l="0" t="0" r="2540" b="2540"/>
            <wp:docPr id="1757627121" name="Picture 1757627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8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4CC21" w14:textId="77777777" w:rsidR="0021378D" w:rsidRPr="00882BFC" w:rsidRDefault="0021378D" w:rsidP="0021378D">
      <w:pPr>
        <w:pStyle w:val="Heading3"/>
      </w:pPr>
      <w:bookmarkStart w:id="17" w:name="_Toc152054262"/>
      <w:r w:rsidRPr="00882BFC">
        <w:t xml:space="preserve">Opätovné prihlasovanie prostredníctvom </w:t>
      </w:r>
      <w:proofErr w:type="spellStart"/>
      <w:r w:rsidRPr="00882BFC">
        <w:t>eID</w:t>
      </w:r>
      <w:bookmarkEnd w:id="17"/>
      <w:proofErr w:type="spellEnd"/>
    </w:p>
    <w:p w14:paraId="0C37E043" w14:textId="77777777" w:rsidR="0021378D" w:rsidRPr="00882BFC" w:rsidRDefault="0021378D" w:rsidP="0021378D">
      <w:pPr>
        <w:jc w:val="both"/>
        <w:rPr>
          <w:sz w:val="22"/>
          <w:szCs w:val="22"/>
        </w:rPr>
      </w:pPr>
      <w:r w:rsidRPr="00882BFC">
        <w:rPr>
          <w:sz w:val="22"/>
          <w:szCs w:val="22"/>
        </w:rPr>
        <w:t>Predpokladom toho scenára je že na strane NBS IAM už došlo k prvotnému prihlasovaniu Zamestnanca externého subjektu prostredníctvom ÚPVS a jeho stotožneniu s identitou v NBS IAM.</w:t>
      </w:r>
    </w:p>
    <w:p w14:paraId="56A32EC0" w14:textId="77777777" w:rsidR="0021378D" w:rsidRPr="00882BFC" w:rsidRDefault="0021378D" w:rsidP="0021378D">
      <w:pPr>
        <w:rPr>
          <w:sz w:val="22"/>
          <w:szCs w:val="22"/>
        </w:rPr>
      </w:pPr>
    </w:p>
    <w:p w14:paraId="4D454F5F" w14:textId="77777777" w:rsidR="0021378D" w:rsidRPr="00882BFC" w:rsidRDefault="0021378D" w:rsidP="0021378D">
      <w:pPr>
        <w:rPr>
          <w:sz w:val="22"/>
          <w:szCs w:val="22"/>
        </w:rPr>
      </w:pPr>
      <w:r w:rsidRPr="00882BFC">
        <w:rPr>
          <w:sz w:val="22"/>
          <w:szCs w:val="22"/>
        </w:rPr>
        <w:t xml:space="preserve">Postup prihlasovania prostredníctvom </w:t>
      </w:r>
      <w:proofErr w:type="spellStart"/>
      <w:r w:rsidRPr="00882BFC">
        <w:rPr>
          <w:sz w:val="22"/>
          <w:szCs w:val="22"/>
        </w:rPr>
        <w:t>eID</w:t>
      </w:r>
      <w:proofErr w:type="spellEnd"/>
      <w:r w:rsidRPr="00882BFC">
        <w:rPr>
          <w:sz w:val="22"/>
          <w:szCs w:val="22"/>
        </w:rPr>
        <w:t xml:space="preserve"> je nasledovný:</w:t>
      </w:r>
    </w:p>
    <w:p w14:paraId="7702BE42" w14:textId="77777777" w:rsidR="0021378D" w:rsidRPr="00882BFC" w:rsidRDefault="0021378D" w:rsidP="0021378D">
      <w:pPr>
        <w:pStyle w:val="ListParagraph"/>
        <w:numPr>
          <w:ilvl w:val="0"/>
          <w:numId w:val="48"/>
        </w:numPr>
      </w:pPr>
      <w:r w:rsidRPr="00882BFC">
        <w:t>Vo Vašom webovom prehliadači pristúpte na stránku portálu NBS</w:t>
      </w:r>
    </w:p>
    <w:p w14:paraId="3F49E682" w14:textId="77777777" w:rsidR="0021378D" w:rsidRPr="00882BFC" w:rsidRDefault="0021378D" w:rsidP="0021378D">
      <w:pPr>
        <w:pStyle w:val="ListParagraph"/>
      </w:pPr>
      <w:r w:rsidRPr="00882BFC">
        <w:t xml:space="preserve">TEST: </w:t>
      </w:r>
      <w:hyperlink r:id="rId22" w:history="1">
        <w:r w:rsidRPr="00882BFC">
          <w:rPr>
            <w:rStyle w:val="Hyperlink"/>
          </w:rPr>
          <w:t>https://extranet-test.nbs.sk</w:t>
        </w:r>
      </w:hyperlink>
      <w:r w:rsidRPr="00882BFC">
        <w:t xml:space="preserve"> </w:t>
      </w:r>
    </w:p>
    <w:p w14:paraId="111CDEDF" w14:textId="77777777" w:rsidR="0021378D" w:rsidRPr="00882BFC" w:rsidRDefault="0021378D" w:rsidP="0021378D">
      <w:pPr>
        <w:pStyle w:val="ListParagraph"/>
      </w:pPr>
      <w:r w:rsidRPr="00882BFC">
        <w:lastRenderedPageBreak/>
        <w:t xml:space="preserve">PROD: </w:t>
      </w:r>
      <w:hyperlink r:id="rId23" w:history="1">
        <w:r w:rsidRPr="00882BFC">
          <w:rPr>
            <w:rStyle w:val="Hyperlink"/>
          </w:rPr>
          <w:t>https://extranet.nbs.sk</w:t>
        </w:r>
      </w:hyperlink>
    </w:p>
    <w:p w14:paraId="1B9EDC18" w14:textId="77777777" w:rsidR="0021378D" w:rsidRDefault="0021378D" w:rsidP="0021378D">
      <w:pPr>
        <w:pStyle w:val="ListParagraph"/>
      </w:pPr>
    </w:p>
    <w:p w14:paraId="386E3858" w14:textId="77777777" w:rsidR="0021378D" w:rsidRDefault="0021378D" w:rsidP="0021378D">
      <w:pPr>
        <w:pStyle w:val="ListParagraph"/>
      </w:pPr>
      <w:r w:rsidRPr="00C805BB">
        <w:rPr>
          <w:b/>
          <w:bCs/>
          <w:color w:val="FF0000"/>
        </w:rPr>
        <w:t>Poznámka:</w:t>
      </w:r>
      <w:r w:rsidRPr="00C805BB">
        <w:t xml:space="preserve"> pokiaľ sa používateľ chce prihlásiť cez UPVS, tak certifikát nevyberie, ale v pr</w:t>
      </w:r>
      <w:r>
        <w:t>í</w:t>
      </w:r>
      <w:r w:rsidRPr="00C805BB">
        <w:t xml:space="preserve">pade prehliadačov EDGE, resp. CHROME </w:t>
      </w:r>
      <w:r>
        <w:t xml:space="preserve">zvolí </w:t>
      </w:r>
      <w:r w:rsidRPr="00C805BB">
        <w:t xml:space="preserve">ponuku </w:t>
      </w:r>
      <w:proofErr w:type="spellStart"/>
      <w:r w:rsidRPr="00C805BB">
        <w:t>Cancel</w:t>
      </w:r>
      <w:proofErr w:type="spellEnd"/>
      <w:r w:rsidRPr="00C805BB">
        <w:t xml:space="preserve">(Zrušiť) v prípade FIREFOX ponuku </w:t>
      </w:r>
      <w:proofErr w:type="spellStart"/>
      <w:r w:rsidRPr="00C805BB">
        <w:t>Don’t</w:t>
      </w:r>
      <w:proofErr w:type="spellEnd"/>
      <w:r w:rsidRPr="00C805BB">
        <w:t xml:space="preserve"> </w:t>
      </w:r>
      <w:proofErr w:type="spellStart"/>
      <w:r w:rsidRPr="00C805BB">
        <w:t>sent</w:t>
      </w:r>
      <w:proofErr w:type="spellEnd"/>
      <w:r w:rsidRPr="00C805BB">
        <w:t xml:space="preserve"> </w:t>
      </w:r>
      <w:proofErr w:type="spellStart"/>
      <w:r w:rsidRPr="00C805BB">
        <w:t>certificate</w:t>
      </w:r>
      <w:proofErr w:type="spellEnd"/>
      <w:r w:rsidRPr="00C805BB">
        <w:t xml:space="preserve"> (Neposielaj certifikát).</w:t>
      </w:r>
    </w:p>
    <w:p w14:paraId="77746793" w14:textId="77777777" w:rsidR="0021378D" w:rsidRDefault="0021378D" w:rsidP="0021378D">
      <w:pPr>
        <w:pStyle w:val="ListParagraph"/>
      </w:pPr>
    </w:p>
    <w:p w14:paraId="47B669EA" w14:textId="77777777" w:rsidR="0021378D" w:rsidRPr="00882BFC" w:rsidRDefault="0021378D" w:rsidP="0021378D">
      <w:pPr>
        <w:pStyle w:val="ListParagraph"/>
        <w:numPr>
          <w:ilvl w:val="0"/>
          <w:numId w:val="48"/>
        </w:numPr>
      </w:pPr>
      <w:r w:rsidRPr="00882BFC">
        <w:t>Zobrazí sa Vám prihlasovací formulár</w:t>
      </w:r>
    </w:p>
    <w:p w14:paraId="3C0A050F" w14:textId="77777777" w:rsidR="0021378D" w:rsidRPr="00882BFC" w:rsidRDefault="0021378D" w:rsidP="0021378D">
      <w:pPr>
        <w:pStyle w:val="ListParagraph"/>
        <w:jc w:val="center"/>
      </w:pPr>
      <w:r w:rsidRPr="00882BFC">
        <w:rPr>
          <w:noProof/>
        </w:rPr>
        <w:drawing>
          <wp:inline distT="0" distB="0" distL="0" distR="0" wp14:anchorId="359CE7D5" wp14:editId="5F7698D7">
            <wp:extent cx="3380186" cy="2586251"/>
            <wp:effectExtent l="0" t="0" r="0" b="5080"/>
            <wp:docPr id="36893192" name="Picture 36893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10678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08045" cy="2607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0DC20" w14:textId="7D6ABFE9" w:rsidR="0021378D" w:rsidRPr="00882BFC" w:rsidRDefault="0021378D" w:rsidP="0021378D">
      <w:pPr>
        <w:pStyle w:val="ListParagraph"/>
        <w:numPr>
          <w:ilvl w:val="0"/>
          <w:numId w:val="48"/>
        </w:numPr>
      </w:pPr>
      <w:r w:rsidRPr="00882BFC">
        <w:t>Vyberte tlačidlo [slovensko.sk]</w:t>
      </w:r>
    </w:p>
    <w:p w14:paraId="6FB9A2FF" w14:textId="77777777" w:rsidR="0021378D" w:rsidRPr="00882BFC" w:rsidRDefault="0021378D" w:rsidP="0021378D">
      <w:pPr>
        <w:pStyle w:val="ListParagraph"/>
        <w:jc w:val="center"/>
      </w:pPr>
      <w:r w:rsidRPr="00882BFC">
        <w:rPr>
          <w:noProof/>
        </w:rPr>
        <w:drawing>
          <wp:inline distT="0" distB="0" distL="0" distR="0" wp14:anchorId="63D24E5D" wp14:editId="161532F5">
            <wp:extent cx="3641964" cy="2784143"/>
            <wp:effectExtent l="0" t="0" r="0" b="0"/>
            <wp:docPr id="125384562" name="Picture 125384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791" cy="2822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EF5A4" w14:textId="03513D84" w:rsidR="0021378D" w:rsidRDefault="0021378D" w:rsidP="0021378D">
      <w:pPr>
        <w:pStyle w:val="ListParagraph"/>
        <w:numPr>
          <w:ilvl w:val="0"/>
          <w:numId w:val="48"/>
        </w:numPr>
      </w:pPr>
      <w:r w:rsidRPr="00882BFC">
        <w:t xml:space="preserve">Po stlačení tlačidla budete presmerovaný na portál slovensko.sk </w:t>
      </w:r>
    </w:p>
    <w:p w14:paraId="361268B9" w14:textId="77777777" w:rsidR="0021378D" w:rsidRPr="00882BFC" w:rsidRDefault="0021378D" w:rsidP="0021378D">
      <w:pPr>
        <w:pStyle w:val="ListParagraph"/>
      </w:pPr>
    </w:p>
    <w:p w14:paraId="7B485A5E" w14:textId="77777777" w:rsidR="0021378D" w:rsidRPr="00882BFC" w:rsidRDefault="0021378D" w:rsidP="0021378D">
      <w:pPr>
        <w:pStyle w:val="ListParagraph"/>
        <w:jc w:val="center"/>
      </w:pPr>
      <w:r w:rsidRPr="00882BFC">
        <w:rPr>
          <w:noProof/>
        </w:rPr>
        <w:lastRenderedPageBreak/>
        <w:drawing>
          <wp:inline distT="0" distB="0" distL="0" distR="0" wp14:anchorId="4650AD6E" wp14:editId="6EE82F06">
            <wp:extent cx="3570544" cy="4271749"/>
            <wp:effectExtent l="0" t="0" r="0" b="0"/>
            <wp:docPr id="1607847185" name="Picture 1607847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421" cy="4275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FCE33" w14:textId="77777777" w:rsidR="0021378D" w:rsidRDefault="0021378D" w:rsidP="0021378D">
      <w:pPr>
        <w:pStyle w:val="ListParagraph"/>
        <w:numPr>
          <w:ilvl w:val="0"/>
          <w:numId w:val="48"/>
        </w:numPr>
        <w:jc w:val="both"/>
      </w:pPr>
      <w:r w:rsidRPr="00882BFC">
        <w:t xml:space="preserve">Vykonajte prihlásenie prostredníctvom </w:t>
      </w:r>
      <w:proofErr w:type="spellStart"/>
      <w:r w:rsidRPr="00882BFC">
        <w:t>eID</w:t>
      </w:r>
      <w:proofErr w:type="spellEnd"/>
      <w:r w:rsidRPr="00882BFC">
        <w:t xml:space="preserve"> (zadajte svoj BOK)</w:t>
      </w:r>
    </w:p>
    <w:p w14:paraId="56562C5B" w14:textId="77777777" w:rsidR="0021378D" w:rsidRPr="00882BFC" w:rsidRDefault="0021378D" w:rsidP="0021378D">
      <w:pPr>
        <w:pStyle w:val="ListParagraph"/>
        <w:jc w:val="both"/>
      </w:pPr>
    </w:p>
    <w:p w14:paraId="42F070E1" w14:textId="77777777" w:rsidR="0021378D" w:rsidRPr="00882BFC" w:rsidRDefault="0021378D" w:rsidP="0021378D">
      <w:pPr>
        <w:pStyle w:val="ListParagraph"/>
        <w:jc w:val="center"/>
      </w:pPr>
      <w:r w:rsidRPr="00882BFC">
        <w:rPr>
          <w:noProof/>
        </w:rPr>
        <w:drawing>
          <wp:inline distT="0" distB="0" distL="0" distR="0" wp14:anchorId="2914AE0A" wp14:editId="19658D87">
            <wp:extent cx="4178738" cy="2996518"/>
            <wp:effectExtent l="0" t="0" r="0" b="0"/>
            <wp:docPr id="4038471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84716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84214" cy="300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74F11" w14:textId="77777777" w:rsidR="0021378D" w:rsidRPr="00882BFC" w:rsidRDefault="0021378D" w:rsidP="0021378D">
      <w:pPr>
        <w:pStyle w:val="ListParagraph"/>
        <w:numPr>
          <w:ilvl w:val="0"/>
          <w:numId w:val="48"/>
        </w:numPr>
      </w:pPr>
      <w:r w:rsidRPr="00882BFC">
        <w:t xml:space="preserve">V prípade že máte nastavené zastupovanie za iné subjekty tieto ignorujte a vyberte Vašu identitu a vyberte </w:t>
      </w:r>
      <w:r>
        <w:rPr>
          <w:lang w:val="en-US"/>
        </w:rPr>
        <w:t>[</w:t>
      </w:r>
      <w:r>
        <w:t>P</w:t>
      </w:r>
      <w:r w:rsidRPr="00882BFC">
        <w:t>rihlásiť</w:t>
      </w:r>
      <w:r>
        <w:t xml:space="preserve"> sa].</w:t>
      </w:r>
    </w:p>
    <w:p w14:paraId="0811052A" w14:textId="77777777" w:rsidR="0021378D" w:rsidRPr="00882BFC" w:rsidRDefault="0021378D" w:rsidP="0021378D">
      <w:pPr>
        <w:pStyle w:val="ListParagraph"/>
      </w:pPr>
      <w:r w:rsidRPr="00882BFC">
        <w:rPr>
          <w:noProof/>
        </w:rPr>
        <w:lastRenderedPageBreak/>
        <w:drawing>
          <wp:inline distT="0" distB="0" distL="0" distR="0" wp14:anchorId="67F329FD" wp14:editId="769EC6B8">
            <wp:extent cx="4009613" cy="2259330"/>
            <wp:effectExtent l="0" t="0" r="0" b="7620"/>
            <wp:docPr id="914347851" name="Picture 914347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613" cy="225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FC266" w14:textId="77777777" w:rsidR="0021378D" w:rsidRDefault="0021378D" w:rsidP="0021378D">
      <w:pPr>
        <w:pStyle w:val="ListParagraph"/>
        <w:numPr>
          <w:ilvl w:val="0"/>
          <w:numId w:val="48"/>
        </w:numPr>
      </w:pPr>
      <w:r w:rsidRPr="00882BFC">
        <w:t xml:space="preserve">Systém overení Vašu totožnosti v systéme NBS IAM a sprístupní Vám obsah </w:t>
      </w:r>
      <w:proofErr w:type="spellStart"/>
      <w:r w:rsidRPr="00882BFC">
        <w:t>extranet</w:t>
      </w:r>
      <w:proofErr w:type="spellEnd"/>
      <w:r w:rsidRPr="00882BFC">
        <w:t xml:space="preserve"> portálu.</w:t>
      </w:r>
    </w:p>
    <w:p w14:paraId="61D187FD" w14:textId="77777777" w:rsidR="0021378D" w:rsidRPr="00882BFC" w:rsidRDefault="0021378D" w:rsidP="0021378D">
      <w:pPr>
        <w:pStyle w:val="ListParagraph"/>
      </w:pPr>
    </w:p>
    <w:p w14:paraId="19C65F15" w14:textId="552185CF" w:rsidR="00683265" w:rsidRDefault="0021378D" w:rsidP="0021378D">
      <w:pPr>
        <w:pStyle w:val="ListParagraph"/>
      </w:pPr>
      <w:r w:rsidRPr="00882BFC">
        <w:rPr>
          <w:noProof/>
        </w:rPr>
        <w:drawing>
          <wp:inline distT="0" distB="0" distL="0" distR="0" wp14:anchorId="443A6BB1" wp14:editId="1042400B">
            <wp:extent cx="4914900" cy="1876440"/>
            <wp:effectExtent l="0" t="0" r="0" b="9525"/>
            <wp:docPr id="914347853" name="Picture 914347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17996" cy="187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7270D" w14:textId="77777777" w:rsidR="00683265" w:rsidRDefault="00683265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eastAsiaTheme="minorEastAsia"/>
          <w:sz w:val="22"/>
          <w:szCs w:val="22"/>
          <w:lang w:eastAsia="sk-SK"/>
        </w:rPr>
      </w:pPr>
      <w:r>
        <w:br w:type="page"/>
      </w:r>
    </w:p>
    <w:p w14:paraId="78C2E604" w14:textId="71BB1A92" w:rsidR="00666A7D" w:rsidRPr="0046339A" w:rsidRDefault="25EBC82E" w:rsidP="00692115">
      <w:pPr>
        <w:pStyle w:val="Heading1"/>
      </w:pPr>
      <w:bookmarkStart w:id="18" w:name="_Toc530725609"/>
      <w:bookmarkStart w:id="19" w:name="_Toc95690452"/>
      <w:bookmarkStart w:id="20" w:name="_Toc152617390"/>
      <w:r>
        <w:lastRenderedPageBreak/>
        <w:t xml:space="preserve">Popis </w:t>
      </w:r>
      <w:r w:rsidRPr="00692115">
        <w:t>p</w:t>
      </w:r>
      <w:r w:rsidR="296643DE" w:rsidRPr="00692115">
        <w:t>oužívate</w:t>
      </w:r>
      <w:r w:rsidR="296643DE" w:rsidRPr="00692115">
        <w:rPr>
          <w:rFonts w:ascii="Calibri" w:hAnsi="Calibri" w:cs="Calibri"/>
        </w:rPr>
        <w:t>ľ</w:t>
      </w:r>
      <w:r w:rsidR="296643DE" w:rsidRPr="00692115">
        <w:t>ské</w:t>
      </w:r>
      <w:r w:rsidRPr="00692115">
        <w:t>ho</w:t>
      </w:r>
      <w:r w:rsidR="296643DE">
        <w:t xml:space="preserve"> rozhrani</w:t>
      </w:r>
      <w:bookmarkEnd w:id="18"/>
      <w:bookmarkEnd w:id="19"/>
      <w:r>
        <w:t>a</w:t>
      </w:r>
      <w:bookmarkEnd w:id="20"/>
    </w:p>
    <w:p w14:paraId="67FF203C" w14:textId="6428E202" w:rsidR="00666A7D" w:rsidRPr="00997A89" w:rsidRDefault="00666A7D" w:rsidP="00666A7D">
      <w:pPr>
        <w:jc w:val="both"/>
        <w:rPr>
          <w:szCs w:val="22"/>
        </w:rPr>
      </w:pPr>
      <w:r w:rsidRPr="00997A89">
        <w:rPr>
          <w:szCs w:val="22"/>
        </w:rPr>
        <w:t xml:space="preserve">Nasledujúca kapitola popisuje jednotlivé položky používateľského rozhrania. </w:t>
      </w:r>
    </w:p>
    <w:p w14:paraId="41849682" w14:textId="07E3B6F2" w:rsidR="00666A7D" w:rsidRPr="0046339A" w:rsidRDefault="296643DE" w:rsidP="00666A7D">
      <w:pPr>
        <w:pStyle w:val="Heading2"/>
      </w:pPr>
      <w:bookmarkStart w:id="21" w:name="_Toc530725610"/>
      <w:bookmarkStart w:id="22" w:name="_Toc95690453"/>
      <w:bookmarkStart w:id="23" w:name="_Toc152617391"/>
      <w:r>
        <w:t>Domov</w:t>
      </w:r>
      <w:bookmarkEnd w:id="21"/>
      <w:bookmarkEnd w:id="22"/>
      <w:bookmarkEnd w:id="23"/>
    </w:p>
    <w:p w14:paraId="168EC49B" w14:textId="149A9E40" w:rsidR="00666A7D" w:rsidRDefault="00666A7D" w:rsidP="00B80B22">
      <w:pPr>
        <w:jc w:val="both"/>
        <w:rPr>
          <w:szCs w:val="22"/>
        </w:rPr>
      </w:pPr>
      <w:r w:rsidRPr="00997A89">
        <w:rPr>
          <w:szCs w:val="22"/>
        </w:rPr>
        <w:t xml:space="preserve">Na túto obrazovku je používateľ presmerovaný po prihlásení do aplikácie. Obrazovka informuje prihláseného používateľa o jeho aktuálnom nastavení prístupových oprávnení prostredníctvom priradených rolí (v časti </w:t>
      </w:r>
      <w:r w:rsidRPr="00997A89">
        <w:rPr>
          <w:b/>
          <w:bCs/>
          <w:noProof/>
          <w:szCs w:val="22"/>
          <w:lang w:eastAsia="cs-CZ"/>
        </w:rPr>
        <w:t>Moje priradenia</w:t>
      </w:r>
      <w:r w:rsidRPr="00997A89">
        <w:rPr>
          <w:szCs w:val="22"/>
        </w:rPr>
        <w:t>)</w:t>
      </w:r>
      <w:r w:rsidR="00AD16E7" w:rsidRPr="00997A89">
        <w:rPr>
          <w:szCs w:val="22"/>
        </w:rPr>
        <w:t>.</w:t>
      </w:r>
      <w:r w:rsidRPr="00997A89">
        <w:rPr>
          <w:szCs w:val="22"/>
        </w:rPr>
        <w:t xml:space="preserve"> </w:t>
      </w:r>
      <w:r w:rsidR="00AD16E7" w:rsidRPr="00997A89">
        <w:rPr>
          <w:szCs w:val="22"/>
        </w:rPr>
        <w:t>Ď</w:t>
      </w:r>
      <w:r w:rsidRPr="00997A89">
        <w:rPr>
          <w:szCs w:val="22"/>
        </w:rPr>
        <w:t>alej k</w:t>
      </w:r>
      <w:r w:rsidR="00D21C31">
        <w:rPr>
          <w:szCs w:val="22"/>
        </w:rPr>
        <w:t> </w:t>
      </w:r>
      <w:r w:rsidRPr="00997A89">
        <w:rPr>
          <w:szCs w:val="22"/>
        </w:rPr>
        <w:t>dispozícii</w:t>
      </w:r>
      <w:r w:rsidR="00D21C31">
        <w:rPr>
          <w:szCs w:val="22"/>
        </w:rPr>
        <w:t xml:space="preserve"> je</w:t>
      </w:r>
      <w:r w:rsidRPr="00997A89">
        <w:rPr>
          <w:szCs w:val="22"/>
        </w:rPr>
        <w:t xml:space="preserve"> informácia o účtoch do koncových systémov (v časti </w:t>
      </w:r>
      <w:r w:rsidRPr="00997A89">
        <w:rPr>
          <w:b/>
          <w:bCs/>
          <w:szCs w:val="22"/>
        </w:rPr>
        <w:t>Moje účty</w:t>
      </w:r>
      <w:r w:rsidRPr="00997A89">
        <w:rPr>
          <w:szCs w:val="22"/>
        </w:rPr>
        <w:t xml:space="preserve">). </w:t>
      </w:r>
    </w:p>
    <w:p w14:paraId="7A0CDC87" w14:textId="77777777" w:rsidR="00D21C31" w:rsidRPr="00997A89" w:rsidRDefault="00D21C31" w:rsidP="00B80B22">
      <w:pPr>
        <w:jc w:val="both"/>
        <w:rPr>
          <w:szCs w:val="22"/>
        </w:rPr>
      </w:pPr>
    </w:p>
    <w:p w14:paraId="7E193DCE" w14:textId="11E4557D" w:rsidR="00666A7D" w:rsidRPr="0046339A" w:rsidRDefault="00AD16E7" w:rsidP="00666A7D">
      <w:pPr>
        <w:keepNext/>
        <w:jc w:val="center"/>
        <w:rPr>
          <w:color w:val="000000" w:themeColor="text1"/>
        </w:rPr>
      </w:pPr>
      <w:r w:rsidRPr="00AD16E7">
        <w:rPr>
          <w:noProof/>
          <w:color w:val="000000" w:themeColor="text1"/>
        </w:rPr>
        <w:drawing>
          <wp:inline distT="0" distB="0" distL="0" distR="0" wp14:anchorId="7FB058F3" wp14:editId="442E9986">
            <wp:extent cx="6178550" cy="202561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18480" cy="2038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4FD53" w14:textId="320F0030" w:rsidR="00666A7D" w:rsidRPr="0046339A" w:rsidRDefault="00666A7D" w:rsidP="00666A7D">
      <w:pPr>
        <w:pStyle w:val="Caption"/>
        <w:jc w:val="center"/>
      </w:pPr>
      <w:bookmarkStart w:id="24" w:name="_Toc530725638"/>
      <w:r w:rsidRPr="0046339A">
        <w:t xml:space="preserve">Obrázok </w:t>
      </w:r>
      <w:r w:rsidRPr="0046339A">
        <w:rPr>
          <w:noProof/>
        </w:rPr>
        <w:fldChar w:fldCharType="begin"/>
      </w:r>
      <w:r w:rsidRPr="0046339A">
        <w:rPr>
          <w:noProof/>
        </w:rPr>
        <w:instrText xml:space="preserve"> SEQ Obrázok \* ARABIC </w:instrText>
      </w:r>
      <w:r w:rsidRPr="0046339A">
        <w:rPr>
          <w:noProof/>
        </w:rPr>
        <w:fldChar w:fldCharType="separate"/>
      </w:r>
      <w:r w:rsidR="003809A7">
        <w:rPr>
          <w:noProof/>
        </w:rPr>
        <w:t>1</w:t>
      </w:r>
      <w:r w:rsidRPr="0046339A">
        <w:rPr>
          <w:noProof/>
        </w:rPr>
        <w:fldChar w:fldCharType="end"/>
      </w:r>
      <w:r w:rsidRPr="0046339A">
        <w:t xml:space="preserve"> Používateľský </w:t>
      </w:r>
      <w:proofErr w:type="spellStart"/>
      <w:r w:rsidRPr="0046339A">
        <w:t>dashboard</w:t>
      </w:r>
      <w:proofErr w:type="spellEnd"/>
      <w:r w:rsidRPr="0046339A">
        <w:t xml:space="preserve"> – úvodná obrazovka po prihlásení</w:t>
      </w:r>
      <w:bookmarkEnd w:id="24"/>
    </w:p>
    <w:p w14:paraId="0A26D77D" w14:textId="77777777" w:rsidR="007A1BAE" w:rsidRPr="00997A89" w:rsidRDefault="00666A7D" w:rsidP="00B80B22">
      <w:pPr>
        <w:jc w:val="both"/>
        <w:rPr>
          <w:szCs w:val="22"/>
        </w:rPr>
      </w:pPr>
      <w:r w:rsidRPr="00997A89">
        <w:rPr>
          <w:szCs w:val="22"/>
        </w:rPr>
        <w:t xml:space="preserve">Pravá časť obrazovky slúži pre informácie o aktuálne prihlásenom používateľovi. </w:t>
      </w:r>
    </w:p>
    <w:p w14:paraId="22572BCD" w14:textId="0AB5B2D4" w:rsidR="00666A7D" w:rsidRDefault="00666A7D" w:rsidP="00B80B22">
      <w:pPr>
        <w:jc w:val="both"/>
        <w:rPr>
          <w:szCs w:val="22"/>
        </w:rPr>
      </w:pPr>
      <w:r w:rsidRPr="00997A89">
        <w:rPr>
          <w:szCs w:val="22"/>
        </w:rPr>
        <w:t>V ľavej časti obrazovky sú ďalšie ovládacie prvky (tlačidlá):</w:t>
      </w:r>
    </w:p>
    <w:p w14:paraId="779A1D9E" w14:textId="77777777" w:rsidR="00D21C31" w:rsidRPr="00997A89" w:rsidRDefault="00D21C31" w:rsidP="00B80B22">
      <w:pPr>
        <w:jc w:val="both"/>
        <w:rPr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13"/>
        <w:gridCol w:w="5952"/>
      </w:tblGrid>
      <w:tr w:rsidR="00666A7D" w:rsidRPr="00997A89" w14:paraId="54739718" w14:textId="77777777" w:rsidTr="00BB30A9">
        <w:trPr>
          <w:trHeight w:val="338"/>
        </w:trPr>
        <w:tc>
          <w:tcPr>
            <w:tcW w:w="2713" w:type="dxa"/>
          </w:tcPr>
          <w:p w14:paraId="0538185D" w14:textId="2F576B67" w:rsidR="00666A7D" w:rsidRPr="00997A89" w:rsidRDefault="00C90E47" w:rsidP="00665701">
            <w:pPr>
              <w:jc w:val="both"/>
              <w:rPr>
                <w:b/>
                <w:szCs w:val="22"/>
                <w:highlight w:val="yellow"/>
              </w:rPr>
            </w:pPr>
            <w:r w:rsidRPr="00997A89">
              <w:rPr>
                <w:noProof/>
                <w:szCs w:val="22"/>
              </w:rPr>
              <w:drawing>
                <wp:inline distT="0" distB="0" distL="0" distR="0" wp14:anchorId="034E3126" wp14:editId="27A18134">
                  <wp:extent cx="847725" cy="222637"/>
                  <wp:effectExtent l="0" t="0" r="0" b="6350"/>
                  <wp:docPr id="1073741838" name="Picture 10737418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201" cy="22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2" w:type="dxa"/>
          </w:tcPr>
          <w:p w14:paraId="540B66CD" w14:textId="77777777" w:rsidR="00666A7D" w:rsidRPr="00997A89" w:rsidRDefault="00666A7D" w:rsidP="00B80B22">
            <w:pPr>
              <w:jc w:val="both"/>
              <w:rPr>
                <w:szCs w:val="22"/>
              </w:rPr>
            </w:pPr>
            <w:r w:rsidRPr="00997A89">
              <w:rPr>
                <w:szCs w:val="22"/>
              </w:rPr>
              <w:t xml:space="preserve">Úvodná obrazovka – používateľský </w:t>
            </w:r>
            <w:proofErr w:type="spellStart"/>
            <w:r w:rsidRPr="00997A89">
              <w:rPr>
                <w:szCs w:val="22"/>
              </w:rPr>
              <w:t>dashboard</w:t>
            </w:r>
            <w:proofErr w:type="spellEnd"/>
          </w:p>
        </w:tc>
      </w:tr>
      <w:tr w:rsidR="00666A7D" w:rsidRPr="00997A89" w14:paraId="1DF35460" w14:textId="77777777" w:rsidTr="00BB30A9">
        <w:trPr>
          <w:trHeight w:val="310"/>
        </w:trPr>
        <w:tc>
          <w:tcPr>
            <w:tcW w:w="2713" w:type="dxa"/>
          </w:tcPr>
          <w:p w14:paraId="71785EA4" w14:textId="0B982FD2" w:rsidR="00666A7D" w:rsidRPr="00997A89" w:rsidRDefault="00E03967" w:rsidP="00665701">
            <w:pPr>
              <w:jc w:val="both"/>
              <w:rPr>
                <w:b/>
                <w:szCs w:val="22"/>
                <w:highlight w:val="yellow"/>
              </w:rPr>
            </w:pPr>
            <w:r w:rsidRPr="00997A89">
              <w:rPr>
                <w:noProof/>
                <w:szCs w:val="22"/>
              </w:rPr>
              <w:drawing>
                <wp:inline distT="0" distB="0" distL="0" distR="0" wp14:anchorId="686F4DC0" wp14:editId="7F45A38B">
                  <wp:extent cx="1543050" cy="205740"/>
                  <wp:effectExtent l="0" t="0" r="0" b="3810"/>
                  <wp:docPr id="1073741841" name="Picture 10737418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20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2" w:type="dxa"/>
          </w:tcPr>
          <w:p w14:paraId="31D39B23" w14:textId="77777777" w:rsidR="00666A7D" w:rsidRPr="00997A89" w:rsidRDefault="00666A7D" w:rsidP="00B80B22">
            <w:pPr>
              <w:jc w:val="both"/>
              <w:rPr>
                <w:szCs w:val="22"/>
              </w:rPr>
            </w:pPr>
            <w:r w:rsidRPr="00997A89">
              <w:rPr>
                <w:szCs w:val="22"/>
              </w:rPr>
              <w:t>Vytvorenie žiadosti o zmenu hesla</w:t>
            </w:r>
          </w:p>
        </w:tc>
      </w:tr>
      <w:tr w:rsidR="00666A7D" w:rsidRPr="00997A89" w14:paraId="4A8EFD77" w14:textId="77777777" w:rsidTr="00BB30A9">
        <w:trPr>
          <w:trHeight w:val="338"/>
        </w:trPr>
        <w:tc>
          <w:tcPr>
            <w:tcW w:w="2713" w:type="dxa"/>
          </w:tcPr>
          <w:p w14:paraId="1AF8A55E" w14:textId="3D81BF73" w:rsidR="00666A7D" w:rsidRPr="00997A89" w:rsidRDefault="00E03967" w:rsidP="00665701">
            <w:pPr>
              <w:jc w:val="both"/>
              <w:rPr>
                <w:b/>
                <w:szCs w:val="22"/>
                <w:highlight w:val="yellow"/>
              </w:rPr>
            </w:pPr>
            <w:r w:rsidRPr="00997A89">
              <w:rPr>
                <w:noProof/>
                <w:szCs w:val="22"/>
              </w:rPr>
              <w:drawing>
                <wp:inline distT="0" distB="0" distL="0" distR="0" wp14:anchorId="359A6D14" wp14:editId="03DFBCC0">
                  <wp:extent cx="1198068" cy="222250"/>
                  <wp:effectExtent l="0" t="0" r="2540" b="6350"/>
                  <wp:docPr id="1073741842" name="Picture 1073741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523" cy="224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2" w:type="dxa"/>
          </w:tcPr>
          <w:p w14:paraId="4FECCD5B" w14:textId="0F717613" w:rsidR="00666A7D" w:rsidRPr="00997A89" w:rsidRDefault="00F2714F" w:rsidP="00B80B22">
            <w:pPr>
              <w:jc w:val="both"/>
              <w:rPr>
                <w:szCs w:val="22"/>
              </w:rPr>
            </w:pPr>
            <w:r w:rsidRPr="00997A89">
              <w:rPr>
                <w:szCs w:val="22"/>
              </w:rPr>
              <w:t>Vytvorenie žiadosti o zmenu prístupových  oprávnení do Informačného systému NBS</w:t>
            </w:r>
          </w:p>
        </w:tc>
      </w:tr>
      <w:tr w:rsidR="00666A7D" w:rsidRPr="00997A89" w14:paraId="3CC15D92" w14:textId="77777777" w:rsidTr="00BB30A9">
        <w:trPr>
          <w:trHeight w:val="1372"/>
        </w:trPr>
        <w:tc>
          <w:tcPr>
            <w:tcW w:w="2713" w:type="dxa"/>
          </w:tcPr>
          <w:p w14:paraId="6A9E9D2A" w14:textId="01FC86A9" w:rsidR="00666A7D" w:rsidRPr="00997A89" w:rsidRDefault="00AD16E7" w:rsidP="00665701">
            <w:pPr>
              <w:jc w:val="both"/>
              <w:rPr>
                <w:b/>
                <w:szCs w:val="22"/>
                <w:highlight w:val="yellow"/>
              </w:rPr>
            </w:pPr>
            <w:r w:rsidRPr="00997A89">
              <w:rPr>
                <w:b/>
                <w:noProof/>
                <w:szCs w:val="22"/>
              </w:rPr>
              <w:drawing>
                <wp:inline distT="0" distB="0" distL="0" distR="0" wp14:anchorId="4FC6C248" wp14:editId="6E78840C">
                  <wp:extent cx="1574800" cy="547594"/>
                  <wp:effectExtent l="0" t="0" r="6350" b="508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957" cy="584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2" w:type="dxa"/>
          </w:tcPr>
          <w:p w14:paraId="6200336A" w14:textId="55CE7E35" w:rsidR="003F5CE9" w:rsidRPr="00997A89" w:rsidRDefault="00666A7D" w:rsidP="00D21C31">
            <w:pPr>
              <w:jc w:val="both"/>
              <w:rPr>
                <w:szCs w:val="22"/>
              </w:rPr>
            </w:pPr>
            <w:r w:rsidRPr="00997A89">
              <w:rPr>
                <w:szCs w:val="22"/>
              </w:rPr>
              <w:t xml:space="preserve">Zobrazenie zoznamu všetkých používateľov vedených v systéme spadajúcich pod </w:t>
            </w:r>
            <w:r w:rsidR="00AD16E7" w:rsidRPr="00997A89">
              <w:rPr>
                <w:szCs w:val="22"/>
              </w:rPr>
              <w:t>externý subjekt</w:t>
            </w:r>
            <w:r w:rsidRPr="00997A89">
              <w:rPr>
                <w:szCs w:val="22"/>
              </w:rPr>
              <w:t xml:space="preserve"> prihláseného správcu. Umožňuje vyhľadať koncového používateľa a zobraziť detail používateľského profilu</w:t>
            </w:r>
          </w:p>
        </w:tc>
      </w:tr>
    </w:tbl>
    <w:p w14:paraId="612F91BD" w14:textId="13978AF2" w:rsidR="00666A7D" w:rsidRPr="0046339A" w:rsidRDefault="026D850B" w:rsidP="00666A7D">
      <w:pPr>
        <w:pStyle w:val="Heading2"/>
      </w:pPr>
      <w:bookmarkStart w:id="25" w:name="_Toc530725612"/>
      <w:bookmarkStart w:id="26" w:name="_Toc95690454"/>
      <w:bookmarkStart w:id="27" w:name="_Toc152617392"/>
      <w:r>
        <w:t>Prihlasovacie údaje</w:t>
      </w:r>
      <w:bookmarkEnd w:id="25"/>
      <w:bookmarkEnd w:id="26"/>
      <w:bookmarkEnd w:id="27"/>
    </w:p>
    <w:p w14:paraId="78F6E87B" w14:textId="16A22887" w:rsidR="00666A7D" w:rsidRDefault="00666A7D" w:rsidP="00B80B22">
      <w:pPr>
        <w:jc w:val="both"/>
        <w:rPr>
          <w:szCs w:val="22"/>
        </w:rPr>
      </w:pPr>
      <w:r w:rsidRPr="00EE27D6">
        <w:rPr>
          <w:szCs w:val="22"/>
        </w:rPr>
        <w:t>Po kliknutí položky</w:t>
      </w:r>
      <w:r w:rsidR="00D21C31">
        <w:rPr>
          <w:szCs w:val="22"/>
        </w:rPr>
        <w:t xml:space="preserve"> </w:t>
      </w:r>
      <w:r w:rsidRPr="00EE27D6">
        <w:rPr>
          <w:b/>
          <w:bCs/>
          <w:noProof/>
          <w:szCs w:val="22"/>
          <w:lang w:eastAsia="cs-CZ"/>
        </w:rPr>
        <w:t>Prihlasovacie údaje</w:t>
      </w:r>
      <w:r w:rsidRPr="00EE27D6">
        <w:rPr>
          <w:szCs w:val="22"/>
        </w:rPr>
        <w:t xml:space="preserve">, zobrazí aplikácia zoznam priradených účtov prihláseného používateľa. </w:t>
      </w:r>
      <w:r w:rsidR="00110924" w:rsidRPr="00EE27D6">
        <w:rPr>
          <w:szCs w:val="22"/>
        </w:rPr>
        <w:t>Na tomto mieste je možné</w:t>
      </w:r>
      <w:r w:rsidRPr="00EE27D6">
        <w:rPr>
          <w:szCs w:val="22"/>
        </w:rPr>
        <w:t xml:space="preserve"> zmen</w:t>
      </w:r>
      <w:r w:rsidR="00110924" w:rsidRPr="00EE27D6">
        <w:rPr>
          <w:szCs w:val="22"/>
        </w:rPr>
        <w:t>iť</w:t>
      </w:r>
      <w:r w:rsidR="00071A7E" w:rsidRPr="00EE27D6">
        <w:rPr>
          <w:szCs w:val="22"/>
        </w:rPr>
        <w:t xml:space="preserve"> </w:t>
      </w:r>
      <w:r w:rsidRPr="00EE27D6">
        <w:rPr>
          <w:szCs w:val="22"/>
        </w:rPr>
        <w:t>hesl</w:t>
      </w:r>
      <w:r w:rsidR="00110924" w:rsidRPr="00EE27D6">
        <w:rPr>
          <w:szCs w:val="22"/>
        </w:rPr>
        <w:t>o</w:t>
      </w:r>
      <w:r w:rsidRPr="00EE27D6">
        <w:rPr>
          <w:szCs w:val="22"/>
        </w:rPr>
        <w:t>.</w:t>
      </w:r>
    </w:p>
    <w:p w14:paraId="65F9923D" w14:textId="77777777" w:rsidR="00B05B19" w:rsidRPr="00EE27D6" w:rsidRDefault="00B05B19" w:rsidP="00B80B22">
      <w:pPr>
        <w:jc w:val="both"/>
        <w:rPr>
          <w:szCs w:val="22"/>
        </w:rPr>
      </w:pPr>
    </w:p>
    <w:p w14:paraId="3341BB4F" w14:textId="6D2D76D4" w:rsidR="00666A7D" w:rsidRPr="0046339A" w:rsidRDefault="00AD16E7" w:rsidP="008878A5">
      <w:pPr>
        <w:keepNext/>
        <w:ind w:right="20"/>
        <w:jc w:val="center"/>
      </w:pPr>
      <w:r w:rsidRPr="00AD16E7">
        <w:rPr>
          <w:noProof/>
        </w:rPr>
        <w:lastRenderedPageBreak/>
        <w:drawing>
          <wp:inline distT="0" distB="0" distL="0" distR="0" wp14:anchorId="04349091" wp14:editId="167647F1">
            <wp:extent cx="6234430" cy="283845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48343" cy="2844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B8CA7" w14:textId="45330B88" w:rsidR="00666A7D" w:rsidRDefault="00666A7D" w:rsidP="00666A7D">
      <w:pPr>
        <w:pStyle w:val="Caption"/>
        <w:jc w:val="center"/>
      </w:pPr>
      <w:r w:rsidRPr="0046339A">
        <w:t xml:space="preserve">Obrázok </w:t>
      </w:r>
      <w:r w:rsidRPr="0046339A">
        <w:fldChar w:fldCharType="begin"/>
      </w:r>
      <w:r w:rsidRPr="0046339A">
        <w:instrText>SEQ Obrázok \* ARABIC</w:instrText>
      </w:r>
      <w:r w:rsidRPr="0046339A">
        <w:fldChar w:fldCharType="separate"/>
      </w:r>
      <w:r w:rsidR="003809A7">
        <w:rPr>
          <w:noProof/>
        </w:rPr>
        <w:t>2</w:t>
      </w:r>
      <w:r w:rsidRPr="0046339A">
        <w:fldChar w:fldCharType="end"/>
      </w:r>
      <w:r w:rsidRPr="0046339A">
        <w:t xml:space="preserve"> Zobrazenie formulára pre zmenu hesla</w:t>
      </w:r>
    </w:p>
    <w:p w14:paraId="524E33CD" w14:textId="1D261FAF" w:rsidR="00960C8C" w:rsidRDefault="00960C8C" w:rsidP="00960C8C"/>
    <w:p w14:paraId="628C5B1D" w14:textId="77777777" w:rsidR="00960C8C" w:rsidRDefault="00960C8C" w:rsidP="009D6B20">
      <w:pPr>
        <w:ind w:left="540"/>
        <w:jc w:val="both"/>
      </w:pPr>
      <w:r w:rsidRPr="00960C8C">
        <w:rPr>
          <w:b/>
        </w:rPr>
        <w:t>Poznámka:</w:t>
      </w:r>
      <w:r>
        <w:t xml:space="preserve"> Systém pred uložením kontroluje Vami zadané heslo voči nastavenej politike hesiel. </w:t>
      </w:r>
    </w:p>
    <w:p w14:paraId="3D904E30" w14:textId="77777777" w:rsidR="00960C8C" w:rsidRDefault="00960C8C" w:rsidP="009D6B20">
      <w:pPr>
        <w:ind w:firstLine="540"/>
        <w:jc w:val="both"/>
      </w:pPr>
      <w:r>
        <w:t>V prípade, že heslo neodpovedá tejto politike, systém požiadavku nespracuje a vyhlási chybu.</w:t>
      </w:r>
    </w:p>
    <w:p w14:paraId="5A9A38BE" w14:textId="77777777" w:rsidR="00960C8C" w:rsidRPr="00960C8C" w:rsidRDefault="00960C8C" w:rsidP="00960C8C"/>
    <w:p w14:paraId="650FE365" w14:textId="06787ABE" w:rsidR="00666A7D" w:rsidRPr="0046339A" w:rsidRDefault="296643DE" w:rsidP="00692115">
      <w:pPr>
        <w:pStyle w:val="Heading2"/>
      </w:pPr>
      <w:bookmarkStart w:id="28" w:name="_Toc530725613"/>
      <w:bookmarkStart w:id="29" w:name="_Toc95690455"/>
      <w:bookmarkStart w:id="30" w:name="_Toc152617393"/>
      <w:r>
        <w:t>Žiad</w:t>
      </w:r>
      <w:r w:rsidR="6ADEC9E4">
        <w:t>a</w:t>
      </w:r>
      <w:r>
        <w:rPr>
          <w:rFonts w:ascii="Calibri" w:hAnsi="Calibri" w:cs="Calibri"/>
        </w:rPr>
        <w:t>ť</w:t>
      </w:r>
      <w:r>
        <w:t xml:space="preserve"> o rolu</w:t>
      </w:r>
      <w:bookmarkEnd w:id="28"/>
      <w:bookmarkEnd w:id="29"/>
      <w:bookmarkEnd w:id="30"/>
    </w:p>
    <w:p w14:paraId="33AF2A27" w14:textId="3620BF5F" w:rsidR="00666A7D" w:rsidRPr="00EE27D6" w:rsidRDefault="00666A7D" w:rsidP="00666A7D">
      <w:pPr>
        <w:jc w:val="both"/>
        <w:rPr>
          <w:szCs w:val="22"/>
        </w:rPr>
      </w:pPr>
      <w:r w:rsidRPr="00EE27D6">
        <w:rPr>
          <w:szCs w:val="22"/>
        </w:rPr>
        <w:t xml:space="preserve">Používateľ má pri žiadosti o prístupové oprávnenia (roly) </w:t>
      </w:r>
      <w:r w:rsidR="003C2B53" w:rsidRPr="00EE27D6">
        <w:rPr>
          <w:szCs w:val="22"/>
        </w:rPr>
        <w:t xml:space="preserve">do Informačného systému NBS </w:t>
      </w:r>
      <w:r w:rsidRPr="00EE27D6">
        <w:rPr>
          <w:szCs w:val="22"/>
        </w:rPr>
        <w:t>možnosť výberu na základe katalógu rolí, kde sú jednotlivé prístupové oprávnenia (roly)</w:t>
      </w:r>
      <w:r w:rsidR="00043EB3">
        <w:rPr>
          <w:szCs w:val="22"/>
        </w:rPr>
        <w:t xml:space="preserve"> </w:t>
      </w:r>
      <w:r w:rsidRPr="00EE27D6">
        <w:rPr>
          <w:szCs w:val="22"/>
        </w:rPr>
        <w:t xml:space="preserve">rozčlenené podľa </w:t>
      </w:r>
      <w:r w:rsidR="005F75C9" w:rsidRPr="00EE27D6">
        <w:rPr>
          <w:szCs w:val="22"/>
        </w:rPr>
        <w:t xml:space="preserve">preddefinovaných </w:t>
      </w:r>
      <w:r w:rsidRPr="00EE27D6">
        <w:rPr>
          <w:szCs w:val="22"/>
        </w:rPr>
        <w:t>kategórii.</w:t>
      </w:r>
    </w:p>
    <w:p w14:paraId="2D9375EE" w14:textId="557A7FD3" w:rsidR="00666A7D" w:rsidRPr="0046339A" w:rsidRDefault="00636CEF" w:rsidP="0012595F">
      <w:pPr>
        <w:jc w:val="center"/>
      </w:pPr>
      <w:r>
        <w:rPr>
          <w:noProof/>
        </w:rPr>
        <w:drawing>
          <wp:inline distT="0" distB="0" distL="0" distR="0" wp14:anchorId="4B04023D" wp14:editId="78673FB1">
            <wp:extent cx="6464300" cy="22479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574" cy="2252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E4252" w14:textId="173830E9" w:rsidR="00692115" w:rsidRDefault="00666A7D" w:rsidP="00874B07">
      <w:pPr>
        <w:pStyle w:val="Caption"/>
        <w:jc w:val="center"/>
      </w:pPr>
      <w:bookmarkStart w:id="31" w:name="_Toc530725644"/>
      <w:r w:rsidRPr="0046339A">
        <w:t xml:space="preserve">Obrázok </w:t>
      </w:r>
      <w:r w:rsidRPr="0046339A">
        <w:rPr>
          <w:noProof/>
        </w:rPr>
        <w:fldChar w:fldCharType="begin"/>
      </w:r>
      <w:r w:rsidRPr="0046339A">
        <w:rPr>
          <w:noProof/>
        </w:rPr>
        <w:instrText xml:space="preserve"> SEQ Obrázok \* ARABIC </w:instrText>
      </w:r>
      <w:r w:rsidRPr="0046339A">
        <w:rPr>
          <w:noProof/>
        </w:rPr>
        <w:fldChar w:fldCharType="separate"/>
      </w:r>
      <w:r w:rsidR="003809A7">
        <w:rPr>
          <w:noProof/>
        </w:rPr>
        <w:t>3</w:t>
      </w:r>
      <w:r w:rsidRPr="0046339A">
        <w:rPr>
          <w:noProof/>
        </w:rPr>
        <w:fldChar w:fldCharType="end"/>
      </w:r>
      <w:r w:rsidRPr="0046339A">
        <w:t xml:space="preserve"> Zobrazenie katalógu rolí</w:t>
      </w:r>
      <w:bookmarkStart w:id="32" w:name="_Toc530725614"/>
      <w:bookmarkStart w:id="33" w:name="_Toc95690456"/>
      <w:bookmarkEnd w:id="31"/>
    </w:p>
    <w:p w14:paraId="7E6845D5" w14:textId="014BFE9C" w:rsidR="00692115" w:rsidRDefault="00692115">
      <w:pPr>
        <w:pBdr>
          <w:top w:val="nil"/>
          <w:left w:val="nil"/>
          <w:bottom w:val="nil"/>
          <w:right w:val="nil"/>
          <w:between w:val="nil"/>
          <w:bar w:val="nil"/>
        </w:pBdr>
      </w:pPr>
      <w:r>
        <w:br w:type="page"/>
      </w:r>
    </w:p>
    <w:p w14:paraId="1E2AE729" w14:textId="671ED296" w:rsidR="00666A7D" w:rsidRPr="0046339A" w:rsidRDefault="296643DE" w:rsidP="00666A7D">
      <w:pPr>
        <w:pStyle w:val="Heading2"/>
      </w:pPr>
      <w:bookmarkStart w:id="34" w:name="_Toc152617394"/>
      <w:r>
        <w:lastRenderedPageBreak/>
        <w:t xml:space="preserve">Používatelia </w:t>
      </w:r>
      <w:r w:rsidR="3C7BE248">
        <w:t>/</w:t>
      </w:r>
      <w:r>
        <w:t xml:space="preserve"> </w:t>
      </w:r>
      <w:r w:rsidR="003F5CE9">
        <w:t xml:space="preserve">Používatelia </w:t>
      </w:r>
      <w:r>
        <w:t>subjektu</w:t>
      </w:r>
      <w:bookmarkEnd w:id="32"/>
      <w:bookmarkEnd w:id="33"/>
      <w:bookmarkEnd w:id="34"/>
      <w:r>
        <w:t xml:space="preserve"> </w:t>
      </w:r>
    </w:p>
    <w:p w14:paraId="6EF2C3BE" w14:textId="14E04276" w:rsidR="00666A7D" w:rsidRPr="0046339A" w:rsidRDefault="00875463" w:rsidP="00666A7D">
      <w:pPr>
        <w:jc w:val="both"/>
      </w:pPr>
      <w:r w:rsidRPr="0046339A">
        <w:t>Zobrazí zoznam používateľov</w:t>
      </w:r>
      <w:r w:rsidR="00666A7D" w:rsidRPr="0046339A">
        <w:t xml:space="preserve"> subjektu. </w:t>
      </w:r>
    </w:p>
    <w:p w14:paraId="724C4489" w14:textId="2D3E3F9A" w:rsidR="00666A7D" w:rsidRPr="0046339A" w:rsidRDefault="00B05B19" w:rsidP="00666A7D">
      <w:pPr>
        <w:keepNext/>
        <w:jc w:val="center"/>
      </w:pPr>
      <w:r w:rsidRPr="00003DD5">
        <w:rPr>
          <w:noProof/>
        </w:rPr>
        <w:drawing>
          <wp:inline distT="0" distB="0" distL="0" distR="0" wp14:anchorId="481ACB17" wp14:editId="428E592D">
            <wp:extent cx="6379845" cy="1945640"/>
            <wp:effectExtent l="0" t="0" r="190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401451" cy="1952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21C0A" w14:textId="3C77B77F" w:rsidR="00B00CC0" w:rsidRDefault="00666A7D" w:rsidP="0063789D">
      <w:pPr>
        <w:pStyle w:val="Caption"/>
        <w:jc w:val="center"/>
        <w:rPr>
          <w:b w:val="0"/>
          <w:bCs w:val="0"/>
          <w:smallCaps w:val="0"/>
        </w:rPr>
      </w:pPr>
      <w:bookmarkStart w:id="35" w:name="_Toc530725645"/>
      <w:r w:rsidRPr="0046339A">
        <w:t xml:space="preserve">Obrázok </w:t>
      </w:r>
      <w:r w:rsidRPr="0046339A">
        <w:rPr>
          <w:noProof/>
        </w:rPr>
        <w:fldChar w:fldCharType="begin"/>
      </w:r>
      <w:r w:rsidRPr="0046339A">
        <w:rPr>
          <w:noProof/>
        </w:rPr>
        <w:instrText xml:space="preserve"> SEQ Obrázok \* ARABIC </w:instrText>
      </w:r>
      <w:r w:rsidRPr="0046339A">
        <w:rPr>
          <w:noProof/>
        </w:rPr>
        <w:fldChar w:fldCharType="separate"/>
      </w:r>
      <w:r w:rsidR="003809A7">
        <w:rPr>
          <w:noProof/>
        </w:rPr>
        <w:t>4</w:t>
      </w:r>
      <w:r w:rsidRPr="0046339A">
        <w:rPr>
          <w:noProof/>
        </w:rPr>
        <w:fldChar w:fldCharType="end"/>
      </w:r>
      <w:r w:rsidRPr="0046339A">
        <w:t xml:space="preserve"> Zoznam používateľov</w:t>
      </w:r>
      <w:bookmarkStart w:id="36" w:name="_Toc95690457"/>
      <w:bookmarkEnd w:id="35"/>
    </w:p>
    <w:p w14:paraId="220FDBF7" w14:textId="6F491F01" w:rsidR="00B00CC0" w:rsidRDefault="00B00CC0" w:rsidP="00B00CC0">
      <w:pPr>
        <w:pStyle w:val="Heading3"/>
        <w:rPr>
          <w:rFonts w:asciiTheme="minorHAnsi" w:hAnsiTheme="minorHAnsi" w:cstheme="minorHAnsi"/>
          <w:sz w:val="22"/>
          <w:szCs w:val="22"/>
        </w:rPr>
      </w:pPr>
      <w:bookmarkStart w:id="37" w:name="_Toc113605537"/>
      <w:bookmarkStart w:id="38" w:name="_Toc113619808"/>
      <w:bookmarkStart w:id="39" w:name="_Toc113619996"/>
      <w:bookmarkStart w:id="40" w:name="_Toc113883036"/>
      <w:r w:rsidRPr="005372C1">
        <w:rPr>
          <w:rFonts w:asciiTheme="minorHAnsi" w:hAnsiTheme="minorHAnsi" w:cstheme="minorHAnsi"/>
          <w:sz w:val="22"/>
          <w:szCs w:val="22"/>
        </w:rPr>
        <w:t xml:space="preserve">Záložka </w:t>
      </w:r>
      <w:r>
        <w:rPr>
          <w:rFonts w:asciiTheme="minorHAnsi" w:hAnsiTheme="minorHAnsi" w:cstheme="minorHAnsi"/>
          <w:sz w:val="22"/>
          <w:szCs w:val="22"/>
          <w:lang w:val="en-US"/>
        </w:rPr>
        <w:t xml:space="preserve">– </w:t>
      </w:r>
      <w:r w:rsidRPr="005372C1">
        <w:rPr>
          <w:rFonts w:asciiTheme="minorHAnsi" w:hAnsiTheme="minorHAnsi" w:cstheme="minorHAnsi"/>
          <w:sz w:val="22"/>
          <w:szCs w:val="22"/>
        </w:rPr>
        <w:t>Základné</w:t>
      </w:r>
      <w:bookmarkEnd w:id="37"/>
      <w:bookmarkEnd w:id="38"/>
      <w:bookmarkEnd w:id="39"/>
      <w:bookmarkEnd w:id="40"/>
    </w:p>
    <w:p w14:paraId="633751F6" w14:textId="77777777" w:rsidR="0063789D" w:rsidRPr="0063789D" w:rsidRDefault="0063789D" w:rsidP="0063789D"/>
    <w:p w14:paraId="13F6D03C" w14:textId="77777777" w:rsidR="00B05B19" w:rsidRPr="001C0719" w:rsidRDefault="00B05B19" w:rsidP="00B05B19">
      <w:pPr>
        <w:jc w:val="both"/>
        <w:rPr>
          <w:sz w:val="22"/>
          <w:szCs w:val="22"/>
        </w:rPr>
      </w:pPr>
      <w:r w:rsidRPr="0046339A">
        <w:t>Po kliknutí na konkrétneho používateľa sa otvorí detail používateľa.</w:t>
      </w:r>
      <w:r>
        <w:t xml:space="preserve"> </w:t>
      </w:r>
      <w:r w:rsidRPr="001C0719">
        <w:rPr>
          <w:sz w:val="22"/>
          <w:szCs w:val="22"/>
        </w:rPr>
        <w:t xml:space="preserve">Pri každom atribúte je ikona, </w:t>
      </w:r>
      <w:bookmarkStart w:id="41" w:name="_Hlk113882713"/>
      <w:r w:rsidRPr="001C0719">
        <w:rPr>
          <w:sz w:val="22"/>
          <w:szCs w:val="22"/>
        </w:rPr>
        <w:t>ktorá popisuje</w:t>
      </w:r>
      <w:r>
        <w:rPr>
          <w:sz w:val="22"/>
          <w:szCs w:val="22"/>
        </w:rPr>
        <w:t xml:space="preserve"> jeho</w:t>
      </w:r>
      <w:r w:rsidRPr="001C0719">
        <w:rPr>
          <w:sz w:val="22"/>
          <w:szCs w:val="22"/>
        </w:rPr>
        <w:t xml:space="preserve"> význam</w:t>
      </w:r>
      <w:bookmarkEnd w:id="41"/>
      <w:r w:rsidRPr="001C0719">
        <w:rPr>
          <w:sz w:val="22"/>
          <w:szCs w:val="22"/>
        </w:rPr>
        <w:t xml:space="preserve">. </w:t>
      </w:r>
    </w:p>
    <w:p w14:paraId="21775335" w14:textId="77777777" w:rsidR="00B00CC0" w:rsidRDefault="00B00CC0" w:rsidP="00B00CC0">
      <w:pPr>
        <w:keepNext/>
      </w:pPr>
      <w:r>
        <w:rPr>
          <w:noProof/>
        </w:rPr>
        <w:drawing>
          <wp:inline distT="0" distB="0" distL="0" distR="0" wp14:anchorId="2AB00E6C" wp14:editId="0C6BD2C7">
            <wp:extent cx="6494430" cy="3633746"/>
            <wp:effectExtent l="0" t="0" r="1905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559972" cy="367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FE4C1" w14:textId="6D03CEDF" w:rsidR="0063789D" w:rsidRDefault="00B00CC0" w:rsidP="00B00CC0">
      <w:pPr>
        <w:pStyle w:val="Caption"/>
        <w:jc w:val="center"/>
      </w:pPr>
      <w:r>
        <w:t xml:space="preserve">Obrázok </w:t>
      </w:r>
      <w:r>
        <w:fldChar w:fldCharType="begin"/>
      </w:r>
      <w:r>
        <w:instrText>SEQ Obrázok \* ARABIC</w:instrText>
      </w:r>
      <w:r>
        <w:fldChar w:fldCharType="separate"/>
      </w:r>
      <w:r w:rsidR="003809A7">
        <w:rPr>
          <w:noProof/>
        </w:rPr>
        <w:t>5</w:t>
      </w:r>
      <w:r>
        <w:fldChar w:fldCharType="end"/>
      </w:r>
      <w:r>
        <w:t xml:space="preserve"> Profil identity</w:t>
      </w:r>
    </w:p>
    <w:p w14:paraId="46243706" w14:textId="77777777" w:rsidR="0063789D" w:rsidRDefault="0063789D">
      <w:pPr>
        <w:pBdr>
          <w:top w:val="nil"/>
          <w:left w:val="nil"/>
          <w:bottom w:val="nil"/>
          <w:right w:val="nil"/>
          <w:between w:val="nil"/>
          <w:bar w:val="nil"/>
        </w:pBdr>
        <w:rPr>
          <w:b/>
          <w:bCs/>
          <w:smallCaps/>
          <w:color w:val="A7A7A7" w:themeColor="text2"/>
        </w:rPr>
      </w:pPr>
      <w:r>
        <w:br w:type="page"/>
      </w:r>
    </w:p>
    <w:p w14:paraId="355DDD69" w14:textId="77777777" w:rsidR="0063789D" w:rsidRDefault="0063789D" w:rsidP="00B00CC0">
      <w:pPr>
        <w:pStyle w:val="Caption"/>
        <w:jc w:val="center"/>
      </w:pPr>
    </w:p>
    <w:p w14:paraId="0E37B92F" w14:textId="77777777" w:rsidR="00B00CC0" w:rsidRDefault="00B00CC0" w:rsidP="00B00CC0">
      <w:pPr>
        <w:pStyle w:val="Heading3"/>
        <w:jc w:val="both"/>
        <w:rPr>
          <w:rFonts w:asciiTheme="minorHAnsi" w:hAnsiTheme="minorHAnsi" w:cstheme="minorHAnsi"/>
          <w:sz w:val="22"/>
          <w:szCs w:val="22"/>
        </w:rPr>
      </w:pPr>
      <w:bookmarkStart w:id="42" w:name="_Toc113605538"/>
      <w:bookmarkStart w:id="43" w:name="_Toc113619809"/>
      <w:bookmarkStart w:id="44" w:name="_Toc113619997"/>
      <w:bookmarkStart w:id="45" w:name="_Toc113883037"/>
      <w:r w:rsidRPr="005372C1">
        <w:rPr>
          <w:rFonts w:asciiTheme="minorHAnsi" w:hAnsiTheme="minorHAnsi" w:cstheme="minorHAnsi"/>
          <w:sz w:val="22"/>
          <w:szCs w:val="22"/>
        </w:rPr>
        <w:t xml:space="preserve">Záložka </w:t>
      </w:r>
      <w:r>
        <w:rPr>
          <w:rFonts w:asciiTheme="minorHAnsi" w:hAnsiTheme="minorHAnsi" w:cstheme="minorHAnsi"/>
          <w:sz w:val="22"/>
          <w:szCs w:val="22"/>
        </w:rPr>
        <w:t xml:space="preserve">– </w:t>
      </w:r>
      <w:r w:rsidRPr="005372C1">
        <w:rPr>
          <w:rFonts w:asciiTheme="minorHAnsi" w:hAnsiTheme="minorHAnsi" w:cstheme="minorHAnsi"/>
          <w:sz w:val="22"/>
          <w:szCs w:val="22"/>
        </w:rPr>
        <w:t>Priradenia</w:t>
      </w:r>
      <w:bookmarkEnd w:id="42"/>
      <w:bookmarkEnd w:id="43"/>
      <w:bookmarkEnd w:id="44"/>
      <w:bookmarkEnd w:id="45"/>
    </w:p>
    <w:p w14:paraId="0AC7F1FB" w14:textId="77777777" w:rsidR="00B00CC0" w:rsidRPr="008A7379" w:rsidRDefault="00B00CC0" w:rsidP="00B00CC0">
      <w:pPr>
        <w:jc w:val="both"/>
      </w:pPr>
    </w:p>
    <w:p w14:paraId="339ADC9D" w14:textId="57D4F605" w:rsidR="00B00CC0" w:rsidRDefault="00B00CC0" w:rsidP="00B00CC0">
      <w:pPr>
        <w:jc w:val="both"/>
      </w:pPr>
      <w:r>
        <w:t>Dlaždica “</w:t>
      </w:r>
      <w:r w:rsidRPr="00EE2920">
        <w:rPr>
          <w:b/>
        </w:rPr>
        <w:t>Všetko</w:t>
      </w:r>
      <w:r>
        <w:t xml:space="preserve">“ Zobrazuje všetky aktíva priradené </w:t>
      </w:r>
      <w:proofErr w:type="spellStart"/>
      <w:r>
        <w:t>použivateľovi</w:t>
      </w:r>
      <w:proofErr w:type="spellEnd"/>
      <w:r>
        <w:t>. Roly a pr</w:t>
      </w:r>
      <w:r w:rsidR="00416CDA">
        <w:t>í</w:t>
      </w:r>
      <w:r>
        <w:t>slu</w:t>
      </w:r>
      <w:r w:rsidR="00416CDA">
        <w:t>š</w:t>
      </w:r>
      <w:r>
        <w:t xml:space="preserve">nosť k subjektu. </w:t>
      </w:r>
    </w:p>
    <w:p w14:paraId="570E2FE0" w14:textId="77777777" w:rsidR="00B00CC0" w:rsidRDefault="00B00CC0" w:rsidP="00B00CC0">
      <w:pPr>
        <w:jc w:val="both"/>
      </w:pPr>
      <w:r>
        <w:t>Dlaždica “</w:t>
      </w:r>
      <w:r w:rsidRPr="00EE2920">
        <w:rPr>
          <w:b/>
        </w:rPr>
        <w:t>Rola</w:t>
      </w:r>
      <w:r>
        <w:t xml:space="preserve">“ Zobrazuje roly priradené používateľovi. </w:t>
      </w:r>
    </w:p>
    <w:p w14:paraId="564F9118" w14:textId="721F776D" w:rsidR="00B00CC0" w:rsidRDefault="00B00CC0" w:rsidP="00B00CC0">
      <w:pPr>
        <w:jc w:val="both"/>
      </w:pPr>
      <w:r>
        <w:t>Dlaždica “</w:t>
      </w:r>
      <w:r>
        <w:rPr>
          <w:b/>
        </w:rPr>
        <w:t>Organizácia</w:t>
      </w:r>
      <w:r>
        <w:t xml:space="preserve">“ Zobrazuje  organizačnú jednotku priradenú používateľovi </w:t>
      </w:r>
      <w:r w:rsidR="007E5724">
        <w:t>(príslušnosť k subjektu).</w:t>
      </w:r>
    </w:p>
    <w:p w14:paraId="457E3510" w14:textId="77777777" w:rsidR="00B00CC0" w:rsidRDefault="00B00CC0" w:rsidP="00B00CC0">
      <w:pPr>
        <w:keepNext/>
      </w:pPr>
      <w:r>
        <w:rPr>
          <w:noProof/>
        </w:rPr>
        <w:drawing>
          <wp:inline distT="0" distB="0" distL="0" distR="0" wp14:anchorId="329D236E" wp14:editId="51651245">
            <wp:extent cx="6120765" cy="317182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67D82" w14:textId="760BCF96" w:rsidR="00B00CC0" w:rsidRDefault="00B00CC0" w:rsidP="00B00CC0">
      <w:pPr>
        <w:pStyle w:val="Caption"/>
        <w:jc w:val="center"/>
      </w:pPr>
      <w:r>
        <w:t xml:space="preserve">Obrázok </w:t>
      </w:r>
      <w:r>
        <w:fldChar w:fldCharType="begin"/>
      </w:r>
      <w:r>
        <w:instrText>SEQ Obrázok \* ARABIC</w:instrText>
      </w:r>
      <w:r>
        <w:fldChar w:fldCharType="separate"/>
      </w:r>
      <w:r w:rsidR="003809A7">
        <w:rPr>
          <w:noProof/>
        </w:rPr>
        <w:t>6</w:t>
      </w:r>
      <w:r>
        <w:fldChar w:fldCharType="end"/>
      </w:r>
      <w:r>
        <w:t xml:space="preserve"> Záložka priradenia</w:t>
      </w:r>
    </w:p>
    <w:p w14:paraId="7AC99DC5" w14:textId="77777777" w:rsidR="00B00CC0" w:rsidRDefault="00B00CC0" w:rsidP="00B00CC0"/>
    <w:p w14:paraId="23B67B97" w14:textId="77777777" w:rsidR="00B00CC0" w:rsidRDefault="00B00CC0" w:rsidP="00B00CC0">
      <w:pPr>
        <w:rPr>
          <w:rFonts w:eastAsia="Calibri" w:cs="Calibri"/>
          <w:b/>
          <w:bCs/>
          <w:color w:val="1F4E79"/>
          <w:sz w:val="28"/>
          <w:szCs w:val="28"/>
          <w:u w:color="1F4E79"/>
        </w:rPr>
      </w:pPr>
      <w:r>
        <w:br w:type="page"/>
      </w:r>
    </w:p>
    <w:p w14:paraId="20BB8074" w14:textId="00CDF35E" w:rsidR="00666A7D" w:rsidRPr="0046339A" w:rsidRDefault="34304CD4" w:rsidP="00C61AC8">
      <w:pPr>
        <w:pStyle w:val="Heading1"/>
      </w:pPr>
      <w:bookmarkStart w:id="46" w:name="_Toc152617395"/>
      <w:r>
        <w:lastRenderedPageBreak/>
        <w:t>Pracovné postupy</w:t>
      </w:r>
      <w:bookmarkEnd w:id="36"/>
      <w:bookmarkEnd w:id="46"/>
    </w:p>
    <w:p w14:paraId="543B9EE8" w14:textId="548C5614" w:rsidR="00666A7D" w:rsidRPr="0046339A" w:rsidRDefault="296643DE" w:rsidP="0063789D">
      <w:pPr>
        <w:pStyle w:val="Heading2"/>
      </w:pPr>
      <w:bookmarkStart w:id="47" w:name="_Toc95690459"/>
      <w:bookmarkStart w:id="48" w:name="_Toc152617396"/>
      <w:r>
        <w:t xml:space="preserve">Vytvorenie </w:t>
      </w:r>
      <w:r w:rsidR="00BE7E3D" w:rsidRPr="0063789D">
        <w:t>používate</w:t>
      </w:r>
      <w:r w:rsidR="00BE7E3D" w:rsidRPr="0063789D">
        <w:rPr>
          <w:rFonts w:ascii="Calibri" w:hAnsi="Calibri" w:cs="Calibri"/>
        </w:rPr>
        <w:t>ľ</w:t>
      </w:r>
      <w:r w:rsidR="00BE7E3D" w:rsidRPr="0063789D">
        <w:t>a</w:t>
      </w:r>
      <w:r w:rsidR="00BE7E3D">
        <w:t xml:space="preserve"> </w:t>
      </w:r>
      <w:r>
        <w:t>subjektu</w:t>
      </w:r>
      <w:bookmarkEnd w:id="47"/>
      <w:bookmarkEnd w:id="48"/>
    </w:p>
    <w:p w14:paraId="170FF660" w14:textId="5005FBED" w:rsidR="00666A7D" w:rsidRPr="0046339A" w:rsidRDefault="00584A01" w:rsidP="004935F8">
      <w:pPr>
        <w:pStyle w:val="ListParagraph"/>
        <w:numPr>
          <w:ilvl w:val="0"/>
          <w:numId w:val="20"/>
        </w:numPr>
        <w:rPr>
          <w:rFonts w:cstheme="minorHAnsi"/>
        </w:rPr>
      </w:pPr>
      <w:r w:rsidRPr="0046339A">
        <w:rPr>
          <w:rFonts w:cstheme="minorHAnsi"/>
        </w:rPr>
        <w:t xml:space="preserve">V používateľskom </w:t>
      </w:r>
      <w:r w:rsidR="0056228C" w:rsidRPr="0046339A">
        <w:rPr>
          <w:rFonts w:cstheme="minorHAnsi"/>
        </w:rPr>
        <w:t xml:space="preserve">rozhraní </w:t>
      </w:r>
      <w:r w:rsidR="00666A7D" w:rsidRPr="0046339A">
        <w:rPr>
          <w:rFonts w:cstheme="minorHAnsi"/>
        </w:rPr>
        <w:t xml:space="preserve">vyberte položku </w:t>
      </w:r>
      <w:r w:rsidR="00666A7D" w:rsidRPr="0046339A">
        <w:rPr>
          <w:rFonts w:cstheme="minorHAnsi"/>
          <w:noProof/>
        </w:rPr>
        <w:drawing>
          <wp:inline distT="0" distB="0" distL="0" distR="0" wp14:anchorId="76E380C5" wp14:editId="10CFF1FE">
            <wp:extent cx="171450" cy="200025"/>
            <wp:effectExtent l="0" t="0" r="0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6A7D" w:rsidRPr="0046339A">
        <w:rPr>
          <w:rFonts w:cstheme="minorHAnsi"/>
        </w:rPr>
        <w:t xml:space="preserve"> </w:t>
      </w:r>
      <w:r w:rsidR="00666A7D" w:rsidRPr="0046339A">
        <w:rPr>
          <w:rFonts w:cstheme="minorHAnsi"/>
          <w:b/>
          <w:bCs/>
        </w:rPr>
        <w:t>Používatelia</w:t>
      </w:r>
      <w:r w:rsidR="00666A7D" w:rsidRPr="0046339A">
        <w:rPr>
          <w:rFonts w:cstheme="minorHAnsi"/>
        </w:rPr>
        <w:t xml:space="preserve"> </w:t>
      </w:r>
    </w:p>
    <w:p w14:paraId="5A6B70D4" w14:textId="6E504C19" w:rsidR="00666A7D" w:rsidRPr="0046339A" w:rsidRDefault="00666A7D" w:rsidP="004935F8">
      <w:pPr>
        <w:pStyle w:val="ListParagraph"/>
        <w:numPr>
          <w:ilvl w:val="0"/>
          <w:numId w:val="20"/>
        </w:numPr>
        <w:spacing w:line="360" w:lineRule="auto"/>
        <w:rPr>
          <w:rFonts w:cstheme="minorHAnsi"/>
        </w:rPr>
      </w:pPr>
      <w:r w:rsidRPr="0046339A">
        <w:rPr>
          <w:rFonts w:cstheme="minorHAnsi"/>
        </w:rPr>
        <w:t xml:space="preserve">Následne vyberte položku </w:t>
      </w:r>
      <w:r w:rsidRPr="0046339A">
        <w:rPr>
          <w:rFonts w:cstheme="minorHAnsi"/>
          <w:noProof/>
        </w:rPr>
        <w:drawing>
          <wp:inline distT="0" distB="0" distL="0" distR="0" wp14:anchorId="14834A75" wp14:editId="0BCC324A">
            <wp:extent cx="209550" cy="20955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0CC0">
        <w:rPr>
          <w:rFonts w:cstheme="minorHAnsi"/>
        </w:rPr>
        <w:t xml:space="preserve"> </w:t>
      </w:r>
      <w:r w:rsidR="004E2A2E" w:rsidRPr="0012239A">
        <w:rPr>
          <w:rFonts w:cstheme="minorHAnsi"/>
          <w:b/>
        </w:rPr>
        <w:t xml:space="preserve">Používatelia </w:t>
      </w:r>
      <w:r w:rsidRPr="0046339A">
        <w:rPr>
          <w:rFonts w:cstheme="minorHAnsi"/>
          <w:b/>
          <w:bCs/>
        </w:rPr>
        <w:t>subjektu</w:t>
      </w:r>
    </w:p>
    <w:p w14:paraId="66D45872" w14:textId="3E005600" w:rsidR="00666A7D" w:rsidRPr="0046339A" w:rsidRDefault="00C86738" w:rsidP="00E309BC">
      <w:pPr>
        <w:pStyle w:val="ListParagraph"/>
        <w:rPr>
          <w:rFonts w:cstheme="minorHAnsi"/>
        </w:rPr>
      </w:pPr>
      <w:r>
        <w:rPr>
          <w:rFonts w:cstheme="minorHAnsi"/>
        </w:rPr>
        <w:t>Z</w:t>
      </w:r>
      <w:r w:rsidR="00666A7D" w:rsidRPr="0046339A">
        <w:rPr>
          <w:rFonts w:cstheme="minorHAnsi"/>
        </w:rPr>
        <w:t xml:space="preserve">obrazí </w:t>
      </w:r>
      <w:r>
        <w:rPr>
          <w:rFonts w:cstheme="minorHAnsi"/>
        </w:rPr>
        <w:t xml:space="preserve">sa </w:t>
      </w:r>
      <w:r w:rsidR="00666A7D" w:rsidRPr="0046339A">
        <w:rPr>
          <w:rFonts w:cstheme="minorHAnsi"/>
        </w:rPr>
        <w:t xml:space="preserve">zoznam existujúcich </w:t>
      </w:r>
      <w:r w:rsidR="00BE7E3D">
        <w:rPr>
          <w:rFonts w:cstheme="minorHAnsi"/>
        </w:rPr>
        <w:t xml:space="preserve">používateľov </w:t>
      </w:r>
      <w:r w:rsidR="00666A7D" w:rsidRPr="0046339A">
        <w:rPr>
          <w:rFonts w:cstheme="minorHAnsi"/>
        </w:rPr>
        <w:t xml:space="preserve"> </w:t>
      </w:r>
    </w:p>
    <w:p w14:paraId="7B51E8AC" w14:textId="70953303" w:rsidR="00666A7D" w:rsidRDefault="00E309BC" w:rsidP="00AD0B79">
      <w:pPr>
        <w:pStyle w:val="ListParagraph"/>
        <w:jc w:val="center"/>
        <w:rPr>
          <w:rFonts w:cstheme="minorHAnsi"/>
        </w:rPr>
      </w:pPr>
      <w:r w:rsidRPr="00003DD5">
        <w:rPr>
          <w:noProof/>
        </w:rPr>
        <w:drawing>
          <wp:inline distT="0" distB="0" distL="0" distR="0" wp14:anchorId="26D2F7F9" wp14:editId="362CDB61">
            <wp:extent cx="5989338" cy="19812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38488" cy="1997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6246F" w14:textId="77777777" w:rsidR="001E5CB5" w:rsidRPr="0046339A" w:rsidRDefault="001E5CB5" w:rsidP="00666A7D">
      <w:pPr>
        <w:pStyle w:val="ListParagraph"/>
        <w:jc w:val="center"/>
        <w:rPr>
          <w:rFonts w:cstheme="minorHAnsi"/>
        </w:rPr>
      </w:pPr>
    </w:p>
    <w:p w14:paraId="105817D5" w14:textId="28256BA0" w:rsidR="00666A7D" w:rsidRPr="0046339A" w:rsidRDefault="00C86738" w:rsidP="004935F8">
      <w:pPr>
        <w:pStyle w:val="ListParagraph"/>
        <w:numPr>
          <w:ilvl w:val="0"/>
          <w:numId w:val="20"/>
        </w:numPr>
        <w:rPr>
          <w:rFonts w:cstheme="minorHAnsi"/>
        </w:rPr>
      </w:pPr>
      <w:r>
        <w:rPr>
          <w:rFonts w:cstheme="minorHAnsi"/>
        </w:rPr>
        <w:t>Pod zoznamom vľavo dolu v</w:t>
      </w:r>
      <w:r w:rsidR="00666A7D" w:rsidRPr="0046339A">
        <w:rPr>
          <w:rFonts w:cstheme="minorHAnsi"/>
        </w:rPr>
        <w:t xml:space="preserve">yberte voľbu </w:t>
      </w:r>
      <w:r w:rsidR="00666A7D" w:rsidRPr="0046339A">
        <w:rPr>
          <w:rFonts w:cstheme="minorHAnsi"/>
          <w:noProof/>
        </w:rPr>
        <w:drawing>
          <wp:inline distT="0" distB="0" distL="0" distR="0" wp14:anchorId="003FD075" wp14:editId="2B2CC29D">
            <wp:extent cx="240641" cy="222130"/>
            <wp:effectExtent l="0" t="0" r="762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42710" cy="22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6A7D" w:rsidRPr="0046339A">
        <w:rPr>
          <w:rFonts w:cstheme="minorHAnsi"/>
        </w:rPr>
        <w:t xml:space="preserve"> zobrazí sa prázdny formulár pre zadanie údajov</w:t>
      </w:r>
    </w:p>
    <w:p w14:paraId="1E96F7E9" w14:textId="6CFD417A" w:rsidR="00666A7D" w:rsidRDefault="00BE7E3D" w:rsidP="00AD0B79">
      <w:pPr>
        <w:pStyle w:val="ListParagraph"/>
        <w:jc w:val="center"/>
        <w:rPr>
          <w:rFonts w:cstheme="minorHAnsi"/>
        </w:rPr>
      </w:pPr>
      <w:r w:rsidRPr="00BE7E3D">
        <w:rPr>
          <w:rFonts w:cstheme="minorHAnsi"/>
          <w:noProof/>
        </w:rPr>
        <w:drawing>
          <wp:inline distT="0" distB="0" distL="0" distR="0" wp14:anchorId="58B6A570" wp14:editId="0F711AF1">
            <wp:extent cx="5810250" cy="3041015"/>
            <wp:effectExtent l="0" t="0" r="0" b="698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825711" cy="304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A3780" w14:textId="77777777" w:rsidR="002A5D32" w:rsidRPr="0046339A" w:rsidRDefault="002A5D32" w:rsidP="002A5D32">
      <w:pPr>
        <w:pStyle w:val="ListParagraph"/>
        <w:jc w:val="both"/>
        <w:rPr>
          <w:rFonts w:cstheme="minorHAnsi"/>
        </w:rPr>
      </w:pPr>
      <w:r>
        <w:rPr>
          <w:rFonts w:cstheme="minorHAnsi"/>
        </w:rPr>
        <w:t>V časti “Možnosti“ je popis jednotlivých volieb možné vyvolať podržaním kurzoru nad voľbou.</w:t>
      </w:r>
    </w:p>
    <w:p w14:paraId="4AC5D2F1" w14:textId="77777777" w:rsidR="002A5D32" w:rsidRDefault="002A5D32" w:rsidP="00AD0B79">
      <w:pPr>
        <w:pStyle w:val="ListParagraph"/>
        <w:jc w:val="center"/>
        <w:rPr>
          <w:rFonts w:cstheme="minorHAnsi"/>
        </w:rPr>
      </w:pPr>
    </w:p>
    <w:p w14:paraId="37D58CFC" w14:textId="77777777" w:rsidR="00A609C4" w:rsidRPr="0046339A" w:rsidRDefault="00A609C4" w:rsidP="00666A7D">
      <w:pPr>
        <w:pStyle w:val="ListParagraph"/>
        <w:jc w:val="center"/>
        <w:rPr>
          <w:rFonts w:cstheme="minorHAnsi"/>
        </w:rPr>
      </w:pPr>
    </w:p>
    <w:p w14:paraId="7638E5C2" w14:textId="094C221F" w:rsidR="00BE7E3D" w:rsidRDefault="00BE7E3D">
      <w:pPr>
        <w:rPr>
          <w:rFonts w:cstheme="minorHAnsi"/>
          <w:lang w:val="cs-CZ"/>
        </w:rPr>
      </w:pPr>
      <w:r>
        <w:rPr>
          <w:rFonts w:cstheme="minorHAnsi"/>
          <w:lang w:val="cs-CZ"/>
        </w:rPr>
        <w:br w:type="page"/>
      </w:r>
    </w:p>
    <w:p w14:paraId="6631C90C" w14:textId="5EE93AC1" w:rsidR="00A609C4" w:rsidRPr="00C86738" w:rsidRDefault="00666A7D" w:rsidP="002B442A">
      <w:pPr>
        <w:pStyle w:val="ListParagraph"/>
        <w:numPr>
          <w:ilvl w:val="0"/>
          <w:numId w:val="20"/>
        </w:numPr>
        <w:rPr>
          <w:rFonts w:cstheme="minorHAnsi"/>
        </w:rPr>
      </w:pPr>
      <w:r w:rsidRPr="00C86738">
        <w:rPr>
          <w:rFonts w:cstheme="minorHAnsi"/>
        </w:rPr>
        <w:lastRenderedPageBreak/>
        <w:t>Vyplňte údaje</w:t>
      </w:r>
      <w:r w:rsidR="00C86738" w:rsidRPr="00C86738">
        <w:rPr>
          <w:rFonts w:cstheme="minorHAnsi"/>
        </w:rPr>
        <w:t>.</w:t>
      </w:r>
      <w:bookmarkStart w:id="49" w:name="_Hlk113486992"/>
      <w:r w:rsidR="00C86738">
        <w:rPr>
          <w:rFonts w:cstheme="minorHAnsi"/>
        </w:rPr>
        <w:t xml:space="preserve"> </w:t>
      </w:r>
      <w:r w:rsidR="00A609C4" w:rsidRPr="00C86738">
        <w:rPr>
          <w:rFonts w:cstheme="minorHAnsi"/>
        </w:rPr>
        <w:t xml:space="preserve">V prípade, že pre prihlasovanie nevyužívate dvojfaktorové overovanie, nie je potrebné zadávať atribút “x509 Certifikačný </w:t>
      </w:r>
      <w:proofErr w:type="spellStart"/>
      <w:r w:rsidR="00A609C4" w:rsidRPr="00C86738">
        <w:rPr>
          <w:rFonts w:cstheme="minorHAnsi"/>
        </w:rPr>
        <w:t>request</w:t>
      </w:r>
      <w:proofErr w:type="spellEnd"/>
      <w:r w:rsidR="00A609C4" w:rsidRPr="00C86738">
        <w:rPr>
          <w:rFonts w:cstheme="minorHAnsi"/>
        </w:rPr>
        <w:t>“.</w:t>
      </w:r>
    </w:p>
    <w:bookmarkEnd w:id="49"/>
    <w:p w14:paraId="4F13A7AA" w14:textId="0EB10C60" w:rsidR="00666A7D" w:rsidRDefault="00C04F49" w:rsidP="00AD0B79">
      <w:pPr>
        <w:pStyle w:val="ListParagraph"/>
        <w:jc w:val="center"/>
        <w:rPr>
          <w:rFonts w:cstheme="minorHAnsi"/>
        </w:rPr>
      </w:pPr>
      <w:r>
        <w:rPr>
          <w:noProof/>
        </w:rPr>
        <w:drawing>
          <wp:inline distT="0" distB="0" distL="0" distR="0" wp14:anchorId="7D3ED4D0" wp14:editId="3EA38178">
            <wp:extent cx="5765800" cy="3175000"/>
            <wp:effectExtent l="0" t="0" r="6350" b="635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78901" cy="3182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787E5" w14:textId="726DC96B" w:rsidR="00666A7D" w:rsidRDefault="00666A7D" w:rsidP="005559FC">
      <w:pPr>
        <w:pStyle w:val="ListParagraph"/>
        <w:numPr>
          <w:ilvl w:val="0"/>
          <w:numId w:val="20"/>
        </w:numPr>
      </w:pPr>
      <w:r w:rsidRPr="0046339A">
        <w:t>Uložte formulár</w:t>
      </w:r>
    </w:p>
    <w:p w14:paraId="233E1F48" w14:textId="6BC4B5CD" w:rsidR="001E5CB5" w:rsidRDefault="00666A7D" w:rsidP="00DD5BFA">
      <w:pPr>
        <w:ind w:firstLine="708"/>
        <w:jc w:val="both"/>
      </w:pPr>
      <w:r w:rsidRPr="0046339A">
        <w:t>Systém vygeneruje unikátne používateľské meno a</w:t>
      </w:r>
      <w:r w:rsidR="00393F99" w:rsidRPr="0046339A">
        <w:t> </w:t>
      </w:r>
      <w:r w:rsidRPr="0046339A">
        <w:t>vytvorí používateľskú identitu</w:t>
      </w:r>
      <w:r w:rsidR="00BA1F6A">
        <w:t>.</w:t>
      </w:r>
    </w:p>
    <w:p w14:paraId="747F64FE" w14:textId="70FDABA2" w:rsidR="00BA1F6A" w:rsidRDefault="00BA1F6A" w:rsidP="00DD5BFA">
      <w:pPr>
        <w:ind w:firstLine="708"/>
        <w:jc w:val="both"/>
      </w:pPr>
    </w:p>
    <w:p w14:paraId="4EAE49A8" w14:textId="11A011FF" w:rsidR="00BA1F6A" w:rsidRDefault="00BA1F6A" w:rsidP="00DD5BFA">
      <w:pPr>
        <w:ind w:firstLine="708"/>
        <w:jc w:val="both"/>
      </w:pPr>
      <w:r w:rsidRPr="00BA1F6A">
        <w:rPr>
          <w:b/>
        </w:rPr>
        <w:t>Poznámka:</w:t>
      </w:r>
      <w:r>
        <w:t xml:space="preserve"> Notifikácia o vygenerovaní prihlasovacích </w:t>
      </w:r>
      <w:proofErr w:type="spellStart"/>
      <w:r>
        <w:t>udajov</w:t>
      </w:r>
      <w:proofErr w:type="spellEnd"/>
      <w:r>
        <w:t xml:space="preserve"> používateľovi bude zaslaná len vtedy, ak vytvorenej identite boli pri jej vytváraní </w:t>
      </w:r>
      <w:proofErr w:type="spellStart"/>
      <w:r>
        <w:t>zároven</w:t>
      </w:r>
      <w:proofErr w:type="spellEnd"/>
      <w:r>
        <w:t xml:space="preserve"> pridané rola Správca subjektu alebo rola </w:t>
      </w:r>
      <w:proofErr w:type="spellStart"/>
      <w:r>
        <w:t>szp.external.person</w:t>
      </w:r>
      <w:proofErr w:type="spellEnd"/>
      <w:r>
        <w:t xml:space="preserve">. </w:t>
      </w:r>
    </w:p>
    <w:p w14:paraId="22154D2F" w14:textId="3E4B338C" w:rsidR="00666A7D" w:rsidRPr="0046339A" w:rsidRDefault="00666A7D" w:rsidP="00D55E62">
      <w:pPr>
        <w:pStyle w:val="ListParagraph"/>
      </w:pPr>
    </w:p>
    <w:p w14:paraId="263EDA9E" w14:textId="06AC7709" w:rsidR="00666A7D" w:rsidRDefault="00666A7D" w:rsidP="00AD0B79">
      <w:pPr>
        <w:pStyle w:val="ListParagraph"/>
        <w:jc w:val="center"/>
      </w:pPr>
    </w:p>
    <w:p w14:paraId="39A2C45A" w14:textId="31DC4698" w:rsidR="00477CDD" w:rsidRDefault="00477CDD">
      <w:pPr>
        <w:rPr>
          <w:rFonts w:ascii="Times New Roman" w:hAnsi="Times New Roman"/>
        </w:rPr>
      </w:pPr>
      <w:r>
        <w:br w:type="page"/>
      </w:r>
    </w:p>
    <w:p w14:paraId="5455B15E" w14:textId="2C8DFCFE" w:rsidR="00666A7D" w:rsidRPr="0046339A" w:rsidRDefault="296643DE" w:rsidP="008E2CE9">
      <w:pPr>
        <w:pStyle w:val="Heading2"/>
      </w:pPr>
      <w:bookmarkStart w:id="50" w:name="_Toc95690460"/>
      <w:bookmarkStart w:id="51" w:name="_Toc152617397"/>
      <w:r>
        <w:lastRenderedPageBreak/>
        <w:t>Žiados</w:t>
      </w:r>
      <w:r>
        <w:rPr>
          <w:rFonts w:ascii="Calibri" w:hAnsi="Calibri" w:cs="Calibri"/>
        </w:rPr>
        <w:t>ť</w:t>
      </w:r>
      <w:r>
        <w:t xml:space="preserve"> o</w:t>
      </w:r>
      <w:r w:rsidR="5A9AC991">
        <w:t> </w:t>
      </w:r>
      <w:r w:rsidRPr="008E2CE9">
        <w:t>prístupové</w:t>
      </w:r>
      <w:r>
        <w:t xml:space="preserve"> oprávnenia do </w:t>
      </w:r>
      <w:bookmarkEnd w:id="50"/>
      <w:r w:rsidR="27A3D1E4">
        <w:t>ŠZP</w:t>
      </w:r>
      <w:bookmarkEnd w:id="51"/>
    </w:p>
    <w:p w14:paraId="01869841" w14:textId="693D2A44" w:rsidR="00666A7D" w:rsidRPr="0046339A" w:rsidRDefault="00D67DD0" w:rsidP="00DD5BFA">
      <w:pPr>
        <w:pStyle w:val="ListParagraph"/>
        <w:numPr>
          <w:ilvl w:val="0"/>
          <w:numId w:val="21"/>
        </w:numPr>
        <w:jc w:val="both"/>
        <w:rPr>
          <w:rFonts w:cstheme="minorHAnsi"/>
        </w:rPr>
      </w:pPr>
      <w:r w:rsidRPr="0046339A">
        <w:rPr>
          <w:rFonts w:cstheme="minorHAnsi"/>
        </w:rPr>
        <w:t>V</w:t>
      </w:r>
      <w:r w:rsidR="00393F99" w:rsidRPr="0046339A">
        <w:rPr>
          <w:rFonts w:cstheme="minorHAnsi"/>
        </w:rPr>
        <w:t> </w:t>
      </w:r>
      <w:r w:rsidRPr="0046339A">
        <w:rPr>
          <w:rFonts w:cstheme="minorHAnsi"/>
        </w:rPr>
        <w:t xml:space="preserve">používateľskom rozhraní </w:t>
      </w:r>
      <w:r w:rsidR="00666A7D" w:rsidRPr="0046339A">
        <w:rPr>
          <w:rFonts w:cstheme="minorHAnsi"/>
        </w:rPr>
        <w:t>vyberte položku</w:t>
      </w:r>
      <w:r w:rsidR="00666A7D" w:rsidRPr="0046339A">
        <w:rPr>
          <w:rFonts w:cstheme="minorHAnsi"/>
          <w:noProof/>
        </w:rPr>
        <w:drawing>
          <wp:inline distT="0" distB="0" distL="0" distR="0" wp14:anchorId="6AA6F06C" wp14:editId="21625E9D">
            <wp:extent cx="200025" cy="161925"/>
            <wp:effectExtent l="0" t="0" r="9525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6A7D" w:rsidRPr="0046339A">
        <w:rPr>
          <w:rFonts w:cstheme="minorHAnsi"/>
        </w:rPr>
        <w:t xml:space="preserve"> </w:t>
      </w:r>
      <w:r w:rsidR="00666A7D" w:rsidRPr="0046339A">
        <w:rPr>
          <w:rFonts w:cstheme="minorHAnsi"/>
          <w:b/>
          <w:bCs/>
        </w:rPr>
        <w:t>Žiadať o</w:t>
      </w:r>
      <w:r w:rsidR="00393F99" w:rsidRPr="0046339A">
        <w:rPr>
          <w:rFonts w:cstheme="minorHAnsi"/>
          <w:b/>
          <w:bCs/>
        </w:rPr>
        <w:t> </w:t>
      </w:r>
      <w:r w:rsidR="00666A7D" w:rsidRPr="0046339A">
        <w:rPr>
          <w:rFonts w:cstheme="minorHAnsi"/>
          <w:b/>
          <w:bCs/>
        </w:rPr>
        <w:t>rolu</w:t>
      </w:r>
      <w:r w:rsidR="00666A7D" w:rsidRPr="0046339A">
        <w:rPr>
          <w:rFonts w:cstheme="minorHAnsi"/>
        </w:rPr>
        <w:t xml:space="preserve"> </w:t>
      </w:r>
    </w:p>
    <w:p w14:paraId="238B9C81" w14:textId="2B1CEC77" w:rsidR="00666A7D" w:rsidRPr="0046339A" w:rsidRDefault="00666A7D" w:rsidP="005A4394">
      <w:pPr>
        <w:pStyle w:val="ListParagraph"/>
        <w:jc w:val="both"/>
        <w:rPr>
          <w:rFonts w:cstheme="minorHAnsi"/>
        </w:rPr>
      </w:pPr>
      <w:r w:rsidRPr="0046339A">
        <w:rPr>
          <w:rFonts w:cstheme="minorHAnsi"/>
        </w:rPr>
        <w:t xml:space="preserve">Zobrazí sa katalóg </w:t>
      </w:r>
      <w:r w:rsidR="00D55E62">
        <w:rPr>
          <w:rFonts w:cstheme="minorHAnsi"/>
        </w:rPr>
        <w:t>rolí</w:t>
      </w:r>
      <w:r w:rsidR="003A075E">
        <w:rPr>
          <w:rFonts w:cstheme="minorHAnsi"/>
        </w:rPr>
        <w:t>,</w:t>
      </w:r>
      <w:r w:rsidR="003A075E" w:rsidRPr="003A075E">
        <w:rPr>
          <w:rFonts w:cstheme="minorHAnsi"/>
        </w:rPr>
        <w:t xml:space="preserve"> </w:t>
      </w:r>
      <w:r w:rsidR="003A075E" w:rsidRPr="0046339A">
        <w:rPr>
          <w:rFonts w:cstheme="minorHAnsi"/>
        </w:rPr>
        <w:t>pre zobrazenie všetkých rolí</w:t>
      </w:r>
    </w:p>
    <w:p w14:paraId="3DFFBEC1" w14:textId="3F95AEEA" w:rsidR="00666A7D" w:rsidRPr="0046339A" w:rsidRDefault="00D55E62" w:rsidP="00DD5BFA">
      <w:pPr>
        <w:pStyle w:val="ListParagraph"/>
        <w:numPr>
          <w:ilvl w:val="0"/>
          <w:numId w:val="21"/>
        </w:numPr>
        <w:jc w:val="both"/>
        <w:rPr>
          <w:rFonts w:cstheme="minorHAnsi"/>
        </w:rPr>
      </w:pPr>
      <w:r>
        <w:rPr>
          <w:rFonts w:cstheme="minorHAnsi"/>
        </w:rPr>
        <w:t>Vpravo v</w:t>
      </w:r>
      <w:r w:rsidR="00666A7D" w:rsidRPr="0046339A">
        <w:rPr>
          <w:rFonts w:cstheme="minorHAnsi"/>
        </w:rPr>
        <w:t xml:space="preserve">yberte </w:t>
      </w:r>
      <w:r w:rsidR="00666A7D" w:rsidRPr="0046339A">
        <w:rPr>
          <w:rFonts w:cstheme="minorHAnsi"/>
          <w:noProof/>
        </w:rPr>
        <w:drawing>
          <wp:inline distT="0" distB="0" distL="0" distR="0" wp14:anchorId="55D47EC8" wp14:editId="54109F03">
            <wp:extent cx="581025" cy="152400"/>
            <wp:effectExtent l="0" t="0" r="952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6A7D" w:rsidRPr="0046339A">
        <w:rPr>
          <w:rFonts w:cstheme="minorHAnsi"/>
        </w:rPr>
        <w:t xml:space="preserve">na </w:t>
      </w:r>
      <w:proofErr w:type="spellStart"/>
      <w:r w:rsidR="00666A7D" w:rsidRPr="0046339A">
        <w:rPr>
          <w:rFonts w:cstheme="minorHAnsi"/>
          <w:i/>
          <w:iCs/>
        </w:rPr>
        <w:t>Podstrom</w:t>
      </w:r>
      <w:proofErr w:type="spellEnd"/>
      <w:r w:rsidR="00666A7D" w:rsidRPr="0046339A">
        <w:rPr>
          <w:rFonts w:cstheme="minorHAnsi"/>
        </w:rPr>
        <w:t xml:space="preserve">, </w:t>
      </w:r>
      <w:proofErr w:type="spellStart"/>
      <w:r w:rsidR="001E5CB5">
        <w:rPr>
          <w:rFonts w:cstheme="minorHAnsi"/>
        </w:rPr>
        <w:t>nasledne</w:t>
      </w:r>
      <w:proofErr w:type="spellEnd"/>
      <w:r w:rsidR="001E5CB5">
        <w:rPr>
          <w:rFonts w:cstheme="minorHAnsi"/>
        </w:rPr>
        <w:t xml:space="preserve"> stla</w:t>
      </w:r>
      <w:r w:rsidR="00004CE1">
        <w:rPr>
          <w:rFonts w:cstheme="minorHAnsi"/>
        </w:rPr>
        <w:t>č</w:t>
      </w:r>
      <w:r w:rsidR="001E5CB5">
        <w:rPr>
          <w:rFonts w:cstheme="minorHAnsi"/>
        </w:rPr>
        <w:t xml:space="preserve">te </w:t>
      </w:r>
      <w:r w:rsidR="001E5CB5" w:rsidRPr="001E5CB5">
        <w:rPr>
          <w:rFonts w:cstheme="minorHAnsi"/>
          <w:noProof/>
        </w:rPr>
        <w:drawing>
          <wp:inline distT="0" distB="0" distL="0" distR="0" wp14:anchorId="3D1170F9" wp14:editId="28292983">
            <wp:extent cx="530860" cy="211294"/>
            <wp:effectExtent l="0" t="0" r="2540" b="0"/>
            <wp:docPr id="1073741828" name="Picture 1073741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9988" cy="22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6A7D" w:rsidRPr="0046339A">
        <w:rPr>
          <w:rFonts w:cstheme="minorHAnsi"/>
        </w:rPr>
        <w:t>čím sa zobrazia všetky oprávnenia v</w:t>
      </w:r>
      <w:r w:rsidR="00393F99" w:rsidRPr="0046339A">
        <w:rPr>
          <w:rFonts w:cstheme="minorHAnsi"/>
        </w:rPr>
        <w:t> </w:t>
      </w:r>
      <w:r w:rsidR="00666A7D" w:rsidRPr="0046339A">
        <w:rPr>
          <w:rFonts w:cstheme="minorHAnsi"/>
        </w:rPr>
        <w:t>katalógu rolí</w:t>
      </w:r>
    </w:p>
    <w:p w14:paraId="6D9B1B2B" w14:textId="3E3E678D" w:rsidR="00666A7D" w:rsidRDefault="00D55E62" w:rsidP="00AD0B79">
      <w:pPr>
        <w:pStyle w:val="ListParagraph"/>
        <w:ind w:hanging="180"/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23555B37" wp14:editId="3837CC56">
            <wp:extent cx="5918200" cy="1694815"/>
            <wp:effectExtent l="0" t="0" r="6350" b="635"/>
            <wp:docPr id="1073741824" name="Picture 1073741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042" cy="1706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76336" w14:textId="4B460A66" w:rsidR="00D55E62" w:rsidRDefault="00D55E62" w:rsidP="00666A7D">
      <w:pPr>
        <w:pStyle w:val="ListParagraph"/>
        <w:jc w:val="center"/>
        <w:rPr>
          <w:rFonts w:cstheme="minorHAnsi"/>
        </w:rPr>
      </w:pPr>
    </w:p>
    <w:p w14:paraId="22792D0B" w14:textId="1EA3FCF0" w:rsidR="00477CDD" w:rsidRDefault="004A3631" w:rsidP="00DD5BFA">
      <w:pPr>
        <w:pStyle w:val="ListParagraph"/>
        <w:ind w:left="630"/>
        <w:jc w:val="both"/>
        <w:rPr>
          <w:rFonts w:cstheme="minorHAnsi"/>
        </w:rPr>
      </w:pPr>
      <w:r w:rsidRPr="0046339A">
        <w:rPr>
          <w:rFonts w:cstheme="minorHAnsi"/>
        </w:rPr>
        <w:t>Alternatívne viete prechádzať oprávnenia podľa jednotlivých aplikácií kliknutím na meno konkrétnej aplikácie</w:t>
      </w:r>
      <w:r>
        <w:rPr>
          <w:rFonts w:cstheme="minorHAnsi"/>
        </w:rPr>
        <w:t xml:space="preserve"> v Katalógu rolí</w:t>
      </w:r>
      <w:r w:rsidR="00B92D59">
        <w:rPr>
          <w:rFonts w:cstheme="minorHAnsi"/>
        </w:rPr>
        <w:t>.</w:t>
      </w:r>
    </w:p>
    <w:p w14:paraId="3BE102FF" w14:textId="5B595131" w:rsidR="004A3631" w:rsidRDefault="004A3631" w:rsidP="00AD0B79">
      <w:pPr>
        <w:pStyle w:val="ListParagraph"/>
        <w:ind w:hanging="90"/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0A62FDF8" wp14:editId="52A4EF7C">
            <wp:extent cx="5854700" cy="1936750"/>
            <wp:effectExtent l="0" t="0" r="0" b="6350"/>
            <wp:docPr id="1073741825" name="Picture 1073741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CA670" w14:textId="57F4EE7F" w:rsidR="00477CDD" w:rsidRPr="001E5CB5" w:rsidRDefault="00477CDD" w:rsidP="00955540">
      <w:pPr>
        <w:pStyle w:val="ListParagraph"/>
        <w:numPr>
          <w:ilvl w:val="0"/>
          <w:numId w:val="21"/>
        </w:numPr>
        <w:rPr>
          <w:rFonts w:cstheme="minorHAnsi"/>
        </w:rPr>
      </w:pPr>
      <w:r w:rsidRPr="001E5CB5">
        <w:rPr>
          <w:rFonts w:cstheme="minorHAnsi"/>
        </w:rPr>
        <w:t xml:space="preserve">Kliknutím </w:t>
      </w:r>
      <w:r w:rsidRPr="0046339A">
        <w:rPr>
          <w:rFonts w:cstheme="minorHAnsi"/>
          <w:noProof/>
        </w:rPr>
        <w:drawing>
          <wp:inline distT="0" distB="0" distL="0" distR="0" wp14:anchorId="572230BD" wp14:editId="55B4B60C">
            <wp:extent cx="2038350" cy="161925"/>
            <wp:effectExtent l="0" t="0" r="0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5CB5">
        <w:rPr>
          <w:rFonts w:cstheme="minorHAnsi"/>
          <w:noProof/>
        </w:rPr>
        <w:t xml:space="preserve"> vyberiete danú rolu na priradenie. Do košíka môžete vložiť niekoľko oprávnení súčasne.</w:t>
      </w:r>
    </w:p>
    <w:p w14:paraId="6DEC438F" w14:textId="68972EA7" w:rsidR="008E2CE9" w:rsidRDefault="004A3631" w:rsidP="00AD0B79">
      <w:pPr>
        <w:pStyle w:val="ListParagraph"/>
        <w:ind w:hanging="180"/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3A510412" wp14:editId="39CFAB37">
            <wp:extent cx="5892800" cy="1898015"/>
            <wp:effectExtent l="0" t="0" r="0" b="6985"/>
            <wp:docPr id="1073741826" name="Picture 1073741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165" cy="1899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5BC93" w14:textId="77777777" w:rsidR="008E2CE9" w:rsidRDefault="008E2CE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eastAsiaTheme="minorEastAsia" w:cstheme="minorHAnsi"/>
          <w:sz w:val="22"/>
          <w:szCs w:val="22"/>
          <w:lang w:eastAsia="sk-SK"/>
        </w:rPr>
      </w:pPr>
      <w:r>
        <w:rPr>
          <w:rFonts w:cstheme="minorHAnsi"/>
        </w:rPr>
        <w:br w:type="page"/>
      </w:r>
    </w:p>
    <w:p w14:paraId="08BFC72A" w14:textId="7E568111" w:rsidR="00666A7D" w:rsidRPr="0046339A" w:rsidRDefault="00666A7D" w:rsidP="002D3C1E">
      <w:pPr>
        <w:pStyle w:val="ListParagraph"/>
        <w:numPr>
          <w:ilvl w:val="0"/>
          <w:numId w:val="21"/>
        </w:numPr>
        <w:jc w:val="both"/>
      </w:pPr>
      <w:r w:rsidRPr="0046339A">
        <w:lastRenderedPageBreak/>
        <w:t xml:space="preserve">Kliknutím na </w:t>
      </w:r>
      <w:r w:rsidRPr="0046339A">
        <w:rPr>
          <w:b/>
        </w:rPr>
        <w:t>Požiadať pre [</w:t>
      </w:r>
      <w:r w:rsidR="00393F99" w:rsidRPr="0046339A">
        <w:rPr>
          <w:b/>
        </w:rPr>
        <w:t>seba</w:t>
      </w:r>
      <w:r w:rsidRPr="0046339A">
        <w:rPr>
          <w:b/>
        </w:rPr>
        <w:t>]</w:t>
      </w:r>
      <w:r w:rsidRPr="0046339A">
        <w:t xml:space="preserve"> sa zobrazí zoznam používateľov dostupných pre V</w:t>
      </w:r>
      <w:r w:rsidR="005B5256">
        <w:t>á</w:t>
      </w:r>
      <w:r w:rsidRPr="0046339A">
        <w:t>š</w:t>
      </w:r>
      <w:r w:rsidR="005B5256">
        <w:t xml:space="preserve"> subjekt</w:t>
      </w:r>
      <w:r w:rsidRPr="0046339A">
        <w:t xml:space="preserve">. Zaškrtnutím </w:t>
      </w:r>
      <w:r w:rsidRPr="0046339A">
        <w:rPr>
          <w:noProof/>
        </w:rPr>
        <w:drawing>
          <wp:inline distT="0" distB="0" distL="0" distR="0" wp14:anchorId="60C92370" wp14:editId="41C699DA">
            <wp:extent cx="155575" cy="169103"/>
            <wp:effectExtent l="0" t="0" r="0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13" cy="17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339A">
        <w:t xml:space="preserve"> vyberiete používateľov</w:t>
      </w:r>
    </w:p>
    <w:p w14:paraId="40484CBB" w14:textId="10E6B5C2" w:rsidR="00666A7D" w:rsidRPr="0046339A" w:rsidRDefault="00F02A70" w:rsidP="00AD0B79">
      <w:pPr>
        <w:pStyle w:val="ListParagraph"/>
        <w:ind w:left="540"/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1F538DD5" wp14:editId="6237F678">
            <wp:extent cx="6172200" cy="2342515"/>
            <wp:effectExtent l="0" t="0" r="0" b="6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033" cy="2369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47DCC" w14:textId="77777777" w:rsidR="00666A7D" w:rsidRPr="0046339A" w:rsidRDefault="00666A7D" w:rsidP="00666A7D">
      <w:pPr>
        <w:pStyle w:val="ListParagraph"/>
        <w:rPr>
          <w:rFonts w:cstheme="minorHAnsi"/>
        </w:rPr>
      </w:pPr>
    </w:p>
    <w:p w14:paraId="174AC91D" w14:textId="77777777" w:rsidR="00666A7D" w:rsidRPr="0046339A" w:rsidRDefault="00666A7D" w:rsidP="002D3C1E">
      <w:pPr>
        <w:pStyle w:val="ListParagraph"/>
        <w:numPr>
          <w:ilvl w:val="0"/>
          <w:numId w:val="21"/>
        </w:numPr>
        <w:jc w:val="both"/>
        <w:rPr>
          <w:rFonts w:cstheme="minorHAnsi"/>
        </w:rPr>
      </w:pPr>
      <w:r w:rsidRPr="0046339A">
        <w:rPr>
          <w:rFonts w:cstheme="minorHAnsi"/>
        </w:rPr>
        <w:t xml:space="preserve">Po výbere stlačte tlačidlo </w:t>
      </w:r>
      <w:r w:rsidRPr="0046339A">
        <w:rPr>
          <w:rFonts w:cstheme="minorHAnsi"/>
          <w:b/>
          <w:bCs/>
        </w:rPr>
        <w:t>Pridať</w:t>
      </w:r>
      <w:r w:rsidRPr="0046339A">
        <w:rPr>
          <w:rFonts w:cstheme="minorHAnsi"/>
        </w:rPr>
        <w:t>, čím ukončíte výber a okno sa zavrie</w:t>
      </w:r>
    </w:p>
    <w:p w14:paraId="2B121462" w14:textId="0CACB242" w:rsidR="00666A7D" w:rsidRPr="005C727B" w:rsidRDefault="00666A7D" w:rsidP="002D3C1E">
      <w:pPr>
        <w:pStyle w:val="ListParagraph"/>
        <w:numPr>
          <w:ilvl w:val="0"/>
          <w:numId w:val="21"/>
        </w:numPr>
        <w:jc w:val="both"/>
        <w:rPr>
          <w:rFonts w:cstheme="minorHAnsi"/>
        </w:rPr>
      </w:pPr>
      <w:r w:rsidRPr="005C727B">
        <w:rPr>
          <w:rFonts w:cstheme="minorHAnsi"/>
        </w:rPr>
        <w:t xml:space="preserve">Stlačte tlačidlo </w:t>
      </w:r>
      <w:r w:rsidRPr="005C727B">
        <w:rPr>
          <w:rFonts w:cstheme="minorHAnsi"/>
          <w:b/>
          <w:bCs/>
        </w:rPr>
        <w:t>Prejsť do nákupného košíka</w:t>
      </w:r>
      <w:r w:rsidR="00821CB6" w:rsidRPr="005C727B">
        <w:rPr>
          <w:rFonts w:cstheme="minorHAnsi"/>
          <w:b/>
          <w:bCs/>
        </w:rPr>
        <w:t>,</w:t>
      </w:r>
      <w:r w:rsidRPr="005C727B">
        <w:rPr>
          <w:rFonts w:cstheme="minorHAnsi"/>
        </w:rPr>
        <w:t xml:space="preserve"> kde sa dostanete na prehľad oprávnení</w:t>
      </w:r>
      <w:r w:rsidR="008C7B25" w:rsidRPr="005C727B">
        <w:rPr>
          <w:rFonts w:cstheme="minorHAnsi"/>
        </w:rPr>
        <w:t xml:space="preserve">, </w:t>
      </w:r>
      <w:r w:rsidRPr="005C727B">
        <w:rPr>
          <w:rFonts w:cstheme="minorHAnsi"/>
        </w:rPr>
        <w:t xml:space="preserve">o ktoré </w:t>
      </w:r>
      <w:r w:rsidR="00DA7F57" w:rsidRPr="005C727B">
        <w:rPr>
          <w:rFonts w:cstheme="minorHAnsi"/>
        </w:rPr>
        <w:t xml:space="preserve"> </w:t>
      </w:r>
      <w:r w:rsidRPr="005C727B">
        <w:rPr>
          <w:rFonts w:cstheme="minorHAnsi"/>
        </w:rPr>
        <w:t>budete žiadať.</w:t>
      </w:r>
    </w:p>
    <w:p w14:paraId="6FA4CBF0" w14:textId="27CB903C" w:rsidR="00666A7D" w:rsidRDefault="00C06205" w:rsidP="00AD0B79">
      <w:pPr>
        <w:pStyle w:val="ListParagraph"/>
        <w:ind w:hanging="180"/>
        <w:jc w:val="center"/>
        <w:rPr>
          <w:rFonts w:cstheme="minorHAnsi"/>
        </w:rPr>
      </w:pPr>
      <w:r w:rsidRPr="00C06205">
        <w:rPr>
          <w:rFonts w:cstheme="minorHAnsi"/>
          <w:noProof/>
        </w:rPr>
        <w:drawing>
          <wp:inline distT="0" distB="0" distL="0" distR="0" wp14:anchorId="476915A7" wp14:editId="0EE0F1C6">
            <wp:extent cx="6257290" cy="1937982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292543" cy="194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2C5CC" w14:textId="77777777" w:rsidR="00853D7C" w:rsidRPr="0046339A" w:rsidRDefault="00853D7C" w:rsidP="00DA7F57">
      <w:pPr>
        <w:pStyle w:val="ListParagraph"/>
        <w:rPr>
          <w:rFonts w:cstheme="minorHAnsi"/>
        </w:rPr>
      </w:pPr>
    </w:p>
    <w:p w14:paraId="2030BC50" w14:textId="4B74A292" w:rsidR="00666A7D" w:rsidRPr="00067C7B" w:rsidRDefault="00666A7D" w:rsidP="002D3C1E">
      <w:pPr>
        <w:pStyle w:val="ListParagraph"/>
        <w:numPr>
          <w:ilvl w:val="0"/>
          <w:numId w:val="21"/>
        </w:numPr>
        <w:jc w:val="both"/>
      </w:pPr>
      <w:r w:rsidRPr="00067C7B">
        <w:t>V</w:t>
      </w:r>
      <w:r w:rsidR="008C7B25" w:rsidRPr="00067C7B">
        <w:t> </w:t>
      </w:r>
      <w:r w:rsidRPr="00067C7B">
        <w:t>prípade</w:t>
      </w:r>
      <w:r w:rsidR="008C7B25" w:rsidRPr="00067C7B">
        <w:t>,</w:t>
      </w:r>
      <w:r w:rsidRPr="00067C7B">
        <w:t xml:space="preserve"> že chcete dokončiť žiadosť</w:t>
      </w:r>
      <w:r w:rsidR="00821CB6" w:rsidRPr="00067C7B">
        <w:t>,</w:t>
      </w:r>
      <w:r w:rsidRPr="00067C7B">
        <w:t xml:space="preserve"> stlačte tlačidlo </w:t>
      </w:r>
      <w:r w:rsidRPr="00067C7B">
        <w:rPr>
          <w:b/>
        </w:rPr>
        <w:t>Požiada</w:t>
      </w:r>
      <w:r w:rsidR="00393F99" w:rsidRPr="00067C7B">
        <w:rPr>
          <w:b/>
        </w:rPr>
        <w:t>ť</w:t>
      </w:r>
      <w:r w:rsidRPr="00067C7B">
        <w:t xml:space="preserve">. </w:t>
      </w:r>
    </w:p>
    <w:p w14:paraId="64440A86" w14:textId="2CDBD335" w:rsidR="00D647D9" w:rsidRPr="0046339A" w:rsidRDefault="00D647D9" w:rsidP="002B442A">
      <w:pPr>
        <w:pStyle w:val="ListParagraph"/>
        <w:ind w:left="540"/>
        <w:jc w:val="both"/>
      </w:pPr>
      <w:r w:rsidRPr="00067C7B">
        <w:t>(</w:t>
      </w:r>
      <w:r w:rsidR="00AC66F4" w:rsidRPr="00067C7B">
        <w:t xml:space="preserve">Stlačením tlačidla </w:t>
      </w:r>
      <w:r w:rsidR="00AC66F4" w:rsidRPr="00067C7B">
        <w:rPr>
          <w:b/>
          <w:bCs/>
        </w:rPr>
        <w:t>Požiadať</w:t>
      </w:r>
      <w:r w:rsidR="00AC66F4" w:rsidRPr="00067C7B">
        <w:t xml:space="preserve"> sa </w:t>
      </w:r>
      <w:r w:rsidR="00B60BCE" w:rsidRPr="00067C7B">
        <w:t xml:space="preserve">žiadosť o prístupové oprávnenia </w:t>
      </w:r>
      <w:r w:rsidR="00334C2E" w:rsidRPr="00067C7B">
        <w:t xml:space="preserve">okamžite </w:t>
      </w:r>
      <w:r w:rsidR="005C05D2" w:rsidRPr="00067C7B">
        <w:t xml:space="preserve">realizuje </w:t>
      </w:r>
      <w:r w:rsidR="00B60BCE" w:rsidRPr="00067C7B">
        <w:t>na koncovom systéme)</w:t>
      </w:r>
    </w:p>
    <w:p w14:paraId="3BE35C0C" w14:textId="77777777" w:rsidR="0073330E" w:rsidRDefault="00666A7D" w:rsidP="002B442A">
      <w:pPr>
        <w:pStyle w:val="ListParagraph"/>
        <w:ind w:left="540"/>
        <w:jc w:val="both"/>
        <w:rPr>
          <w:rFonts w:cstheme="minorHAnsi"/>
        </w:rPr>
      </w:pPr>
      <w:r w:rsidRPr="0046339A">
        <w:rPr>
          <w:rFonts w:cstheme="minorHAnsi"/>
        </w:rPr>
        <w:t xml:space="preserve">Priradenie oprávnení na používateľa je dokončené. </w:t>
      </w:r>
    </w:p>
    <w:p w14:paraId="20BC1D3A" w14:textId="77777777" w:rsidR="0073330E" w:rsidRDefault="0073330E" w:rsidP="002B442A">
      <w:pPr>
        <w:pStyle w:val="ListParagraph"/>
        <w:ind w:left="540"/>
        <w:jc w:val="both"/>
        <w:rPr>
          <w:rFonts w:cstheme="minorHAnsi"/>
        </w:rPr>
      </w:pPr>
    </w:p>
    <w:p w14:paraId="08B501F0" w14:textId="08AE5823" w:rsidR="00DA7F57" w:rsidRPr="0073330E" w:rsidRDefault="0073330E" w:rsidP="00575358">
      <w:pPr>
        <w:pStyle w:val="ListParagraph"/>
        <w:ind w:left="540"/>
        <w:jc w:val="both"/>
        <w:rPr>
          <w:rFonts w:cstheme="minorHAnsi"/>
          <w:color w:val="FF0000"/>
        </w:rPr>
      </w:pPr>
      <w:r w:rsidRPr="00575358">
        <w:rPr>
          <w:rFonts w:cstheme="minorHAnsi"/>
          <w:b/>
          <w:color w:val="FF0000"/>
        </w:rPr>
        <w:t>Poznámka:</w:t>
      </w:r>
      <w:r>
        <w:rPr>
          <w:rFonts w:cstheme="minorHAnsi"/>
          <w:color w:val="FF0000"/>
        </w:rPr>
        <w:t xml:space="preserve"> </w:t>
      </w:r>
      <w:r>
        <w:rPr>
          <w:rFonts w:cstheme="minorHAnsi"/>
        </w:rPr>
        <w:t xml:space="preserve">Ak priraďujete rolu s používateľskými oprávneniami už pre existujúcu </w:t>
      </w:r>
      <w:proofErr w:type="spellStart"/>
      <w:r>
        <w:rPr>
          <w:rFonts w:cstheme="minorHAnsi"/>
        </w:rPr>
        <w:t>szp.contact.person</w:t>
      </w:r>
      <w:proofErr w:type="spellEnd"/>
      <w:r>
        <w:rPr>
          <w:rFonts w:cstheme="minorHAnsi"/>
        </w:rPr>
        <w:t>, založenú v minulosti, negeneruje sa notifikácia</w:t>
      </w:r>
      <w:r>
        <w:rPr>
          <w:rFonts w:cstheme="minorHAnsi"/>
          <w:lang w:val="en-US"/>
        </w:rPr>
        <w:t xml:space="preserve"> </w:t>
      </w:r>
      <w:r w:rsidR="001D647C">
        <w:rPr>
          <w:rFonts w:cstheme="minorHAnsi"/>
          <w:lang w:val="en-US"/>
        </w:rPr>
        <w:t>(</w:t>
      </w:r>
      <w:r>
        <w:rPr>
          <w:rFonts w:cstheme="minorHAnsi"/>
          <w:lang w:val="en-US"/>
        </w:rPr>
        <w:t xml:space="preserve">email s </w:t>
      </w:r>
      <w:proofErr w:type="spellStart"/>
      <w:r>
        <w:rPr>
          <w:rFonts w:cstheme="minorHAnsi"/>
          <w:lang w:val="en-US"/>
        </w:rPr>
        <w:t>prihlasovacími</w:t>
      </w:r>
      <w:proofErr w:type="spellEnd"/>
      <w:r>
        <w:rPr>
          <w:rFonts w:cstheme="minorHAnsi"/>
          <w:lang w:val="en-US"/>
        </w:rPr>
        <w:t xml:space="preserve"> </w:t>
      </w:r>
      <w:proofErr w:type="spellStart"/>
      <w:r>
        <w:rPr>
          <w:rFonts w:cstheme="minorHAnsi"/>
          <w:lang w:val="en-US"/>
        </w:rPr>
        <w:t>údajmi</w:t>
      </w:r>
      <w:proofErr w:type="spellEnd"/>
      <w:r w:rsidR="001D647C">
        <w:rPr>
          <w:rFonts w:cstheme="minorHAnsi"/>
          <w:lang w:val="en-US"/>
        </w:rPr>
        <w:t>)</w:t>
      </w:r>
      <w:r>
        <w:rPr>
          <w:rFonts w:cstheme="minorHAnsi"/>
          <w:lang w:val="en-US"/>
        </w:rPr>
        <w:t xml:space="preserve">. Je </w:t>
      </w:r>
      <w:proofErr w:type="spellStart"/>
      <w:r>
        <w:rPr>
          <w:rFonts w:cstheme="minorHAnsi"/>
          <w:lang w:val="en-US"/>
        </w:rPr>
        <w:t>potrebné</w:t>
      </w:r>
      <w:proofErr w:type="spellEnd"/>
      <w:r>
        <w:rPr>
          <w:rFonts w:cstheme="minorHAnsi"/>
          <w:lang w:val="en-US"/>
        </w:rPr>
        <w:t xml:space="preserve"> </w:t>
      </w:r>
      <w:proofErr w:type="spellStart"/>
      <w:r>
        <w:rPr>
          <w:rFonts w:cstheme="minorHAnsi"/>
          <w:lang w:val="en-US"/>
        </w:rPr>
        <w:t>resetnúť</w:t>
      </w:r>
      <w:proofErr w:type="spellEnd"/>
      <w:r>
        <w:rPr>
          <w:rFonts w:cstheme="minorHAnsi"/>
          <w:lang w:val="en-US"/>
        </w:rPr>
        <w:t xml:space="preserve"> </w:t>
      </w:r>
      <w:proofErr w:type="spellStart"/>
      <w:r>
        <w:rPr>
          <w:rFonts w:cstheme="minorHAnsi"/>
          <w:lang w:val="en-US"/>
        </w:rPr>
        <w:t>heslo</w:t>
      </w:r>
      <w:proofErr w:type="spellEnd"/>
      <w:r>
        <w:rPr>
          <w:rFonts w:cstheme="minorHAnsi"/>
          <w:lang w:val="en-US"/>
        </w:rPr>
        <w:t xml:space="preserve"> pre </w:t>
      </w:r>
      <w:proofErr w:type="spellStart"/>
      <w:r>
        <w:rPr>
          <w:rFonts w:cstheme="minorHAnsi"/>
          <w:lang w:val="en-US"/>
        </w:rPr>
        <w:t>používateľa</w:t>
      </w:r>
      <w:proofErr w:type="spellEnd"/>
      <w:r>
        <w:rPr>
          <w:rFonts w:cstheme="minorHAnsi"/>
          <w:lang w:val="en-US"/>
        </w:rPr>
        <w:t xml:space="preserve">, </w:t>
      </w:r>
      <w:proofErr w:type="spellStart"/>
      <w:r>
        <w:rPr>
          <w:rFonts w:cstheme="minorHAnsi"/>
          <w:lang w:val="en-US"/>
        </w:rPr>
        <w:t>čo</w:t>
      </w:r>
      <w:proofErr w:type="spellEnd"/>
      <w:r>
        <w:rPr>
          <w:rFonts w:cstheme="minorHAnsi"/>
          <w:lang w:val="en-US"/>
        </w:rPr>
        <w:t xml:space="preserve"> </w:t>
      </w:r>
      <w:proofErr w:type="spellStart"/>
      <w:r>
        <w:rPr>
          <w:rFonts w:cstheme="minorHAnsi"/>
          <w:lang w:val="en-US"/>
        </w:rPr>
        <w:t>vygeneruje</w:t>
      </w:r>
      <w:proofErr w:type="spellEnd"/>
      <w:r>
        <w:rPr>
          <w:rFonts w:cstheme="minorHAnsi"/>
          <w:lang w:val="en-US"/>
        </w:rPr>
        <w:t xml:space="preserve"> </w:t>
      </w:r>
      <w:proofErr w:type="spellStart"/>
      <w:r>
        <w:rPr>
          <w:rFonts w:cstheme="minorHAnsi"/>
          <w:lang w:val="en-US"/>
        </w:rPr>
        <w:t>novú</w:t>
      </w:r>
      <w:proofErr w:type="spellEnd"/>
      <w:r>
        <w:rPr>
          <w:rFonts w:cstheme="minorHAnsi"/>
          <w:lang w:val="en-US"/>
        </w:rPr>
        <w:t xml:space="preserve"> </w:t>
      </w:r>
      <w:proofErr w:type="spellStart"/>
      <w:r>
        <w:rPr>
          <w:rFonts w:cstheme="minorHAnsi"/>
          <w:lang w:val="en-US"/>
        </w:rPr>
        <w:t>notifikáciu</w:t>
      </w:r>
      <w:proofErr w:type="spellEnd"/>
      <w:r>
        <w:rPr>
          <w:rFonts w:cstheme="minorHAnsi"/>
          <w:lang w:val="en-US"/>
        </w:rPr>
        <w:t xml:space="preserve">. </w:t>
      </w:r>
      <w:proofErr w:type="spellStart"/>
      <w:r w:rsidR="00575358">
        <w:rPr>
          <w:rFonts w:cstheme="minorHAnsi"/>
          <w:lang w:val="en-US"/>
        </w:rPr>
        <w:t>Viac</w:t>
      </w:r>
      <w:proofErr w:type="spellEnd"/>
      <w:r w:rsidR="00575358">
        <w:rPr>
          <w:rFonts w:cstheme="minorHAnsi"/>
          <w:lang w:val="en-US"/>
        </w:rPr>
        <w:t xml:space="preserve"> v </w:t>
      </w:r>
      <w:proofErr w:type="spellStart"/>
      <w:r w:rsidR="00575358">
        <w:rPr>
          <w:rFonts w:cstheme="minorHAnsi"/>
          <w:lang w:val="en-US"/>
        </w:rPr>
        <w:t>časti</w:t>
      </w:r>
      <w:proofErr w:type="spellEnd"/>
      <w:r w:rsidR="00575358">
        <w:rPr>
          <w:rFonts w:cstheme="minorHAnsi"/>
          <w:lang w:val="en-US"/>
        </w:rPr>
        <w:t xml:space="preserve"> “Reset </w:t>
      </w:r>
      <w:proofErr w:type="spellStart"/>
      <w:r w:rsidR="00575358">
        <w:rPr>
          <w:rFonts w:cstheme="minorHAnsi"/>
          <w:lang w:val="en-US"/>
        </w:rPr>
        <w:t>hesla</w:t>
      </w:r>
      <w:proofErr w:type="spellEnd"/>
      <w:r w:rsidR="00575358">
        <w:rPr>
          <w:rFonts w:cstheme="minorHAnsi"/>
          <w:lang w:val="en-US"/>
        </w:rPr>
        <w:t xml:space="preserve"> pre </w:t>
      </w:r>
      <w:proofErr w:type="spellStart"/>
      <w:r w:rsidR="00575358">
        <w:rPr>
          <w:rFonts w:cstheme="minorHAnsi"/>
          <w:lang w:val="en-US"/>
        </w:rPr>
        <w:t>používateľa</w:t>
      </w:r>
      <w:proofErr w:type="spellEnd"/>
      <w:r w:rsidR="00575358">
        <w:rPr>
          <w:rFonts w:cstheme="minorHAnsi"/>
          <w:lang w:val="en-US"/>
        </w:rPr>
        <w:t xml:space="preserve"> </w:t>
      </w:r>
      <w:proofErr w:type="spellStart"/>
      <w:r w:rsidR="00575358">
        <w:rPr>
          <w:rFonts w:cstheme="minorHAnsi"/>
          <w:lang w:val="en-US"/>
        </w:rPr>
        <w:t>subjektu</w:t>
      </w:r>
      <w:proofErr w:type="spellEnd"/>
      <w:r w:rsidR="00575358">
        <w:rPr>
          <w:rFonts w:cstheme="minorHAnsi"/>
          <w:lang w:val="en-US"/>
        </w:rPr>
        <w:t>”.</w:t>
      </w:r>
    </w:p>
    <w:p w14:paraId="193C6649" w14:textId="77777777" w:rsidR="00DA7F57" w:rsidRDefault="00DA7F57">
      <w:pPr>
        <w:rPr>
          <w:rFonts w:cstheme="minorHAnsi"/>
        </w:rPr>
      </w:pPr>
      <w:r>
        <w:rPr>
          <w:rFonts w:cstheme="minorHAnsi"/>
        </w:rPr>
        <w:br w:type="page"/>
      </w:r>
    </w:p>
    <w:p w14:paraId="48A25C55" w14:textId="0DFD2993" w:rsidR="00666A7D" w:rsidRPr="0046339A" w:rsidRDefault="296643DE" w:rsidP="00C75934">
      <w:pPr>
        <w:pStyle w:val="Heading2"/>
      </w:pPr>
      <w:bookmarkStart w:id="52" w:name="_Toc152617398"/>
      <w:bookmarkStart w:id="53" w:name="_Toc95690462"/>
      <w:r>
        <w:lastRenderedPageBreak/>
        <w:t xml:space="preserve">Zmena evidovaných </w:t>
      </w:r>
      <w:r w:rsidRPr="00C75934">
        <w:t>údajov</w:t>
      </w:r>
      <w:r>
        <w:t xml:space="preserve"> o</w:t>
      </w:r>
      <w:r w:rsidR="0047067C">
        <w:t> používate</w:t>
      </w:r>
      <w:r w:rsidR="0047067C">
        <w:rPr>
          <w:rFonts w:ascii="Calibri" w:hAnsi="Calibri" w:cs="Calibri"/>
        </w:rPr>
        <w:t>ľ</w:t>
      </w:r>
      <w:r w:rsidR="0047067C">
        <w:t>ovi</w:t>
      </w:r>
      <w:bookmarkEnd w:id="52"/>
      <w:r w:rsidR="0047067C">
        <w:t xml:space="preserve"> </w:t>
      </w:r>
      <w:bookmarkEnd w:id="53"/>
    </w:p>
    <w:p w14:paraId="17BD0B6A" w14:textId="6EA0A995" w:rsidR="00666A7D" w:rsidRPr="0046339A" w:rsidRDefault="00666A7D" w:rsidP="002D3C1E">
      <w:pPr>
        <w:pStyle w:val="ListParagraph"/>
        <w:numPr>
          <w:ilvl w:val="0"/>
          <w:numId w:val="23"/>
        </w:numPr>
        <w:jc w:val="both"/>
        <w:rPr>
          <w:rFonts w:cstheme="minorHAnsi"/>
        </w:rPr>
      </w:pPr>
      <w:r w:rsidRPr="0046339A">
        <w:rPr>
          <w:rFonts w:cstheme="minorHAnsi"/>
        </w:rPr>
        <w:t>Prihláste sa do aplikácie</w:t>
      </w:r>
      <w:r w:rsidR="00AD067B">
        <w:rPr>
          <w:rFonts w:cstheme="minorHAnsi"/>
        </w:rPr>
        <w:t xml:space="preserve"> pre správu používateľov subjektu</w:t>
      </w:r>
      <w:r w:rsidRPr="0046339A">
        <w:rPr>
          <w:rFonts w:cstheme="minorHAnsi"/>
        </w:rPr>
        <w:t xml:space="preserve"> </w:t>
      </w:r>
      <w:r w:rsidR="008F1AE6">
        <w:rPr>
          <w:rFonts w:cstheme="minorHAnsi"/>
        </w:rPr>
        <w:t xml:space="preserve"> </w:t>
      </w:r>
      <w:r w:rsidR="008F1AE6" w:rsidRPr="008F1AE6">
        <w:rPr>
          <w:rFonts w:cstheme="minorHAnsi"/>
          <w:noProof/>
        </w:rPr>
        <w:drawing>
          <wp:inline distT="0" distB="0" distL="0" distR="0" wp14:anchorId="7B094E8E" wp14:editId="2F17880F">
            <wp:extent cx="1132773" cy="208280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234894" cy="227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B8F83" w14:textId="77777777" w:rsidR="00666A7D" w:rsidRPr="0046339A" w:rsidRDefault="00666A7D" w:rsidP="002D3C1E">
      <w:pPr>
        <w:pStyle w:val="ListParagraph"/>
        <w:numPr>
          <w:ilvl w:val="0"/>
          <w:numId w:val="23"/>
        </w:numPr>
        <w:jc w:val="both"/>
        <w:rPr>
          <w:rFonts w:cstheme="minorHAnsi"/>
        </w:rPr>
      </w:pPr>
      <w:r w:rsidRPr="0046339A">
        <w:rPr>
          <w:rFonts w:cstheme="minorHAnsi"/>
        </w:rPr>
        <w:t xml:space="preserve">Po prihlásení sa do aplikácie v časti </w:t>
      </w:r>
      <w:r w:rsidRPr="0046339A">
        <w:rPr>
          <w:rFonts w:cstheme="minorHAnsi"/>
          <w:b/>
          <w:bCs/>
        </w:rPr>
        <w:t xml:space="preserve">ADMINISTRÁCIA </w:t>
      </w:r>
      <w:r w:rsidRPr="0046339A">
        <w:rPr>
          <w:rFonts w:cstheme="minorHAnsi"/>
        </w:rPr>
        <w:t xml:space="preserve">vyberte položku </w:t>
      </w:r>
      <w:r w:rsidRPr="0046339A">
        <w:rPr>
          <w:rFonts w:cstheme="minorHAnsi"/>
          <w:noProof/>
        </w:rPr>
        <w:drawing>
          <wp:inline distT="0" distB="0" distL="0" distR="0" wp14:anchorId="256CA67B" wp14:editId="543B93D3">
            <wp:extent cx="171450" cy="200025"/>
            <wp:effectExtent l="0" t="0" r="0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339A">
        <w:rPr>
          <w:rFonts w:cstheme="minorHAnsi"/>
        </w:rPr>
        <w:t xml:space="preserve"> </w:t>
      </w:r>
      <w:r w:rsidRPr="0046339A">
        <w:rPr>
          <w:rFonts w:cstheme="minorHAnsi"/>
          <w:b/>
          <w:bCs/>
        </w:rPr>
        <w:t>Používatelia</w:t>
      </w:r>
      <w:r w:rsidRPr="0046339A">
        <w:rPr>
          <w:rFonts w:cstheme="minorHAnsi"/>
        </w:rPr>
        <w:t xml:space="preserve"> </w:t>
      </w:r>
    </w:p>
    <w:p w14:paraId="1B6D82A9" w14:textId="484A7F49" w:rsidR="00666A7D" w:rsidRPr="0046339A" w:rsidRDefault="00666A7D" w:rsidP="002D3C1E">
      <w:pPr>
        <w:pStyle w:val="ListParagraph"/>
        <w:numPr>
          <w:ilvl w:val="0"/>
          <w:numId w:val="23"/>
        </w:numPr>
        <w:jc w:val="both"/>
        <w:rPr>
          <w:rFonts w:cstheme="minorHAnsi"/>
        </w:rPr>
      </w:pPr>
      <w:r w:rsidRPr="0046339A">
        <w:rPr>
          <w:rFonts w:cstheme="minorHAnsi"/>
        </w:rPr>
        <w:t xml:space="preserve">Následne vyberte položku </w:t>
      </w:r>
      <w:r w:rsidRPr="0046339A">
        <w:rPr>
          <w:rFonts w:cstheme="minorHAnsi"/>
          <w:noProof/>
        </w:rPr>
        <w:drawing>
          <wp:inline distT="0" distB="0" distL="0" distR="0" wp14:anchorId="0CA2E903" wp14:editId="60D1C605">
            <wp:extent cx="209550" cy="20955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067C">
        <w:rPr>
          <w:rFonts w:cstheme="minorHAnsi"/>
          <w:b/>
          <w:bCs/>
        </w:rPr>
        <w:t xml:space="preserve">Používatelia </w:t>
      </w:r>
      <w:r w:rsidRPr="0046339A">
        <w:rPr>
          <w:rFonts w:cstheme="minorHAnsi"/>
          <w:b/>
          <w:bCs/>
        </w:rPr>
        <w:t xml:space="preserve"> subjektu</w:t>
      </w:r>
    </w:p>
    <w:p w14:paraId="019D25B9" w14:textId="1D42152E" w:rsidR="00666A7D" w:rsidRPr="00BD5E5B" w:rsidRDefault="00BD5E5B" w:rsidP="002D3C1E">
      <w:pPr>
        <w:ind w:left="360" w:firstLine="540"/>
        <w:contextualSpacing/>
        <w:jc w:val="both"/>
        <w:rPr>
          <w:rFonts w:cstheme="minorHAnsi"/>
        </w:rPr>
      </w:pPr>
      <w:r>
        <w:rPr>
          <w:rFonts w:cstheme="minorHAnsi"/>
        </w:rPr>
        <w:t>Z</w:t>
      </w:r>
      <w:r w:rsidR="00666A7D" w:rsidRPr="00BD5E5B">
        <w:rPr>
          <w:rFonts w:cstheme="minorHAnsi"/>
        </w:rPr>
        <w:t xml:space="preserve">obrazí </w:t>
      </w:r>
      <w:r>
        <w:rPr>
          <w:rFonts w:cstheme="minorHAnsi"/>
        </w:rPr>
        <w:t>sa</w:t>
      </w:r>
      <w:r w:rsidR="007334AE">
        <w:rPr>
          <w:rFonts w:cstheme="minorHAnsi"/>
        </w:rPr>
        <w:t xml:space="preserve"> </w:t>
      </w:r>
      <w:r w:rsidR="00666A7D" w:rsidRPr="00BD5E5B">
        <w:rPr>
          <w:rFonts w:cstheme="minorHAnsi"/>
        </w:rPr>
        <w:t xml:space="preserve">zoznam existujúcich </w:t>
      </w:r>
      <w:r w:rsidR="00C10954">
        <w:rPr>
          <w:rFonts w:cstheme="minorHAnsi"/>
        </w:rPr>
        <w:t>používateľov</w:t>
      </w:r>
    </w:p>
    <w:p w14:paraId="04BCEA80" w14:textId="6728758C" w:rsidR="00666A7D" w:rsidRPr="0046339A" w:rsidRDefault="00666A7D" w:rsidP="002D3C1E">
      <w:pPr>
        <w:pStyle w:val="ListParagraph"/>
        <w:numPr>
          <w:ilvl w:val="0"/>
          <w:numId w:val="23"/>
        </w:numPr>
        <w:jc w:val="both"/>
        <w:rPr>
          <w:rFonts w:cstheme="minorHAnsi"/>
        </w:rPr>
      </w:pPr>
      <w:r w:rsidRPr="0046339A">
        <w:rPr>
          <w:rFonts w:cstheme="minorHAnsi"/>
        </w:rPr>
        <w:t>Kliknite na vybraného používateľa</w:t>
      </w:r>
      <w:r w:rsidR="00BD5E5B">
        <w:rPr>
          <w:rFonts w:cstheme="minorHAnsi"/>
        </w:rPr>
        <w:t>,</w:t>
      </w:r>
      <w:r w:rsidRPr="0046339A">
        <w:rPr>
          <w:rFonts w:cstheme="minorHAnsi"/>
        </w:rPr>
        <w:t xml:space="preserve"> ktorého chcete </w:t>
      </w:r>
      <w:r w:rsidR="00914715">
        <w:rPr>
          <w:rFonts w:cstheme="minorHAnsi"/>
        </w:rPr>
        <w:t>editovať</w:t>
      </w:r>
    </w:p>
    <w:p w14:paraId="5E7CDE22" w14:textId="7C0FEA66" w:rsidR="00666A7D" w:rsidRPr="0046339A" w:rsidRDefault="00666A7D" w:rsidP="002D3C1E">
      <w:pPr>
        <w:pStyle w:val="ListParagraph"/>
        <w:ind w:firstLine="180"/>
        <w:jc w:val="both"/>
        <w:rPr>
          <w:rFonts w:cstheme="minorHAnsi"/>
        </w:rPr>
      </w:pPr>
      <w:r w:rsidRPr="0046339A">
        <w:rPr>
          <w:rFonts w:cstheme="minorHAnsi"/>
        </w:rPr>
        <w:t xml:space="preserve">Zobrazí sa formulár s možnosťou </w:t>
      </w:r>
      <w:r w:rsidR="0047067C">
        <w:rPr>
          <w:rFonts w:cstheme="minorHAnsi"/>
        </w:rPr>
        <w:t>editácie</w:t>
      </w:r>
      <w:r w:rsidR="00D9193F">
        <w:rPr>
          <w:rFonts w:cstheme="minorHAnsi"/>
        </w:rPr>
        <w:t xml:space="preserve"> </w:t>
      </w:r>
      <w:r w:rsidRPr="0046339A">
        <w:rPr>
          <w:rFonts w:cstheme="minorHAnsi"/>
        </w:rPr>
        <w:t>atribútov</w:t>
      </w:r>
      <w:r w:rsidR="00D9193F">
        <w:rPr>
          <w:rFonts w:cstheme="minorHAnsi"/>
        </w:rPr>
        <w:t>, pre viac atribútov klikni na „</w:t>
      </w:r>
      <w:r w:rsidR="00D9193F" w:rsidRPr="00B95618">
        <w:rPr>
          <w:color w:val="2E74B5" w:themeColor="accent1" w:themeShade="BF"/>
        </w:rPr>
        <w:t>Zobraziť prázdne polia</w:t>
      </w:r>
      <w:r w:rsidR="00D9193F">
        <w:rPr>
          <w:rFonts w:cstheme="minorHAnsi"/>
        </w:rPr>
        <w:t>“</w:t>
      </w:r>
    </w:p>
    <w:p w14:paraId="77629513" w14:textId="519B5336" w:rsidR="00666A7D" w:rsidRPr="0046339A" w:rsidRDefault="003067EE" w:rsidP="0034574E">
      <w:pPr>
        <w:pStyle w:val="ListParagraph"/>
        <w:jc w:val="center"/>
        <w:rPr>
          <w:rFonts w:cstheme="minorHAnsi"/>
        </w:rPr>
      </w:pPr>
      <w:r w:rsidRPr="003067EE">
        <w:rPr>
          <w:rFonts w:cstheme="minorHAnsi"/>
          <w:noProof/>
        </w:rPr>
        <w:drawing>
          <wp:inline distT="0" distB="0" distL="0" distR="0" wp14:anchorId="4ED42B6A" wp14:editId="158BACAD">
            <wp:extent cx="6039134" cy="3568587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073528" cy="3588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DE8E0" w14:textId="48472D34" w:rsidR="00666A7D" w:rsidRPr="0046339A" w:rsidRDefault="00666A7D" w:rsidP="004935F8">
      <w:pPr>
        <w:pStyle w:val="ListParagraph"/>
        <w:numPr>
          <w:ilvl w:val="0"/>
          <w:numId w:val="23"/>
        </w:numPr>
        <w:jc w:val="both"/>
      </w:pPr>
      <w:r w:rsidRPr="0046339A">
        <w:t xml:space="preserve">Zmeňte vybrané atribúty (napr. telefónne číslo) a zmeny uložte stlačením tlačidla </w:t>
      </w:r>
      <w:r w:rsidRPr="0046339A">
        <w:rPr>
          <w:b/>
        </w:rPr>
        <w:t>Uložiť</w:t>
      </w:r>
      <w:r w:rsidRPr="0046339A">
        <w:t xml:space="preserve"> </w:t>
      </w:r>
    </w:p>
    <w:p w14:paraId="4A285036" w14:textId="2C1DBCB2" w:rsidR="00BD5E5B" w:rsidRDefault="00666A7D" w:rsidP="00AB7E33">
      <w:pPr>
        <w:pStyle w:val="ListParagraph"/>
        <w:jc w:val="both"/>
        <w:rPr>
          <w:rFonts w:cstheme="minorHAnsi"/>
        </w:rPr>
      </w:pPr>
      <w:r w:rsidRPr="00BE6B47">
        <w:rPr>
          <w:rFonts w:cstheme="minorHAnsi"/>
        </w:rPr>
        <w:t>Zmeny sú okamžite zapísané do systému</w:t>
      </w:r>
    </w:p>
    <w:p w14:paraId="1DE545F7" w14:textId="77777777" w:rsidR="00BD5E5B" w:rsidRDefault="00BD5E5B">
      <w:pPr>
        <w:rPr>
          <w:rFonts w:cstheme="minorHAnsi"/>
        </w:rPr>
      </w:pPr>
      <w:r>
        <w:rPr>
          <w:rFonts w:cstheme="minorHAnsi"/>
        </w:rPr>
        <w:br w:type="page"/>
      </w:r>
    </w:p>
    <w:p w14:paraId="09ECB5D2" w14:textId="77777777" w:rsidR="00BE6B47" w:rsidRDefault="00BE6B47" w:rsidP="008E23CD">
      <w:pPr>
        <w:pStyle w:val="ListParagraph"/>
        <w:rPr>
          <w:rFonts w:cstheme="minorHAnsi"/>
        </w:rPr>
      </w:pPr>
    </w:p>
    <w:p w14:paraId="3A7739AD" w14:textId="6C59A24E" w:rsidR="00D043A6" w:rsidRDefault="068F2C60" w:rsidP="00C75934">
      <w:pPr>
        <w:pStyle w:val="Heading2"/>
      </w:pPr>
      <w:bookmarkStart w:id="54" w:name="_Toc152617399"/>
      <w:r>
        <w:t xml:space="preserve">Evidencia nového </w:t>
      </w:r>
      <w:r w:rsidRPr="00C75934">
        <w:t>certifikátu</w:t>
      </w:r>
      <w:r>
        <w:t xml:space="preserve"> pre </w:t>
      </w:r>
      <w:r w:rsidR="0048235E">
        <w:t>používate</w:t>
      </w:r>
      <w:r w:rsidR="0048235E">
        <w:rPr>
          <w:rFonts w:ascii="Calibri" w:hAnsi="Calibri" w:cs="Calibri"/>
        </w:rPr>
        <w:t>ľ</w:t>
      </w:r>
      <w:r w:rsidR="0048235E">
        <w:t xml:space="preserve">a </w:t>
      </w:r>
      <w:r>
        <w:t>externého subjektu</w:t>
      </w:r>
      <w:bookmarkStart w:id="55" w:name="_Hlk113632006"/>
      <w:bookmarkEnd w:id="54"/>
    </w:p>
    <w:p w14:paraId="4F43B5CD" w14:textId="77777777" w:rsidR="00123A5A" w:rsidRPr="00123A5A" w:rsidRDefault="00123A5A" w:rsidP="00123A5A">
      <w:pPr>
        <w:pStyle w:val="ListParagraph"/>
        <w:numPr>
          <w:ilvl w:val="0"/>
          <w:numId w:val="43"/>
        </w:numPr>
      </w:pPr>
      <w:r w:rsidRPr="00123A5A">
        <w:t>Tento postup je len pre používateľov subjektov, ktoré používajú 2FA (dvojfaktorovú autentifikáciu)</w:t>
      </w:r>
    </w:p>
    <w:p w14:paraId="74ABFC3E" w14:textId="3399CEE1" w:rsidR="002D3C1E" w:rsidRPr="0046339A" w:rsidRDefault="002D3C1E" w:rsidP="00DD5BFA">
      <w:pPr>
        <w:pStyle w:val="ListParagraph"/>
        <w:numPr>
          <w:ilvl w:val="0"/>
          <w:numId w:val="43"/>
        </w:numPr>
        <w:jc w:val="both"/>
        <w:rPr>
          <w:rFonts w:cstheme="minorHAnsi"/>
        </w:rPr>
      </w:pPr>
      <w:r w:rsidRPr="0046339A">
        <w:rPr>
          <w:rFonts w:cstheme="minorHAnsi"/>
        </w:rPr>
        <w:t xml:space="preserve">Prihláste sa do aplikácie </w:t>
      </w:r>
      <w:r w:rsidR="00AD067B">
        <w:rPr>
          <w:rFonts w:cstheme="minorHAnsi"/>
        </w:rPr>
        <w:t>p</w:t>
      </w:r>
      <w:r w:rsidRPr="0046339A">
        <w:rPr>
          <w:rFonts w:cstheme="minorHAnsi"/>
        </w:rPr>
        <w:t xml:space="preserve">re správu </w:t>
      </w:r>
      <w:r>
        <w:rPr>
          <w:rFonts w:cstheme="minorHAnsi"/>
        </w:rPr>
        <w:t>používateľov</w:t>
      </w:r>
      <w:r w:rsidRPr="0046339A">
        <w:rPr>
          <w:rFonts w:cstheme="minorHAnsi"/>
        </w:rPr>
        <w:t xml:space="preserve"> subjektu</w:t>
      </w:r>
      <w:r w:rsidR="00AD067B">
        <w:rPr>
          <w:rFonts w:cstheme="minorHAnsi"/>
        </w:rPr>
        <w:t xml:space="preserve"> </w:t>
      </w:r>
      <w:r w:rsidR="00AD067B" w:rsidRPr="008F1AE6">
        <w:rPr>
          <w:rFonts w:cstheme="minorHAnsi"/>
          <w:noProof/>
        </w:rPr>
        <w:drawing>
          <wp:inline distT="0" distB="0" distL="0" distR="0" wp14:anchorId="2EA264A8" wp14:editId="26FC4F7C">
            <wp:extent cx="1132773" cy="208280"/>
            <wp:effectExtent l="0" t="0" r="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234894" cy="227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8C32C" w14:textId="77777777" w:rsidR="002D3C1E" w:rsidRPr="0046339A" w:rsidRDefault="002D3C1E" w:rsidP="00DD5BFA">
      <w:pPr>
        <w:pStyle w:val="ListParagraph"/>
        <w:numPr>
          <w:ilvl w:val="0"/>
          <w:numId w:val="43"/>
        </w:numPr>
        <w:jc w:val="both"/>
        <w:rPr>
          <w:rFonts w:cstheme="minorHAnsi"/>
        </w:rPr>
      </w:pPr>
      <w:r w:rsidRPr="0046339A">
        <w:rPr>
          <w:rFonts w:cstheme="minorHAnsi"/>
        </w:rPr>
        <w:t xml:space="preserve">Po prihlásení sa do aplikácie v časti </w:t>
      </w:r>
      <w:r w:rsidRPr="0046339A">
        <w:rPr>
          <w:rFonts w:cstheme="minorHAnsi"/>
          <w:b/>
          <w:bCs/>
        </w:rPr>
        <w:t xml:space="preserve">ADMINISTRÁCIA </w:t>
      </w:r>
      <w:r w:rsidRPr="0046339A">
        <w:rPr>
          <w:rFonts w:cstheme="minorHAnsi"/>
        </w:rPr>
        <w:t xml:space="preserve">vyberte položku </w:t>
      </w:r>
      <w:r w:rsidRPr="0046339A">
        <w:rPr>
          <w:rFonts w:cstheme="minorHAnsi"/>
          <w:noProof/>
        </w:rPr>
        <w:drawing>
          <wp:inline distT="0" distB="0" distL="0" distR="0" wp14:anchorId="1ED6CF5C" wp14:editId="31DDBDE9">
            <wp:extent cx="171450" cy="2000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339A">
        <w:rPr>
          <w:rFonts w:cstheme="minorHAnsi"/>
        </w:rPr>
        <w:t xml:space="preserve"> </w:t>
      </w:r>
      <w:r w:rsidRPr="0046339A">
        <w:rPr>
          <w:rFonts w:cstheme="minorHAnsi"/>
          <w:b/>
          <w:bCs/>
        </w:rPr>
        <w:t>Používatelia</w:t>
      </w:r>
      <w:r w:rsidRPr="0046339A">
        <w:rPr>
          <w:rFonts w:cstheme="minorHAnsi"/>
        </w:rPr>
        <w:t xml:space="preserve"> </w:t>
      </w:r>
    </w:p>
    <w:p w14:paraId="56643125" w14:textId="005C41F1" w:rsidR="002D3C1E" w:rsidRPr="0046339A" w:rsidRDefault="002D3C1E" w:rsidP="00DD5BFA">
      <w:pPr>
        <w:pStyle w:val="ListParagraph"/>
        <w:numPr>
          <w:ilvl w:val="0"/>
          <w:numId w:val="43"/>
        </w:numPr>
        <w:jc w:val="both"/>
        <w:rPr>
          <w:rFonts w:cstheme="minorHAnsi"/>
        </w:rPr>
      </w:pPr>
      <w:r w:rsidRPr="0046339A">
        <w:rPr>
          <w:rFonts w:cstheme="minorHAnsi"/>
        </w:rPr>
        <w:t xml:space="preserve">Následne vyberte položku </w:t>
      </w:r>
      <w:r w:rsidRPr="0046339A">
        <w:rPr>
          <w:rFonts w:cstheme="minorHAnsi"/>
          <w:noProof/>
        </w:rPr>
        <w:drawing>
          <wp:inline distT="0" distB="0" distL="0" distR="0" wp14:anchorId="22CB640B" wp14:editId="6FC9D003">
            <wp:extent cx="209550" cy="2095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</w:rPr>
        <w:t>Používatelia</w:t>
      </w:r>
      <w:r w:rsidRPr="0046339A">
        <w:rPr>
          <w:rFonts w:cstheme="minorHAnsi"/>
          <w:b/>
          <w:bCs/>
        </w:rPr>
        <w:t xml:space="preserve"> subjektu</w:t>
      </w:r>
    </w:p>
    <w:p w14:paraId="5CBE4131" w14:textId="0D647660" w:rsidR="002D3C1E" w:rsidRPr="002D3C1E" w:rsidRDefault="002D3C1E" w:rsidP="00DD5BFA">
      <w:pPr>
        <w:pStyle w:val="ListParagraph"/>
        <w:ind w:firstLine="180"/>
        <w:jc w:val="both"/>
        <w:rPr>
          <w:rFonts w:cstheme="minorHAnsi"/>
        </w:rPr>
      </w:pPr>
      <w:r w:rsidRPr="002D3C1E">
        <w:rPr>
          <w:rFonts w:cstheme="minorHAnsi"/>
        </w:rPr>
        <w:t xml:space="preserve">Zobrazí sa zoznam existujúcich </w:t>
      </w:r>
      <w:r w:rsidR="002C0C8F">
        <w:rPr>
          <w:rFonts w:cstheme="minorHAnsi"/>
        </w:rPr>
        <w:t>používateľov</w:t>
      </w:r>
    </w:p>
    <w:p w14:paraId="09D7CC19" w14:textId="05EBEB47" w:rsidR="002D3C1E" w:rsidRPr="0046339A" w:rsidRDefault="002D3C1E" w:rsidP="00DD5BFA">
      <w:pPr>
        <w:pStyle w:val="ListParagraph"/>
        <w:numPr>
          <w:ilvl w:val="0"/>
          <w:numId w:val="43"/>
        </w:numPr>
        <w:jc w:val="both"/>
        <w:rPr>
          <w:rFonts w:cstheme="minorHAnsi"/>
        </w:rPr>
      </w:pPr>
      <w:r w:rsidRPr="0046339A">
        <w:rPr>
          <w:rFonts w:cstheme="minorHAnsi"/>
        </w:rPr>
        <w:t>Kliknite na vybraného používateľa</w:t>
      </w:r>
      <w:r>
        <w:rPr>
          <w:rFonts w:cstheme="minorHAnsi"/>
        </w:rPr>
        <w:t>,</w:t>
      </w:r>
      <w:r w:rsidRPr="0046339A">
        <w:rPr>
          <w:rFonts w:cstheme="minorHAnsi"/>
        </w:rPr>
        <w:t xml:space="preserve"> ktorého chcete </w:t>
      </w:r>
      <w:r>
        <w:rPr>
          <w:rFonts w:cstheme="minorHAnsi"/>
        </w:rPr>
        <w:t>editovať</w:t>
      </w:r>
    </w:p>
    <w:p w14:paraId="36BD7FA6" w14:textId="32BDC800" w:rsidR="002D3C1E" w:rsidRPr="0046339A" w:rsidRDefault="002D3C1E" w:rsidP="00DD5BFA">
      <w:pPr>
        <w:pStyle w:val="ListParagraph"/>
        <w:ind w:left="1440" w:hanging="540"/>
        <w:jc w:val="both"/>
        <w:rPr>
          <w:rFonts w:cstheme="minorHAnsi"/>
        </w:rPr>
      </w:pPr>
      <w:r w:rsidRPr="0046339A">
        <w:rPr>
          <w:rFonts w:cstheme="minorHAnsi"/>
        </w:rPr>
        <w:t xml:space="preserve">Zobrazí sa formulár s možnosťou </w:t>
      </w:r>
      <w:r>
        <w:rPr>
          <w:rFonts w:cstheme="minorHAnsi"/>
        </w:rPr>
        <w:t xml:space="preserve">editácie </w:t>
      </w:r>
      <w:r w:rsidRPr="0046339A">
        <w:rPr>
          <w:rFonts w:cstheme="minorHAnsi"/>
        </w:rPr>
        <w:t>vybraných atribútov</w:t>
      </w:r>
    </w:p>
    <w:p w14:paraId="34C0A754" w14:textId="77777777" w:rsidR="00D043A6" w:rsidRDefault="00D043A6" w:rsidP="00DD5BFA">
      <w:pPr>
        <w:pStyle w:val="ListParagraph"/>
        <w:numPr>
          <w:ilvl w:val="0"/>
          <w:numId w:val="43"/>
        </w:numPr>
        <w:spacing w:line="360" w:lineRule="auto"/>
        <w:jc w:val="both"/>
      </w:pPr>
      <w:r>
        <w:t xml:space="preserve">V časti </w:t>
      </w:r>
      <w:r w:rsidRPr="00B95618">
        <w:rPr>
          <w:color w:val="2E74B5" w:themeColor="accent1" w:themeShade="BF"/>
        </w:rPr>
        <w:t>Vlastnosti</w:t>
      </w:r>
      <w:r>
        <w:t xml:space="preserve"> kliknite na </w:t>
      </w:r>
      <w:r w:rsidRPr="00B95618">
        <w:rPr>
          <w:color w:val="2E74B5" w:themeColor="accent1" w:themeShade="BF"/>
        </w:rPr>
        <w:t>Zobraziť prázdne polia</w:t>
      </w:r>
      <w:r>
        <w:t xml:space="preserve">. Vyberte </w:t>
      </w:r>
      <w:r w:rsidRPr="003D071A">
        <w:rPr>
          <w:i/>
          <w:iCs/>
        </w:rPr>
        <w:t>x509</w:t>
      </w:r>
      <w:r>
        <w:rPr>
          <w:i/>
          <w:iCs/>
        </w:rPr>
        <w:t xml:space="preserve"> </w:t>
      </w:r>
      <w:r w:rsidRPr="003D071A">
        <w:rPr>
          <w:i/>
          <w:iCs/>
        </w:rPr>
        <w:t>Certifi</w:t>
      </w:r>
      <w:r>
        <w:rPr>
          <w:i/>
          <w:iCs/>
        </w:rPr>
        <w:t xml:space="preserve">kačný </w:t>
      </w:r>
      <w:proofErr w:type="spellStart"/>
      <w:r>
        <w:rPr>
          <w:i/>
          <w:iCs/>
        </w:rPr>
        <w:t>request</w:t>
      </w:r>
      <w:proofErr w:type="spellEnd"/>
    </w:p>
    <w:p w14:paraId="5DE0003B" w14:textId="511887B6" w:rsidR="00D043A6" w:rsidRPr="0046339A" w:rsidRDefault="003067EE" w:rsidP="0034574E">
      <w:pPr>
        <w:pStyle w:val="ListParagraph"/>
        <w:spacing w:line="360" w:lineRule="auto"/>
        <w:ind w:left="1440" w:hanging="720"/>
        <w:jc w:val="center"/>
      </w:pPr>
      <w:r>
        <w:rPr>
          <w:noProof/>
        </w:rPr>
        <w:drawing>
          <wp:inline distT="0" distB="0" distL="0" distR="0" wp14:anchorId="673F723C" wp14:editId="02C47EAB">
            <wp:extent cx="5890356" cy="1576317"/>
            <wp:effectExtent l="0" t="0" r="0" b="508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772" cy="159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5B28B" w14:textId="612D6FC9" w:rsidR="00D043A6" w:rsidRDefault="00D043A6" w:rsidP="002D3C1E">
      <w:pPr>
        <w:pStyle w:val="ListParagraph"/>
        <w:numPr>
          <w:ilvl w:val="0"/>
          <w:numId w:val="43"/>
        </w:numPr>
        <w:spacing w:line="360" w:lineRule="auto"/>
        <w:jc w:val="both"/>
      </w:pPr>
      <w:r w:rsidRPr="101C790C">
        <w:t>Vložte požiadavku na zaevidovanie certifikátu</w:t>
      </w:r>
    </w:p>
    <w:p w14:paraId="3F4F79E7" w14:textId="77777777" w:rsidR="00D043A6" w:rsidRPr="0046339A" w:rsidRDefault="00D043A6" w:rsidP="000C090C">
      <w:pPr>
        <w:pStyle w:val="ListParagraph"/>
        <w:numPr>
          <w:ilvl w:val="0"/>
          <w:numId w:val="43"/>
        </w:numPr>
        <w:spacing w:line="276" w:lineRule="auto"/>
        <w:jc w:val="both"/>
        <w:rPr>
          <w:color w:val="000000" w:themeColor="text1"/>
        </w:rPr>
      </w:pPr>
      <w:r w:rsidRPr="1091120F">
        <w:t xml:space="preserve">Stlačte tlačidlo </w:t>
      </w:r>
      <w:r w:rsidRPr="1091120F">
        <w:rPr>
          <w:b/>
          <w:bCs/>
        </w:rPr>
        <w:t>Uložiť</w:t>
      </w:r>
      <w:r w:rsidRPr="1091120F">
        <w:t xml:space="preserve"> </w:t>
      </w:r>
    </w:p>
    <w:p w14:paraId="6704730D" w14:textId="6976F472" w:rsidR="00D043A6" w:rsidRPr="00B02A48" w:rsidRDefault="00D043A6" w:rsidP="000C090C">
      <w:pPr>
        <w:pStyle w:val="ListParagraph"/>
        <w:tabs>
          <w:tab w:val="left" w:pos="810"/>
        </w:tabs>
        <w:spacing w:line="276" w:lineRule="auto"/>
        <w:ind w:left="810"/>
        <w:jc w:val="both"/>
        <w:rPr>
          <w:rFonts w:cstheme="minorHAnsi"/>
        </w:rPr>
      </w:pPr>
      <w:r w:rsidRPr="00B02A48">
        <w:rPr>
          <w:rFonts w:cstheme="minorHAnsi"/>
          <w:b/>
          <w:bCs/>
          <w:color w:val="FF0000"/>
        </w:rPr>
        <w:t>POZOR</w:t>
      </w:r>
      <w:r w:rsidRPr="00B02A48">
        <w:rPr>
          <w:rFonts w:cstheme="minorHAnsi"/>
        </w:rPr>
        <w:t xml:space="preserve">: Po stlačení tlačidla </w:t>
      </w:r>
      <w:r w:rsidRPr="00B02A48">
        <w:rPr>
          <w:rFonts w:cstheme="minorHAnsi"/>
          <w:b/>
          <w:bCs/>
        </w:rPr>
        <w:t>Uložiť</w:t>
      </w:r>
      <w:r w:rsidRPr="00B02A48">
        <w:rPr>
          <w:rFonts w:cstheme="minorHAnsi"/>
        </w:rPr>
        <w:t xml:space="preserve"> sa vykonáva validácia</w:t>
      </w:r>
      <w:r w:rsidR="00C50E58" w:rsidRPr="00B02A48">
        <w:rPr>
          <w:rFonts w:cstheme="minorHAnsi"/>
        </w:rPr>
        <w:t xml:space="preserve"> </w:t>
      </w:r>
      <w:r w:rsidRPr="00B02A48">
        <w:rPr>
          <w:rFonts w:cstheme="minorHAnsi"/>
        </w:rPr>
        <w:t>vloženého súboru. V</w:t>
      </w:r>
      <w:r w:rsidR="00C50E58" w:rsidRPr="00B02A48">
        <w:rPr>
          <w:rFonts w:cstheme="minorHAnsi"/>
        </w:rPr>
        <w:t> </w:t>
      </w:r>
      <w:r w:rsidRPr="00B02A48">
        <w:rPr>
          <w:rFonts w:cstheme="minorHAnsi"/>
        </w:rPr>
        <w:t>prípade</w:t>
      </w:r>
      <w:r w:rsidR="00C50E58" w:rsidRPr="00B02A48">
        <w:rPr>
          <w:rFonts w:cstheme="minorHAnsi"/>
        </w:rPr>
        <w:t>,</w:t>
      </w:r>
      <w:r w:rsidRPr="00B02A48">
        <w:rPr>
          <w:rFonts w:cstheme="minorHAnsi"/>
        </w:rPr>
        <w:t xml:space="preserve"> že ste vložili ne</w:t>
      </w:r>
      <w:r w:rsidR="00780301" w:rsidRPr="00B02A48">
        <w:rPr>
          <w:rFonts w:cstheme="minorHAnsi"/>
        </w:rPr>
        <w:t xml:space="preserve">správny </w:t>
      </w:r>
      <w:r w:rsidRPr="00B02A48">
        <w:rPr>
          <w:rFonts w:cstheme="minorHAnsi"/>
        </w:rPr>
        <w:t>súbor</w:t>
      </w:r>
      <w:r w:rsidR="005C05D2" w:rsidRPr="00B02A48">
        <w:rPr>
          <w:rFonts w:cstheme="minorHAnsi"/>
        </w:rPr>
        <w:t xml:space="preserve"> </w:t>
      </w:r>
      <w:r w:rsidRPr="00B02A48">
        <w:rPr>
          <w:rFonts w:cstheme="minorHAnsi"/>
        </w:rPr>
        <w:t xml:space="preserve">budete upozornený chybovou správou. (viď kapitola </w:t>
      </w:r>
      <w:r w:rsidRPr="00B02A48">
        <w:rPr>
          <w:rFonts w:cstheme="minorHAnsi"/>
          <w:i/>
          <w:iCs/>
        </w:rPr>
        <w:t>Známe chyby a ich riešenia</w:t>
      </w:r>
      <w:r w:rsidRPr="00B02A48">
        <w:rPr>
          <w:rFonts w:cstheme="minorHAnsi"/>
        </w:rPr>
        <w:t>).</w:t>
      </w:r>
    </w:p>
    <w:p w14:paraId="104ADE1C" w14:textId="13696E9D" w:rsidR="00C50E58" w:rsidRDefault="00D043A6" w:rsidP="000C090C">
      <w:pPr>
        <w:pStyle w:val="ListParagraph"/>
        <w:tabs>
          <w:tab w:val="left" w:pos="810"/>
        </w:tabs>
        <w:spacing w:line="276" w:lineRule="auto"/>
        <w:ind w:left="810"/>
        <w:jc w:val="both"/>
        <w:rPr>
          <w:rFonts w:cstheme="minorHAnsi"/>
        </w:rPr>
      </w:pPr>
      <w:r w:rsidRPr="00D043A6">
        <w:rPr>
          <w:rFonts w:cstheme="minorHAnsi"/>
        </w:rPr>
        <w:t>Systém požiadavku zaeviduje a vygenerovaný certifikát odošle na emailovú adresu identity.</w:t>
      </w:r>
      <w:r w:rsidR="00BE5012">
        <w:rPr>
          <w:rFonts w:cstheme="minorHAnsi"/>
        </w:rPr>
        <w:t xml:space="preserve"> </w:t>
      </w:r>
      <w:r w:rsidR="001B09CE">
        <w:rPr>
          <w:rFonts w:cstheme="minorHAnsi"/>
        </w:rPr>
        <w:t>P</w:t>
      </w:r>
      <w:r w:rsidR="00BE5012">
        <w:rPr>
          <w:rFonts w:cstheme="minorHAnsi"/>
        </w:rPr>
        <w:t xml:space="preserve">latnosť </w:t>
      </w:r>
      <w:r w:rsidR="001B09CE">
        <w:rPr>
          <w:rFonts w:cstheme="minorHAnsi"/>
        </w:rPr>
        <w:t xml:space="preserve">certifikátu je nastavená na </w:t>
      </w:r>
      <w:r w:rsidR="00BE5012">
        <w:rPr>
          <w:rFonts w:cstheme="minorHAnsi"/>
        </w:rPr>
        <w:t>3</w:t>
      </w:r>
      <w:r w:rsidR="00B02A48">
        <w:rPr>
          <w:rFonts w:cstheme="minorHAnsi"/>
        </w:rPr>
        <w:t xml:space="preserve"> </w:t>
      </w:r>
      <w:r w:rsidR="00BE5012">
        <w:rPr>
          <w:rFonts w:cstheme="minorHAnsi"/>
        </w:rPr>
        <w:t>roky.</w:t>
      </w:r>
    </w:p>
    <w:bookmarkEnd w:id="55"/>
    <w:p w14:paraId="2D95B871" w14:textId="77777777" w:rsidR="00C50E58" w:rsidRDefault="00C50E58">
      <w:pPr>
        <w:rPr>
          <w:rFonts w:cstheme="minorHAnsi"/>
        </w:rPr>
      </w:pPr>
      <w:r>
        <w:rPr>
          <w:rFonts w:cstheme="minorHAnsi"/>
        </w:rPr>
        <w:br w:type="page"/>
      </w:r>
    </w:p>
    <w:p w14:paraId="687C509A" w14:textId="08793320" w:rsidR="00BE6B47" w:rsidRPr="0046339A" w:rsidRDefault="52102424" w:rsidP="00C75934">
      <w:pPr>
        <w:pStyle w:val="Heading2"/>
      </w:pPr>
      <w:bookmarkStart w:id="56" w:name="_Toc152617400"/>
      <w:r>
        <w:lastRenderedPageBreak/>
        <w:t xml:space="preserve">Evidencia </w:t>
      </w:r>
      <w:r w:rsidR="25A89D8D">
        <w:t xml:space="preserve">existujúceho </w:t>
      </w:r>
      <w:r w:rsidRPr="00C75934">
        <w:t>certifikátu</w:t>
      </w:r>
      <w:r>
        <w:t xml:space="preserve"> pre </w:t>
      </w:r>
      <w:r w:rsidR="0048235E">
        <w:t>používate</w:t>
      </w:r>
      <w:r w:rsidR="0048235E">
        <w:rPr>
          <w:rFonts w:ascii="Calibri" w:hAnsi="Calibri" w:cs="Calibri"/>
        </w:rPr>
        <w:t>ľ</w:t>
      </w:r>
      <w:r w:rsidR="0048235E">
        <w:t>a</w:t>
      </w:r>
      <w:r>
        <w:t xml:space="preserve"> externého subjektu</w:t>
      </w:r>
      <w:bookmarkStart w:id="57" w:name="_Hlk113632082"/>
      <w:bookmarkEnd w:id="56"/>
    </w:p>
    <w:p w14:paraId="673D6243" w14:textId="1427553F" w:rsidR="00B02A48" w:rsidRPr="0046339A" w:rsidRDefault="00B02A48" w:rsidP="008E047B">
      <w:pPr>
        <w:pStyle w:val="ListParagraph"/>
        <w:numPr>
          <w:ilvl w:val="0"/>
          <w:numId w:val="36"/>
        </w:numPr>
        <w:jc w:val="both"/>
        <w:rPr>
          <w:rFonts w:cstheme="minorHAnsi"/>
        </w:rPr>
      </w:pPr>
      <w:r w:rsidRPr="0046339A">
        <w:rPr>
          <w:rFonts w:cstheme="minorHAnsi"/>
        </w:rPr>
        <w:t xml:space="preserve">Prihláste </w:t>
      </w:r>
      <w:r w:rsidR="00AD067B" w:rsidRPr="0046339A">
        <w:rPr>
          <w:rFonts w:cstheme="minorHAnsi"/>
        </w:rPr>
        <w:t xml:space="preserve">sa do aplikácie </w:t>
      </w:r>
      <w:r w:rsidR="00AD067B">
        <w:rPr>
          <w:rFonts w:cstheme="minorHAnsi"/>
        </w:rPr>
        <w:t>p</w:t>
      </w:r>
      <w:r w:rsidR="00AD067B" w:rsidRPr="0046339A">
        <w:rPr>
          <w:rFonts w:cstheme="minorHAnsi"/>
        </w:rPr>
        <w:t xml:space="preserve">re správu </w:t>
      </w:r>
      <w:r w:rsidR="00AD067B">
        <w:rPr>
          <w:rFonts w:cstheme="minorHAnsi"/>
        </w:rPr>
        <w:t>používateľov</w:t>
      </w:r>
      <w:r w:rsidR="00AD067B" w:rsidRPr="0046339A">
        <w:rPr>
          <w:rFonts w:cstheme="minorHAnsi"/>
        </w:rPr>
        <w:t xml:space="preserve"> subjektu</w:t>
      </w:r>
      <w:r w:rsidR="00AD067B">
        <w:rPr>
          <w:rFonts w:cstheme="minorHAnsi"/>
        </w:rPr>
        <w:t xml:space="preserve"> </w:t>
      </w:r>
      <w:r w:rsidR="00AD067B" w:rsidRPr="008F1AE6">
        <w:rPr>
          <w:rFonts w:cstheme="minorHAnsi"/>
          <w:noProof/>
        </w:rPr>
        <w:drawing>
          <wp:inline distT="0" distB="0" distL="0" distR="0" wp14:anchorId="43FE1F10" wp14:editId="06FA861A">
            <wp:extent cx="1132773" cy="208280"/>
            <wp:effectExtent l="0" t="0" r="0" b="12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234894" cy="227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F8E4A" w14:textId="77777777" w:rsidR="00B02A48" w:rsidRPr="0046339A" w:rsidRDefault="00B02A48" w:rsidP="008E047B">
      <w:pPr>
        <w:pStyle w:val="ListParagraph"/>
        <w:numPr>
          <w:ilvl w:val="0"/>
          <w:numId w:val="36"/>
        </w:numPr>
        <w:jc w:val="both"/>
        <w:rPr>
          <w:rFonts w:cstheme="minorHAnsi"/>
        </w:rPr>
      </w:pPr>
      <w:r w:rsidRPr="0046339A">
        <w:rPr>
          <w:rFonts w:cstheme="minorHAnsi"/>
        </w:rPr>
        <w:t xml:space="preserve">Po prihlásení sa do aplikácie v časti </w:t>
      </w:r>
      <w:r w:rsidRPr="0046339A">
        <w:rPr>
          <w:rFonts w:cstheme="minorHAnsi"/>
          <w:b/>
          <w:bCs/>
        </w:rPr>
        <w:t xml:space="preserve">ADMINISTRÁCIA </w:t>
      </w:r>
      <w:r w:rsidRPr="0046339A">
        <w:rPr>
          <w:rFonts w:cstheme="minorHAnsi"/>
        </w:rPr>
        <w:t xml:space="preserve">vyberte položku </w:t>
      </w:r>
      <w:r w:rsidRPr="0046339A">
        <w:rPr>
          <w:rFonts w:cstheme="minorHAnsi"/>
          <w:noProof/>
        </w:rPr>
        <w:drawing>
          <wp:inline distT="0" distB="0" distL="0" distR="0" wp14:anchorId="32E3CA04" wp14:editId="67C9C807">
            <wp:extent cx="171450" cy="200025"/>
            <wp:effectExtent l="0" t="0" r="0" b="9525"/>
            <wp:docPr id="1073741840" name="Picture 1073741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339A">
        <w:rPr>
          <w:rFonts w:cstheme="minorHAnsi"/>
        </w:rPr>
        <w:t xml:space="preserve"> </w:t>
      </w:r>
      <w:r w:rsidRPr="0046339A">
        <w:rPr>
          <w:rFonts w:cstheme="minorHAnsi"/>
          <w:b/>
          <w:bCs/>
        </w:rPr>
        <w:t>Používatelia</w:t>
      </w:r>
      <w:r w:rsidRPr="0046339A">
        <w:rPr>
          <w:rFonts w:cstheme="minorHAnsi"/>
        </w:rPr>
        <w:t xml:space="preserve"> </w:t>
      </w:r>
    </w:p>
    <w:p w14:paraId="59328094" w14:textId="2CAB11DE" w:rsidR="00B02A48" w:rsidRPr="00BB1A7F" w:rsidRDefault="00B02A48" w:rsidP="008E047B">
      <w:pPr>
        <w:pStyle w:val="ListParagraph"/>
        <w:numPr>
          <w:ilvl w:val="0"/>
          <w:numId w:val="36"/>
        </w:numPr>
        <w:jc w:val="both"/>
        <w:rPr>
          <w:rFonts w:cstheme="minorHAnsi"/>
        </w:rPr>
      </w:pPr>
      <w:r w:rsidRPr="0046339A">
        <w:rPr>
          <w:rFonts w:cstheme="minorHAnsi"/>
        </w:rPr>
        <w:t xml:space="preserve">Následne vyberte položku </w:t>
      </w:r>
      <w:r w:rsidRPr="0046339A">
        <w:rPr>
          <w:rFonts w:cstheme="minorHAnsi"/>
          <w:noProof/>
        </w:rPr>
        <w:drawing>
          <wp:inline distT="0" distB="0" distL="0" distR="0" wp14:anchorId="430BA6CF" wp14:editId="310B2D1D">
            <wp:extent cx="209550" cy="209550"/>
            <wp:effectExtent l="0" t="0" r="0" b="0"/>
            <wp:docPr id="1073741843" name="Picture 1073741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</w:rPr>
        <w:t>Používatelia</w:t>
      </w:r>
      <w:r w:rsidRPr="0046339A">
        <w:rPr>
          <w:rFonts w:cstheme="minorHAnsi"/>
          <w:b/>
          <w:bCs/>
        </w:rPr>
        <w:t xml:space="preserve"> subjektu</w:t>
      </w:r>
    </w:p>
    <w:p w14:paraId="017B837D" w14:textId="77777777" w:rsidR="00B02A48" w:rsidRPr="0046339A" w:rsidRDefault="00B02A48" w:rsidP="008E047B">
      <w:pPr>
        <w:pStyle w:val="ListParagraph"/>
        <w:ind w:firstLine="180"/>
        <w:rPr>
          <w:rFonts w:cstheme="minorHAnsi"/>
        </w:rPr>
      </w:pPr>
      <w:r w:rsidRPr="00BB1A7F">
        <w:rPr>
          <w:rFonts w:cstheme="minorHAnsi"/>
        </w:rPr>
        <w:t>Zobrazí sa</w:t>
      </w:r>
      <w:r>
        <w:rPr>
          <w:rFonts w:cstheme="minorHAnsi"/>
        </w:rPr>
        <w:t xml:space="preserve"> </w:t>
      </w:r>
      <w:r w:rsidRPr="00BB1A7F">
        <w:rPr>
          <w:rFonts w:cstheme="minorHAnsi"/>
        </w:rPr>
        <w:t xml:space="preserve">zoznam existujúcich </w:t>
      </w:r>
      <w:r>
        <w:rPr>
          <w:rFonts w:cstheme="minorHAnsi"/>
        </w:rPr>
        <w:t>používateľov</w:t>
      </w:r>
    </w:p>
    <w:p w14:paraId="7A6FFE17" w14:textId="6A6AC329" w:rsidR="00B02A48" w:rsidRPr="0046339A" w:rsidRDefault="00B02A48" w:rsidP="008E047B">
      <w:pPr>
        <w:pStyle w:val="ListParagraph"/>
        <w:numPr>
          <w:ilvl w:val="0"/>
          <w:numId w:val="36"/>
        </w:numPr>
        <w:jc w:val="both"/>
        <w:rPr>
          <w:rFonts w:cstheme="minorHAnsi"/>
        </w:rPr>
      </w:pPr>
      <w:r w:rsidRPr="0046339A">
        <w:rPr>
          <w:rFonts w:cstheme="minorHAnsi"/>
        </w:rPr>
        <w:t>Kliknite na vybraného používateľa</w:t>
      </w:r>
      <w:r w:rsidRPr="00B02A48">
        <w:rPr>
          <w:rFonts w:cstheme="minorHAnsi"/>
        </w:rPr>
        <w:t>,</w:t>
      </w:r>
      <w:r w:rsidRPr="0046339A">
        <w:rPr>
          <w:rFonts w:cstheme="minorHAnsi"/>
        </w:rPr>
        <w:t xml:space="preserve"> ktorého chcete </w:t>
      </w:r>
      <w:r>
        <w:rPr>
          <w:rFonts w:cstheme="minorHAnsi"/>
        </w:rPr>
        <w:t xml:space="preserve">editovať </w:t>
      </w:r>
    </w:p>
    <w:p w14:paraId="6CE64A9A" w14:textId="0A6C8584" w:rsidR="00BE6B47" w:rsidRPr="0046339A" w:rsidRDefault="00B02A48" w:rsidP="008E047B">
      <w:pPr>
        <w:pStyle w:val="ListParagraph"/>
        <w:ind w:left="1440" w:hanging="540"/>
        <w:jc w:val="both"/>
        <w:rPr>
          <w:rFonts w:cstheme="minorHAnsi"/>
        </w:rPr>
      </w:pPr>
      <w:r w:rsidRPr="0046339A">
        <w:rPr>
          <w:rFonts w:cstheme="minorHAnsi"/>
        </w:rPr>
        <w:t xml:space="preserve">Zobrazí sa formulár s možnosťou </w:t>
      </w:r>
      <w:r>
        <w:rPr>
          <w:rFonts w:cstheme="minorHAnsi"/>
        </w:rPr>
        <w:t xml:space="preserve">editácie </w:t>
      </w:r>
      <w:r w:rsidRPr="0046339A">
        <w:rPr>
          <w:rFonts w:cstheme="minorHAnsi"/>
        </w:rPr>
        <w:t xml:space="preserve"> atribútov</w:t>
      </w:r>
    </w:p>
    <w:p w14:paraId="61EE5CE3" w14:textId="5E9F6DF1" w:rsidR="00B95618" w:rsidRPr="00023EED" w:rsidRDefault="00B95618" w:rsidP="17AAEA52">
      <w:pPr>
        <w:pStyle w:val="ListParagraph"/>
        <w:numPr>
          <w:ilvl w:val="0"/>
          <w:numId w:val="36"/>
        </w:numPr>
        <w:jc w:val="both"/>
        <w:rPr>
          <w:lang w:val="en-US"/>
        </w:rPr>
      </w:pPr>
      <w:r>
        <w:t xml:space="preserve">V časti </w:t>
      </w:r>
      <w:r w:rsidRPr="17AAEA52">
        <w:rPr>
          <w:color w:val="2E74B5" w:themeColor="accent1" w:themeShade="BF"/>
        </w:rPr>
        <w:t>Vlastnosti</w:t>
      </w:r>
      <w:r>
        <w:t xml:space="preserve"> </w:t>
      </w:r>
      <w:r w:rsidR="00B36532">
        <w:t xml:space="preserve">kliknite </w:t>
      </w:r>
      <w:r>
        <w:t xml:space="preserve">na </w:t>
      </w:r>
      <w:r w:rsidR="00B36532" w:rsidRPr="17AAEA52">
        <w:rPr>
          <w:color w:val="2E74B5" w:themeColor="accent1" w:themeShade="BF"/>
        </w:rPr>
        <w:t>Zobraziť prázdne polia</w:t>
      </w:r>
      <w:r>
        <w:t>.</w:t>
      </w:r>
      <w:r w:rsidR="00B36F04">
        <w:t xml:space="preserve"> Vyberte </w:t>
      </w:r>
      <w:r w:rsidR="00B36F04" w:rsidRPr="17AAEA52">
        <w:rPr>
          <w:i/>
          <w:iCs/>
        </w:rPr>
        <w:t>x509</w:t>
      </w:r>
      <w:r w:rsidR="003D071A" w:rsidRPr="17AAEA52">
        <w:rPr>
          <w:i/>
          <w:iCs/>
        </w:rPr>
        <w:t xml:space="preserve">Certificate </w:t>
      </w:r>
      <w:r w:rsidR="003D071A" w:rsidRPr="17AAEA52">
        <w:rPr>
          <w:i/>
          <w:iCs/>
          <w:lang w:val="en-US"/>
        </w:rPr>
        <w:t>(</w:t>
      </w:r>
      <w:proofErr w:type="spellStart"/>
      <w:r w:rsidR="003D071A" w:rsidRPr="17AAEA52">
        <w:rPr>
          <w:i/>
          <w:iCs/>
          <w:lang w:val="en-US"/>
        </w:rPr>
        <w:t>pem</w:t>
      </w:r>
      <w:proofErr w:type="spellEnd"/>
      <w:r w:rsidR="003D071A" w:rsidRPr="17AAEA52">
        <w:rPr>
          <w:i/>
          <w:iCs/>
          <w:lang w:val="en-US"/>
        </w:rPr>
        <w:t>)</w:t>
      </w:r>
    </w:p>
    <w:p w14:paraId="7E828525" w14:textId="52F2E168" w:rsidR="00BE6B47" w:rsidRPr="0046339A" w:rsidRDefault="00F31A9D" w:rsidP="0034574E">
      <w:pPr>
        <w:pStyle w:val="ListParagraph"/>
        <w:spacing w:line="360" w:lineRule="auto"/>
        <w:ind w:left="1440" w:hanging="720"/>
        <w:jc w:val="center"/>
      </w:pPr>
      <w:r>
        <w:rPr>
          <w:noProof/>
        </w:rPr>
        <w:drawing>
          <wp:inline distT="0" distB="0" distL="0" distR="0" wp14:anchorId="61E238E6" wp14:editId="49ED7DF8">
            <wp:extent cx="5979490" cy="1699146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459" cy="171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67233" w14:textId="21330176" w:rsidR="003D071A" w:rsidRDefault="003D071A" w:rsidP="008E047B">
      <w:pPr>
        <w:pStyle w:val="ListParagraph"/>
        <w:numPr>
          <w:ilvl w:val="0"/>
          <w:numId w:val="36"/>
        </w:numPr>
        <w:spacing w:line="276" w:lineRule="auto"/>
        <w:jc w:val="both"/>
      </w:pPr>
      <w:r w:rsidRPr="101C790C">
        <w:t>Vložte verejnú časť prihlasovacieho certifikátu identity.</w:t>
      </w:r>
    </w:p>
    <w:p w14:paraId="769CAE62" w14:textId="4A0C870C" w:rsidR="003D071A" w:rsidRPr="00BF43D0" w:rsidRDefault="003D071A" w:rsidP="000C090C">
      <w:pPr>
        <w:pStyle w:val="ListParagraph"/>
        <w:numPr>
          <w:ilvl w:val="0"/>
          <w:numId w:val="36"/>
        </w:numPr>
        <w:spacing w:line="276" w:lineRule="auto"/>
        <w:jc w:val="both"/>
        <w:rPr>
          <w:color w:val="000000" w:themeColor="text1"/>
        </w:rPr>
      </w:pPr>
      <w:r w:rsidRPr="1091120F">
        <w:t xml:space="preserve">Stlačte tlačidlo </w:t>
      </w:r>
      <w:r w:rsidRPr="1091120F">
        <w:rPr>
          <w:b/>
          <w:bCs/>
        </w:rPr>
        <w:t>Uložiť</w:t>
      </w:r>
      <w:r w:rsidRPr="1091120F">
        <w:t xml:space="preserve"> </w:t>
      </w:r>
    </w:p>
    <w:p w14:paraId="5DA5AD60" w14:textId="77777777" w:rsidR="00BF43D0" w:rsidRPr="0046339A" w:rsidRDefault="00BF43D0" w:rsidP="00BF43D0">
      <w:pPr>
        <w:pStyle w:val="ListParagraph"/>
        <w:spacing w:line="276" w:lineRule="auto"/>
        <w:jc w:val="both"/>
        <w:rPr>
          <w:color w:val="000000" w:themeColor="text1"/>
        </w:rPr>
      </w:pPr>
    </w:p>
    <w:p w14:paraId="60446B00" w14:textId="57735E38" w:rsidR="0094094F" w:rsidRDefault="003D071A" w:rsidP="00BF43D0">
      <w:pPr>
        <w:pStyle w:val="ListParagraph"/>
        <w:tabs>
          <w:tab w:val="left" w:pos="450"/>
        </w:tabs>
        <w:spacing w:line="276" w:lineRule="auto"/>
        <w:ind w:left="450"/>
        <w:jc w:val="both"/>
        <w:rPr>
          <w:rFonts w:cstheme="minorHAnsi"/>
        </w:rPr>
      </w:pPr>
      <w:r w:rsidRPr="00AD067B">
        <w:rPr>
          <w:rFonts w:cstheme="minorHAnsi"/>
          <w:b/>
          <w:bCs/>
          <w:color w:val="FF0000"/>
        </w:rPr>
        <w:t>POZOR</w:t>
      </w:r>
      <w:r w:rsidRPr="00AD067B">
        <w:rPr>
          <w:rFonts w:cstheme="minorHAnsi"/>
          <w:color w:val="FF0000"/>
        </w:rPr>
        <w:t xml:space="preserve">: </w:t>
      </w:r>
      <w:r w:rsidRPr="00B02A48">
        <w:rPr>
          <w:rFonts w:cstheme="minorHAnsi"/>
        </w:rPr>
        <w:t xml:space="preserve">Po stlačení tlačidla </w:t>
      </w:r>
      <w:r w:rsidRPr="00B02A48">
        <w:rPr>
          <w:rFonts w:cstheme="minorHAnsi"/>
          <w:b/>
          <w:bCs/>
        </w:rPr>
        <w:t>Uložiť</w:t>
      </w:r>
      <w:r w:rsidRPr="00B02A48">
        <w:rPr>
          <w:rFonts w:cstheme="minorHAnsi"/>
        </w:rPr>
        <w:t xml:space="preserve"> sa vykonáva validácia vloženého súboru. V</w:t>
      </w:r>
      <w:r w:rsidR="00C169F8" w:rsidRPr="00B02A48">
        <w:rPr>
          <w:rFonts w:cstheme="minorHAnsi"/>
        </w:rPr>
        <w:t> </w:t>
      </w:r>
      <w:r w:rsidRPr="00B02A48">
        <w:rPr>
          <w:rFonts w:cstheme="minorHAnsi"/>
        </w:rPr>
        <w:t>prípade</w:t>
      </w:r>
      <w:r w:rsidR="00C169F8" w:rsidRPr="00B02A48">
        <w:rPr>
          <w:rFonts w:cstheme="minorHAnsi"/>
        </w:rPr>
        <w:t>,</w:t>
      </w:r>
      <w:r w:rsidRPr="00B02A48">
        <w:rPr>
          <w:rFonts w:cstheme="minorHAnsi"/>
        </w:rPr>
        <w:t xml:space="preserve"> že ste vložili </w:t>
      </w:r>
      <w:r w:rsidR="00B11446" w:rsidRPr="00B02A48">
        <w:rPr>
          <w:rFonts w:cstheme="minorHAnsi"/>
        </w:rPr>
        <w:t>ne</w:t>
      </w:r>
      <w:r w:rsidR="0094094F">
        <w:rPr>
          <w:rFonts w:cstheme="minorHAnsi"/>
        </w:rPr>
        <w:t>správny</w:t>
      </w:r>
      <w:r w:rsidR="00B11446" w:rsidRPr="00B02A48">
        <w:rPr>
          <w:rFonts w:cstheme="minorHAnsi"/>
        </w:rPr>
        <w:t xml:space="preserve"> súbor</w:t>
      </w:r>
      <w:r w:rsidR="005C05D2" w:rsidRPr="00B02A48">
        <w:rPr>
          <w:rFonts w:cstheme="minorHAnsi"/>
        </w:rPr>
        <w:t xml:space="preserve"> b</w:t>
      </w:r>
      <w:r w:rsidR="00B11446" w:rsidRPr="00B02A48">
        <w:rPr>
          <w:rFonts w:cstheme="minorHAnsi"/>
        </w:rPr>
        <w:t xml:space="preserve">udete upozornený chybovou správou. (viď kapitola </w:t>
      </w:r>
      <w:r w:rsidR="00B11446" w:rsidRPr="00B02A48">
        <w:rPr>
          <w:rFonts w:cstheme="minorHAnsi"/>
          <w:i/>
          <w:iCs/>
        </w:rPr>
        <w:t>Známe chyby a ich riešenia</w:t>
      </w:r>
      <w:r w:rsidR="00B11446" w:rsidRPr="00B02A48">
        <w:rPr>
          <w:rFonts w:cstheme="minorHAnsi"/>
        </w:rPr>
        <w:t>).</w:t>
      </w:r>
    </w:p>
    <w:p w14:paraId="7FF26A40" w14:textId="77777777" w:rsidR="00AD067B" w:rsidRDefault="00AD067B" w:rsidP="00BF43D0">
      <w:pPr>
        <w:pStyle w:val="ListParagraph"/>
        <w:tabs>
          <w:tab w:val="left" w:pos="450"/>
        </w:tabs>
        <w:spacing w:line="276" w:lineRule="auto"/>
        <w:ind w:left="450"/>
        <w:jc w:val="both"/>
        <w:rPr>
          <w:rFonts w:cstheme="minorHAnsi"/>
        </w:rPr>
      </w:pPr>
    </w:p>
    <w:p w14:paraId="767078F7" w14:textId="77777777" w:rsidR="00AD067B" w:rsidRPr="00AD067B" w:rsidRDefault="00AD067B" w:rsidP="00BF43D0">
      <w:pPr>
        <w:pStyle w:val="ListParagraph"/>
        <w:tabs>
          <w:tab w:val="left" w:pos="450"/>
        </w:tabs>
        <w:ind w:left="450"/>
        <w:rPr>
          <w:lang w:val="en-US"/>
        </w:rPr>
      </w:pPr>
      <w:r w:rsidRPr="00AD067B">
        <w:rPr>
          <w:rFonts w:cstheme="minorHAnsi"/>
          <w:b/>
          <w:bCs/>
          <w:color w:val="FF0000"/>
        </w:rPr>
        <w:t>Poznámka</w:t>
      </w:r>
      <w:r w:rsidRPr="00AD067B">
        <w:rPr>
          <w:rFonts w:cstheme="minorHAnsi"/>
          <w:color w:val="FF0000"/>
        </w:rPr>
        <w:t>:</w:t>
      </w:r>
      <w:r>
        <w:rPr>
          <w:rFonts w:cstheme="minorHAnsi"/>
          <w:color w:val="FF0000"/>
        </w:rPr>
        <w:t xml:space="preserve"> </w:t>
      </w:r>
      <w:r w:rsidRPr="00AD067B">
        <w:rPr>
          <w:lang w:val="en-US"/>
        </w:rPr>
        <w:t xml:space="preserve">PEM </w:t>
      </w:r>
      <w:proofErr w:type="spellStart"/>
      <w:r w:rsidRPr="00AD067B">
        <w:rPr>
          <w:lang w:val="en-US"/>
        </w:rPr>
        <w:t>certifikát</w:t>
      </w:r>
      <w:proofErr w:type="spellEnd"/>
      <w:r w:rsidRPr="00AD067B">
        <w:rPr>
          <w:lang w:val="en-US"/>
        </w:rPr>
        <w:t xml:space="preserve"> </w:t>
      </w:r>
      <w:proofErr w:type="spellStart"/>
      <w:r w:rsidRPr="00AD067B">
        <w:rPr>
          <w:lang w:val="en-US"/>
        </w:rPr>
        <w:t>treba</w:t>
      </w:r>
      <w:proofErr w:type="spellEnd"/>
      <w:r w:rsidRPr="00AD067B">
        <w:rPr>
          <w:lang w:val="en-US"/>
        </w:rPr>
        <w:t xml:space="preserve"> </w:t>
      </w:r>
      <w:proofErr w:type="spellStart"/>
      <w:r w:rsidRPr="00AD067B">
        <w:rPr>
          <w:lang w:val="en-US"/>
        </w:rPr>
        <w:t>nahrať</w:t>
      </w:r>
      <w:proofErr w:type="spellEnd"/>
      <w:r w:rsidRPr="00AD067B">
        <w:rPr>
          <w:lang w:val="en-US"/>
        </w:rPr>
        <w:t xml:space="preserve"> v </w:t>
      </w:r>
      <w:proofErr w:type="spellStart"/>
      <w:r w:rsidRPr="00AD067B">
        <w:rPr>
          <w:lang w:val="en-US"/>
        </w:rPr>
        <w:t>tvare</w:t>
      </w:r>
      <w:proofErr w:type="spellEnd"/>
      <w:r w:rsidRPr="00AD067B">
        <w:rPr>
          <w:lang w:val="en-US"/>
        </w:rPr>
        <w:t xml:space="preserve">, </w:t>
      </w:r>
      <w:proofErr w:type="spellStart"/>
      <w:r w:rsidRPr="00AD067B">
        <w:rPr>
          <w:lang w:val="en-US"/>
        </w:rPr>
        <w:t>ktorý</w:t>
      </w:r>
      <w:proofErr w:type="spellEnd"/>
      <w:r w:rsidRPr="00AD067B">
        <w:rPr>
          <w:lang w:val="en-US"/>
        </w:rPr>
        <w:t xml:space="preserve"> </w:t>
      </w:r>
      <w:proofErr w:type="spellStart"/>
      <w:r w:rsidRPr="00AD067B">
        <w:rPr>
          <w:lang w:val="en-US"/>
        </w:rPr>
        <w:t>nie</w:t>
      </w:r>
      <w:proofErr w:type="spellEnd"/>
      <w:r w:rsidRPr="00AD067B">
        <w:rPr>
          <w:lang w:val="en-US"/>
        </w:rPr>
        <w:t xml:space="preserve"> je </w:t>
      </w:r>
      <w:proofErr w:type="spellStart"/>
      <w:r w:rsidRPr="00AD067B">
        <w:rPr>
          <w:lang w:val="en-US"/>
        </w:rPr>
        <w:t>kódovaný</w:t>
      </w:r>
      <w:proofErr w:type="spellEnd"/>
      <w:r w:rsidRPr="00AD067B">
        <w:rPr>
          <w:lang w:val="en-US"/>
        </w:rPr>
        <w:t xml:space="preserve"> base64, </w:t>
      </w:r>
      <w:proofErr w:type="spellStart"/>
      <w:r w:rsidRPr="00AD067B">
        <w:rPr>
          <w:lang w:val="en-US"/>
        </w:rPr>
        <w:t>teda</w:t>
      </w:r>
      <w:proofErr w:type="spellEnd"/>
      <w:r w:rsidRPr="00AD067B">
        <w:rPr>
          <w:lang w:val="en-US"/>
        </w:rPr>
        <w:t xml:space="preserve"> </w:t>
      </w:r>
      <w:proofErr w:type="spellStart"/>
      <w:r w:rsidRPr="00AD067B">
        <w:rPr>
          <w:lang w:val="en-US"/>
        </w:rPr>
        <w:t>certifikát</w:t>
      </w:r>
      <w:proofErr w:type="spellEnd"/>
      <w:r w:rsidRPr="00AD067B">
        <w:rPr>
          <w:lang w:val="en-US"/>
        </w:rPr>
        <w:t xml:space="preserve"> </w:t>
      </w:r>
      <w:proofErr w:type="spellStart"/>
      <w:r w:rsidRPr="00AD067B">
        <w:rPr>
          <w:lang w:val="en-US"/>
        </w:rPr>
        <w:t>začína</w:t>
      </w:r>
      <w:proofErr w:type="spellEnd"/>
      <w:r w:rsidRPr="00AD067B">
        <w:rPr>
          <w:lang w:val="en-US"/>
        </w:rPr>
        <w:t xml:space="preserve"> </w:t>
      </w:r>
      <w:proofErr w:type="spellStart"/>
      <w:r w:rsidRPr="00AD067B">
        <w:rPr>
          <w:lang w:val="en-US"/>
        </w:rPr>
        <w:t>textom</w:t>
      </w:r>
      <w:proofErr w:type="spellEnd"/>
      <w:r w:rsidRPr="00AD067B">
        <w:rPr>
          <w:lang w:val="en-US"/>
        </w:rPr>
        <w:t xml:space="preserve"> : </w:t>
      </w:r>
    </w:p>
    <w:p w14:paraId="53DD908B" w14:textId="2DAAA7B1" w:rsidR="00AD067B" w:rsidRPr="00AD067B" w:rsidRDefault="00AD067B" w:rsidP="00BF43D0">
      <w:pPr>
        <w:pStyle w:val="ListParagraph"/>
        <w:tabs>
          <w:tab w:val="left" w:pos="450"/>
        </w:tabs>
        <w:ind w:left="450"/>
        <w:rPr>
          <w:lang w:val="en-US"/>
        </w:rPr>
      </w:pPr>
      <w:r w:rsidRPr="00AD067B">
        <w:rPr>
          <w:lang w:val="en-US"/>
        </w:rPr>
        <w:t>-----BEGIN CERTIFICATE---</w:t>
      </w:r>
      <w:r w:rsidR="00CF2A63">
        <w:rPr>
          <w:lang w:val="en-US"/>
        </w:rPr>
        <w:t>-</w:t>
      </w:r>
    </w:p>
    <w:p w14:paraId="75FF053A" w14:textId="77777777" w:rsidR="00AD067B" w:rsidRPr="00AD067B" w:rsidRDefault="00AD067B" w:rsidP="00BF43D0">
      <w:pPr>
        <w:pStyle w:val="ListParagraph"/>
        <w:tabs>
          <w:tab w:val="left" w:pos="450"/>
        </w:tabs>
        <w:ind w:left="450"/>
        <w:rPr>
          <w:lang w:val="en-US"/>
        </w:rPr>
      </w:pPr>
      <w:r w:rsidRPr="00AD067B">
        <w:rPr>
          <w:lang w:val="en-US"/>
        </w:rPr>
        <w:t xml:space="preserve">A </w:t>
      </w:r>
      <w:proofErr w:type="spellStart"/>
      <w:r w:rsidRPr="00AD067B">
        <w:rPr>
          <w:lang w:val="en-US"/>
        </w:rPr>
        <w:t>končí</w:t>
      </w:r>
      <w:proofErr w:type="spellEnd"/>
      <w:r w:rsidRPr="00AD067B">
        <w:rPr>
          <w:lang w:val="en-US"/>
        </w:rPr>
        <w:t xml:space="preserve"> </w:t>
      </w:r>
      <w:proofErr w:type="spellStart"/>
      <w:r w:rsidRPr="00AD067B">
        <w:rPr>
          <w:lang w:val="en-US"/>
        </w:rPr>
        <w:t>textom</w:t>
      </w:r>
      <w:proofErr w:type="spellEnd"/>
      <w:r w:rsidRPr="00AD067B">
        <w:rPr>
          <w:lang w:val="en-US"/>
        </w:rPr>
        <w:t xml:space="preserve">: </w:t>
      </w:r>
    </w:p>
    <w:p w14:paraId="53786F04" w14:textId="77777777" w:rsidR="00AD067B" w:rsidRDefault="00AD067B" w:rsidP="00BF43D0">
      <w:pPr>
        <w:pStyle w:val="ListParagraph"/>
        <w:tabs>
          <w:tab w:val="left" w:pos="450"/>
        </w:tabs>
        <w:ind w:left="450"/>
        <w:rPr>
          <w:lang w:val="en-US"/>
        </w:rPr>
      </w:pPr>
      <w:r w:rsidRPr="00AD067B">
        <w:rPr>
          <w:lang w:val="en-US"/>
        </w:rPr>
        <w:t>-----END CERTIFICATE-----</w:t>
      </w:r>
    </w:p>
    <w:p w14:paraId="4A1F8092" w14:textId="1DAC4F72" w:rsidR="00AD067B" w:rsidRPr="00AD067B" w:rsidRDefault="00AD067B" w:rsidP="000C090C">
      <w:pPr>
        <w:pStyle w:val="ListParagraph"/>
        <w:spacing w:line="276" w:lineRule="auto"/>
        <w:ind w:left="900"/>
        <w:jc w:val="both"/>
        <w:rPr>
          <w:rFonts w:cstheme="minorHAnsi"/>
          <w:color w:val="FF0000"/>
        </w:rPr>
      </w:pPr>
    </w:p>
    <w:bookmarkEnd w:id="57"/>
    <w:p w14:paraId="4DD000AA" w14:textId="77777777" w:rsidR="0094094F" w:rsidRDefault="0094094F">
      <w:pPr>
        <w:rPr>
          <w:rFonts w:cstheme="minorHAnsi"/>
        </w:rPr>
      </w:pPr>
      <w:r>
        <w:rPr>
          <w:rFonts w:cstheme="minorHAnsi"/>
        </w:rPr>
        <w:br w:type="page"/>
      </w:r>
    </w:p>
    <w:p w14:paraId="5FC89817" w14:textId="5C327A1F" w:rsidR="00666A7D" w:rsidRPr="0046339A" w:rsidRDefault="296643DE" w:rsidP="002B4ABE">
      <w:pPr>
        <w:pStyle w:val="Heading2"/>
      </w:pPr>
      <w:bookmarkStart w:id="58" w:name="_Toc95690463"/>
      <w:bookmarkStart w:id="59" w:name="_Toc152617401"/>
      <w:r>
        <w:lastRenderedPageBreak/>
        <w:t xml:space="preserve">Reset hesla pre </w:t>
      </w:r>
      <w:r w:rsidR="0048235E" w:rsidRPr="002B4ABE">
        <w:t>používa</w:t>
      </w:r>
      <w:r w:rsidR="00C04132" w:rsidRPr="002B4ABE">
        <w:t>t</w:t>
      </w:r>
      <w:r w:rsidR="0048235E" w:rsidRPr="002B4ABE">
        <w:t>e</w:t>
      </w:r>
      <w:r w:rsidR="0048235E" w:rsidRPr="002B4ABE">
        <w:rPr>
          <w:rFonts w:ascii="Calibri" w:hAnsi="Calibri" w:cs="Calibri"/>
        </w:rPr>
        <w:t>ľ</w:t>
      </w:r>
      <w:r w:rsidR="0048235E" w:rsidRPr="002B4ABE">
        <w:t>a</w:t>
      </w:r>
      <w:r>
        <w:t xml:space="preserve"> subjektu</w:t>
      </w:r>
      <w:bookmarkStart w:id="60" w:name="_Hlk113615139"/>
      <w:bookmarkEnd w:id="58"/>
      <w:bookmarkEnd w:id="59"/>
    </w:p>
    <w:p w14:paraId="61C32CC7" w14:textId="355A5068" w:rsidR="0094094F" w:rsidRPr="0046339A" w:rsidRDefault="0094094F" w:rsidP="008E047B">
      <w:pPr>
        <w:pStyle w:val="ListParagraph"/>
        <w:numPr>
          <w:ilvl w:val="0"/>
          <w:numId w:val="41"/>
        </w:numPr>
        <w:spacing w:line="276" w:lineRule="auto"/>
        <w:jc w:val="both"/>
        <w:rPr>
          <w:rFonts w:cstheme="minorHAnsi"/>
        </w:rPr>
      </w:pPr>
      <w:r w:rsidRPr="0046339A">
        <w:rPr>
          <w:rFonts w:cstheme="minorHAnsi"/>
        </w:rPr>
        <w:t xml:space="preserve">Prihláste </w:t>
      </w:r>
      <w:r w:rsidR="00282D4B">
        <w:rPr>
          <w:rFonts w:cstheme="minorHAnsi"/>
        </w:rPr>
        <w:t xml:space="preserve">sa </w:t>
      </w:r>
      <w:r w:rsidR="00282D4B" w:rsidRPr="0046339A">
        <w:rPr>
          <w:rFonts w:cstheme="minorHAnsi"/>
        </w:rPr>
        <w:t xml:space="preserve">do aplikácie </w:t>
      </w:r>
      <w:r w:rsidR="00282D4B">
        <w:rPr>
          <w:rFonts w:cstheme="minorHAnsi"/>
        </w:rPr>
        <w:t>p</w:t>
      </w:r>
      <w:r w:rsidR="00282D4B" w:rsidRPr="0046339A">
        <w:rPr>
          <w:rFonts w:cstheme="minorHAnsi"/>
        </w:rPr>
        <w:t xml:space="preserve">re správu </w:t>
      </w:r>
      <w:r w:rsidR="00282D4B">
        <w:rPr>
          <w:rFonts w:cstheme="minorHAnsi"/>
        </w:rPr>
        <w:t>používateľov</w:t>
      </w:r>
      <w:r w:rsidR="00282D4B" w:rsidRPr="0046339A">
        <w:rPr>
          <w:rFonts w:cstheme="minorHAnsi"/>
        </w:rPr>
        <w:t xml:space="preserve"> subjektu</w:t>
      </w:r>
      <w:r w:rsidR="00282D4B">
        <w:rPr>
          <w:rFonts w:cstheme="minorHAnsi"/>
        </w:rPr>
        <w:t xml:space="preserve"> </w:t>
      </w:r>
      <w:r w:rsidR="00282D4B" w:rsidRPr="008F1AE6">
        <w:rPr>
          <w:rFonts w:cstheme="minorHAnsi"/>
          <w:noProof/>
        </w:rPr>
        <w:drawing>
          <wp:inline distT="0" distB="0" distL="0" distR="0" wp14:anchorId="0902FF05" wp14:editId="52FE2B32">
            <wp:extent cx="1132773" cy="208280"/>
            <wp:effectExtent l="0" t="0" r="0" b="12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234894" cy="227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9BBC4" w14:textId="77777777" w:rsidR="0094094F" w:rsidRPr="0046339A" w:rsidRDefault="0094094F" w:rsidP="008E047B">
      <w:pPr>
        <w:pStyle w:val="ListParagraph"/>
        <w:numPr>
          <w:ilvl w:val="0"/>
          <w:numId w:val="41"/>
        </w:numPr>
        <w:spacing w:line="276" w:lineRule="auto"/>
        <w:jc w:val="both"/>
        <w:rPr>
          <w:rFonts w:cstheme="minorHAnsi"/>
        </w:rPr>
      </w:pPr>
      <w:r w:rsidRPr="0046339A">
        <w:rPr>
          <w:rFonts w:cstheme="minorHAnsi"/>
        </w:rPr>
        <w:t xml:space="preserve">Po prihlásení sa do aplikácie v časti </w:t>
      </w:r>
      <w:r w:rsidRPr="0046339A">
        <w:rPr>
          <w:rFonts w:cstheme="minorHAnsi"/>
          <w:b/>
          <w:bCs/>
        </w:rPr>
        <w:t xml:space="preserve">ADMINISTRÁCIA </w:t>
      </w:r>
      <w:r w:rsidRPr="0046339A">
        <w:rPr>
          <w:rFonts w:cstheme="minorHAnsi"/>
        </w:rPr>
        <w:t xml:space="preserve">vyberte položku </w:t>
      </w:r>
      <w:r w:rsidRPr="0046339A">
        <w:rPr>
          <w:rFonts w:cstheme="minorHAnsi"/>
          <w:noProof/>
        </w:rPr>
        <w:drawing>
          <wp:inline distT="0" distB="0" distL="0" distR="0" wp14:anchorId="63A82976" wp14:editId="454B8B01">
            <wp:extent cx="171450" cy="200025"/>
            <wp:effectExtent l="0" t="0" r="0" b="9525"/>
            <wp:docPr id="1073741845" name="Picture 1073741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339A">
        <w:rPr>
          <w:rFonts w:cstheme="minorHAnsi"/>
        </w:rPr>
        <w:t xml:space="preserve"> </w:t>
      </w:r>
      <w:r w:rsidRPr="0046339A">
        <w:rPr>
          <w:rFonts w:cstheme="minorHAnsi"/>
          <w:b/>
          <w:bCs/>
        </w:rPr>
        <w:t>Používatelia</w:t>
      </w:r>
      <w:r w:rsidRPr="0046339A">
        <w:rPr>
          <w:rFonts w:cstheme="minorHAnsi"/>
        </w:rPr>
        <w:t xml:space="preserve"> </w:t>
      </w:r>
    </w:p>
    <w:p w14:paraId="7FC51023" w14:textId="384CD4DC" w:rsidR="0094094F" w:rsidRPr="00BB1A7F" w:rsidRDefault="0094094F" w:rsidP="008E047B">
      <w:pPr>
        <w:pStyle w:val="ListParagraph"/>
        <w:numPr>
          <w:ilvl w:val="0"/>
          <w:numId w:val="41"/>
        </w:numPr>
        <w:spacing w:line="276" w:lineRule="auto"/>
        <w:jc w:val="both"/>
        <w:rPr>
          <w:rFonts w:cstheme="minorHAnsi"/>
        </w:rPr>
      </w:pPr>
      <w:r w:rsidRPr="0046339A">
        <w:rPr>
          <w:rFonts w:cstheme="minorHAnsi"/>
        </w:rPr>
        <w:t xml:space="preserve">Následne vyberte položku </w:t>
      </w:r>
      <w:r w:rsidRPr="0046339A">
        <w:rPr>
          <w:rFonts w:cstheme="minorHAnsi"/>
          <w:noProof/>
        </w:rPr>
        <w:drawing>
          <wp:inline distT="0" distB="0" distL="0" distR="0" wp14:anchorId="7E2077DB" wp14:editId="3EA30C3D">
            <wp:extent cx="209550" cy="209550"/>
            <wp:effectExtent l="0" t="0" r="0" b="0"/>
            <wp:docPr id="1073741846" name="Picture 1073741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</w:rPr>
        <w:t>Používatelia</w:t>
      </w:r>
      <w:r w:rsidRPr="0046339A">
        <w:rPr>
          <w:rFonts w:cstheme="minorHAnsi"/>
          <w:b/>
          <w:bCs/>
        </w:rPr>
        <w:t xml:space="preserve"> subjektu</w:t>
      </w:r>
    </w:p>
    <w:p w14:paraId="71736A75" w14:textId="02F7A1FE" w:rsidR="00666A7D" w:rsidRPr="0046339A" w:rsidRDefault="0094094F" w:rsidP="008E047B">
      <w:pPr>
        <w:pStyle w:val="ListParagraph"/>
        <w:spacing w:line="276" w:lineRule="auto"/>
        <w:ind w:left="1440" w:hanging="630"/>
        <w:rPr>
          <w:rFonts w:cstheme="minorHAnsi"/>
        </w:rPr>
      </w:pPr>
      <w:r w:rsidRPr="00BB1A7F">
        <w:rPr>
          <w:rFonts w:cstheme="minorHAnsi"/>
        </w:rPr>
        <w:t>Zobrazí sa</w:t>
      </w:r>
      <w:r>
        <w:rPr>
          <w:rFonts w:cstheme="minorHAnsi"/>
        </w:rPr>
        <w:t xml:space="preserve"> </w:t>
      </w:r>
      <w:r w:rsidRPr="00BB1A7F">
        <w:rPr>
          <w:rFonts w:cstheme="minorHAnsi"/>
        </w:rPr>
        <w:t xml:space="preserve">zoznam existujúcich </w:t>
      </w:r>
      <w:r>
        <w:rPr>
          <w:rFonts w:cstheme="minorHAnsi"/>
        </w:rPr>
        <w:t>používateľov</w:t>
      </w:r>
    </w:p>
    <w:p w14:paraId="73C80ED3" w14:textId="02F55743" w:rsidR="00666A7D" w:rsidRPr="0046339A" w:rsidRDefault="00666A7D" w:rsidP="008E047B">
      <w:pPr>
        <w:pStyle w:val="ListParagraph"/>
        <w:numPr>
          <w:ilvl w:val="0"/>
          <w:numId w:val="41"/>
        </w:numPr>
        <w:spacing w:line="276" w:lineRule="auto"/>
        <w:jc w:val="both"/>
      </w:pPr>
      <w:r w:rsidRPr="1091120F">
        <w:t>Kliknite na vybraného používateľa ktorému chcete resetovať heslo</w:t>
      </w:r>
    </w:p>
    <w:p w14:paraId="5CEDAC76" w14:textId="646AA010" w:rsidR="00666A7D" w:rsidRPr="0046339A" w:rsidRDefault="00666A7D" w:rsidP="008E047B">
      <w:pPr>
        <w:pStyle w:val="ListParagraph"/>
        <w:spacing w:line="276" w:lineRule="auto"/>
        <w:ind w:firstLine="90"/>
        <w:jc w:val="both"/>
      </w:pPr>
      <w:r w:rsidRPr="1091120F">
        <w:t xml:space="preserve">Zobrazí sa formulár, kde v dolnej časti nájdete časť pre </w:t>
      </w:r>
      <w:r w:rsidR="00345A5D">
        <w:t>reset</w:t>
      </w:r>
      <w:r w:rsidRPr="1091120F">
        <w:t xml:space="preserve"> </w:t>
      </w:r>
      <w:r w:rsidR="003809A7">
        <w:t>h</w:t>
      </w:r>
      <w:r w:rsidRPr="1091120F">
        <w:t>esla</w:t>
      </w:r>
    </w:p>
    <w:p w14:paraId="24FE15CB" w14:textId="40616EAF" w:rsidR="00666A7D" w:rsidRPr="0046339A" w:rsidRDefault="002828E8" w:rsidP="00BB30A9">
      <w:pPr>
        <w:pStyle w:val="ListParagraph"/>
        <w:ind w:left="1440" w:hanging="720"/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7EC59692" wp14:editId="34DD56CC">
            <wp:extent cx="5708650" cy="1079500"/>
            <wp:effectExtent l="0" t="0" r="635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374AC" w14:textId="04B246C3" w:rsidR="004B4A23" w:rsidRPr="009D6B20" w:rsidRDefault="00666A7D" w:rsidP="004B4A23">
      <w:pPr>
        <w:pStyle w:val="ListParagraph"/>
        <w:numPr>
          <w:ilvl w:val="0"/>
          <w:numId w:val="41"/>
        </w:numPr>
        <w:rPr>
          <w:color w:val="000000" w:themeColor="text1"/>
        </w:rPr>
      </w:pPr>
      <w:r w:rsidRPr="00450D4A">
        <w:t xml:space="preserve">Kliknite na tlačidlo </w:t>
      </w:r>
      <w:r w:rsidRPr="00450D4A">
        <w:rPr>
          <w:b/>
          <w:bCs/>
        </w:rPr>
        <w:t>Reset Hesla</w:t>
      </w:r>
    </w:p>
    <w:p w14:paraId="4651476F" w14:textId="3C3E5DBB" w:rsidR="009D6B20" w:rsidRPr="004B4A23" w:rsidRDefault="00BC0E17" w:rsidP="009D6B20">
      <w:pPr>
        <w:pStyle w:val="ListParagraph"/>
        <w:rPr>
          <w:color w:val="000000" w:themeColor="text1"/>
        </w:rPr>
      </w:pPr>
      <w:r>
        <w:t xml:space="preserve">V časti </w:t>
      </w:r>
      <w:r>
        <w:rPr>
          <w:color w:val="2E74B5" w:themeColor="accent1" w:themeShade="BF"/>
        </w:rPr>
        <w:t xml:space="preserve">Heslo </w:t>
      </w:r>
      <w:r>
        <w:t xml:space="preserve">sa </w:t>
      </w:r>
      <w:proofErr w:type="spellStart"/>
      <w:r w:rsidR="008D22ED">
        <w:t>zmeni</w:t>
      </w:r>
      <w:proofErr w:type="spellEnd"/>
      <w:r w:rsidR="008D22ED">
        <w:t xml:space="preserve"> text z ,,heslo je nastavené“ na </w:t>
      </w:r>
      <w:r>
        <w:t>,,heslo bude odstránené“</w:t>
      </w:r>
    </w:p>
    <w:p w14:paraId="4B464616" w14:textId="3F2306A8" w:rsidR="00BC0E17" w:rsidRPr="00BC0E17" w:rsidRDefault="00BC0E17" w:rsidP="00BC0E17">
      <w:pPr>
        <w:pStyle w:val="ListParagraph"/>
        <w:numPr>
          <w:ilvl w:val="0"/>
          <w:numId w:val="41"/>
        </w:numPr>
        <w:jc w:val="both"/>
        <w:rPr>
          <w:color w:val="000000" w:themeColor="text1"/>
        </w:rPr>
      </w:pPr>
      <w:r w:rsidRPr="000B38E3">
        <w:t xml:space="preserve">Stlačte tlačidlo </w:t>
      </w:r>
      <w:r w:rsidRPr="000B38E3">
        <w:rPr>
          <w:b/>
          <w:bCs/>
        </w:rPr>
        <w:t>Uložiť</w:t>
      </w:r>
      <w:r w:rsidRPr="000B38E3">
        <w:t xml:space="preserve"> </w:t>
      </w:r>
    </w:p>
    <w:p w14:paraId="3DC34415" w14:textId="77777777" w:rsidR="00BC0E17" w:rsidRPr="000B38E3" w:rsidRDefault="00BC0E17" w:rsidP="00BC0E17">
      <w:pPr>
        <w:pStyle w:val="ListParagraph"/>
        <w:jc w:val="both"/>
        <w:rPr>
          <w:color w:val="000000" w:themeColor="text1"/>
        </w:rPr>
      </w:pPr>
    </w:p>
    <w:p w14:paraId="2FB7F447" w14:textId="77777777" w:rsidR="00BC0E17" w:rsidRDefault="00BC0E17" w:rsidP="00BC0E17">
      <w:pPr>
        <w:pStyle w:val="ListParagraph"/>
        <w:jc w:val="both"/>
      </w:pPr>
      <w:r w:rsidRPr="23A5470C">
        <w:t>Systém vygeneruje nové heslo a odosiela notifikáciu na používateľa.</w:t>
      </w:r>
      <w:r>
        <w:t xml:space="preserve"> </w:t>
      </w:r>
      <w:r w:rsidRPr="00953B74">
        <w:t>Zmeny sú okamžite prepísané do systému/všetkých aplikácií, do ktorých má používateľ prístup</w:t>
      </w:r>
      <w:r>
        <w:t>.</w:t>
      </w:r>
    </w:p>
    <w:p w14:paraId="63D247E9" w14:textId="5FEFCB85" w:rsidR="00666A7D" w:rsidRPr="00450D4A" w:rsidRDefault="00F209E1" w:rsidP="004B4A23">
      <w:pPr>
        <w:pStyle w:val="ListParagraph"/>
        <w:jc w:val="both"/>
        <w:rPr>
          <w:color w:val="000000" w:themeColor="text1"/>
        </w:rPr>
      </w:pPr>
      <w:r>
        <w:rPr>
          <w:b/>
          <w:bCs/>
        </w:rPr>
        <w:br/>
      </w:r>
      <w:r w:rsidR="00666A7D" w:rsidRPr="00450D4A">
        <w:rPr>
          <w:b/>
          <w:bCs/>
        </w:rPr>
        <w:t>Pozor!</w:t>
      </w:r>
      <w:r w:rsidR="00354A66">
        <w:t xml:space="preserve"> </w:t>
      </w:r>
      <w:r w:rsidR="00666A7D" w:rsidRPr="00450D4A">
        <w:t>V</w:t>
      </w:r>
      <w:r w:rsidR="00354A66">
        <w:t> </w:t>
      </w:r>
      <w:proofErr w:type="spellStart"/>
      <w:r w:rsidR="00666A7D" w:rsidRPr="00450D4A">
        <w:t>prípade</w:t>
      </w:r>
      <w:r w:rsidR="00354A66">
        <w:t>,</w:t>
      </w:r>
      <w:r w:rsidR="00666A7D" w:rsidRPr="00450D4A">
        <w:t>že</w:t>
      </w:r>
      <w:proofErr w:type="spellEnd"/>
      <w:r w:rsidR="00666A7D" w:rsidRPr="00450D4A">
        <w:t xml:space="preserve"> vyberiete tlačidlo </w:t>
      </w:r>
      <w:r w:rsidR="00666A7D" w:rsidRPr="00450D4A">
        <w:rPr>
          <w:b/>
          <w:bCs/>
        </w:rPr>
        <w:t>Zmeniť</w:t>
      </w:r>
      <w:r w:rsidR="00666A7D" w:rsidRPr="00450D4A">
        <w:t xml:space="preserve">, systém Vás vyzve na zadanie hesla podľa platnej politiky hesiel. Vami zadané heslo sa </w:t>
      </w:r>
      <w:r w:rsidR="00354A66">
        <w:t>používateľovi</w:t>
      </w:r>
      <w:r w:rsidR="00666A7D" w:rsidRPr="00450D4A">
        <w:t xml:space="preserve"> neukladá</w:t>
      </w:r>
      <w:r w:rsidR="00354A66">
        <w:t xml:space="preserve">, </w:t>
      </w:r>
      <w:r w:rsidR="00666A7D" w:rsidRPr="00450D4A">
        <w:t xml:space="preserve">ale rovnako ako v prípade tlačidla Reset Hesla sa vygeneruje nové heslo, ktoré sa zasiela na </w:t>
      </w:r>
      <w:r w:rsidR="00354A66">
        <w:t xml:space="preserve">používateľovu </w:t>
      </w:r>
      <w:r w:rsidR="00666A7D" w:rsidRPr="00450D4A">
        <w:t>emailovú adresu.</w:t>
      </w:r>
    </w:p>
    <w:bookmarkEnd w:id="60"/>
    <w:p w14:paraId="2EAD30BD" w14:textId="77777777" w:rsidR="00B53F2F" w:rsidRDefault="00B53F2F">
      <w:r>
        <w:br w:type="page"/>
      </w:r>
    </w:p>
    <w:p w14:paraId="7323D469" w14:textId="0131078C" w:rsidR="0012595F" w:rsidRDefault="3F289EF5" w:rsidP="00C75934">
      <w:pPr>
        <w:pStyle w:val="Heading2"/>
      </w:pPr>
      <w:bookmarkStart w:id="61" w:name="_Toc152617402"/>
      <w:proofErr w:type="spellStart"/>
      <w:r w:rsidRPr="5D169130">
        <w:lastRenderedPageBreak/>
        <w:t>Zneplatnenie</w:t>
      </w:r>
      <w:proofErr w:type="spellEnd"/>
      <w:r w:rsidRPr="5D169130">
        <w:t xml:space="preserve"> </w:t>
      </w:r>
      <w:r w:rsidR="005C7BA6" w:rsidRPr="00C75934">
        <w:t>používate</w:t>
      </w:r>
      <w:r w:rsidR="005C7BA6" w:rsidRPr="00C75934">
        <w:rPr>
          <w:rFonts w:ascii="Calibri" w:hAnsi="Calibri" w:cs="Calibri"/>
        </w:rPr>
        <w:t>ľ</w:t>
      </w:r>
      <w:r w:rsidR="005C7BA6" w:rsidRPr="00C75934">
        <w:t>a</w:t>
      </w:r>
      <w:r w:rsidR="005C7BA6">
        <w:t xml:space="preserve"> </w:t>
      </w:r>
      <w:r w:rsidRPr="5D169130">
        <w:t>subjektu</w:t>
      </w:r>
      <w:bookmarkEnd w:id="61"/>
    </w:p>
    <w:p w14:paraId="6EEEAB2A" w14:textId="64945DC2" w:rsidR="005C7BA6" w:rsidRPr="0046339A" w:rsidRDefault="005C7BA6" w:rsidP="00CF7F5F">
      <w:pPr>
        <w:pStyle w:val="ListParagraph"/>
        <w:numPr>
          <w:ilvl w:val="0"/>
          <w:numId w:val="40"/>
        </w:numPr>
        <w:spacing w:line="276" w:lineRule="auto"/>
        <w:jc w:val="both"/>
        <w:rPr>
          <w:rFonts w:cstheme="minorHAnsi"/>
        </w:rPr>
      </w:pPr>
      <w:r w:rsidRPr="0046339A">
        <w:rPr>
          <w:rFonts w:cstheme="minorHAnsi"/>
        </w:rPr>
        <w:t>Prihláste</w:t>
      </w:r>
      <w:r w:rsidR="00282D4B">
        <w:rPr>
          <w:rFonts w:cstheme="minorHAnsi"/>
        </w:rPr>
        <w:t xml:space="preserve"> </w:t>
      </w:r>
      <w:r w:rsidR="00282D4B" w:rsidRPr="0046339A">
        <w:rPr>
          <w:rFonts w:cstheme="minorHAnsi"/>
        </w:rPr>
        <w:t xml:space="preserve">sa do aplikácie </w:t>
      </w:r>
      <w:r w:rsidR="00282D4B">
        <w:rPr>
          <w:rFonts w:cstheme="minorHAnsi"/>
        </w:rPr>
        <w:t>p</w:t>
      </w:r>
      <w:r w:rsidR="00282D4B" w:rsidRPr="0046339A">
        <w:rPr>
          <w:rFonts w:cstheme="minorHAnsi"/>
        </w:rPr>
        <w:t xml:space="preserve">re správu </w:t>
      </w:r>
      <w:r w:rsidR="00282D4B">
        <w:rPr>
          <w:rFonts w:cstheme="minorHAnsi"/>
        </w:rPr>
        <w:t>používateľov</w:t>
      </w:r>
      <w:r w:rsidR="00282D4B" w:rsidRPr="0046339A">
        <w:rPr>
          <w:rFonts w:cstheme="minorHAnsi"/>
        </w:rPr>
        <w:t xml:space="preserve"> subjektu</w:t>
      </w:r>
      <w:r w:rsidR="00282D4B">
        <w:rPr>
          <w:rFonts w:cstheme="minorHAnsi"/>
        </w:rPr>
        <w:t xml:space="preserve"> </w:t>
      </w:r>
      <w:r w:rsidR="00282D4B" w:rsidRPr="008F1AE6">
        <w:rPr>
          <w:rFonts w:cstheme="minorHAnsi"/>
          <w:noProof/>
        </w:rPr>
        <w:drawing>
          <wp:inline distT="0" distB="0" distL="0" distR="0" wp14:anchorId="69455E8A" wp14:editId="2548B3F8">
            <wp:extent cx="1132773" cy="208280"/>
            <wp:effectExtent l="0" t="0" r="0" b="127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234894" cy="227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339A">
        <w:rPr>
          <w:rFonts w:cstheme="minorHAnsi"/>
        </w:rPr>
        <w:t xml:space="preserve"> </w:t>
      </w:r>
    </w:p>
    <w:p w14:paraId="55295BFF" w14:textId="408E6E6B" w:rsidR="005C7BA6" w:rsidRPr="0046339A" w:rsidRDefault="005C7BA6" w:rsidP="00CF7F5F">
      <w:pPr>
        <w:pStyle w:val="ListParagraph"/>
        <w:numPr>
          <w:ilvl w:val="0"/>
          <w:numId w:val="40"/>
        </w:numPr>
        <w:spacing w:line="276" w:lineRule="auto"/>
        <w:jc w:val="both"/>
        <w:rPr>
          <w:rFonts w:cstheme="minorHAnsi"/>
        </w:rPr>
      </w:pPr>
      <w:r w:rsidRPr="0046339A">
        <w:rPr>
          <w:rFonts w:cstheme="minorHAnsi"/>
        </w:rPr>
        <w:t xml:space="preserve">Po prihlásení sa do aplikácie v časti </w:t>
      </w:r>
      <w:r w:rsidRPr="0046339A">
        <w:rPr>
          <w:rFonts w:cstheme="minorHAnsi"/>
          <w:b/>
          <w:bCs/>
        </w:rPr>
        <w:t xml:space="preserve">ADMINISTRÁCIA </w:t>
      </w:r>
      <w:r w:rsidRPr="0046339A">
        <w:rPr>
          <w:rFonts w:cstheme="minorHAnsi"/>
        </w:rPr>
        <w:t xml:space="preserve">vyberte položku </w:t>
      </w:r>
      <w:r w:rsidRPr="0046339A">
        <w:rPr>
          <w:rFonts w:cstheme="minorHAnsi"/>
          <w:noProof/>
        </w:rPr>
        <w:drawing>
          <wp:inline distT="0" distB="0" distL="0" distR="0" wp14:anchorId="720FF538" wp14:editId="693F6A0B">
            <wp:extent cx="171450" cy="200025"/>
            <wp:effectExtent l="0" t="0" r="0" b="9525"/>
            <wp:docPr id="1073741847" name="Picture 1073741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339A">
        <w:rPr>
          <w:rFonts w:cstheme="minorHAnsi"/>
        </w:rPr>
        <w:t xml:space="preserve"> </w:t>
      </w:r>
      <w:r w:rsidRPr="0046339A">
        <w:rPr>
          <w:rFonts w:cstheme="minorHAnsi"/>
          <w:b/>
          <w:bCs/>
        </w:rPr>
        <w:t>Používatelia</w:t>
      </w:r>
    </w:p>
    <w:p w14:paraId="2EBB3BA6" w14:textId="31117863" w:rsidR="005C7BA6" w:rsidRPr="00BB1A7F" w:rsidRDefault="005C7BA6" w:rsidP="00CF7F5F">
      <w:pPr>
        <w:pStyle w:val="ListParagraph"/>
        <w:numPr>
          <w:ilvl w:val="0"/>
          <w:numId w:val="40"/>
        </w:numPr>
        <w:spacing w:line="276" w:lineRule="auto"/>
        <w:jc w:val="both"/>
        <w:rPr>
          <w:rFonts w:cstheme="minorHAnsi"/>
        </w:rPr>
      </w:pPr>
      <w:r w:rsidRPr="0046339A">
        <w:rPr>
          <w:rFonts w:cstheme="minorHAnsi"/>
        </w:rPr>
        <w:t xml:space="preserve">Následne vyberte položku </w:t>
      </w:r>
      <w:r w:rsidRPr="0046339A">
        <w:rPr>
          <w:rFonts w:cstheme="minorHAnsi"/>
          <w:noProof/>
        </w:rPr>
        <w:drawing>
          <wp:inline distT="0" distB="0" distL="0" distR="0" wp14:anchorId="40D40CC6" wp14:editId="21FAED89">
            <wp:extent cx="209550" cy="209550"/>
            <wp:effectExtent l="0" t="0" r="0" b="0"/>
            <wp:docPr id="1073741851" name="Picture 1073741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</w:rPr>
        <w:t xml:space="preserve">Používatelia </w:t>
      </w:r>
      <w:r w:rsidRPr="0046339A">
        <w:rPr>
          <w:rFonts w:cstheme="minorHAnsi"/>
          <w:b/>
          <w:bCs/>
        </w:rPr>
        <w:t xml:space="preserve"> subjektu</w:t>
      </w:r>
    </w:p>
    <w:p w14:paraId="5FEC2C5D" w14:textId="77777777" w:rsidR="005C7BA6" w:rsidRPr="0046339A" w:rsidRDefault="005C7BA6" w:rsidP="00CF7F5F">
      <w:pPr>
        <w:pStyle w:val="ListParagraph"/>
        <w:spacing w:line="276" w:lineRule="auto"/>
        <w:ind w:left="1440" w:hanging="540"/>
        <w:jc w:val="both"/>
        <w:rPr>
          <w:rFonts w:cstheme="minorHAnsi"/>
        </w:rPr>
      </w:pPr>
      <w:r w:rsidRPr="00BB1A7F">
        <w:rPr>
          <w:rFonts w:cstheme="minorHAnsi"/>
        </w:rPr>
        <w:t>Zobrazí sa</w:t>
      </w:r>
      <w:r>
        <w:rPr>
          <w:rFonts w:cstheme="minorHAnsi"/>
        </w:rPr>
        <w:t xml:space="preserve"> </w:t>
      </w:r>
      <w:r w:rsidRPr="00BB1A7F">
        <w:rPr>
          <w:rFonts w:cstheme="minorHAnsi"/>
        </w:rPr>
        <w:t xml:space="preserve">zoznam existujúcich </w:t>
      </w:r>
      <w:r>
        <w:rPr>
          <w:rFonts w:cstheme="minorHAnsi"/>
        </w:rPr>
        <w:t>používateľov</w:t>
      </w:r>
    </w:p>
    <w:p w14:paraId="65E3CAF9" w14:textId="7B5852AB" w:rsidR="005C7BA6" w:rsidRPr="005C7BA6" w:rsidRDefault="005C7BA6" w:rsidP="00CF7F5F">
      <w:pPr>
        <w:pStyle w:val="ListParagraph"/>
        <w:numPr>
          <w:ilvl w:val="0"/>
          <w:numId w:val="40"/>
        </w:numPr>
        <w:spacing w:line="276" w:lineRule="auto"/>
        <w:jc w:val="both"/>
      </w:pPr>
      <w:r w:rsidRPr="00BA1DEB">
        <w:t>Kliknite na vybraného používateľa,</w:t>
      </w:r>
      <w:r w:rsidR="00BB30A9">
        <w:t xml:space="preserve"> </w:t>
      </w:r>
      <w:r w:rsidRPr="00BA1DEB">
        <w:t>ktorého chcete deaktivovať</w:t>
      </w:r>
    </w:p>
    <w:p w14:paraId="2F65845F" w14:textId="7D0F8887" w:rsidR="0012595F" w:rsidRPr="0046339A" w:rsidRDefault="3AC14BB3" w:rsidP="004F1ECB">
      <w:pPr>
        <w:pStyle w:val="ListParagraph"/>
        <w:spacing w:line="276" w:lineRule="auto"/>
        <w:ind w:firstLine="180"/>
        <w:jc w:val="both"/>
        <w:rPr>
          <w:rFonts w:eastAsia="Calibri" w:cs="Calibri"/>
          <w:color w:val="000000" w:themeColor="text1"/>
        </w:rPr>
      </w:pPr>
      <w:r w:rsidRPr="0046339A">
        <w:rPr>
          <w:rFonts w:ascii="Calibri" w:eastAsia="Calibri" w:hAnsi="Calibri" w:cs="Calibri"/>
        </w:rPr>
        <w:t xml:space="preserve">Zobrazí sa formulár kde v časti </w:t>
      </w:r>
      <w:r w:rsidR="008B3B4A" w:rsidRPr="008B3B4A">
        <w:rPr>
          <w:rFonts w:ascii="Calibri" w:eastAsia="Calibri" w:hAnsi="Calibri" w:cs="Calibri"/>
          <w:color w:val="5B9BD5" w:themeColor="accent1"/>
        </w:rPr>
        <w:t>Aktivácia</w:t>
      </w:r>
      <w:r w:rsidR="008B3B4A">
        <w:rPr>
          <w:rFonts w:ascii="Calibri" w:eastAsia="Calibri" w:hAnsi="Calibri" w:cs="Calibri"/>
        </w:rPr>
        <w:t xml:space="preserve"> po </w:t>
      </w:r>
      <w:proofErr w:type="spellStart"/>
      <w:r w:rsidR="008B3B4A">
        <w:rPr>
          <w:rFonts w:ascii="Calibri" w:eastAsia="Calibri" w:hAnsi="Calibri" w:cs="Calibri"/>
        </w:rPr>
        <w:t>rozkliknutí</w:t>
      </w:r>
      <w:proofErr w:type="spellEnd"/>
      <w:r w:rsidR="008B3B4A">
        <w:rPr>
          <w:rFonts w:ascii="Calibri" w:eastAsia="Calibri" w:hAnsi="Calibri" w:cs="Calibri"/>
        </w:rPr>
        <w:t xml:space="preserve"> </w:t>
      </w:r>
      <w:r w:rsidR="008B3B4A" w:rsidRPr="008B3B4A">
        <w:rPr>
          <w:rFonts w:ascii="Calibri" w:eastAsia="Calibri" w:hAnsi="Calibri" w:cs="Calibri"/>
          <w:color w:val="5B9BD5" w:themeColor="accent1"/>
        </w:rPr>
        <w:t xml:space="preserve">Zobraziť prázdne polia </w:t>
      </w:r>
      <w:r w:rsidRPr="0046339A">
        <w:rPr>
          <w:rFonts w:ascii="Calibri" w:eastAsia="Calibri" w:hAnsi="Calibri" w:cs="Calibri"/>
        </w:rPr>
        <w:t xml:space="preserve">nájdete časť pre nastavenie platnosti – </w:t>
      </w:r>
      <w:r w:rsidRPr="0046339A">
        <w:rPr>
          <w:rFonts w:ascii="Calibri" w:eastAsia="Calibri" w:hAnsi="Calibri" w:cs="Calibri"/>
          <w:b/>
          <w:bCs/>
        </w:rPr>
        <w:t>Platnosť do</w:t>
      </w:r>
    </w:p>
    <w:p w14:paraId="45C14C58" w14:textId="2C7D957E" w:rsidR="0012595F" w:rsidRPr="00BA1DEB" w:rsidRDefault="00AA03C2" w:rsidP="00AD0B79">
      <w:pPr>
        <w:pStyle w:val="ListParagraph"/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068871FF" wp14:editId="2EF9494B">
            <wp:extent cx="6184900" cy="2183130"/>
            <wp:effectExtent l="0" t="0" r="635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218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B5C65" w14:textId="424A80B5" w:rsidR="0012595F" w:rsidRPr="0046339A" w:rsidRDefault="3AC14BB3" w:rsidP="00CF7F5F">
      <w:pPr>
        <w:pStyle w:val="ListParagraph"/>
        <w:numPr>
          <w:ilvl w:val="0"/>
          <w:numId w:val="40"/>
        </w:numPr>
        <w:jc w:val="both"/>
        <w:rPr>
          <w:rFonts w:eastAsia="Calibri" w:cs="Calibri"/>
          <w:color w:val="000000" w:themeColor="text1"/>
        </w:rPr>
      </w:pPr>
      <w:r w:rsidRPr="0046339A">
        <w:rPr>
          <w:rFonts w:ascii="Calibri" w:eastAsia="Calibri" w:hAnsi="Calibri" w:cs="Calibri"/>
        </w:rPr>
        <w:t>Vyplňte dátum, kedy má byť identita deaktivovaná (v prípade okamžitej deaktivácie, vyplňte aktuálny dátum)</w:t>
      </w:r>
    </w:p>
    <w:p w14:paraId="527DC37F" w14:textId="2A8ADEA2" w:rsidR="0012595F" w:rsidRPr="00CA4015" w:rsidRDefault="3AC14BB3" w:rsidP="00CF7F5F">
      <w:pPr>
        <w:pStyle w:val="ListParagraph"/>
        <w:numPr>
          <w:ilvl w:val="0"/>
          <w:numId w:val="40"/>
        </w:numPr>
        <w:jc w:val="both"/>
        <w:rPr>
          <w:rFonts w:eastAsia="Calibri" w:cs="Calibri"/>
          <w:color w:val="000000" w:themeColor="text1"/>
        </w:rPr>
      </w:pPr>
      <w:r w:rsidRPr="0046339A">
        <w:rPr>
          <w:rFonts w:ascii="Calibri" w:eastAsia="Calibri" w:hAnsi="Calibri" w:cs="Calibri"/>
        </w:rPr>
        <w:t xml:space="preserve">Stlačte tlačidlo </w:t>
      </w:r>
      <w:r w:rsidRPr="0046339A">
        <w:rPr>
          <w:rFonts w:ascii="Calibri" w:eastAsia="Calibri" w:hAnsi="Calibri" w:cs="Calibri"/>
          <w:b/>
          <w:bCs/>
        </w:rPr>
        <w:t>Uložiť</w:t>
      </w:r>
      <w:r w:rsidRPr="0046339A">
        <w:rPr>
          <w:rFonts w:ascii="Calibri" w:eastAsia="Calibri" w:hAnsi="Calibri" w:cs="Calibri"/>
        </w:rPr>
        <w:t xml:space="preserve"> </w:t>
      </w:r>
    </w:p>
    <w:p w14:paraId="2C8BADAB" w14:textId="77777777" w:rsidR="00CA4015" w:rsidRPr="00D45CCC" w:rsidRDefault="00CA4015" w:rsidP="00CF7F5F">
      <w:pPr>
        <w:pStyle w:val="ListParagraph"/>
        <w:jc w:val="both"/>
        <w:rPr>
          <w:rFonts w:eastAsia="Calibri" w:cs="Calibri"/>
          <w:color w:val="000000" w:themeColor="text1"/>
        </w:rPr>
      </w:pPr>
    </w:p>
    <w:p w14:paraId="50950D3A" w14:textId="673C2595" w:rsidR="00D45CCC" w:rsidRPr="00CF7F5F" w:rsidRDefault="00D45CCC" w:rsidP="00CF7F5F">
      <w:pPr>
        <w:pStyle w:val="ListParagraph"/>
        <w:jc w:val="both"/>
        <w:rPr>
          <w:rFonts w:eastAsia="Calibri" w:cstheme="minorHAnsi"/>
          <w:color w:val="000000" w:themeColor="text1"/>
        </w:rPr>
      </w:pPr>
      <w:r w:rsidRPr="00CF7F5F">
        <w:rPr>
          <w:rFonts w:eastAsia="Calibri" w:cstheme="minorHAnsi"/>
          <w:color w:val="000000" w:themeColor="text1"/>
        </w:rPr>
        <w:t>Deaktivácia identity neznamená jej zmazanie, ale z</w:t>
      </w:r>
      <w:r w:rsidR="00CA4015" w:rsidRPr="00CF7F5F">
        <w:rPr>
          <w:rFonts w:eastAsia="Calibri" w:cstheme="minorHAnsi"/>
          <w:color w:val="000000" w:themeColor="text1"/>
        </w:rPr>
        <w:t>men</w:t>
      </w:r>
      <w:r w:rsidRPr="00CF7F5F">
        <w:rPr>
          <w:rFonts w:eastAsia="Calibri" w:cstheme="minorHAnsi"/>
          <w:color w:val="000000" w:themeColor="text1"/>
        </w:rPr>
        <w:t>u statusu z </w:t>
      </w:r>
      <w:proofErr w:type="spellStart"/>
      <w:r w:rsidRPr="00CF7F5F">
        <w:rPr>
          <w:rFonts w:eastAsia="Calibri" w:cstheme="minorHAnsi"/>
          <w:color w:val="000000" w:themeColor="text1"/>
        </w:rPr>
        <w:t>Active</w:t>
      </w:r>
      <w:proofErr w:type="spellEnd"/>
      <w:r w:rsidRPr="00CF7F5F">
        <w:rPr>
          <w:rFonts w:eastAsia="Calibri" w:cstheme="minorHAnsi"/>
          <w:color w:val="000000" w:themeColor="text1"/>
        </w:rPr>
        <w:t xml:space="preserve"> na </w:t>
      </w:r>
      <w:proofErr w:type="spellStart"/>
      <w:r w:rsidRPr="00CF7F5F">
        <w:rPr>
          <w:rFonts w:eastAsia="Calibri" w:cstheme="minorHAnsi"/>
          <w:color w:val="000000" w:themeColor="text1"/>
        </w:rPr>
        <w:t>Archived</w:t>
      </w:r>
      <w:proofErr w:type="spellEnd"/>
      <w:r w:rsidR="00CA4015" w:rsidRPr="00CF7F5F">
        <w:rPr>
          <w:rFonts w:eastAsia="Calibri" w:cstheme="minorHAnsi"/>
          <w:color w:val="000000" w:themeColor="text1"/>
        </w:rPr>
        <w:t>.</w:t>
      </w:r>
      <w:r w:rsidR="00AF63AF" w:rsidRPr="00CF7F5F">
        <w:rPr>
          <w:rFonts w:eastAsia="Calibri" w:cstheme="minorHAnsi"/>
          <w:color w:val="000000" w:themeColor="text1"/>
        </w:rPr>
        <w:t xml:space="preserve"> </w:t>
      </w:r>
      <w:r w:rsidR="000B38E3">
        <w:rPr>
          <w:rFonts w:eastAsia="Calibri" w:cstheme="minorHAnsi"/>
          <w:color w:val="000000" w:themeColor="text1"/>
        </w:rPr>
        <w:t>P</w:t>
      </w:r>
      <w:r w:rsidR="00AF63AF" w:rsidRPr="00CF7F5F">
        <w:rPr>
          <w:rFonts w:eastAsia="Calibri" w:cstheme="minorHAnsi"/>
          <w:color w:val="000000" w:themeColor="text1"/>
        </w:rPr>
        <w:t xml:space="preserve">redstavuje neaktívnu identitu. </w:t>
      </w:r>
      <w:r w:rsidR="000B38E3">
        <w:rPr>
          <w:rFonts w:eastAsia="Calibri" w:cstheme="minorHAnsi"/>
          <w:color w:val="000000" w:themeColor="text1"/>
        </w:rPr>
        <w:t xml:space="preserve">Jej </w:t>
      </w:r>
      <w:proofErr w:type="spellStart"/>
      <w:r w:rsidR="000B38E3">
        <w:rPr>
          <w:rFonts w:eastAsia="Calibri" w:cstheme="minorHAnsi"/>
          <w:color w:val="000000" w:themeColor="text1"/>
        </w:rPr>
        <w:t>v</w:t>
      </w:r>
      <w:r w:rsidR="00AF63AF" w:rsidRPr="00CF7F5F">
        <w:rPr>
          <w:rFonts w:eastAsia="Calibri" w:cstheme="minorHAnsi"/>
          <w:color w:val="000000" w:themeColor="text1"/>
        </w:rPr>
        <w:t>lastnik</w:t>
      </w:r>
      <w:proofErr w:type="spellEnd"/>
      <w:r w:rsidR="00AF63AF" w:rsidRPr="00CF7F5F">
        <w:rPr>
          <w:rFonts w:eastAsia="Calibri" w:cstheme="minorHAnsi"/>
          <w:color w:val="000000" w:themeColor="text1"/>
        </w:rPr>
        <w:t xml:space="preserve"> </w:t>
      </w:r>
      <w:r w:rsidR="000B38E3">
        <w:rPr>
          <w:rFonts w:eastAsia="Calibri" w:cstheme="minorHAnsi"/>
          <w:color w:val="000000" w:themeColor="text1"/>
        </w:rPr>
        <w:t xml:space="preserve">tak </w:t>
      </w:r>
      <w:r w:rsidR="00AF63AF" w:rsidRPr="00CF7F5F">
        <w:rPr>
          <w:rFonts w:eastAsia="Calibri" w:cstheme="minorHAnsi"/>
          <w:color w:val="000000" w:themeColor="text1"/>
        </w:rPr>
        <w:t xml:space="preserve">nie je schopný </w:t>
      </w:r>
      <w:r w:rsidR="000B38E3">
        <w:rPr>
          <w:rFonts w:eastAsia="Calibri" w:cstheme="minorHAnsi"/>
          <w:color w:val="000000" w:themeColor="text1"/>
        </w:rPr>
        <w:t xml:space="preserve">sa </w:t>
      </w:r>
      <w:r w:rsidR="00AF63AF" w:rsidRPr="00CF7F5F">
        <w:rPr>
          <w:rFonts w:eastAsia="Calibri" w:cstheme="minorHAnsi"/>
          <w:color w:val="000000" w:themeColor="text1"/>
        </w:rPr>
        <w:t xml:space="preserve">ďalej </w:t>
      </w:r>
      <w:r w:rsidR="000B38E3">
        <w:rPr>
          <w:rFonts w:eastAsia="Calibri" w:cstheme="minorHAnsi"/>
          <w:color w:val="000000" w:themeColor="text1"/>
        </w:rPr>
        <w:t xml:space="preserve">prihlasovať do IDM </w:t>
      </w:r>
      <w:r w:rsidR="00CA4015" w:rsidRPr="00CF7F5F">
        <w:rPr>
          <w:rFonts w:eastAsia="Calibri" w:cstheme="minorHAnsi"/>
          <w:color w:val="000000" w:themeColor="text1"/>
        </w:rPr>
        <w:t xml:space="preserve"> </w:t>
      </w:r>
      <w:r w:rsidR="00AF63AF" w:rsidRPr="00CF7F5F">
        <w:rPr>
          <w:rFonts w:eastAsia="Calibri" w:cstheme="minorHAnsi"/>
          <w:color w:val="000000" w:themeColor="text1"/>
        </w:rPr>
        <w:t>ani koncov</w:t>
      </w:r>
      <w:r w:rsidR="00B85954">
        <w:rPr>
          <w:rFonts w:eastAsia="Calibri" w:cstheme="minorHAnsi"/>
          <w:color w:val="000000" w:themeColor="text1"/>
        </w:rPr>
        <w:t>ý</w:t>
      </w:r>
      <w:r w:rsidR="00AF63AF" w:rsidRPr="00CF7F5F">
        <w:rPr>
          <w:rFonts w:eastAsia="Calibri" w:cstheme="minorHAnsi"/>
          <w:color w:val="000000" w:themeColor="text1"/>
        </w:rPr>
        <w:t>ch systémov.</w:t>
      </w:r>
    </w:p>
    <w:p w14:paraId="4022D38E" w14:textId="77777777" w:rsidR="00AF63AF" w:rsidRPr="00CF7F5F" w:rsidRDefault="00AF63AF" w:rsidP="00CF7F5F">
      <w:pPr>
        <w:pStyle w:val="ListParagraph"/>
        <w:jc w:val="both"/>
        <w:rPr>
          <w:rFonts w:eastAsia="Calibri" w:cstheme="minorHAnsi"/>
          <w:color w:val="000000" w:themeColor="text1"/>
        </w:rPr>
      </w:pPr>
    </w:p>
    <w:p w14:paraId="2C6A3DE1" w14:textId="2ADDCD25" w:rsidR="0012595F" w:rsidRDefault="3AC14BB3" w:rsidP="00CF7F5F">
      <w:pPr>
        <w:pStyle w:val="ListParagraph"/>
        <w:jc w:val="both"/>
        <w:rPr>
          <w:rFonts w:eastAsia="Calibri" w:cstheme="minorHAnsi"/>
        </w:rPr>
      </w:pPr>
      <w:r w:rsidRPr="00CF7F5F">
        <w:rPr>
          <w:rFonts w:eastAsia="Calibri" w:cstheme="minorHAnsi"/>
        </w:rPr>
        <w:t>V</w:t>
      </w:r>
      <w:r w:rsidR="005C7BA6" w:rsidRPr="00CF7F5F">
        <w:rPr>
          <w:rFonts w:eastAsia="Calibri" w:cstheme="minorHAnsi"/>
        </w:rPr>
        <w:t> </w:t>
      </w:r>
      <w:r w:rsidRPr="00CF7F5F">
        <w:rPr>
          <w:rFonts w:eastAsia="Calibri" w:cstheme="minorHAnsi"/>
        </w:rPr>
        <w:t>prípade</w:t>
      </w:r>
      <w:r w:rsidR="005C7BA6" w:rsidRPr="00CF7F5F">
        <w:rPr>
          <w:rFonts w:eastAsia="Calibri" w:cstheme="minorHAnsi"/>
        </w:rPr>
        <w:t>,</w:t>
      </w:r>
      <w:r w:rsidR="00B846DE">
        <w:rPr>
          <w:rFonts w:eastAsia="Calibri" w:cstheme="minorHAnsi"/>
        </w:rPr>
        <w:t xml:space="preserve"> </w:t>
      </w:r>
      <w:r w:rsidRPr="00CF7F5F">
        <w:rPr>
          <w:rFonts w:eastAsia="Calibri" w:cstheme="minorHAnsi"/>
        </w:rPr>
        <w:t>že ste nastavili aktuálny dátum, identita sa okamžite deaktivuje</w:t>
      </w:r>
      <w:bookmarkStart w:id="62" w:name="_Toc95690464"/>
      <w:r w:rsidR="00B53F2F" w:rsidRPr="00CF7F5F">
        <w:rPr>
          <w:rFonts w:eastAsia="Calibri" w:cstheme="minorHAnsi"/>
        </w:rPr>
        <w:t>.</w:t>
      </w:r>
    </w:p>
    <w:p w14:paraId="1A13CCFA" w14:textId="77777777" w:rsidR="00282D4B" w:rsidRPr="00CF7F5F" w:rsidRDefault="00282D4B" w:rsidP="00CF7F5F">
      <w:pPr>
        <w:pStyle w:val="ListParagraph"/>
        <w:jc w:val="both"/>
        <w:rPr>
          <w:rFonts w:eastAsia="Calibri" w:cstheme="minorHAnsi"/>
        </w:rPr>
      </w:pPr>
    </w:p>
    <w:p w14:paraId="4D694DC7" w14:textId="62E1AFE6" w:rsidR="0012595F" w:rsidRPr="0046339A" w:rsidRDefault="0012595F" w:rsidP="0012595F">
      <w:pPr>
        <w:sectPr w:rsidR="0012595F" w:rsidRPr="0046339A" w:rsidSect="00683265">
          <w:headerReference w:type="default" r:id="rId56"/>
          <w:footerReference w:type="default" r:id="rId57"/>
          <w:type w:val="continuous"/>
          <w:pgSz w:w="11900" w:h="16840"/>
          <w:pgMar w:top="1560" w:right="851" w:bottom="2269" w:left="851" w:header="709" w:footer="1070" w:gutter="0"/>
          <w:cols w:space="708"/>
        </w:sectPr>
      </w:pPr>
    </w:p>
    <w:p w14:paraId="3F812D59" w14:textId="348200E0" w:rsidR="00666A7D" w:rsidRPr="0046339A" w:rsidRDefault="296643DE" w:rsidP="00666A7D">
      <w:pPr>
        <w:pStyle w:val="Heading1"/>
      </w:pPr>
      <w:bookmarkStart w:id="63" w:name="_Toc152617403"/>
      <w:r>
        <w:lastRenderedPageBreak/>
        <w:t>Zasielanie notifikácií</w:t>
      </w:r>
      <w:bookmarkEnd w:id="62"/>
      <w:bookmarkEnd w:id="63"/>
    </w:p>
    <w:p w14:paraId="59B576BD" w14:textId="14FC48C4" w:rsidR="00666A7D" w:rsidRPr="0046339A" w:rsidRDefault="00666A7D" w:rsidP="00666A7D">
      <w:r w:rsidRPr="0046339A">
        <w:t>Notifikácie sú zasielané na základe nasledujúcich udalostí:</w:t>
      </w:r>
    </w:p>
    <w:tbl>
      <w:tblPr>
        <w:tblStyle w:val="TableGrid"/>
        <w:tblW w:w="13887" w:type="dxa"/>
        <w:tblLook w:val="04A0" w:firstRow="1" w:lastRow="0" w:firstColumn="1" w:lastColumn="0" w:noHBand="0" w:noVBand="1"/>
      </w:tblPr>
      <w:tblGrid>
        <w:gridCol w:w="3114"/>
        <w:gridCol w:w="1554"/>
        <w:gridCol w:w="3407"/>
        <w:gridCol w:w="5812"/>
      </w:tblGrid>
      <w:tr w:rsidR="00666A7D" w:rsidRPr="0046339A" w14:paraId="10CBF7C2" w14:textId="77777777" w:rsidTr="0012595F">
        <w:tc>
          <w:tcPr>
            <w:tcW w:w="3114" w:type="dxa"/>
          </w:tcPr>
          <w:p w14:paraId="21990E79" w14:textId="77777777" w:rsidR="00666A7D" w:rsidRPr="0046339A" w:rsidRDefault="00666A7D" w:rsidP="00665701">
            <w:pPr>
              <w:rPr>
                <w:b/>
                <w:bCs/>
              </w:rPr>
            </w:pPr>
            <w:r w:rsidRPr="0046339A">
              <w:rPr>
                <w:b/>
                <w:bCs/>
              </w:rPr>
              <w:t>Udalosť</w:t>
            </w:r>
          </w:p>
        </w:tc>
        <w:tc>
          <w:tcPr>
            <w:tcW w:w="1554" w:type="dxa"/>
          </w:tcPr>
          <w:p w14:paraId="07CCFB52" w14:textId="77777777" w:rsidR="00666A7D" w:rsidRPr="0046339A" w:rsidRDefault="00666A7D" w:rsidP="00665701">
            <w:pPr>
              <w:rPr>
                <w:b/>
                <w:bCs/>
              </w:rPr>
            </w:pPr>
            <w:r w:rsidRPr="0046339A">
              <w:rPr>
                <w:b/>
                <w:bCs/>
              </w:rPr>
              <w:t>Notifikovaný subjekt</w:t>
            </w:r>
          </w:p>
        </w:tc>
        <w:tc>
          <w:tcPr>
            <w:tcW w:w="3407" w:type="dxa"/>
          </w:tcPr>
          <w:p w14:paraId="5DD23794" w14:textId="77777777" w:rsidR="00666A7D" w:rsidRPr="0046339A" w:rsidRDefault="00666A7D" w:rsidP="00665701">
            <w:pPr>
              <w:rPr>
                <w:b/>
                <w:bCs/>
              </w:rPr>
            </w:pPr>
            <w:r w:rsidRPr="0046339A">
              <w:rPr>
                <w:b/>
                <w:bCs/>
              </w:rPr>
              <w:t>Subjekt správy</w:t>
            </w:r>
          </w:p>
        </w:tc>
        <w:tc>
          <w:tcPr>
            <w:tcW w:w="5812" w:type="dxa"/>
          </w:tcPr>
          <w:p w14:paraId="64AB0AD8" w14:textId="77777777" w:rsidR="00666A7D" w:rsidRPr="0046339A" w:rsidRDefault="00666A7D" w:rsidP="00665701">
            <w:pPr>
              <w:rPr>
                <w:b/>
                <w:bCs/>
              </w:rPr>
            </w:pPr>
            <w:r w:rsidRPr="0046339A">
              <w:rPr>
                <w:b/>
                <w:bCs/>
              </w:rPr>
              <w:t>Príklad notifikačnej správy</w:t>
            </w:r>
          </w:p>
        </w:tc>
      </w:tr>
      <w:tr w:rsidR="00666A7D" w:rsidRPr="0046339A" w14:paraId="3697D951" w14:textId="77777777" w:rsidTr="0012595F">
        <w:tc>
          <w:tcPr>
            <w:tcW w:w="3114" w:type="dxa"/>
          </w:tcPr>
          <w:p w14:paraId="7BEC878B" w14:textId="3F1D7A39" w:rsidR="00666A7D" w:rsidRPr="0046339A" w:rsidRDefault="00EB4F53" w:rsidP="00665701">
            <w:pPr>
              <w:rPr>
                <w:sz w:val="20"/>
                <w:szCs w:val="20"/>
              </w:rPr>
            </w:pPr>
            <w:r w:rsidRPr="0046339A">
              <w:rPr>
                <w:sz w:val="20"/>
                <w:szCs w:val="20"/>
              </w:rPr>
              <w:t xml:space="preserve">Vytvorenie </w:t>
            </w:r>
            <w:r w:rsidR="002C0C8F">
              <w:rPr>
                <w:sz w:val="20"/>
                <w:szCs w:val="20"/>
              </w:rPr>
              <w:t>používateľa</w:t>
            </w:r>
            <w:r w:rsidRPr="0046339A">
              <w:rPr>
                <w:sz w:val="20"/>
                <w:szCs w:val="20"/>
              </w:rPr>
              <w:t xml:space="preserve"> subjektu</w:t>
            </w:r>
          </w:p>
        </w:tc>
        <w:tc>
          <w:tcPr>
            <w:tcW w:w="1554" w:type="dxa"/>
          </w:tcPr>
          <w:p w14:paraId="3C18D6EF" w14:textId="77777777" w:rsidR="00666A7D" w:rsidRPr="0046339A" w:rsidRDefault="00666A7D" w:rsidP="00665701">
            <w:pPr>
              <w:rPr>
                <w:sz w:val="20"/>
                <w:szCs w:val="20"/>
              </w:rPr>
            </w:pPr>
            <w:r w:rsidRPr="0046339A">
              <w:rPr>
                <w:sz w:val="20"/>
                <w:szCs w:val="20"/>
              </w:rPr>
              <w:t xml:space="preserve">Koncový Používateľ </w:t>
            </w:r>
          </w:p>
        </w:tc>
        <w:tc>
          <w:tcPr>
            <w:tcW w:w="3407" w:type="dxa"/>
          </w:tcPr>
          <w:p w14:paraId="1FFA56FC" w14:textId="77777777" w:rsidR="00666A7D" w:rsidRPr="0046339A" w:rsidRDefault="00666A7D" w:rsidP="00665701">
            <w:pPr>
              <w:rPr>
                <w:sz w:val="20"/>
                <w:szCs w:val="20"/>
              </w:rPr>
            </w:pPr>
            <w:r w:rsidRPr="0046339A">
              <w:rPr>
                <w:sz w:val="20"/>
                <w:szCs w:val="20"/>
              </w:rPr>
              <w:t xml:space="preserve">Nastavenie hesla v systéme IAM pre používateľa: </w:t>
            </w:r>
            <w:r w:rsidRPr="0046339A">
              <w:rPr>
                <w:i/>
                <w:iCs/>
                <w:sz w:val="20"/>
                <w:szCs w:val="20"/>
              </w:rPr>
              <w:t>titul priezvisko meno</w:t>
            </w:r>
          </w:p>
        </w:tc>
        <w:tc>
          <w:tcPr>
            <w:tcW w:w="5812" w:type="dxa"/>
          </w:tcPr>
          <w:p w14:paraId="61E7B1F3" w14:textId="77777777" w:rsidR="00666A7D" w:rsidRPr="0046339A" w:rsidRDefault="00666A7D" w:rsidP="00665701">
            <w:pPr>
              <w:rPr>
                <w:sz w:val="20"/>
                <w:szCs w:val="20"/>
              </w:rPr>
            </w:pPr>
            <w:r w:rsidRPr="0046339A">
              <w:rPr>
                <w:sz w:val="20"/>
                <w:szCs w:val="20"/>
              </w:rPr>
              <w:t>Dobrý deň,</w:t>
            </w:r>
          </w:p>
          <w:p w14:paraId="499A2711" w14:textId="6EDB6544" w:rsidR="00666A7D" w:rsidRPr="0046339A" w:rsidRDefault="00666A7D" w:rsidP="00665701">
            <w:pPr>
              <w:rPr>
                <w:sz w:val="20"/>
                <w:szCs w:val="20"/>
              </w:rPr>
            </w:pPr>
            <w:r w:rsidRPr="0046339A">
              <w:rPr>
                <w:sz w:val="20"/>
                <w:szCs w:val="20"/>
              </w:rPr>
              <w:t xml:space="preserve">V systéme IAM Národnej </w:t>
            </w:r>
            <w:r w:rsidR="009335D2" w:rsidRPr="0046339A">
              <w:rPr>
                <w:sz w:val="20"/>
                <w:szCs w:val="20"/>
              </w:rPr>
              <w:t xml:space="preserve">banky </w:t>
            </w:r>
            <w:r w:rsidRPr="0046339A">
              <w:rPr>
                <w:sz w:val="20"/>
                <w:szCs w:val="20"/>
              </w:rPr>
              <w:t xml:space="preserve">Slovenska </w:t>
            </w:r>
            <w:r w:rsidR="00B13ABA">
              <w:rPr>
                <w:sz w:val="20"/>
                <w:szCs w:val="20"/>
              </w:rPr>
              <w:t>Vám</w:t>
            </w:r>
            <w:r w:rsidRPr="0046339A">
              <w:rPr>
                <w:sz w:val="20"/>
                <w:szCs w:val="20"/>
              </w:rPr>
              <w:t xml:space="preserve"> bol</w:t>
            </w:r>
            <w:r w:rsidR="0012595F" w:rsidRPr="0046339A">
              <w:rPr>
                <w:sz w:val="20"/>
                <w:szCs w:val="20"/>
              </w:rPr>
              <w:t xml:space="preserve"> vytvorený používateľ a </w:t>
            </w:r>
            <w:r w:rsidRPr="0046339A">
              <w:rPr>
                <w:sz w:val="20"/>
                <w:szCs w:val="20"/>
              </w:rPr>
              <w:t>nastavené iniciálne heslo:</w:t>
            </w:r>
          </w:p>
          <w:p w14:paraId="39D99C68" w14:textId="3A73FCEB" w:rsidR="00666A7D" w:rsidRPr="0046339A" w:rsidRDefault="00666A7D" w:rsidP="00665701">
            <w:pPr>
              <w:rPr>
                <w:sz w:val="20"/>
                <w:szCs w:val="20"/>
              </w:rPr>
            </w:pPr>
            <w:r w:rsidRPr="0046339A">
              <w:rPr>
                <w:sz w:val="20"/>
                <w:szCs w:val="20"/>
              </w:rPr>
              <w:t xml:space="preserve">Prihlasovacie meno: </w:t>
            </w:r>
            <w:r w:rsidR="00912F76" w:rsidRPr="0001196D">
              <w:rPr>
                <w:b/>
                <w:bCs/>
                <w:i/>
                <w:iCs/>
                <w:sz w:val="22"/>
                <w:szCs w:val="22"/>
              </w:rPr>
              <w:t>100</w:t>
            </w:r>
            <w:r w:rsidR="00912F76">
              <w:rPr>
                <w:b/>
                <w:bCs/>
                <w:i/>
                <w:iCs/>
                <w:sz w:val="22"/>
                <w:szCs w:val="22"/>
              </w:rPr>
              <w:t>31097</w:t>
            </w:r>
          </w:p>
          <w:p w14:paraId="6C520477" w14:textId="77777777" w:rsidR="00666A7D" w:rsidRPr="0046339A" w:rsidRDefault="00666A7D" w:rsidP="00665701">
            <w:pPr>
              <w:rPr>
                <w:sz w:val="20"/>
                <w:szCs w:val="20"/>
              </w:rPr>
            </w:pPr>
            <w:r w:rsidRPr="0046339A">
              <w:rPr>
                <w:sz w:val="20"/>
                <w:szCs w:val="20"/>
              </w:rPr>
              <w:t>Iniciálne heslo:</w:t>
            </w:r>
            <w:r w:rsidRPr="0046339A">
              <w:rPr>
                <w:b/>
                <w:bCs/>
                <w:i/>
                <w:iCs/>
                <w:sz w:val="20"/>
                <w:szCs w:val="20"/>
              </w:rPr>
              <w:t xml:space="preserve"> :^K2fR"w</w:t>
            </w:r>
          </w:p>
          <w:p w14:paraId="21823C66" w14:textId="77777777" w:rsidR="00666A7D" w:rsidRPr="0046339A" w:rsidRDefault="00666A7D" w:rsidP="00665701">
            <w:pPr>
              <w:rPr>
                <w:sz w:val="20"/>
                <w:szCs w:val="20"/>
              </w:rPr>
            </w:pPr>
          </w:p>
          <w:p w14:paraId="1C53CF94" w14:textId="77777777" w:rsidR="00666A7D" w:rsidRPr="0046339A" w:rsidRDefault="00666A7D" w:rsidP="00665701">
            <w:pPr>
              <w:rPr>
                <w:sz w:val="20"/>
                <w:szCs w:val="20"/>
              </w:rPr>
            </w:pPr>
            <w:r w:rsidRPr="0046339A">
              <w:rPr>
                <w:sz w:val="20"/>
                <w:szCs w:val="20"/>
              </w:rPr>
              <w:t>Na tento e-mail neodpovedajte, bol vytvorený automaticky systémom IAM.</w:t>
            </w:r>
          </w:p>
          <w:p w14:paraId="31FC4961" w14:textId="6C75F359" w:rsidR="00666A7D" w:rsidRPr="0046339A" w:rsidRDefault="00666A7D" w:rsidP="0012595F">
            <w:pPr>
              <w:rPr>
                <w:sz w:val="20"/>
                <w:szCs w:val="20"/>
              </w:rPr>
            </w:pPr>
            <w:r w:rsidRPr="0046339A">
              <w:rPr>
                <w:sz w:val="20"/>
                <w:szCs w:val="20"/>
              </w:rPr>
              <w:t>Notifikácia bola vytvorená: 2022-02-12T23:12:46.784+01:00</w:t>
            </w:r>
          </w:p>
        </w:tc>
      </w:tr>
      <w:tr w:rsidR="00666A7D" w:rsidRPr="00C92B0F" w14:paraId="226B25D1" w14:textId="77777777" w:rsidTr="0012595F">
        <w:tc>
          <w:tcPr>
            <w:tcW w:w="3114" w:type="dxa"/>
          </w:tcPr>
          <w:p w14:paraId="7A78D269" w14:textId="79A2C688" w:rsidR="00666A7D" w:rsidRPr="0046339A" w:rsidRDefault="00EB4F53" w:rsidP="00665701">
            <w:pPr>
              <w:rPr>
                <w:sz w:val="20"/>
                <w:szCs w:val="20"/>
              </w:rPr>
            </w:pPr>
            <w:r w:rsidRPr="0046339A">
              <w:rPr>
                <w:sz w:val="20"/>
                <w:szCs w:val="20"/>
              </w:rPr>
              <w:t>Zmena</w:t>
            </w:r>
            <w:r w:rsidR="00666A7D" w:rsidRPr="0046339A">
              <w:rPr>
                <w:sz w:val="20"/>
                <w:szCs w:val="20"/>
              </w:rPr>
              <w:t xml:space="preserve"> hesla</w:t>
            </w:r>
          </w:p>
        </w:tc>
        <w:tc>
          <w:tcPr>
            <w:tcW w:w="1554" w:type="dxa"/>
          </w:tcPr>
          <w:p w14:paraId="082D0C1F" w14:textId="77777777" w:rsidR="00666A7D" w:rsidRPr="0046339A" w:rsidRDefault="00666A7D" w:rsidP="00665701">
            <w:pPr>
              <w:rPr>
                <w:sz w:val="20"/>
                <w:szCs w:val="20"/>
              </w:rPr>
            </w:pPr>
            <w:r w:rsidRPr="0046339A">
              <w:rPr>
                <w:sz w:val="20"/>
                <w:szCs w:val="20"/>
              </w:rPr>
              <w:t>Koncový Používateľ</w:t>
            </w:r>
          </w:p>
        </w:tc>
        <w:tc>
          <w:tcPr>
            <w:tcW w:w="3407" w:type="dxa"/>
          </w:tcPr>
          <w:p w14:paraId="4336AC0C" w14:textId="77586F07" w:rsidR="00666A7D" w:rsidRPr="0046339A" w:rsidRDefault="00666A7D" w:rsidP="00665701">
            <w:pPr>
              <w:rPr>
                <w:sz w:val="20"/>
                <w:szCs w:val="20"/>
              </w:rPr>
            </w:pPr>
            <w:r w:rsidRPr="0046339A">
              <w:rPr>
                <w:sz w:val="20"/>
                <w:szCs w:val="20"/>
              </w:rPr>
              <w:t xml:space="preserve">Zmena </w:t>
            </w:r>
            <w:r w:rsidR="002C0C8F">
              <w:rPr>
                <w:sz w:val="20"/>
                <w:szCs w:val="20"/>
              </w:rPr>
              <w:t>po</w:t>
            </w:r>
            <w:r w:rsidRPr="0046339A">
              <w:rPr>
                <w:sz w:val="20"/>
                <w:szCs w:val="20"/>
              </w:rPr>
              <w:t>užívateľského hesla:</w:t>
            </w:r>
            <w:r w:rsidRPr="0046339A">
              <w:rPr>
                <w:i/>
                <w:iCs/>
                <w:sz w:val="20"/>
                <w:szCs w:val="20"/>
              </w:rPr>
              <w:t xml:space="preserve"> titul priezvisko meno</w:t>
            </w:r>
          </w:p>
        </w:tc>
        <w:tc>
          <w:tcPr>
            <w:tcW w:w="5812" w:type="dxa"/>
          </w:tcPr>
          <w:p w14:paraId="6F4E0571" w14:textId="77777777" w:rsidR="0012595F" w:rsidRPr="0046339A" w:rsidRDefault="0012595F" w:rsidP="00665701">
            <w:pPr>
              <w:rPr>
                <w:sz w:val="20"/>
                <w:szCs w:val="20"/>
              </w:rPr>
            </w:pPr>
            <w:r w:rsidRPr="0046339A">
              <w:rPr>
                <w:sz w:val="20"/>
                <w:szCs w:val="20"/>
              </w:rPr>
              <w:t>Dobrý deň,</w:t>
            </w:r>
          </w:p>
          <w:p w14:paraId="23731756" w14:textId="3DA72B9E" w:rsidR="00666A7D" w:rsidRPr="0046339A" w:rsidRDefault="00666A7D" w:rsidP="00665701">
            <w:pPr>
              <w:rPr>
                <w:sz w:val="20"/>
                <w:szCs w:val="20"/>
              </w:rPr>
            </w:pPr>
            <w:r w:rsidRPr="0046339A">
              <w:rPr>
                <w:sz w:val="20"/>
                <w:szCs w:val="20"/>
              </w:rPr>
              <w:t xml:space="preserve">V systéme IAM Národnej </w:t>
            </w:r>
            <w:r w:rsidR="009335D2" w:rsidRPr="0046339A">
              <w:rPr>
                <w:sz w:val="20"/>
                <w:szCs w:val="20"/>
              </w:rPr>
              <w:t xml:space="preserve">banky </w:t>
            </w:r>
            <w:r w:rsidRPr="0046339A">
              <w:rPr>
                <w:sz w:val="20"/>
                <w:szCs w:val="20"/>
              </w:rPr>
              <w:t xml:space="preserve">Slovenska </w:t>
            </w:r>
            <w:r w:rsidR="00B13ABA">
              <w:rPr>
                <w:sz w:val="20"/>
                <w:szCs w:val="20"/>
              </w:rPr>
              <w:t>Vám</w:t>
            </w:r>
            <w:r w:rsidRPr="0046339A">
              <w:rPr>
                <w:sz w:val="20"/>
                <w:szCs w:val="20"/>
              </w:rPr>
              <w:t xml:space="preserve"> bolo zmenené Vaše heslo:</w:t>
            </w:r>
          </w:p>
          <w:p w14:paraId="115302F4" w14:textId="27BAF777" w:rsidR="00666A7D" w:rsidRPr="0046339A" w:rsidRDefault="00666A7D" w:rsidP="00665701">
            <w:pPr>
              <w:rPr>
                <w:b/>
                <w:bCs/>
                <w:sz w:val="20"/>
                <w:szCs w:val="20"/>
              </w:rPr>
            </w:pPr>
            <w:r w:rsidRPr="0046339A">
              <w:rPr>
                <w:sz w:val="20"/>
                <w:szCs w:val="20"/>
              </w:rPr>
              <w:t xml:space="preserve">Prihlasovacie meno: </w:t>
            </w:r>
            <w:r w:rsidR="00912F76" w:rsidRPr="0001196D">
              <w:rPr>
                <w:b/>
                <w:bCs/>
                <w:i/>
                <w:iCs/>
                <w:sz w:val="22"/>
                <w:szCs w:val="22"/>
              </w:rPr>
              <w:t>100</w:t>
            </w:r>
            <w:r w:rsidR="00912F76">
              <w:rPr>
                <w:b/>
                <w:bCs/>
                <w:i/>
                <w:iCs/>
                <w:sz w:val="22"/>
                <w:szCs w:val="22"/>
              </w:rPr>
              <w:t>31097</w:t>
            </w:r>
          </w:p>
          <w:p w14:paraId="38A513C5" w14:textId="77777777" w:rsidR="00666A7D" w:rsidRPr="0046339A" w:rsidRDefault="00666A7D" w:rsidP="00665701">
            <w:pPr>
              <w:rPr>
                <w:sz w:val="20"/>
                <w:szCs w:val="20"/>
              </w:rPr>
            </w:pPr>
            <w:r w:rsidRPr="0046339A">
              <w:rPr>
                <w:sz w:val="20"/>
                <w:szCs w:val="20"/>
              </w:rPr>
              <w:t xml:space="preserve">Nové heslo: </w:t>
            </w:r>
            <w:r w:rsidRPr="0046339A">
              <w:rPr>
                <w:b/>
                <w:bCs/>
                <w:i/>
                <w:iCs/>
                <w:sz w:val="20"/>
                <w:szCs w:val="20"/>
              </w:rPr>
              <w:t>Quz#4"]|</w:t>
            </w:r>
          </w:p>
          <w:p w14:paraId="2FF45132" w14:textId="77777777" w:rsidR="00666A7D" w:rsidRPr="0046339A" w:rsidRDefault="00666A7D" w:rsidP="00665701">
            <w:pPr>
              <w:rPr>
                <w:sz w:val="20"/>
                <w:szCs w:val="20"/>
              </w:rPr>
            </w:pPr>
          </w:p>
          <w:p w14:paraId="6BCE2CC9" w14:textId="1237E463" w:rsidR="00666A7D" w:rsidRPr="0046339A" w:rsidRDefault="00B53F2F" w:rsidP="00665701">
            <w:pPr>
              <w:rPr>
                <w:sz w:val="20"/>
                <w:szCs w:val="20"/>
              </w:rPr>
            </w:pPr>
            <w:r w:rsidRPr="007E3CAA">
              <w:rPr>
                <w:rFonts w:cstheme="minorHAnsi"/>
                <w:sz w:val="20"/>
                <w:szCs w:val="20"/>
                <w:shd w:val="clear" w:color="auto" w:fill="FFFFFF"/>
              </w:rPr>
              <w:t>V</w:t>
            </w:r>
            <w:r w:rsidR="00C92B0F">
              <w:rPr>
                <w:rFonts w:cstheme="minorHAnsi"/>
                <w:sz w:val="20"/>
                <w:szCs w:val="20"/>
                <w:shd w:val="clear" w:color="auto" w:fill="FFFFFF"/>
              </w:rPr>
              <w:t> </w:t>
            </w:r>
            <w:r w:rsidRPr="007E3CAA">
              <w:rPr>
                <w:rFonts w:cstheme="minorHAnsi"/>
                <w:sz w:val="20"/>
                <w:szCs w:val="20"/>
                <w:shd w:val="clear" w:color="auto" w:fill="FFFFFF"/>
              </w:rPr>
              <w:t>prípade</w:t>
            </w:r>
            <w:r w:rsidR="00C92B0F">
              <w:rPr>
                <w:rFonts w:cstheme="minorHAnsi"/>
                <w:sz w:val="20"/>
                <w:szCs w:val="20"/>
                <w:shd w:val="clear" w:color="auto" w:fill="FFFFFF"/>
              </w:rPr>
              <w:t xml:space="preserve">, </w:t>
            </w:r>
            <w:r w:rsidRPr="007E3CAA">
              <w:rPr>
                <w:rFonts w:cstheme="minorHAnsi"/>
                <w:sz w:val="20"/>
                <w:szCs w:val="20"/>
                <w:shd w:val="clear" w:color="auto" w:fill="FFFFFF"/>
              </w:rPr>
              <w:t>že ste zmenu hesla nepožadoval</w:t>
            </w:r>
            <w:r w:rsidR="00C92B0F">
              <w:rPr>
                <w:rFonts w:cstheme="minorHAnsi"/>
                <w:sz w:val="20"/>
                <w:szCs w:val="20"/>
                <w:shd w:val="clear" w:color="auto" w:fill="FFFFFF"/>
              </w:rPr>
              <w:t>i</w:t>
            </w:r>
            <w:r w:rsidRPr="007E3CAA">
              <w:rPr>
                <w:rFonts w:cstheme="minorHAnsi"/>
                <w:sz w:val="20"/>
                <w:szCs w:val="20"/>
                <w:shd w:val="clear" w:color="auto" w:fill="FFFFFF"/>
              </w:rPr>
              <w:t>, prosím okamžite kontaktujte pracovníka podpory</w:t>
            </w:r>
            <w:r w:rsidR="00C92B0F">
              <w:rPr>
                <w:rFonts w:cstheme="minorHAnsi"/>
                <w:sz w:val="20"/>
                <w:szCs w:val="20"/>
                <w:shd w:val="clear" w:color="auto" w:fill="FFFFFF"/>
              </w:rPr>
              <w:t>.</w:t>
            </w:r>
          </w:p>
          <w:p w14:paraId="5F98F8D4" w14:textId="77777777" w:rsidR="00666A7D" w:rsidRPr="0046339A" w:rsidRDefault="00666A7D" w:rsidP="00665701">
            <w:pPr>
              <w:rPr>
                <w:sz w:val="20"/>
                <w:szCs w:val="20"/>
              </w:rPr>
            </w:pPr>
            <w:r w:rsidRPr="0046339A">
              <w:rPr>
                <w:sz w:val="20"/>
                <w:szCs w:val="20"/>
              </w:rPr>
              <w:t>Na tento e-mail neodpovedajte, bol vytvorený automaticky systémom IAM.</w:t>
            </w:r>
          </w:p>
          <w:p w14:paraId="0A8EC6BE" w14:textId="77777777" w:rsidR="00666A7D" w:rsidRPr="0046339A" w:rsidRDefault="00666A7D" w:rsidP="00665701">
            <w:pPr>
              <w:rPr>
                <w:sz w:val="20"/>
                <w:szCs w:val="20"/>
              </w:rPr>
            </w:pPr>
            <w:r w:rsidRPr="0046339A">
              <w:rPr>
                <w:sz w:val="20"/>
                <w:szCs w:val="20"/>
              </w:rPr>
              <w:t>Notifikácia bola vytvorená:2022-02-13T07:52:54.524+01:00</w:t>
            </w:r>
          </w:p>
        </w:tc>
      </w:tr>
      <w:tr w:rsidR="00815CC0" w:rsidRPr="0046339A" w14:paraId="20B1CBB1" w14:textId="77777777" w:rsidTr="0012595F">
        <w:tc>
          <w:tcPr>
            <w:tcW w:w="3114" w:type="dxa"/>
          </w:tcPr>
          <w:p w14:paraId="55237BF0" w14:textId="77777777" w:rsidR="00815CC0" w:rsidRDefault="00815CC0" w:rsidP="00665701">
            <w:pPr>
              <w:rPr>
                <w:sz w:val="20"/>
                <w:szCs w:val="20"/>
              </w:rPr>
            </w:pPr>
            <w:r w:rsidRPr="0046339A">
              <w:rPr>
                <w:sz w:val="20"/>
                <w:szCs w:val="20"/>
              </w:rPr>
              <w:lastRenderedPageBreak/>
              <w:t>Generovanie certifikátu pre koncového používateľa</w:t>
            </w:r>
          </w:p>
          <w:p w14:paraId="3CA7EE07" w14:textId="199899E9" w:rsidR="007C1D34" w:rsidRPr="0046339A" w:rsidRDefault="007C1D34" w:rsidP="006657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(platí pre 2FA subjekty)</w:t>
            </w:r>
          </w:p>
        </w:tc>
        <w:tc>
          <w:tcPr>
            <w:tcW w:w="1554" w:type="dxa"/>
          </w:tcPr>
          <w:p w14:paraId="11634B74" w14:textId="12071140" w:rsidR="00815CC0" w:rsidRPr="0046339A" w:rsidRDefault="00815CC0" w:rsidP="00665701">
            <w:pPr>
              <w:rPr>
                <w:sz w:val="20"/>
                <w:szCs w:val="20"/>
              </w:rPr>
            </w:pPr>
            <w:r w:rsidRPr="0046339A">
              <w:rPr>
                <w:sz w:val="20"/>
                <w:szCs w:val="20"/>
              </w:rPr>
              <w:t>Žiadateľ (správca subjektu)</w:t>
            </w:r>
          </w:p>
        </w:tc>
        <w:tc>
          <w:tcPr>
            <w:tcW w:w="3407" w:type="dxa"/>
          </w:tcPr>
          <w:p w14:paraId="29524A81" w14:textId="760DA578" w:rsidR="00815CC0" w:rsidRPr="0046339A" w:rsidRDefault="00815CC0" w:rsidP="00665701">
            <w:pPr>
              <w:rPr>
                <w:sz w:val="20"/>
                <w:szCs w:val="20"/>
              </w:rPr>
            </w:pPr>
            <w:r w:rsidRPr="0046339A">
              <w:rPr>
                <w:sz w:val="20"/>
                <w:szCs w:val="20"/>
              </w:rPr>
              <w:t>X509 Certifikát pre koncového používateľa: :</w:t>
            </w:r>
            <w:r w:rsidRPr="0046339A">
              <w:rPr>
                <w:i/>
                <w:iCs/>
                <w:sz w:val="20"/>
                <w:szCs w:val="20"/>
              </w:rPr>
              <w:t xml:space="preserve"> titul priezvisko meno (prihlasovacie meno)</w:t>
            </w:r>
          </w:p>
        </w:tc>
        <w:tc>
          <w:tcPr>
            <w:tcW w:w="5812" w:type="dxa"/>
          </w:tcPr>
          <w:p w14:paraId="5E740DD8" w14:textId="77777777" w:rsidR="0012595F" w:rsidRPr="0046339A" w:rsidRDefault="0012595F" w:rsidP="00815CC0">
            <w:pPr>
              <w:rPr>
                <w:sz w:val="20"/>
                <w:szCs w:val="20"/>
              </w:rPr>
            </w:pPr>
            <w:r w:rsidRPr="0046339A">
              <w:rPr>
                <w:sz w:val="20"/>
                <w:szCs w:val="20"/>
              </w:rPr>
              <w:t>Dobrý deň,</w:t>
            </w:r>
          </w:p>
          <w:p w14:paraId="52E9D267" w14:textId="4D19B02D" w:rsidR="00815CC0" w:rsidRPr="0046339A" w:rsidRDefault="00815CC0" w:rsidP="00815CC0">
            <w:pPr>
              <w:rPr>
                <w:sz w:val="20"/>
                <w:szCs w:val="20"/>
              </w:rPr>
            </w:pPr>
            <w:r w:rsidRPr="0046339A">
              <w:rPr>
                <w:sz w:val="20"/>
                <w:szCs w:val="20"/>
              </w:rPr>
              <w:t xml:space="preserve">V systéme IAM Národnej Banky Slovenska </w:t>
            </w:r>
            <w:r w:rsidR="00B13ABA">
              <w:rPr>
                <w:sz w:val="20"/>
                <w:szCs w:val="20"/>
              </w:rPr>
              <w:t>Vám</w:t>
            </w:r>
            <w:r w:rsidRPr="0046339A">
              <w:rPr>
                <w:sz w:val="20"/>
                <w:szCs w:val="20"/>
              </w:rPr>
              <w:t xml:space="preserve"> bol na základe Vašej žiadosti vygenerovaný certifikát pre používateľa:</w:t>
            </w:r>
          </w:p>
          <w:p w14:paraId="399B5FB0" w14:textId="4B155D23" w:rsidR="00815CC0" w:rsidRPr="0046339A" w:rsidRDefault="00815CC0" w:rsidP="00815CC0">
            <w:pPr>
              <w:rPr>
                <w:sz w:val="20"/>
                <w:szCs w:val="20"/>
              </w:rPr>
            </w:pPr>
            <w:r w:rsidRPr="0046339A">
              <w:rPr>
                <w:sz w:val="20"/>
                <w:szCs w:val="20"/>
              </w:rPr>
              <w:t xml:space="preserve">Meno a priezvisko: </w:t>
            </w:r>
            <w:r w:rsidR="00282D4B" w:rsidRPr="00282D4B">
              <w:rPr>
                <w:sz w:val="20"/>
                <w:szCs w:val="20"/>
              </w:rPr>
              <w:t xml:space="preserve">Janko </w:t>
            </w:r>
            <w:proofErr w:type="spellStart"/>
            <w:r w:rsidR="00282D4B" w:rsidRPr="00282D4B">
              <w:rPr>
                <w:sz w:val="20"/>
                <w:szCs w:val="20"/>
              </w:rPr>
              <w:t>Hraško</w:t>
            </w:r>
            <w:proofErr w:type="spellEnd"/>
          </w:p>
          <w:p w14:paraId="6F398FE2" w14:textId="0239F58C" w:rsidR="00815CC0" w:rsidRPr="0046339A" w:rsidRDefault="00815CC0" w:rsidP="00815CC0">
            <w:pPr>
              <w:rPr>
                <w:b/>
                <w:bCs/>
                <w:sz w:val="20"/>
                <w:szCs w:val="20"/>
              </w:rPr>
            </w:pPr>
            <w:r w:rsidRPr="0046339A">
              <w:rPr>
                <w:sz w:val="20"/>
                <w:szCs w:val="20"/>
              </w:rPr>
              <w:t xml:space="preserve">Prihlasovacie meno: </w:t>
            </w:r>
            <w:r w:rsidR="00912F76" w:rsidRPr="00282D4B">
              <w:rPr>
                <w:bCs/>
                <w:i/>
                <w:iCs/>
                <w:sz w:val="22"/>
                <w:szCs w:val="22"/>
              </w:rPr>
              <w:t>10031097</w:t>
            </w:r>
          </w:p>
          <w:p w14:paraId="7D125B26" w14:textId="1FE3BCBA" w:rsidR="00815CC0" w:rsidRPr="0046339A" w:rsidRDefault="00815CC0" w:rsidP="00815CC0">
            <w:pPr>
              <w:rPr>
                <w:sz w:val="20"/>
                <w:szCs w:val="20"/>
              </w:rPr>
            </w:pPr>
            <w:r w:rsidRPr="0046339A">
              <w:rPr>
                <w:sz w:val="20"/>
                <w:szCs w:val="20"/>
              </w:rPr>
              <w:t>Vygenerovaný certifikát nájdete ako prílohu tejto správy.</w:t>
            </w:r>
            <w:r w:rsidR="0012595F" w:rsidRPr="0046339A">
              <w:rPr>
                <w:sz w:val="20"/>
                <w:szCs w:val="20"/>
              </w:rPr>
              <w:t xml:space="preserve"> </w:t>
            </w:r>
            <w:r w:rsidRPr="0046339A">
              <w:rPr>
                <w:sz w:val="20"/>
                <w:szCs w:val="20"/>
              </w:rPr>
              <w:t xml:space="preserve">Pre dokončenie procesu registrácie používateľa </w:t>
            </w:r>
            <w:r w:rsidR="0012595F" w:rsidRPr="0046339A">
              <w:rPr>
                <w:sz w:val="20"/>
                <w:szCs w:val="20"/>
              </w:rPr>
              <w:t xml:space="preserve">v systéme IAM </w:t>
            </w:r>
            <w:r w:rsidRPr="0046339A">
              <w:rPr>
                <w:sz w:val="20"/>
                <w:szCs w:val="20"/>
              </w:rPr>
              <w:t>postupujte podľa príručky Správcu subjektu.</w:t>
            </w:r>
          </w:p>
          <w:p w14:paraId="09871A83" w14:textId="1F10DB13" w:rsidR="00815CC0" w:rsidRPr="0046339A" w:rsidRDefault="00815CC0" w:rsidP="00815CC0">
            <w:pPr>
              <w:rPr>
                <w:sz w:val="20"/>
                <w:szCs w:val="20"/>
              </w:rPr>
            </w:pPr>
          </w:p>
          <w:p w14:paraId="3FFC4E85" w14:textId="77777777" w:rsidR="00815CC0" w:rsidRPr="0046339A" w:rsidRDefault="00815CC0" w:rsidP="00815CC0">
            <w:pPr>
              <w:rPr>
                <w:sz w:val="20"/>
                <w:szCs w:val="20"/>
              </w:rPr>
            </w:pPr>
            <w:r w:rsidRPr="0046339A">
              <w:rPr>
                <w:sz w:val="20"/>
                <w:szCs w:val="20"/>
              </w:rPr>
              <w:t>Na tento e-mail neodpovedajte, bol vytvorený automaticky systémom IAM.</w:t>
            </w:r>
          </w:p>
          <w:p w14:paraId="5500F487" w14:textId="4D5D1A1C" w:rsidR="00815CC0" w:rsidRPr="0046339A" w:rsidRDefault="00815CC0" w:rsidP="00815CC0">
            <w:pPr>
              <w:rPr>
                <w:sz w:val="20"/>
                <w:szCs w:val="20"/>
              </w:rPr>
            </w:pPr>
            <w:r w:rsidRPr="0046339A">
              <w:rPr>
                <w:sz w:val="20"/>
                <w:szCs w:val="20"/>
              </w:rPr>
              <w:t>Notifikácia bola vytvorená:2022-02-13T07:52:54.524+01:00</w:t>
            </w:r>
          </w:p>
        </w:tc>
      </w:tr>
    </w:tbl>
    <w:p w14:paraId="5D5BB04C" w14:textId="77777777" w:rsidR="0012595F" w:rsidRPr="0046339A" w:rsidRDefault="0012595F" w:rsidP="0012595F">
      <w:pPr>
        <w:sectPr w:rsidR="0012595F" w:rsidRPr="0046339A" w:rsidSect="0012595F">
          <w:pgSz w:w="16840" w:h="11900" w:orient="landscape"/>
          <w:pgMar w:top="1560" w:right="1701" w:bottom="851" w:left="2552" w:header="709" w:footer="2098" w:gutter="0"/>
          <w:cols w:space="708"/>
          <w:docGrid w:linePitch="326"/>
        </w:sectPr>
      </w:pPr>
      <w:bookmarkStart w:id="64" w:name="_Toc95690465"/>
    </w:p>
    <w:p w14:paraId="03967EA6" w14:textId="2AD425A3" w:rsidR="00666A7D" w:rsidRPr="0046339A" w:rsidRDefault="296643DE" w:rsidP="00C75934">
      <w:pPr>
        <w:pStyle w:val="Heading1"/>
      </w:pPr>
      <w:bookmarkStart w:id="65" w:name="_Toc152617404"/>
      <w:r>
        <w:lastRenderedPageBreak/>
        <w:t>Generovanie X509 certifikátu</w:t>
      </w:r>
      <w:bookmarkEnd w:id="64"/>
      <w:r w:rsidR="005C72BA">
        <w:t xml:space="preserve"> </w:t>
      </w:r>
      <w:r w:rsidR="005C72BA" w:rsidRPr="00C75934">
        <w:t>pre</w:t>
      </w:r>
      <w:r w:rsidR="005C72BA">
        <w:t xml:space="preserve"> používate</w:t>
      </w:r>
      <w:r w:rsidR="005C72BA">
        <w:rPr>
          <w:rFonts w:ascii="Calibri" w:hAnsi="Calibri" w:cs="Calibri"/>
        </w:rPr>
        <w:t>ľ</w:t>
      </w:r>
      <w:r w:rsidR="005C72BA">
        <w:t>a s</w:t>
      </w:r>
      <w:r w:rsidR="005C72BA">
        <w:rPr>
          <w:rFonts w:ascii="Helvetica" w:hAnsi="Helvetica" w:cs="Helvetica"/>
        </w:rPr>
        <w:t> </w:t>
      </w:r>
      <w:r w:rsidR="005C72BA">
        <w:t>dvojfaktorovou autentifik</w:t>
      </w:r>
      <w:r w:rsidR="005C72BA">
        <w:rPr>
          <w:rFonts w:ascii="Helvetica" w:hAnsi="Helvetica" w:cs="Helvetica"/>
        </w:rPr>
        <w:t>á</w:t>
      </w:r>
      <w:r w:rsidR="005C72BA">
        <w:t>ciou</w:t>
      </w:r>
      <w:bookmarkEnd w:id="65"/>
    </w:p>
    <w:p w14:paraId="7E17F76D" w14:textId="63AB6C65" w:rsidR="00933267" w:rsidRDefault="00933267" w:rsidP="00896CBE">
      <w:pPr>
        <w:rPr>
          <w:rFonts w:cstheme="minorHAnsi"/>
        </w:rPr>
      </w:pPr>
      <w:r w:rsidRPr="0046339A">
        <w:rPr>
          <w:rFonts w:cstheme="minorHAnsi"/>
        </w:rPr>
        <w:t xml:space="preserve">Pre prihlásenie používateľa je vyžadovaný prihlasovací certifikát </w:t>
      </w:r>
      <w:r w:rsidR="00482AC6" w:rsidRPr="0046339A">
        <w:rPr>
          <w:rFonts w:cstheme="minorHAnsi"/>
        </w:rPr>
        <w:t>(dvojfaktorová autentifikácia)</w:t>
      </w:r>
      <w:r w:rsidR="00956E43">
        <w:rPr>
          <w:rFonts w:cstheme="minorHAnsi"/>
        </w:rPr>
        <w:t xml:space="preserve">, ktorý je možné </w:t>
      </w:r>
      <w:r w:rsidR="00213969" w:rsidRPr="0046339A">
        <w:rPr>
          <w:rFonts w:cstheme="minorHAnsi"/>
        </w:rPr>
        <w:t>vytvoriť podľa nižšie uvedeného postupu</w:t>
      </w:r>
      <w:r w:rsidRPr="0046339A">
        <w:rPr>
          <w:rFonts w:cstheme="minorHAnsi"/>
        </w:rPr>
        <w:t xml:space="preserve">. </w:t>
      </w:r>
    </w:p>
    <w:p w14:paraId="426A3D1A" w14:textId="77777777" w:rsidR="00E421E5" w:rsidRPr="0046339A" w:rsidRDefault="00E421E5" w:rsidP="00896CBE">
      <w:pPr>
        <w:rPr>
          <w:rFonts w:cstheme="minorHAnsi"/>
        </w:rPr>
      </w:pPr>
    </w:p>
    <w:p w14:paraId="1C15E8AE" w14:textId="7B501326" w:rsidR="0012595F" w:rsidRDefault="00666A7D" w:rsidP="00E421E5">
      <w:pPr>
        <w:contextualSpacing/>
        <w:jc w:val="both"/>
        <w:rPr>
          <w:rFonts w:cstheme="minorHAnsi"/>
        </w:rPr>
      </w:pPr>
      <w:bookmarkStart w:id="66" w:name="_Generovanie_X509_certifikátu"/>
      <w:bookmarkEnd w:id="66"/>
      <w:r w:rsidRPr="0046339A">
        <w:rPr>
          <w:rFonts w:cstheme="minorHAnsi"/>
          <w:b/>
          <w:bCs/>
        </w:rPr>
        <w:t>Parametre ktoré musí splňovať autentifikačný certifikát</w:t>
      </w:r>
      <w:r w:rsidR="00956E43">
        <w:rPr>
          <w:rFonts w:cstheme="minorHAnsi"/>
          <w:b/>
          <w:bCs/>
        </w:rPr>
        <w:t xml:space="preserve"> </w:t>
      </w:r>
    </w:p>
    <w:p w14:paraId="2B80434D" w14:textId="72A2B0FE" w:rsidR="00E421E5" w:rsidRDefault="00E421E5" w:rsidP="0012595F">
      <w:pPr>
        <w:ind w:left="360"/>
        <w:contextualSpacing/>
        <w:jc w:val="both"/>
        <w:rPr>
          <w:rFonts w:cstheme="minorHAnsi"/>
        </w:rPr>
      </w:pPr>
    </w:p>
    <w:p w14:paraId="7EAC9A95" w14:textId="77777777" w:rsidR="00E421E5" w:rsidRDefault="00E421E5" w:rsidP="00E421E5">
      <w:r w:rsidRPr="17AAEA52">
        <w:t xml:space="preserve">Na vytvorenie autentifikačného </w:t>
      </w:r>
      <w:proofErr w:type="spellStart"/>
      <w:r w:rsidRPr="17AAEA52">
        <w:t>self-signed</w:t>
      </w:r>
      <w:proofErr w:type="spellEnd"/>
      <w:r w:rsidRPr="17AAEA52">
        <w:t xml:space="preserve"> certifikátu použite nástroj Generátor certifikátov, ktorý stiahnete tu: </w:t>
      </w:r>
      <w:r>
        <w:br/>
        <w:t>https://nbs.sk/dokument/bdd18d5c-29eb-48d5-afdd-e75761226a01/stiahnut/?force=true</w:t>
      </w:r>
    </w:p>
    <w:p w14:paraId="3EB336F9" w14:textId="77777777" w:rsidR="00E421E5" w:rsidRDefault="00E421E5" w:rsidP="00E421E5">
      <w:r>
        <w:t>Heslo k súboru je: ?ObUWR0nlb@ow6sW64!C</w:t>
      </w:r>
      <w:r>
        <w:br/>
      </w:r>
    </w:p>
    <w:p w14:paraId="00056D4B" w14:textId="77777777" w:rsidR="00E421E5" w:rsidRDefault="00E421E5" w:rsidP="00E421E5">
      <w:pPr>
        <w:rPr>
          <w:rFonts w:cstheme="minorHAnsi"/>
          <w:lang w:val="en-US"/>
        </w:rPr>
      </w:pPr>
      <w:r w:rsidRPr="17AAEA52">
        <w:t>Tento nástroj vyžaduje pre spustenie nainštalovanú Javu min. verzie 8.</w:t>
      </w:r>
      <w:r>
        <w:br/>
        <w:t>Skontrolujete z príkazového riadku (CMD)</w:t>
      </w:r>
      <w:r>
        <w:br/>
      </w:r>
      <w:r>
        <w:rPr>
          <w:rFonts w:cstheme="minorHAnsi"/>
          <w:lang w:val="en-US"/>
        </w:rPr>
        <w:t>“</w:t>
      </w:r>
      <w:r w:rsidRPr="00EE0619">
        <w:rPr>
          <w:rFonts w:cstheme="minorHAnsi"/>
          <w:lang w:val="en-US"/>
        </w:rPr>
        <w:t>java -</w:t>
      </w:r>
      <w:r>
        <w:rPr>
          <w:rFonts w:cstheme="minorHAnsi"/>
          <w:lang w:val="en-US"/>
        </w:rPr>
        <w:t>version”</w:t>
      </w:r>
    </w:p>
    <w:p w14:paraId="7C50B736" w14:textId="53D72724" w:rsidR="00E421E5" w:rsidRPr="0046339A" w:rsidRDefault="00E421E5" w:rsidP="00E421E5">
      <w:pPr>
        <w:rPr>
          <w:rFonts w:ascii="Verdana" w:hAnsi="Verdana" w:cs="Calibri"/>
          <w:sz w:val="20"/>
          <w:szCs w:val="20"/>
        </w:rPr>
      </w:pPr>
      <w:r>
        <w:rPr>
          <w:rFonts w:cstheme="minorHAnsi"/>
          <w:lang w:val="en-US"/>
        </w:rPr>
        <w:br/>
      </w:r>
      <w:r w:rsidRPr="00EE0619">
        <w:rPr>
          <w:noProof/>
        </w:rPr>
        <w:drawing>
          <wp:inline distT="0" distB="0" distL="0" distR="0" wp14:anchorId="3F917AC5" wp14:editId="4B1F9DA0">
            <wp:extent cx="6475730" cy="938530"/>
            <wp:effectExtent l="0" t="0" r="127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93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562128C6" w14:textId="1C5814DD" w:rsidR="00231675" w:rsidRDefault="00231675" w:rsidP="00231675">
      <w:pPr>
        <w:pStyle w:val="ListParagraph"/>
      </w:pPr>
      <w:bookmarkStart w:id="67" w:name="_Hlk113632394"/>
    </w:p>
    <w:p w14:paraId="0D3F6375" w14:textId="77777777" w:rsidR="00E421E5" w:rsidRDefault="00E421E5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br w:type="page"/>
      </w:r>
    </w:p>
    <w:p w14:paraId="06DAE5BE" w14:textId="0A201E84" w:rsidR="00E421E5" w:rsidRPr="00CE78A3" w:rsidRDefault="00E421E5" w:rsidP="00E421E5">
      <w:pPr>
        <w:jc w:val="both"/>
        <w:rPr>
          <w:rFonts w:cstheme="minorHAnsi"/>
          <w:sz w:val="22"/>
          <w:szCs w:val="22"/>
        </w:rPr>
      </w:pPr>
      <w:r w:rsidRPr="00CE78A3">
        <w:rPr>
          <w:rFonts w:cstheme="minorHAnsi"/>
          <w:sz w:val="22"/>
          <w:szCs w:val="22"/>
        </w:rPr>
        <w:lastRenderedPageBreak/>
        <w:t>Postup generovania certifikátu je nasledovný:</w:t>
      </w:r>
    </w:p>
    <w:p w14:paraId="16AC6140" w14:textId="77777777" w:rsidR="00E421E5" w:rsidRPr="00EE0619" w:rsidRDefault="00E421E5" w:rsidP="00E421E5">
      <w:pPr>
        <w:pStyle w:val="ListParagraph"/>
        <w:numPr>
          <w:ilvl w:val="0"/>
          <w:numId w:val="25"/>
        </w:numPr>
        <w:rPr>
          <w:rFonts w:cstheme="minorHAnsi"/>
        </w:rPr>
      </w:pPr>
      <w:r>
        <w:rPr>
          <w:rFonts w:cstheme="minorHAnsi"/>
        </w:rPr>
        <w:t>S</w:t>
      </w:r>
      <w:r w:rsidRPr="00CE78A3">
        <w:rPr>
          <w:rFonts w:cstheme="minorHAnsi"/>
        </w:rPr>
        <w:t xml:space="preserve">tiahnutý súbor </w:t>
      </w:r>
      <w:r>
        <w:rPr>
          <w:rFonts w:cstheme="minorHAnsi"/>
        </w:rPr>
        <w:t xml:space="preserve">certapps.7z </w:t>
      </w:r>
      <w:proofErr w:type="spellStart"/>
      <w:r>
        <w:rPr>
          <w:rFonts w:cstheme="minorHAnsi"/>
        </w:rPr>
        <w:t>rozbal</w:t>
      </w:r>
      <w:r>
        <w:rPr>
          <w:rFonts w:cstheme="minorHAnsi"/>
          <w:lang w:val="en-US"/>
        </w:rPr>
        <w:t>íte</w:t>
      </w:r>
      <w:proofErr w:type="spellEnd"/>
      <w:r>
        <w:rPr>
          <w:rFonts w:cstheme="minorHAnsi"/>
          <w:lang w:val="en-US"/>
        </w:rPr>
        <w:t xml:space="preserve"> do </w:t>
      </w:r>
      <w:r w:rsidRPr="0046339A">
        <w:rPr>
          <w:rFonts w:cstheme="minorHAnsi"/>
        </w:rPr>
        <w:t>pracovn</w:t>
      </w:r>
      <w:r>
        <w:rPr>
          <w:rFonts w:cstheme="minorHAnsi"/>
        </w:rPr>
        <w:t>ého</w:t>
      </w:r>
      <w:r w:rsidRPr="0046339A">
        <w:rPr>
          <w:rFonts w:cstheme="minorHAnsi"/>
        </w:rPr>
        <w:t xml:space="preserve"> adresár</w:t>
      </w:r>
      <w:r>
        <w:rPr>
          <w:rFonts w:cstheme="minorHAnsi"/>
        </w:rPr>
        <w:t>a</w:t>
      </w:r>
      <w:r w:rsidRPr="0046339A">
        <w:rPr>
          <w:rFonts w:cstheme="minorHAnsi"/>
        </w:rPr>
        <w:t xml:space="preserve"> (napr. C:\</w:t>
      </w:r>
      <w:r>
        <w:rPr>
          <w:rFonts w:cstheme="minorHAnsi"/>
        </w:rPr>
        <w:t>Users</w:t>
      </w:r>
      <w:r w:rsidRPr="0046339A">
        <w:rPr>
          <w:rFonts w:cstheme="minorHAnsi"/>
        </w:rPr>
        <w:t>\</w:t>
      </w:r>
      <w:r>
        <w:rPr>
          <w:rFonts w:cstheme="minorHAnsi"/>
        </w:rPr>
        <w:t>VaseUzivatelskeMeno</w:t>
      </w:r>
      <w:r>
        <w:rPr>
          <w:rFonts w:cstheme="minorHAnsi"/>
          <w:lang w:val="en-US"/>
        </w:rPr>
        <w:t>\Downloads\</w:t>
      </w:r>
      <w:r w:rsidRPr="0046339A">
        <w:rPr>
          <w:rFonts w:cstheme="minorHAnsi"/>
        </w:rPr>
        <w:t>Temp).</w:t>
      </w:r>
      <w:r>
        <w:rPr>
          <w:rFonts w:cstheme="minorHAnsi"/>
        </w:rPr>
        <w:t xml:space="preserve"> </w:t>
      </w:r>
      <w:r>
        <w:rPr>
          <w:rFonts w:cstheme="minorHAnsi"/>
        </w:rPr>
        <w:br/>
        <w:t xml:space="preserve">Súbor obsahuje tiež </w:t>
      </w:r>
      <w:r w:rsidRPr="00822F42">
        <w:rPr>
          <w:rFonts w:cstheme="minorHAnsi"/>
        </w:rPr>
        <w:t>certinfoapp4.exe</w:t>
      </w:r>
      <w:r>
        <w:rPr>
          <w:rFonts w:cstheme="minorHAnsi"/>
        </w:rPr>
        <w:t xml:space="preserve"> potrebný v kroku k)</w:t>
      </w:r>
      <w:r>
        <w:rPr>
          <w:rFonts w:cstheme="minorHAnsi"/>
        </w:rPr>
        <w:br/>
        <w:t>A</w:t>
      </w:r>
      <w:r w:rsidRPr="00CE78A3">
        <w:rPr>
          <w:rFonts w:cstheme="minorHAnsi"/>
        </w:rPr>
        <w:t xml:space="preserve">plikáciu </w:t>
      </w:r>
      <w:r>
        <w:rPr>
          <w:rFonts w:cstheme="minorHAnsi"/>
        </w:rPr>
        <w:t>s</w:t>
      </w:r>
      <w:r w:rsidRPr="00CE78A3">
        <w:rPr>
          <w:rFonts w:cstheme="minorHAnsi"/>
        </w:rPr>
        <w:t>pust</w:t>
      </w:r>
      <w:r>
        <w:rPr>
          <w:rFonts w:cstheme="minorHAnsi"/>
        </w:rPr>
        <w:t>í</w:t>
      </w:r>
      <w:r w:rsidRPr="00CE78A3">
        <w:rPr>
          <w:rFonts w:cstheme="minorHAnsi"/>
        </w:rPr>
        <w:t xml:space="preserve">te </w:t>
      </w:r>
      <w:r>
        <w:rPr>
          <w:rFonts w:cstheme="minorHAnsi"/>
        </w:rPr>
        <w:t>z </w:t>
      </w:r>
      <w:proofErr w:type="spellStart"/>
      <w:r>
        <w:rPr>
          <w:rFonts w:cstheme="minorHAnsi"/>
          <w:lang w:val="en-US"/>
        </w:rPr>
        <w:t>príkazového</w:t>
      </w:r>
      <w:proofErr w:type="spellEnd"/>
      <w:r>
        <w:rPr>
          <w:rFonts w:cstheme="minorHAnsi"/>
          <w:lang w:val="en-US"/>
        </w:rPr>
        <w:t xml:space="preserve"> </w:t>
      </w:r>
      <w:proofErr w:type="spellStart"/>
      <w:r>
        <w:rPr>
          <w:rFonts w:cstheme="minorHAnsi"/>
          <w:lang w:val="en-US"/>
        </w:rPr>
        <w:t>riadku</w:t>
      </w:r>
      <w:proofErr w:type="spellEnd"/>
      <w:r>
        <w:rPr>
          <w:rFonts w:cstheme="minorHAnsi"/>
          <w:lang w:val="en-US"/>
        </w:rPr>
        <w:t xml:space="preserve"> (CMD) </w:t>
      </w:r>
    </w:p>
    <w:p w14:paraId="6E1B82B4" w14:textId="77777777" w:rsidR="00E421E5" w:rsidRPr="00CE78A3" w:rsidRDefault="00E421E5" w:rsidP="00E421E5">
      <w:pPr>
        <w:pStyle w:val="ListParagraph"/>
        <w:rPr>
          <w:rFonts w:cstheme="minorHAnsi"/>
        </w:rPr>
      </w:pPr>
      <w:r>
        <w:rPr>
          <w:rFonts w:cstheme="minorHAnsi"/>
          <w:lang w:val="en-US"/>
        </w:rPr>
        <w:t>“</w:t>
      </w:r>
      <w:r w:rsidRPr="00EE0619">
        <w:rPr>
          <w:rFonts w:cstheme="minorHAnsi"/>
          <w:lang w:val="en-US"/>
        </w:rPr>
        <w:t>java -jar .\certgen-1.1.jar</w:t>
      </w:r>
      <w:proofErr w:type="gramStart"/>
      <w:r>
        <w:rPr>
          <w:rFonts w:cstheme="minorHAnsi"/>
          <w:lang w:val="en-US"/>
        </w:rPr>
        <w:t xml:space="preserve">” </w:t>
      </w:r>
      <w:r w:rsidRPr="00CE78A3">
        <w:rPr>
          <w:rFonts w:cstheme="minorHAnsi"/>
        </w:rPr>
        <w:t>.</w:t>
      </w:r>
      <w:proofErr w:type="gramEnd"/>
      <w:r w:rsidRPr="00CE78A3">
        <w:rPr>
          <w:rFonts w:cstheme="minorHAnsi"/>
        </w:rPr>
        <w:t xml:space="preserve"> Otvorí sa </w:t>
      </w:r>
      <w:r>
        <w:rPr>
          <w:rFonts w:cstheme="minorHAnsi"/>
        </w:rPr>
        <w:t>v</w:t>
      </w:r>
      <w:r w:rsidRPr="00CE78A3">
        <w:rPr>
          <w:rFonts w:cstheme="minorHAnsi"/>
        </w:rPr>
        <w:t>ám okno s programom</w:t>
      </w:r>
    </w:p>
    <w:p w14:paraId="307224E9" w14:textId="77777777" w:rsidR="00E421E5" w:rsidRPr="0046339A" w:rsidRDefault="00E421E5" w:rsidP="00E421E5">
      <w:pPr>
        <w:pStyle w:val="ListParagraph"/>
      </w:pPr>
    </w:p>
    <w:p w14:paraId="25FEB951" w14:textId="77777777" w:rsidR="00E421E5" w:rsidRDefault="00E421E5" w:rsidP="00E421E5">
      <w:pPr>
        <w:pStyle w:val="ListParagraph"/>
      </w:pPr>
      <w:r w:rsidRPr="007A49F1">
        <w:rPr>
          <w:noProof/>
        </w:rPr>
        <w:drawing>
          <wp:inline distT="0" distB="0" distL="0" distR="0" wp14:anchorId="0ED7FFB8" wp14:editId="0F7A01AD">
            <wp:extent cx="4354848" cy="5572275"/>
            <wp:effectExtent l="0" t="0" r="7620" b="9525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388854" cy="5615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81485" w14:textId="77777777" w:rsidR="00E421E5" w:rsidRDefault="00E421E5" w:rsidP="00E421E5">
      <w:r>
        <w:br w:type="page"/>
      </w:r>
    </w:p>
    <w:p w14:paraId="4B999C82" w14:textId="77777777" w:rsidR="00E421E5" w:rsidRPr="0046339A" w:rsidRDefault="00E421E5" w:rsidP="00231675">
      <w:pPr>
        <w:pStyle w:val="ListParagraph"/>
      </w:pPr>
    </w:p>
    <w:p w14:paraId="6791EB25" w14:textId="32441158" w:rsidR="00666A7D" w:rsidRPr="0046339A" w:rsidRDefault="0052313C" w:rsidP="00ED41B0">
      <w:pPr>
        <w:pStyle w:val="ListParagraph"/>
        <w:numPr>
          <w:ilvl w:val="0"/>
          <w:numId w:val="25"/>
        </w:numPr>
        <w:jc w:val="both"/>
        <w:rPr>
          <w:rFonts w:cstheme="minorHAnsi"/>
        </w:rPr>
      </w:pPr>
      <w:r w:rsidRPr="0046339A">
        <w:rPr>
          <w:rFonts w:cstheme="minorHAnsi"/>
        </w:rPr>
        <w:t>V</w:t>
      </w:r>
      <w:r w:rsidR="005B197D" w:rsidRPr="0046339A">
        <w:rPr>
          <w:rFonts w:cstheme="minorHAnsi"/>
        </w:rPr>
        <w:t xml:space="preserve">píšte do prvého okienka používateľské meno (musí byť totožné s tým, ktoré </w:t>
      </w:r>
      <w:r w:rsidR="005843ED" w:rsidRPr="0046339A">
        <w:rPr>
          <w:rFonts w:cstheme="minorHAnsi"/>
        </w:rPr>
        <w:t>bolo používateľovi pridelené v IAM)</w:t>
      </w:r>
      <w:r w:rsidR="006E41F4" w:rsidRPr="0046339A">
        <w:rPr>
          <w:rFonts w:cstheme="minorHAnsi"/>
        </w:rPr>
        <w:t>.</w:t>
      </w:r>
    </w:p>
    <w:p w14:paraId="25E54250" w14:textId="7CC63FBD" w:rsidR="005843ED" w:rsidRPr="0046339A" w:rsidRDefault="005843ED" w:rsidP="00ED41B0">
      <w:pPr>
        <w:pStyle w:val="ListParagraph"/>
        <w:numPr>
          <w:ilvl w:val="0"/>
          <w:numId w:val="25"/>
        </w:numPr>
        <w:jc w:val="both"/>
        <w:rPr>
          <w:rFonts w:cstheme="minorHAnsi"/>
        </w:rPr>
      </w:pPr>
      <w:r w:rsidRPr="0046339A">
        <w:rPr>
          <w:rFonts w:cstheme="minorHAnsi"/>
        </w:rPr>
        <w:t xml:space="preserve">V druhom okienku vyberte pracovný adresár (napr. </w:t>
      </w:r>
      <w:r w:rsidR="00E421E5" w:rsidRPr="0046339A">
        <w:rPr>
          <w:rFonts w:cstheme="minorHAnsi"/>
        </w:rPr>
        <w:t>C:\</w:t>
      </w:r>
      <w:r w:rsidR="00E421E5">
        <w:rPr>
          <w:rFonts w:cstheme="minorHAnsi"/>
        </w:rPr>
        <w:t>Users</w:t>
      </w:r>
      <w:r w:rsidR="00E421E5" w:rsidRPr="0046339A">
        <w:rPr>
          <w:rFonts w:cstheme="minorHAnsi"/>
        </w:rPr>
        <w:t>\</w:t>
      </w:r>
      <w:r w:rsidR="00E421E5">
        <w:rPr>
          <w:rFonts w:cstheme="minorHAnsi"/>
        </w:rPr>
        <w:t>VaseUzivatelskeMeno</w:t>
      </w:r>
      <w:r w:rsidR="00E421E5">
        <w:rPr>
          <w:rFonts w:cstheme="minorHAnsi"/>
          <w:lang w:val="en-US"/>
        </w:rPr>
        <w:t>\Downloads\</w:t>
      </w:r>
      <w:r w:rsidR="00E421E5" w:rsidRPr="0046339A">
        <w:rPr>
          <w:rFonts w:cstheme="minorHAnsi"/>
        </w:rPr>
        <w:t>Temp</w:t>
      </w:r>
      <w:r w:rsidR="00E421E5" w:rsidRPr="0046339A" w:rsidDel="00EE0619">
        <w:rPr>
          <w:rFonts w:cstheme="minorHAnsi"/>
        </w:rPr>
        <w:t xml:space="preserve"> </w:t>
      </w:r>
      <w:r w:rsidR="00902132" w:rsidRPr="0046339A">
        <w:rPr>
          <w:rFonts w:cstheme="minorHAnsi"/>
        </w:rPr>
        <w:t>).</w:t>
      </w:r>
    </w:p>
    <w:p w14:paraId="68BBB3C6" w14:textId="7148B05F" w:rsidR="00902132" w:rsidRPr="0046339A" w:rsidRDefault="00902132" w:rsidP="00ED41B0">
      <w:pPr>
        <w:pStyle w:val="ListParagraph"/>
        <w:numPr>
          <w:ilvl w:val="0"/>
          <w:numId w:val="25"/>
        </w:numPr>
        <w:jc w:val="both"/>
        <w:rPr>
          <w:rFonts w:cstheme="minorHAnsi"/>
        </w:rPr>
      </w:pPr>
      <w:r w:rsidRPr="0046339A">
        <w:rPr>
          <w:rFonts w:cstheme="minorHAnsi"/>
        </w:rPr>
        <w:t xml:space="preserve">Do tretieho okienka vyplňte heslo, ktoré bude použité pre </w:t>
      </w:r>
      <w:proofErr w:type="spellStart"/>
      <w:r w:rsidRPr="0046339A">
        <w:rPr>
          <w:rFonts w:cstheme="minorHAnsi"/>
        </w:rPr>
        <w:t>certificate</w:t>
      </w:r>
      <w:proofErr w:type="spellEnd"/>
      <w:r w:rsidRPr="0046339A">
        <w:rPr>
          <w:rFonts w:cstheme="minorHAnsi"/>
        </w:rPr>
        <w:t xml:space="preserve"> </w:t>
      </w:r>
      <w:proofErr w:type="spellStart"/>
      <w:r w:rsidRPr="0046339A">
        <w:rPr>
          <w:rFonts w:cstheme="minorHAnsi"/>
        </w:rPr>
        <w:t>package</w:t>
      </w:r>
      <w:proofErr w:type="spellEnd"/>
      <w:r w:rsidRPr="0046339A">
        <w:rPr>
          <w:rFonts w:cstheme="minorHAnsi"/>
        </w:rPr>
        <w:t xml:space="preserve"> (p12). Môžete využiť aj generátor náhodných hesiel, k</w:t>
      </w:r>
      <w:r w:rsidR="003D1E03" w:rsidRPr="0046339A">
        <w:rPr>
          <w:rFonts w:cstheme="minorHAnsi"/>
        </w:rPr>
        <w:t xml:space="preserve">torý spustíte stlčením </w:t>
      </w:r>
      <w:proofErr w:type="spellStart"/>
      <w:r w:rsidR="00F034A0" w:rsidRPr="0046339A">
        <w:rPr>
          <w:rFonts w:cstheme="minorHAnsi"/>
        </w:rPr>
        <w:t>tla</w:t>
      </w:r>
      <w:r w:rsidR="00617CFE" w:rsidRPr="0046339A">
        <w:rPr>
          <w:rFonts w:cstheme="minorHAnsi"/>
        </w:rPr>
        <w:t>čítka</w:t>
      </w:r>
      <w:proofErr w:type="spellEnd"/>
    </w:p>
    <w:p w14:paraId="6687CD3C" w14:textId="16FDD811" w:rsidR="00617CFE" w:rsidRPr="0046339A" w:rsidRDefault="00980A22" w:rsidP="00BB30A9">
      <w:pPr>
        <w:pStyle w:val="ListParagraph"/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2356C5E4" wp14:editId="52F27AC4">
            <wp:extent cx="5927090" cy="440690"/>
            <wp:effectExtent l="0" t="0" r="0" b="0"/>
            <wp:docPr id="1073741860" name="Picture 1073741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44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6D031" w14:textId="785A3D40" w:rsidR="00666A7D" w:rsidRPr="0046339A" w:rsidRDefault="00666A7D" w:rsidP="00666A7D">
      <w:pPr>
        <w:pStyle w:val="ListParagraph"/>
        <w:rPr>
          <w:rFonts w:cstheme="minorHAnsi"/>
        </w:rPr>
      </w:pPr>
    </w:p>
    <w:p w14:paraId="5243DC43" w14:textId="79AAB799" w:rsidR="00617CFE" w:rsidRPr="0046339A" w:rsidRDefault="00617CFE" w:rsidP="2FCF72B9">
      <w:pPr>
        <w:pStyle w:val="ListParagraph"/>
        <w:numPr>
          <w:ilvl w:val="0"/>
          <w:numId w:val="25"/>
        </w:numPr>
        <w:rPr>
          <w:color w:val="000000" w:themeColor="text1"/>
        </w:rPr>
      </w:pPr>
      <w:r w:rsidRPr="0046339A">
        <w:rPr>
          <w:color w:val="000000" w:themeColor="text1"/>
        </w:rPr>
        <w:t xml:space="preserve">Stlačte tlačidlo </w:t>
      </w:r>
      <w:r w:rsidR="00577881" w:rsidRPr="0046339A">
        <w:rPr>
          <w:color w:val="000000" w:themeColor="text1"/>
        </w:rPr>
        <w:t>„</w:t>
      </w:r>
      <w:r w:rsidRPr="0046339A">
        <w:rPr>
          <w:color w:val="000000" w:themeColor="text1"/>
        </w:rPr>
        <w:t>Vygeneruj certifikát a</w:t>
      </w:r>
      <w:r w:rsidR="00577881" w:rsidRPr="0046339A">
        <w:rPr>
          <w:color w:val="000000" w:themeColor="text1"/>
        </w:rPr>
        <w:t> </w:t>
      </w:r>
      <w:proofErr w:type="spellStart"/>
      <w:r w:rsidRPr="0046339A">
        <w:rPr>
          <w:color w:val="000000" w:themeColor="text1"/>
        </w:rPr>
        <w:t>csr</w:t>
      </w:r>
      <w:proofErr w:type="spellEnd"/>
      <w:r w:rsidR="00577881" w:rsidRPr="0046339A">
        <w:rPr>
          <w:color w:val="000000" w:themeColor="text1"/>
        </w:rPr>
        <w:t>“</w:t>
      </w:r>
      <w:r w:rsidRPr="0046339A">
        <w:rPr>
          <w:color w:val="000000" w:themeColor="text1"/>
        </w:rPr>
        <w:t>.</w:t>
      </w:r>
    </w:p>
    <w:p w14:paraId="5C797BDC" w14:textId="6FB2603C" w:rsidR="00666A7D" w:rsidRPr="00ED41B0" w:rsidRDefault="6BB35DE0" w:rsidP="00ED41B0">
      <w:pPr>
        <w:pStyle w:val="ListParagraph"/>
        <w:numPr>
          <w:ilvl w:val="0"/>
          <w:numId w:val="25"/>
        </w:numPr>
        <w:jc w:val="both"/>
        <w:rPr>
          <w:color w:val="000000" w:themeColor="text1"/>
        </w:rPr>
      </w:pPr>
      <w:r w:rsidRPr="00ED41B0">
        <w:t xml:space="preserve">Prihláste sa </w:t>
      </w:r>
      <w:r w:rsidR="00A77F58" w:rsidRPr="00ED41B0">
        <w:t xml:space="preserve">do </w:t>
      </w:r>
      <w:r w:rsidR="00980A22">
        <w:t>používateľského r</w:t>
      </w:r>
      <w:r w:rsidR="00E675C3" w:rsidRPr="00ED41B0">
        <w:t xml:space="preserve">ozhrania </w:t>
      </w:r>
      <w:r w:rsidR="00956E43" w:rsidRPr="00ED41B0">
        <w:t>pre správu používateľov</w:t>
      </w:r>
      <w:r w:rsidR="00C01B2A">
        <w:t xml:space="preserve"> ŠZP</w:t>
      </w:r>
      <w:r w:rsidR="00956E43" w:rsidRPr="00ED41B0">
        <w:t xml:space="preserve"> </w:t>
      </w:r>
      <w:r w:rsidR="0036363D" w:rsidRPr="00ED41B0">
        <w:t xml:space="preserve"> kliknite na Používatelia / </w:t>
      </w:r>
      <w:r w:rsidR="00A77F58" w:rsidRPr="00ED41B0">
        <w:t xml:space="preserve">Používatelia </w:t>
      </w:r>
      <w:r w:rsidR="0036363D" w:rsidRPr="00ED41B0">
        <w:t xml:space="preserve"> subjektu</w:t>
      </w:r>
      <w:r w:rsidR="00221350" w:rsidRPr="00ED41B0">
        <w:t xml:space="preserve">, </w:t>
      </w:r>
      <w:r w:rsidR="00375D31" w:rsidRPr="00ED41B0">
        <w:t xml:space="preserve">kliknutím </w:t>
      </w:r>
      <w:r w:rsidR="00221350" w:rsidRPr="00ED41B0">
        <w:t xml:space="preserve">vyberte </w:t>
      </w:r>
      <w:r w:rsidR="00746E6E" w:rsidRPr="00ED41B0">
        <w:t>používateľa</w:t>
      </w:r>
      <w:r w:rsidR="00012DF1" w:rsidRPr="00ED41B0">
        <w:t>,</w:t>
      </w:r>
      <w:r w:rsidR="00746E6E" w:rsidRPr="00ED41B0">
        <w:t xml:space="preserve"> pre ktorého generujete</w:t>
      </w:r>
      <w:r w:rsidRPr="00ED41B0">
        <w:t xml:space="preserve"> </w:t>
      </w:r>
      <w:r w:rsidR="00FB019C" w:rsidRPr="00ED41B0">
        <w:t xml:space="preserve">X509 certifikát </w:t>
      </w:r>
      <w:r w:rsidRPr="00ED41B0">
        <w:t xml:space="preserve">a </w:t>
      </w:r>
      <w:r w:rsidR="175862B4" w:rsidRPr="00ED41B0">
        <w:t xml:space="preserve">zaregistrujte </w:t>
      </w:r>
      <w:proofErr w:type="spellStart"/>
      <w:r w:rsidRPr="00ED41B0">
        <w:rPr>
          <w:i/>
          <w:iCs/>
        </w:rPr>
        <w:t>csr</w:t>
      </w:r>
      <w:proofErr w:type="spellEnd"/>
      <w:r w:rsidRPr="00ED41B0">
        <w:rPr>
          <w:i/>
          <w:iCs/>
        </w:rPr>
        <w:t xml:space="preserve"> súbor</w:t>
      </w:r>
      <w:r w:rsidR="175862B4" w:rsidRPr="00ED41B0">
        <w:t xml:space="preserve"> </w:t>
      </w:r>
      <w:r w:rsidR="006D01EE" w:rsidRPr="00ED41B0">
        <w:t>(pokia</w:t>
      </w:r>
      <w:r w:rsidR="00721D1E" w:rsidRPr="00ED41B0">
        <w:t xml:space="preserve">ľ nevidíte </w:t>
      </w:r>
      <w:r w:rsidR="001471F9" w:rsidRPr="00ED41B0">
        <w:t>vyznačené pole ako na obrázku nižšie, je</w:t>
      </w:r>
      <w:r w:rsidR="006D01EE" w:rsidRPr="00ED41B0">
        <w:t xml:space="preserve"> potrebné kliknúť na Zobraziť prázdne polia)</w:t>
      </w:r>
    </w:p>
    <w:p w14:paraId="7ABC4F1B" w14:textId="4600AD97" w:rsidR="00DE7AF7" w:rsidRPr="0046339A" w:rsidRDefault="0005151A" w:rsidP="007A7594">
      <w:pPr>
        <w:ind w:left="360"/>
        <w:contextualSpacing/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767D05CB" wp14:editId="6614C469">
            <wp:extent cx="6472555" cy="2981740"/>
            <wp:effectExtent l="0" t="0" r="4445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724" cy="2997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2C905" w14:textId="651F3D46" w:rsidR="00DE7AF7" w:rsidRPr="0046339A" w:rsidRDefault="65FF75A6" w:rsidP="2FCF72B9">
      <w:pPr>
        <w:pStyle w:val="ListParagraph"/>
        <w:numPr>
          <w:ilvl w:val="0"/>
          <w:numId w:val="25"/>
        </w:numPr>
      </w:pPr>
      <w:r w:rsidRPr="0046339A">
        <w:t xml:space="preserve">Uložte zmeny </w:t>
      </w:r>
    </w:p>
    <w:p w14:paraId="6F4885D4" w14:textId="0073EEE3" w:rsidR="00CA1F43" w:rsidRPr="0046339A" w:rsidRDefault="65FF75A6" w:rsidP="00ED41B0">
      <w:pPr>
        <w:pStyle w:val="ListParagraph"/>
        <w:numPr>
          <w:ilvl w:val="0"/>
          <w:numId w:val="25"/>
        </w:numPr>
        <w:jc w:val="both"/>
      </w:pPr>
      <w:r w:rsidRPr="0046339A">
        <w:t xml:space="preserve">Systém Vašu požiadavku spracuje a na </w:t>
      </w:r>
      <w:r w:rsidR="00C658ED" w:rsidRPr="0046339A">
        <w:t xml:space="preserve">emailovú </w:t>
      </w:r>
      <w:r w:rsidRPr="0046339A">
        <w:t xml:space="preserve">adresu </w:t>
      </w:r>
      <w:r w:rsidR="00C658ED" w:rsidRPr="0046339A">
        <w:t>používateľa</w:t>
      </w:r>
      <w:r w:rsidRPr="0046339A">
        <w:t xml:space="preserve"> bude </w:t>
      </w:r>
      <w:r w:rsidR="00A042DF" w:rsidRPr="0046339A">
        <w:t xml:space="preserve">automaticky </w:t>
      </w:r>
      <w:r w:rsidRPr="0046339A">
        <w:t xml:space="preserve">odoslaná notifikácia obsahujúca podpísaný certifikát vo formáte </w:t>
      </w:r>
      <w:proofErr w:type="spellStart"/>
      <w:r w:rsidRPr="0046339A">
        <w:t>pem</w:t>
      </w:r>
      <w:proofErr w:type="spellEnd"/>
      <w:r w:rsidRPr="0046339A">
        <w:t xml:space="preserve">. (v našom prípade súbor: </w:t>
      </w:r>
      <w:r w:rsidRPr="0046339A">
        <w:rPr>
          <w:i/>
          <w:iCs/>
        </w:rPr>
        <w:t>100</w:t>
      </w:r>
      <w:r w:rsidR="0005151A">
        <w:rPr>
          <w:i/>
          <w:iCs/>
        </w:rPr>
        <w:t>31097</w:t>
      </w:r>
      <w:r w:rsidRPr="0046339A">
        <w:rPr>
          <w:i/>
          <w:iCs/>
        </w:rPr>
        <w:t>.pem</w:t>
      </w:r>
      <w:r w:rsidRPr="0046339A">
        <w:t>)</w:t>
      </w:r>
      <w:r w:rsidR="00666D9E" w:rsidRPr="0046339A">
        <w:t xml:space="preserve">. </w:t>
      </w:r>
      <w:r w:rsidR="00CA1F43" w:rsidRPr="0046339A">
        <w:t>Súbor uložte do pracovného adresára podľa bodu c).</w:t>
      </w:r>
    </w:p>
    <w:p w14:paraId="6FB6BAE7" w14:textId="199958CE" w:rsidR="00815CC0" w:rsidRPr="0046339A" w:rsidRDefault="003B4F35" w:rsidP="00ED41B0">
      <w:pPr>
        <w:pStyle w:val="ListParagraph"/>
        <w:numPr>
          <w:ilvl w:val="0"/>
          <w:numId w:val="25"/>
        </w:numPr>
        <w:jc w:val="both"/>
      </w:pPr>
      <w:r w:rsidRPr="0046339A">
        <w:t xml:space="preserve">V kroku 3. vyberte </w:t>
      </w:r>
      <w:r w:rsidR="005D32A7" w:rsidRPr="0046339A">
        <w:t>tento .</w:t>
      </w:r>
      <w:proofErr w:type="spellStart"/>
      <w:r w:rsidR="005D32A7" w:rsidRPr="0046339A">
        <w:t>pem</w:t>
      </w:r>
      <w:proofErr w:type="spellEnd"/>
      <w:r w:rsidR="005D32A7" w:rsidRPr="0046339A">
        <w:t xml:space="preserve"> súbor a kliknite na „Import certifikátu do úložiska“.</w:t>
      </w:r>
    </w:p>
    <w:p w14:paraId="25D0BC5E" w14:textId="77777777" w:rsidR="00CB6337" w:rsidRPr="0046339A" w:rsidRDefault="00CB6337" w:rsidP="00ED41B0">
      <w:pPr>
        <w:pStyle w:val="ListParagraph"/>
        <w:jc w:val="both"/>
      </w:pPr>
    </w:p>
    <w:p w14:paraId="4DFF4792" w14:textId="311CC1C4" w:rsidR="002B54DC" w:rsidRPr="0046339A" w:rsidRDefault="005324E3" w:rsidP="00ED41B0">
      <w:pPr>
        <w:pStyle w:val="ListParagraph"/>
        <w:numPr>
          <w:ilvl w:val="0"/>
          <w:numId w:val="25"/>
        </w:numPr>
        <w:jc w:val="both"/>
      </w:pPr>
      <w:r w:rsidRPr="0046339A">
        <w:t>Vytvorený certifikát si importujte do OS</w:t>
      </w:r>
      <w:r w:rsidR="00954590" w:rsidRPr="0046339A">
        <w:t xml:space="preserve"> Windows</w:t>
      </w:r>
      <w:r w:rsidRPr="0046339A">
        <w:t xml:space="preserve">. </w:t>
      </w:r>
    </w:p>
    <w:p w14:paraId="6E0DF91B" w14:textId="412899E0" w:rsidR="007A5806" w:rsidRPr="0046339A" w:rsidRDefault="00966DD5" w:rsidP="00ED41B0">
      <w:pPr>
        <w:pStyle w:val="ListParagraph"/>
        <w:jc w:val="both"/>
      </w:pPr>
      <w:r w:rsidRPr="0046339A">
        <w:t xml:space="preserve">Kliknutím na </w:t>
      </w:r>
      <w:r w:rsidR="008F4A0B" w:rsidRPr="0046339A">
        <w:t xml:space="preserve">súbor p12 vytvorený v bode </w:t>
      </w:r>
      <w:r w:rsidR="0078569E" w:rsidRPr="0046339A">
        <w:t xml:space="preserve">i), ktorý nájdete v pracovnom </w:t>
      </w:r>
      <w:r w:rsidR="00A77F58" w:rsidRPr="0046339A">
        <w:t>adresár</w:t>
      </w:r>
      <w:r w:rsidR="00A77F58">
        <w:t xml:space="preserve">i </w:t>
      </w:r>
      <w:r w:rsidR="0078569E" w:rsidRPr="0046339A">
        <w:t xml:space="preserve">podľa </w:t>
      </w:r>
      <w:r w:rsidR="0078569E" w:rsidRPr="001B711C">
        <w:t>bodu c)</w:t>
      </w:r>
      <w:r w:rsidR="00012DF1" w:rsidRPr="001B711C">
        <w:t>,</w:t>
      </w:r>
      <w:r w:rsidR="0078569E" w:rsidRPr="0046339A">
        <w:t xml:space="preserve"> </w:t>
      </w:r>
      <w:r w:rsidR="008F4A0B" w:rsidRPr="0046339A">
        <w:t xml:space="preserve">spustíte </w:t>
      </w:r>
      <w:proofErr w:type="spellStart"/>
      <w:r w:rsidR="005819D4" w:rsidRPr="0046339A">
        <w:t>Certificate</w:t>
      </w:r>
      <w:proofErr w:type="spellEnd"/>
      <w:r w:rsidR="005819D4" w:rsidRPr="0046339A">
        <w:t xml:space="preserve"> Import </w:t>
      </w:r>
      <w:proofErr w:type="spellStart"/>
      <w:r w:rsidR="005819D4" w:rsidRPr="0046339A">
        <w:t>Wizard</w:t>
      </w:r>
      <w:proofErr w:type="spellEnd"/>
      <w:r w:rsidR="00CE765C" w:rsidRPr="0046339A">
        <w:t xml:space="preserve"> </w:t>
      </w:r>
      <w:r w:rsidR="00876AC7" w:rsidRPr="0046339A">
        <w:t xml:space="preserve">a stláčaním </w:t>
      </w:r>
      <w:proofErr w:type="spellStart"/>
      <w:r w:rsidR="00876AC7" w:rsidRPr="0046339A">
        <w:t>Next</w:t>
      </w:r>
      <w:proofErr w:type="spellEnd"/>
      <w:r w:rsidR="00876AC7" w:rsidRPr="0046339A">
        <w:t xml:space="preserve"> / Ďalej </w:t>
      </w:r>
      <w:r w:rsidR="00F918DA" w:rsidRPr="0046339A">
        <w:t>prejdite všetkými o</w:t>
      </w:r>
      <w:r w:rsidR="004F0044" w:rsidRPr="0046339A">
        <w:t>knami</w:t>
      </w:r>
      <w:r w:rsidR="00CE765C" w:rsidRPr="0046339A">
        <w:t xml:space="preserve"> sprievodcu</w:t>
      </w:r>
      <w:r w:rsidR="00166800" w:rsidRPr="0046339A">
        <w:t>.</w:t>
      </w:r>
      <w:r w:rsidR="004F0044" w:rsidRPr="0046339A">
        <w:t xml:space="preserve"> </w:t>
      </w:r>
      <w:r w:rsidR="00670B90" w:rsidRPr="0046339A">
        <w:t>Vo všetkých dialógových oknách p</w:t>
      </w:r>
      <w:r w:rsidR="00166800" w:rsidRPr="0046339A">
        <w:t>onechajte predvolené hodnoty</w:t>
      </w:r>
      <w:r w:rsidR="008A4381" w:rsidRPr="0046339A">
        <w:t>.</w:t>
      </w:r>
      <w:r w:rsidR="00166800" w:rsidRPr="0046339A">
        <w:t xml:space="preserve"> </w:t>
      </w:r>
      <w:r w:rsidR="008A4381" w:rsidRPr="0046339A">
        <w:t>V</w:t>
      </w:r>
      <w:r w:rsidR="000B3322" w:rsidRPr="0046339A">
        <w:t> treťom dialógovom okne</w:t>
      </w:r>
      <w:r w:rsidR="004F0044" w:rsidRPr="0046339A">
        <w:t xml:space="preserve"> je potrebné zadať heslo, ktoré ste si vytvorili v bode </w:t>
      </w:r>
      <w:r w:rsidR="007A5806" w:rsidRPr="0046339A">
        <w:t>d).</w:t>
      </w:r>
    </w:p>
    <w:p w14:paraId="73071B02" w14:textId="77777777" w:rsidR="00E421E5" w:rsidRPr="0046339A" w:rsidRDefault="00E421E5" w:rsidP="00E421E5">
      <w:pPr>
        <w:pStyle w:val="ListParagraph"/>
        <w:numPr>
          <w:ilvl w:val="0"/>
          <w:numId w:val="25"/>
        </w:numPr>
        <w:jc w:val="both"/>
      </w:pPr>
      <w:r w:rsidRPr="0046339A">
        <w:lastRenderedPageBreak/>
        <w:t>Skonvertujte importovaný certifikát do potrebného tvaru pre elektronický podpis.</w:t>
      </w:r>
    </w:p>
    <w:p w14:paraId="72A41808" w14:textId="77777777" w:rsidR="00E421E5" w:rsidRDefault="00E421E5" w:rsidP="00E421E5">
      <w:pPr>
        <w:pStyle w:val="ListParagraph"/>
        <w:jc w:val="both"/>
      </w:pPr>
      <w:r w:rsidRPr="0046339A">
        <w:t xml:space="preserve">Na tento účel </w:t>
      </w:r>
      <w:r>
        <w:t xml:space="preserve">je aplikácia </w:t>
      </w:r>
      <w:r w:rsidRPr="00822F42">
        <w:rPr>
          <w:rFonts w:cstheme="minorHAnsi"/>
        </w:rPr>
        <w:t>certinfoapp4.exe</w:t>
      </w:r>
      <w:r>
        <w:rPr>
          <w:rFonts w:cstheme="minorHAnsi"/>
        </w:rPr>
        <w:t xml:space="preserve"> ob</w:t>
      </w:r>
      <w:r w:rsidRPr="0046339A">
        <w:t>si</w:t>
      </w:r>
      <w:r>
        <w:t>ahnutá v </w:t>
      </w:r>
      <w:proofErr w:type="spellStart"/>
      <w:r>
        <w:t>souboru</w:t>
      </w:r>
      <w:proofErr w:type="spellEnd"/>
      <w:r>
        <w:t xml:space="preserve"> certapps.7z </w:t>
      </w:r>
    </w:p>
    <w:p w14:paraId="1C3AD1EF" w14:textId="77777777" w:rsidR="00E421E5" w:rsidRPr="00081AF1" w:rsidRDefault="00E421E5" w:rsidP="00E421E5">
      <w:pPr>
        <w:ind w:left="708" w:firstLine="1"/>
        <w:contextualSpacing/>
        <w:rPr>
          <w:sz w:val="22"/>
        </w:rPr>
      </w:pPr>
      <w:r w:rsidRPr="00081AF1">
        <w:rPr>
          <w:rFonts w:cstheme="minorHAnsi"/>
          <w:sz w:val="22"/>
        </w:rPr>
        <w:t xml:space="preserve">certinfoapp4.exe  </w:t>
      </w:r>
      <w:r w:rsidRPr="00081AF1">
        <w:rPr>
          <w:sz w:val="22"/>
        </w:rPr>
        <w:t>je potrebné spustiť bežným kliknutím na súbor.</w:t>
      </w:r>
    </w:p>
    <w:p w14:paraId="1D32D8E9" w14:textId="0C592983" w:rsidR="00E421E5" w:rsidRDefault="00E421E5" w:rsidP="00E421E5">
      <w:pPr>
        <w:pStyle w:val="ListParagraph"/>
        <w:jc w:val="both"/>
      </w:pPr>
      <w:r w:rsidRPr="00081AF1">
        <w:rPr>
          <w:sz w:val="20"/>
        </w:rPr>
        <w:t xml:space="preserve">(Vyžaduje .NET </w:t>
      </w:r>
      <w:proofErr w:type="spellStart"/>
      <w:r w:rsidRPr="00081AF1">
        <w:rPr>
          <w:sz w:val="20"/>
        </w:rPr>
        <w:t>Framework</w:t>
      </w:r>
      <w:proofErr w:type="spellEnd"/>
      <w:r w:rsidRPr="00081AF1">
        <w:rPr>
          <w:sz w:val="20"/>
        </w:rPr>
        <w:t xml:space="preserve"> 4.0 nebo vyšší)</w:t>
      </w:r>
    </w:p>
    <w:p w14:paraId="2E0134BC" w14:textId="77777777" w:rsidR="00E421E5" w:rsidRPr="0046339A" w:rsidRDefault="00E421E5" w:rsidP="00E421E5">
      <w:pPr>
        <w:pStyle w:val="ListParagraph"/>
        <w:jc w:val="both"/>
      </w:pPr>
    </w:p>
    <w:p w14:paraId="5D9F4925" w14:textId="65EEE141" w:rsidR="00FF6A6F" w:rsidRPr="0046339A" w:rsidRDefault="00FF6A6F" w:rsidP="00ED41B0">
      <w:pPr>
        <w:pStyle w:val="ListParagraph"/>
        <w:numPr>
          <w:ilvl w:val="0"/>
          <w:numId w:val="25"/>
        </w:numPr>
        <w:jc w:val="both"/>
      </w:pPr>
      <w:r w:rsidRPr="0046339A">
        <w:t xml:space="preserve">Otvorí sa </w:t>
      </w:r>
      <w:r w:rsidR="00B13ABA">
        <w:t>vám</w:t>
      </w:r>
      <w:r w:rsidR="00CD070D" w:rsidRPr="0046339A">
        <w:t xml:space="preserve"> dialógové okno, v ktorom </w:t>
      </w:r>
      <w:r w:rsidR="00093A2D" w:rsidRPr="0046339A">
        <w:t>vyznačíte importovaný certifikát a stlačíte „</w:t>
      </w:r>
      <w:r w:rsidR="00FF78AE" w:rsidRPr="0046339A">
        <w:t>Konvertovať certifikát (RSA AES)“.</w:t>
      </w:r>
    </w:p>
    <w:p w14:paraId="6B66B6B2" w14:textId="3D52FF4B" w:rsidR="00FF78AE" w:rsidRPr="0046339A" w:rsidRDefault="00FF78AE" w:rsidP="00BB30A9">
      <w:pPr>
        <w:pStyle w:val="ListParagraph"/>
        <w:ind w:left="0"/>
        <w:jc w:val="center"/>
      </w:pPr>
      <w:r w:rsidRPr="0046339A">
        <w:rPr>
          <w:noProof/>
        </w:rPr>
        <w:drawing>
          <wp:inline distT="0" distB="0" distL="0" distR="0" wp14:anchorId="3418B717" wp14:editId="6AB4530D">
            <wp:extent cx="5981065" cy="4559258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8007" cy="4572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B9438" w14:textId="77777777" w:rsidR="00ED401B" w:rsidRDefault="00BA3CB6" w:rsidP="00955540">
      <w:pPr>
        <w:pStyle w:val="ListParagraph"/>
        <w:numPr>
          <w:ilvl w:val="0"/>
          <w:numId w:val="25"/>
        </w:numPr>
      </w:pPr>
      <w:r w:rsidRPr="004E7B88">
        <w:t xml:space="preserve">Dialógové okno zatvoríte </w:t>
      </w:r>
      <w:r w:rsidR="00770656" w:rsidRPr="004E7B88">
        <w:t>obvyklým</w:t>
      </w:r>
      <w:r w:rsidR="002E16E1" w:rsidRPr="004E7B88">
        <w:t xml:space="preserve"> spôsobom. Certifikát je </w:t>
      </w:r>
      <w:r w:rsidR="002E16E1" w:rsidRPr="00BB30A9">
        <w:t>pripravený na použitie v</w:t>
      </w:r>
      <w:r w:rsidR="00ED401B" w:rsidRPr="00BB30A9">
        <w:t> </w:t>
      </w:r>
      <w:r w:rsidR="002E16E1" w:rsidRPr="00BB30A9">
        <w:t>ŠZP</w:t>
      </w:r>
      <w:r w:rsidR="00ED401B" w:rsidRPr="00BB30A9">
        <w:t>.</w:t>
      </w:r>
    </w:p>
    <w:bookmarkEnd w:id="67"/>
    <w:p w14:paraId="2D56A32A" w14:textId="77777777" w:rsidR="00ED401B" w:rsidRDefault="00ED401B">
      <w:r>
        <w:br w:type="page"/>
      </w:r>
    </w:p>
    <w:p w14:paraId="539EEE16" w14:textId="30BE212A" w:rsidR="00666A7D" w:rsidRPr="0046339A" w:rsidRDefault="296643DE" w:rsidP="00666A7D">
      <w:pPr>
        <w:pStyle w:val="Heading1"/>
      </w:pPr>
      <w:bookmarkStart w:id="68" w:name="_Toc95690466"/>
      <w:bookmarkStart w:id="69" w:name="_Toc152617405"/>
      <w:r>
        <w:lastRenderedPageBreak/>
        <w:t>Známe chyby a ich riešenie</w:t>
      </w:r>
      <w:bookmarkEnd w:id="68"/>
      <w:bookmarkEnd w:id="69"/>
    </w:p>
    <w:p w14:paraId="1320AC05" w14:textId="77777777" w:rsidR="00666A7D" w:rsidRPr="0046339A" w:rsidRDefault="00666A7D" w:rsidP="00666A7D">
      <w:r w:rsidRPr="0046339A">
        <w:t>Nasledujúca kapitola popisuje možné chybové stavy a ich riešenia.</w:t>
      </w:r>
    </w:p>
    <w:p w14:paraId="78A54910" w14:textId="06FAB718" w:rsidR="00917FF0" w:rsidRPr="0046339A" w:rsidRDefault="00917FF0" w:rsidP="00917FF0">
      <w:pPr>
        <w:pStyle w:val="Heading2"/>
      </w:pPr>
      <w:bookmarkStart w:id="70" w:name="_Toc95690467"/>
      <w:bookmarkStart w:id="71" w:name="_Toc1628297332"/>
      <w:bookmarkStart w:id="72" w:name="_Toc588692637"/>
      <w:bookmarkStart w:id="73" w:name="_Toc268596816"/>
      <w:bookmarkStart w:id="74" w:name="_Toc1824032265"/>
      <w:bookmarkStart w:id="75" w:name="_Toc1307654236"/>
      <w:bookmarkStart w:id="76" w:name="_Toc297804707"/>
      <w:bookmarkStart w:id="77" w:name="_Toc96535529"/>
      <w:bookmarkStart w:id="78" w:name="_Toc113619820"/>
      <w:bookmarkStart w:id="79" w:name="_Toc113620008"/>
      <w:bookmarkStart w:id="80" w:name="_Toc113632127"/>
      <w:bookmarkStart w:id="81" w:name="_Toc152617406"/>
      <w:r>
        <w:t>Zadané heslo neodpovedá nastavenej politike hesiel</w:t>
      </w:r>
      <w:bookmarkStart w:id="82" w:name="_Toc95690468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</w:p>
    <w:p w14:paraId="77F0D86E" w14:textId="77777777" w:rsidR="00917FF0" w:rsidRPr="0046339A" w:rsidRDefault="00917FF0" w:rsidP="00917FF0">
      <w:pPr>
        <w:jc w:val="both"/>
      </w:pPr>
      <w:r w:rsidRPr="0046339A">
        <w:rPr>
          <w:b/>
          <w:bCs/>
        </w:rPr>
        <w:t>Chyba:</w:t>
      </w:r>
      <w:r w:rsidRPr="0046339A">
        <w:t xml:space="preserve"> Zadané heslo neodpovedá nastavenej politike hesiel</w:t>
      </w:r>
    </w:p>
    <w:p w14:paraId="6DABEA45" w14:textId="77777777" w:rsidR="00917FF0" w:rsidRDefault="00917FF0" w:rsidP="00917FF0">
      <w:pPr>
        <w:jc w:val="both"/>
      </w:pPr>
      <w:r w:rsidRPr="0046339A">
        <w:rPr>
          <w:b/>
          <w:bCs/>
        </w:rPr>
        <w:t>Riešenie:</w:t>
      </w:r>
      <w:r w:rsidRPr="0046339A">
        <w:t xml:space="preserve"> Opätovne zadajte heslo, zodpovedajúce požadovanej politike hesiel</w:t>
      </w:r>
    </w:p>
    <w:p w14:paraId="77475213" w14:textId="77777777" w:rsidR="00917FF0" w:rsidRDefault="00917FF0" w:rsidP="00980A22">
      <w:pPr>
        <w:jc w:val="center"/>
      </w:pPr>
      <w:r w:rsidRPr="00860D6A">
        <w:rPr>
          <w:noProof/>
        </w:rPr>
        <w:drawing>
          <wp:inline distT="0" distB="0" distL="0" distR="0" wp14:anchorId="42D7BF7E" wp14:editId="69DA183E">
            <wp:extent cx="6475730" cy="2225615"/>
            <wp:effectExtent l="0" t="0" r="127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487278" cy="2229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3C265" w14:textId="77777777" w:rsidR="007E1B45" w:rsidRDefault="007E1B45" w:rsidP="00980A22">
      <w:pPr>
        <w:jc w:val="center"/>
      </w:pPr>
    </w:p>
    <w:p w14:paraId="06248A3B" w14:textId="77777777" w:rsidR="00917FF0" w:rsidRDefault="00917FF0" w:rsidP="00917FF0">
      <w:pPr>
        <w:jc w:val="both"/>
      </w:pPr>
      <w:r>
        <w:t xml:space="preserve">Po </w:t>
      </w:r>
      <w:proofErr w:type="spellStart"/>
      <w:r>
        <w:t>zobrazeni</w:t>
      </w:r>
      <w:proofErr w:type="spellEnd"/>
      <w:r>
        <w:t xml:space="preserve"> hlášky kliknete vpravo v stĺpci “Výsledok propagácie“ a zobrazí sa dôvod chyby.</w:t>
      </w:r>
    </w:p>
    <w:p w14:paraId="664B93E7" w14:textId="77777777" w:rsidR="00917FF0" w:rsidRDefault="00917FF0" w:rsidP="00980A22">
      <w:pPr>
        <w:jc w:val="center"/>
      </w:pPr>
      <w:r w:rsidRPr="00860D6A">
        <w:rPr>
          <w:noProof/>
        </w:rPr>
        <w:drawing>
          <wp:inline distT="0" distB="0" distL="0" distR="0" wp14:anchorId="7C75F42F" wp14:editId="5425A529">
            <wp:extent cx="6475730" cy="1966823"/>
            <wp:effectExtent l="0" t="0" r="127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482428" cy="1968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3C134" w14:textId="77777777" w:rsidR="000D2160" w:rsidRPr="0046339A" w:rsidRDefault="000D2160">
      <w:pPr>
        <w:rPr>
          <w:rFonts w:eastAsia="Calibri" w:cs="Calibri"/>
          <w:b/>
          <w:bCs/>
          <w:color w:val="1F4E79"/>
          <w:szCs w:val="22"/>
          <w:u w:color="1F4E79"/>
        </w:rPr>
      </w:pPr>
      <w:r w:rsidRPr="0046339A">
        <w:br w:type="page"/>
      </w:r>
    </w:p>
    <w:p w14:paraId="1B0B18FD" w14:textId="43869BFB" w:rsidR="00666A7D" w:rsidRPr="0046339A" w:rsidRDefault="296643DE" w:rsidP="00536AFF">
      <w:pPr>
        <w:pStyle w:val="Heading2"/>
      </w:pPr>
      <w:bookmarkStart w:id="83" w:name="_Toc152617407"/>
      <w:r>
        <w:lastRenderedPageBreak/>
        <w:t>Nedostato</w:t>
      </w:r>
      <w:r>
        <w:rPr>
          <w:rFonts w:ascii="Calibri" w:hAnsi="Calibri" w:cs="Calibri"/>
        </w:rPr>
        <w:t>č</w:t>
      </w:r>
      <w:r>
        <w:t>n</w:t>
      </w:r>
      <w:r>
        <w:rPr>
          <w:rFonts w:ascii="Helvetica" w:hAnsi="Helvetica" w:cs="Helvetica"/>
        </w:rPr>
        <w:t>é</w:t>
      </w:r>
      <w:r>
        <w:t xml:space="preserve"> </w:t>
      </w:r>
      <w:r w:rsidRPr="00536AFF">
        <w:t>oprávnenie</w:t>
      </w:r>
      <w:r>
        <w:t xml:space="preserve"> na vykonanie operácie</w:t>
      </w:r>
      <w:bookmarkEnd w:id="82"/>
      <w:bookmarkEnd w:id="83"/>
    </w:p>
    <w:p w14:paraId="13CA7169" w14:textId="77777777" w:rsidR="00666A7D" w:rsidRPr="0046339A" w:rsidRDefault="00666A7D" w:rsidP="00666A7D">
      <w:pPr>
        <w:jc w:val="both"/>
        <w:rPr>
          <w:b/>
          <w:bCs/>
        </w:rPr>
      </w:pPr>
      <w:r w:rsidRPr="0046339A">
        <w:rPr>
          <w:b/>
          <w:bCs/>
        </w:rPr>
        <w:t>Chyba:</w:t>
      </w:r>
      <w:r w:rsidRPr="0046339A">
        <w:t xml:space="preserve"> Nedostatočné oprávnenie na vykonanie operácie</w:t>
      </w:r>
    </w:p>
    <w:p w14:paraId="586D9845" w14:textId="667947C9" w:rsidR="00666A7D" w:rsidRDefault="00666A7D" w:rsidP="00666A7D">
      <w:pPr>
        <w:jc w:val="both"/>
      </w:pPr>
      <w:r w:rsidRPr="0046339A">
        <w:rPr>
          <w:b/>
          <w:bCs/>
        </w:rPr>
        <w:t>Riešenie</w:t>
      </w:r>
      <w:r w:rsidRPr="001B711C">
        <w:rPr>
          <w:b/>
          <w:bCs/>
        </w:rPr>
        <w:t xml:space="preserve">: </w:t>
      </w:r>
      <w:r w:rsidRPr="001B711C">
        <w:t>Práva v aplikácii sú obmedzené iba na vybrané prípady</w:t>
      </w:r>
      <w:r w:rsidR="00A06141" w:rsidRPr="001B711C">
        <w:t>,</w:t>
      </w:r>
      <w:r w:rsidRPr="001B711C">
        <w:t xml:space="preserve"> ktoré môžete ako správca </w:t>
      </w:r>
      <w:r w:rsidR="00DD4625">
        <w:t>subjektu</w:t>
      </w:r>
      <w:r w:rsidRPr="001B711C">
        <w:t xml:space="preserve"> vykonávať. Na operáciu</w:t>
      </w:r>
      <w:r w:rsidR="00A06141" w:rsidRPr="001B711C">
        <w:t>,</w:t>
      </w:r>
      <w:r w:rsidRPr="001B711C">
        <w:t xml:space="preserve"> ktorú ste sa pokúšal</w:t>
      </w:r>
      <w:r w:rsidR="00257DAC" w:rsidRPr="001B711C">
        <w:t>i</w:t>
      </w:r>
      <w:r w:rsidRPr="001B711C">
        <w:t xml:space="preserve"> vykonať</w:t>
      </w:r>
      <w:r w:rsidR="00A06141" w:rsidRPr="001B711C">
        <w:t>,</w:t>
      </w:r>
      <w:r w:rsidRPr="001B711C">
        <w:t xml:space="preserve"> nemáte dostatočné oprávnenie.</w:t>
      </w:r>
    </w:p>
    <w:p w14:paraId="55C3E0A1" w14:textId="77777777" w:rsidR="002A5D32" w:rsidRPr="0046339A" w:rsidRDefault="002A5D32" w:rsidP="00666A7D">
      <w:pPr>
        <w:jc w:val="both"/>
        <w:rPr>
          <w:b/>
          <w:bCs/>
        </w:rPr>
      </w:pPr>
    </w:p>
    <w:p w14:paraId="7F7761B5" w14:textId="2E6FFC13" w:rsidR="00666A7D" w:rsidRDefault="00676F1B" w:rsidP="00666A7D">
      <w:pPr>
        <w:jc w:val="center"/>
      </w:pPr>
      <w:r w:rsidRPr="00DD560A">
        <w:rPr>
          <w:noProof/>
        </w:rPr>
        <w:drawing>
          <wp:inline distT="0" distB="0" distL="0" distR="0" wp14:anchorId="0E7BBE62" wp14:editId="70EA4504">
            <wp:extent cx="6475730" cy="755650"/>
            <wp:effectExtent l="0" t="0" r="127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61ED3" w14:textId="77777777" w:rsidR="002A5D32" w:rsidRPr="0046339A" w:rsidRDefault="002A5D32" w:rsidP="00666A7D">
      <w:pPr>
        <w:jc w:val="center"/>
      </w:pPr>
    </w:p>
    <w:p w14:paraId="05B97DAE" w14:textId="4D91C804" w:rsidR="00666A7D" w:rsidRPr="0046339A" w:rsidRDefault="296643DE" w:rsidP="00536AFF">
      <w:pPr>
        <w:pStyle w:val="Heading2"/>
      </w:pPr>
      <w:bookmarkStart w:id="84" w:name="_Toc95690469"/>
      <w:bookmarkStart w:id="85" w:name="_Toc152617408"/>
      <w:r>
        <w:t>Nedostato</w:t>
      </w:r>
      <w:r>
        <w:rPr>
          <w:rFonts w:ascii="Calibri" w:hAnsi="Calibri" w:cs="Calibri"/>
        </w:rPr>
        <w:t>č</w:t>
      </w:r>
      <w:r>
        <w:t>n</w:t>
      </w:r>
      <w:r>
        <w:rPr>
          <w:rFonts w:ascii="Helvetica" w:hAnsi="Helvetica" w:cs="Helvetica"/>
        </w:rPr>
        <w:t>é</w:t>
      </w:r>
      <w:r>
        <w:t xml:space="preserve"> </w:t>
      </w:r>
      <w:r w:rsidRPr="00536AFF">
        <w:t>oprávnenie</w:t>
      </w:r>
      <w:bookmarkEnd w:id="84"/>
      <w:bookmarkEnd w:id="85"/>
      <w:r>
        <w:t xml:space="preserve"> </w:t>
      </w:r>
    </w:p>
    <w:p w14:paraId="38173468" w14:textId="44D8BDC4" w:rsidR="00666A7D" w:rsidRPr="008878A5" w:rsidRDefault="00666A7D" w:rsidP="00666A7D">
      <w:pPr>
        <w:rPr>
          <w:b/>
          <w:bCs/>
          <w:lang w:val="en-US"/>
        </w:rPr>
      </w:pPr>
      <w:r w:rsidRPr="0046339A">
        <w:rPr>
          <w:b/>
          <w:bCs/>
        </w:rPr>
        <w:t xml:space="preserve">Chyba: </w:t>
      </w:r>
      <w:r w:rsidR="00257DAC">
        <w:t>P</w:t>
      </w:r>
      <w:r w:rsidRPr="0046339A">
        <w:t xml:space="preserve">ri kliknutí na položku v menu dostanem </w:t>
      </w:r>
      <w:r w:rsidRPr="0046339A">
        <w:rPr>
          <w:i/>
          <w:iCs/>
        </w:rPr>
        <w:t>chybu 403</w:t>
      </w:r>
    </w:p>
    <w:p w14:paraId="6D425C76" w14:textId="24D03CC3" w:rsidR="00666A7D" w:rsidRDefault="00666A7D" w:rsidP="00666A7D">
      <w:r w:rsidRPr="0046339A">
        <w:rPr>
          <w:b/>
          <w:bCs/>
        </w:rPr>
        <w:t>Riešenie:</w:t>
      </w:r>
      <w:r w:rsidRPr="0046339A">
        <w:t xml:space="preserve"> Nemáte dostatočné oprávnenie na vykonanie požadovanej operácie, alebo táto funkcionalita nie je dostupná pre správcu </w:t>
      </w:r>
      <w:r w:rsidR="00DD4625">
        <w:t>subjektu</w:t>
      </w:r>
      <w:r w:rsidRPr="0046339A">
        <w:t>.</w:t>
      </w:r>
    </w:p>
    <w:p w14:paraId="63B7C700" w14:textId="77777777" w:rsidR="002A5D32" w:rsidRPr="0046339A" w:rsidRDefault="002A5D32" w:rsidP="00666A7D"/>
    <w:p w14:paraId="25E1FD2D" w14:textId="6C41AD2F" w:rsidR="00666A7D" w:rsidRPr="0046339A" w:rsidRDefault="00676F1B" w:rsidP="000D2160">
      <w:pPr>
        <w:jc w:val="center"/>
      </w:pPr>
      <w:r w:rsidRPr="00DD560A">
        <w:rPr>
          <w:noProof/>
        </w:rPr>
        <w:drawing>
          <wp:inline distT="0" distB="0" distL="0" distR="0" wp14:anchorId="04D3EDA2" wp14:editId="2091B6D1">
            <wp:extent cx="6475730" cy="1327867"/>
            <wp:effectExtent l="0" t="0" r="1270" b="571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504363" cy="1333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986F5" w14:textId="77777777" w:rsidR="000D2160" w:rsidRPr="0046339A" w:rsidRDefault="000D2160">
      <w:pPr>
        <w:rPr>
          <w:rFonts w:eastAsia="Calibri" w:cs="Calibri"/>
          <w:b/>
          <w:bCs/>
          <w:color w:val="1F4E79"/>
          <w:szCs w:val="22"/>
          <w:u w:color="1F4E79"/>
        </w:rPr>
      </w:pPr>
      <w:bookmarkStart w:id="86" w:name="_Toc95690470"/>
      <w:r w:rsidRPr="0046339A">
        <w:br w:type="page"/>
      </w:r>
    </w:p>
    <w:p w14:paraId="69BA66CF" w14:textId="1DFEABFB" w:rsidR="00666A7D" w:rsidRPr="0046339A" w:rsidRDefault="296643DE" w:rsidP="00666A7D">
      <w:pPr>
        <w:pStyle w:val="Heading2"/>
      </w:pPr>
      <w:bookmarkStart w:id="87" w:name="_Toc152617409"/>
      <w:r>
        <w:lastRenderedPageBreak/>
        <w:t>Zobrazenie skrytých atribútov</w:t>
      </w:r>
      <w:bookmarkEnd w:id="86"/>
      <w:bookmarkEnd w:id="87"/>
    </w:p>
    <w:p w14:paraId="2F070DA2" w14:textId="77777777" w:rsidR="00666A7D" w:rsidRPr="0046339A" w:rsidRDefault="00666A7D" w:rsidP="00666A7D">
      <w:pPr>
        <w:jc w:val="both"/>
        <w:rPr>
          <w:b/>
          <w:bCs/>
        </w:rPr>
      </w:pPr>
      <w:r w:rsidRPr="0046339A">
        <w:rPr>
          <w:b/>
          <w:bCs/>
        </w:rPr>
        <w:t>Chyba:</w:t>
      </w:r>
      <w:r w:rsidRPr="0046339A">
        <w:t xml:space="preserve"> Po prihlásení nevidím na používateľovi všetky atribúty</w:t>
      </w:r>
    </w:p>
    <w:p w14:paraId="3CA2D20C" w14:textId="78465AD9" w:rsidR="00666A7D" w:rsidRPr="0046339A" w:rsidRDefault="00666A7D" w:rsidP="00666A7D">
      <w:pPr>
        <w:jc w:val="both"/>
      </w:pPr>
      <w:r w:rsidRPr="0046339A">
        <w:rPr>
          <w:b/>
          <w:bCs/>
        </w:rPr>
        <w:t xml:space="preserve">Riešenie: </w:t>
      </w:r>
      <w:r w:rsidRPr="001B711C">
        <w:t xml:space="preserve">Systém pri </w:t>
      </w:r>
      <w:r w:rsidR="00257DAC" w:rsidRPr="001B711C">
        <w:t xml:space="preserve">editácii </w:t>
      </w:r>
      <w:r w:rsidRPr="001B711C">
        <w:t xml:space="preserve">profilu </w:t>
      </w:r>
      <w:r w:rsidR="00264848">
        <w:t>používateľa</w:t>
      </w:r>
      <w:r w:rsidRPr="001B711C">
        <w:t xml:space="preserve"> zobrazuje iba atribúty</w:t>
      </w:r>
      <w:r w:rsidR="00A06141" w:rsidRPr="001B711C">
        <w:t>,</w:t>
      </w:r>
      <w:r w:rsidRPr="001B711C">
        <w:t xml:space="preserve"> ktoré majú vyplnenú hodnotu. V</w:t>
      </w:r>
      <w:r w:rsidR="00A06141" w:rsidRPr="001B711C">
        <w:t> </w:t>
      </w:r>
      <w:r w:rsidRPr="001B711C">
        <w:t>prípade</w:t>
      </w:r>
      <w:r w:rsidR="00A06141" w:rsidRPr="001B711C">
        <w:t>,</w:t>
      </w:r>
      <w:r w:rsidRPr="001B711C">
        <w:t xml:space="preserve"> </w:t>
      </w:r>
      <w:r w:rsidR="00257DAC" w:rsidRPr="001B711C">
        <w:t xml:space="preserve">ak </w:t>
      </w:r>
      <w:r w:rsidRPr="001B711C">
        <w:t>atribút hodnotu neobsahuje (atribút nebol zadaný pri založení)</w:t>
      </w:r>
      <w:r w:rsidR="00A06141" w:rsidRPr="001B711C">
        <w:t>,</w:t>
      </w:r>
      <w:r w:rsidRPr="001B711C">
        <w:t xml:space="preserve"> systém tento atribút na formulári nezobrazí. Pre zobrazenie prázdnych atribútov kliknite na </w:t>
      </w:r>
      <w:r w:rsidRPr="001B711C">
        <w:rPr>
          <w:rFonts w:ascii="Source Sans Pro" w:hAnsi="Source Sans Pro"/>
          <w:color w:val="3C8DBC"/>
          <w:sz w:val="18"/>
          <w:szCs w:val="18"/>
          <w:shd w:val="clear" w:color="auto" w:fill="FFFFFF"/>
        </w:rPr>
        <w:t xml:space="preserve">Zobraziť prázdne polia </w:t>
      </w:r>
      <w:r w:rsidRPr="001B711C">
        <w:t>umiestnený pod zoznamom atribútov.</w:t>
      </w:r>
    </w:p>
    <w:bookmarkEnd w:id="0"/>
    <w:p w14:paraId="36779956" w14:textId="49C8DEA4" w:rsidR="00FB3F6C" w:rsidRDefault="0058538E" w:rsidP="000D2160">
      <w:pPr>
        <w:jc w:val="center"/>
      </w:pPr>
      <w:r>
        <w:rPr>
          <w:noProof/>
        </w:rPr>
        <w:drawing>
          <wp:inline distT="0" distB="0" distL="0" distR="0" wp14:anchorId="358B513C" wp14:editId="1EAA9A98">
            <wp:extent cx="6115507" cy="5283907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669" cy="530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66899" w14:textId="2B285716" w:rsidR="002171CC" w:rsidRDefault="002171CC">
      <w:r>
        <w:br w:type="page"/>
      </w:r>
    </w:p>
    <w:p w14:paraId="6ADBB9CD" w14:textId="5D5E9A31" w:rsidR="004B6FFE" w:rsidRDefault="4B111519" w:rsidP="004B6FFE">
      <w:pPr>
        <w:pStyle w:val="Heading2"/>
        <w:spacing w:line="256" w:lineRule="auto"/>
      </w:pPr>
      <w:bookmarkStart w:id="88" w:name="_Toc71828376"/>
      <w:bookmarkStart w:id="89" w:name="_Toc575256893"/>
      <w:bookmarkStart w:id="90" w:name="_Toc2081765205"/>
      <w:bookmarkStart w:id="91" w:name="_Toc1409008612"/>
      <w:bookmarkStart w:id="92" w:name="_Toc54819733"/>
      <w:bookmarkStart w:id="93" w:name="_Toc246196332"/>
      <w:bookmarkStart w:id="94" w:name="_Toc115005296"/>
      <w:bookmarkStart w:id="95" w:name="_Toc108771553"/>
      <w:bookmarkStart w:id="96" w:name="_Toc152617410"/>
      <w:r>
        <w:lastRenderedPageBreak/>
        <w:t>Nesprávny formát vloženého CSR súboru</w:t>
      </w:r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</w:p>
    <w:p w14:paraId="0A73CE95" w14:textId="77777777" w:rsidR="004B6FFE" w:rsidRDefault="004B6FFE" w:rsidP="004B6FFE">
      <w:pPr>
        <w:jc w:val="both"/>
        <w:rPr>
          <w:b/>
          <w:bCs/>
          <w:color w:val="000000" w:themeColor="text1"/>
        </w:rPr>
      </w:pPr>
      <w:r>
        <w:rPr>
          <w:b/>
          <w:bCs/>
        </w:rPr>
        <w:t>Chyba:</w:t>
      </w:r>
      <w:r>
        <w:t xml:space="preserve"> Pri vložení CSR na podpísanie certifikátu systém vyhlási chybu: </w:t>
      </w:r>
      <w:r>
        <w:rPr>
          <w:rFonts w:eastAsia="Calibri" w:cs="Calibri"/>
          <w:b/>
          <w:bCs/>
          <w:szCs w:val="22"/>
        </w:rPr>
        <w:t>Nesprávny formát vloženého súboru.</w:t>
      </w:r>
    </w:p>
    <w:p w14:paraId="17C8ED31" w14:textId="1C5A33C1" w:rsidR="004B6FFE" w:rsidRDefault="004B6FFE" w:rsidP="004B6FFE">
      <w:pPr>
        <w:jc w:val="both"/>
      </w:pPr>
      <w:r>
        <w:rPr>
          <w:b/>
          <w:bCs/>
        </w:rPr>
        <w:t xml:space="preserve">Riešenie: </w:t>
      </w:r>
      <w:r>
        <w:t>Pri vložení súboru systém</w:t>
      </w:r>
      <w:r w:rsidR="002171CC">
        <w:t xml:space="preserve"> validuje</w:t>
      </w:r>
      <w:r>
        <w:t xml:space="preserve"> samotný súbor, či sa jedná o CSR (súbor s požiadavkou na vygenerovanie a podpísanie certifikátu). Ak ste vložili iný typ súboru ako je predpísané, systém takýto súbor neakceptuje a vyhlási chybu. Overte prosím správnosť vloženého súboru a do systému vložte taký</w:t>
      </w:r>
      <w:r w:rsidR="00D536EE" w:rsidRPr="002171CC">
        <w:t>,</w:t>
      </w:r>
      <w:r>
        <w:t xml:space="preserve"> ktorý ste vygenerovali na základe postupu v tejto príručke. </w:t>
      </w:r>
    </w:p>
    <w:p w14:paraId="4B80240B" w14:textId="77777777" w:rsidR="002A5D32" w:rsidRDefault="002A5D32" w:rsidP="004B6FFE">
      <w:pPr>
        <w:jc w:val="both"/>
      </w:pPr>
    </w:p>
    <w:p w14:paraId="12403A15" w14:textId="6D8AAED2" w:rsidR="004B6FFE" w:rsidRDefault="00676F1B" w:rsidP="004B6FFE">
      <w:pPr>
        <w:jc w:val="center"/>
        <w:rPr>
          <w:color w:val="000000" w:themeColor="text1"/>
        </w:rPr>
      </w:pPr>
      <w:r w:rsidRPr="00DD560A">
        <w:rPr>
          <w:noProof/>
          <w:color w:val="000000" w:themeColor="text1"/>
        </w:rPr>
        <w:drawing>
          <wp:inline distT="0" distB="0" distL="0" distR="0" wp14:anchorId="7C61B083" wp14:editId="446C0AE5">
            <wp:extent cx="6475730" cy="1009816"/>
            <wp:effectExtent l="0" t="0" r="127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511250" cy="101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2B7E3" w14:textId="77777777" w:rsidR="002171CC" w:rsidRDefault="002171CC" w:rsidP="004B6FFE">
      <w:pPr>
        <w:jc w:val="center"/>
        <w:rPr>
          <w:color w:val="000000" w:themeColor="text1"/>
        </w:rPr>
      </w:pPr>
    </w:p>
    <w:p w14:paraId="450103D5" w14:textId="3AD0AB7D" w:rsidR="004B6FFE" w:rsidRDefault="4B111519" w:rsidP="004B6FFE">
      <w:pPr>
        <w:pStyle w:val="Heading2"/>
        <w:spacing w:line="256" w:lineRule="auto"/>
      </w:pPr>
      <w:bookmarkStart w:id="97" w:name="_Toc1818882579"/>
      <w:bookmarkStart w:id="98" w:name="_Toc13212557"/>
      <w:bookmarkStart w:id="99" w:name="_Toc815571267"/>
      <w:bookmarkStart w:id="100" w:name="_Toc27956083"/>
      <w:bookmarkStart w:id="101" w:name="_Toc658983504"/>
      <w:bookmarkStart w:id="102" w:name="_Toc1895991732"/>
      <w:bookmarkStart w:id="103" w:name="_Toc445738579"/>
      <w:bookmarkStart w:id="104" w:name="_Toc108771554"/>
      <w:bookmarkStart w:id="105" w:name="_Toc152617411"/>
      <w:r>
        <w:t>Nesprávny formát vloženého x509Certfikátu</w:t>
      </w:r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</w:p>
    <w:p w14:paraId="52FCD1CD" w14:textId="77777777" w:rsidR="004B6FFE" w:rsidRDefault="004B6FFE" w:rsidP="004B6FFE">
      <w:pPr>
        <w:jc w:val="both"/>
        <w:rPr>
          <w:b/>
          <w:bCs/>
          <w:color w:val="000000" w:themeColor="text1"/>
        </w:rPr>
      </w:pPr>
      <w:r>
        <w:rPr>
          <w:b/>
          <w:bCs/>
        </w:rPr>
        <w:t>Chyba:</w:t>
      </w:r>
      <w:r>
        <w:t xml:space="preserve"> Pri vložení x509Certifikátu systém vyhlási chybu: </w:t>
      </w:r>
      <w:r>
        <w:rPr>
          <w:rFonts w:eastAsia="Calibri" w:cs="Calibri"/>
          <w:b/>
          <w:bCs/>
          <w:szCs w:val="22"/>
        </w:rPr>
        <w:t>Nesprávny formát vloženého súboru.</w:t>
      </w:r>
    </w:p>
    <w:p w14:paraId="480993FE" w14:textId="0DF384EE" w:rsidR="004B6FFE" w:rsidRDefault="004B6FFE" w:rsidP="004B6FFE">
      <w:pPr>
        <w:jc w:val="both"/>
      </w:pPr>
      <w:r>
        <w:rPr>
          <w:b/>
          <w:bCs/>
        </w:rPr>
        <w:t xml:space="preserve">Riešenie: </w:t>
      </w:r>
      <w:r>
        <w:t xml:space="preserve">Pri vložení súboru systém </w:t>
      </w:r>
      <w:r w:rsidR="002171CC">
        <w:t>validuje</w:t>
      </w:r>
      <w:r>
        <w:t xml:space="preserve"> samotný súbor, či sa jedná o certifikát vydaný a podpísaný IAM NBS certifikačnou autoritou. Ak ste vložili iný typ súboru ako je predpísané, systém takýto súbor neakceptuje a vyhlási chybu. Overte prosím správnosť vloženého súboru a do systému vložte taký</w:t>
      </w:r>
      <w:r w:rsidR="00D536EE" w:rsidRPr="002171CC">
        <w:t>,</w:t>
      </w:r>
      <w:r>
        <w:t xml:space="preserve"> ktorý ste vygenerovali na základe postupu v tejto príručke. </w:t>
      </w:r>
    </w:p>
    <w:p w14:paraId="523F4426" w14:textId="77777777" w:rsidR="002A5D32" w:rsidRDefault="002A5D32" w:rsidP="004B6FFE">
      <w:pPr>
        <w:jc w:val="both"/>
      </w:pPr>
    </w:p>
    <w:p w14:paraId="0436F9CC" w14:textId="77777777" w:rsidR="008F2AB0" w:rsidRDefault="00676F1B" w:rsidP="002171CC">
      <w:pPr>
        <w:jc w:val="center"/>
      </w:pPr>
      <w:r w:rsidRPr="00DD560A">
        <w:rPr>
          <w:noProof/>
          <w:color w:val="000000" w:themeColor="text1"/>
        </w:rPr>
        <w:drawing>
          <wp:inline distT="0" distB="0" distL="0" distR="0" wp14:anchorId="7272A2CA" wp14:editId="002C893E">
            <wp:extent cx="6475730" cy="834886"/>
            <wp:effectExtent l="0" t="0" r="1270" b="381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495707" cy="837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1BC82" w14:textId="08C838C8" w:rsidR="004B6FFE" w:rsidRDefault="004B6FFE" w:rsidP="008F2AB0">
      <w:pPr>
        <w:rPr>
          <w:rFonts w:eastAsia="Calibri" w:cs="Calibri"/>
          <w:b/>
          <w:bCs/>
          <w:color w:val="1F4E79"/>
          <w:szCs w:val="22"/>
        </w:rPr>
      </w:pPr>
      <w:r>
        <w:br w:type="page"/>
      </w:r>
      <w:bookmarkStart w:id="106" w:name="_Toc565398165"/>
      <w:bookmarkStart w:id="107" w:name="_Toc130158234"/>
      <w:bookmarkStart w:id="108" w:name="_Toc2114045710"/>
      <w:bookmarkStart w:id="109" w:name="_Toc622796246"/>
      <w:bookmarkStart w:id="110" w:name="_Toc1220452772"/>
      <w:bookmarkStart w:id="111" w:name="_Toc1619957994"/>
      <w:bookmarkStart w:id="112" w:name="_Toc835751290"/>
    </w:p>
    <w:p w14:paraId="6709B020" w14:textId="5DFBA066" w:rsidR="004B6FFE" w:rsidRDefault="4B111519" w:rsidP="004B6FFE">
      <w:pPr>
        <w:pStyle w:val="Heading2"/>
        <w:spacing w:line="256" w:lineRule="auto"/>
      </w:pPr>
      <w:bookmarkStart w:id="113" w:name="_Toc108771555"/>
      <w:bookmarkStart w:id="114" w:name="_Toc152617412"/>
      <w:r>
        <w:lastRenderedPageBreak/>
        <w:t>Vložený súbor neprislúcha danej identite (vloženie CSR)</w:t>
      </w:r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</w:p>
    <w:p w14:paraId="79B6A0DA" w14:textId="77777777" w:rsidR="004B6FFE" w:rsidRDefault="004B6FFE" w:rsidP="004B6FFE">
      <w:pPr>
        <w:jc w:val="both"/>
        <w:rPr>
          <w:b/>
          <w:bCs/>
          <w:color w:val="000000" w:themeColor="text1"/>
        </w:rPr>
      </w:pPr>
      <w:r>
        <w:rPr>
          <w:b/>
          <w:bCs/>
        </w:rPr>
        <w:t>Chyba:</w:t>
      </w:r>
      <w:r>
        <w:t xml:space="preserve"> Pri vložení CSR na podpísanie certifikátu systém vyhlási chybu: </w:t>
      </w:r>
      <w:r>
        <w:rPr>
          <w:b/>
          <w:bCs/>
        </w:rPr>
        <w:t>Vložený súbor neprislúcha danej identite</w:t>
      </w:r>
      <w:r>
        <w:rPr>
          <w:rFonts w:eastAsia="Calibri" w:cs="Calibri"/>
          <w:b/>
          <w:bCs/>
          <w:szCs w:val="22"/>
        </w:rPr>
        <w:t>.</w:t>
      </w:r>
    </w:p>
    <w:p w14:paraId="6E45B43E" w14:textId="60264DA7" w:rsidR="004B6FFE" w:rsidRDefault="004B6FFE" w:rsidP="004B6FFE">
      <w:pPr>
        <w:jc w:val="both"/>
      </w:pPr>
      <w:r w:rsidRPr="002171CC">
        <w:rPr>
          <w:b/>
          <w:bCs/>
        </w:rPr>
        <w:t xml:space="preserve">Riešenie: </w:t>
      </w:r>
      <w:r w:rsidRPr="002171CC">
        <w:t xml:space="preserve">Pri vložení súboru systém </w:t>
      </w:r>
      <w:r w:rsidR="002171CC" w:rsidRPr="002171CC">
        <w:t>validuje</w:t>
      </w:r>
      <w:r w:rsidRPr="002171CC">
        <w:t xml:space="preserve"> samotný súbor, či sa jedná o CSR (súbor s požiadavkou na vygenerovanie a podpísanie certifikátu) a</w:t>
      </w:r>
      <w:r w:rsidR="00D536EE" w:rsidRPr="002171CC">
        <w:t> </w:t>
      </w:r>
      <w:r w:rsidRPr="002171CC">
        <w:t>tiež</w:t>
      </w:r>
      <w:r w:rsidR="00D536EE" w:rsidRPr="002171CC">
        <w:t xml:space="preserve">, </w:t>
      </w:r>
      <w:r w:rsidRPr="002171CC">
        <w:t xml:space="preserve"> či samotný súbor je určený pre danú identitu. Ak ste vložili omylom súbor</w:t>
      </w:r>
      <w:r w:rsidR="00D536EE" w:rsidRPr="002171CC">
        <w:t xml:space="preserve">, </w:t>
      </w:r>
      <w:r w:rsidRPr="002171CC">
        <w:t>ktorý nie je určený danej identite, systém takýto súbor neakceptuje a vyhlási chybu. Overte</w:t>
      </w:r>
      <w:r w:rsidR="00257DAC" w:rsidRPr="002171CC">
        <w:t xml:space="preserve"> </w:t>
      </w:r>
      <w:r w:rsidRPr="002171CC">
        <w:t>správnosť vloženého súboru a do systému vložte taký</w:t>
      </w:r>
      <w:r w:rsidR="00D536EE" w:rsidRPr="002171CC">
        <w:t>,</w:t>
      </w:r>
      <w:r w:rsidRPr="002171CC">
        <w:t xml:space="preserve"> ktorý ste vygenerovali pre danú identitu na základe postupu v tejto príručke.</w:t>
      </w:r>
    </w:p>
    <w:p w14:paraId="387DF66E" w14:textId="77777777" w:rsidR="002A5D32" w:rsidRDefault="002A5D32" w:rsidP="004B6FFE">
      <w:pPr>
        <w:jc w:val="both"/>
      </w:pPr>
    </w:p>
    <w:p w14:paraId="0320A1D8" w14:textId="19C6F969" w:rsidR="004B6FFE" w:rsidRDefault="00676F1B" w:rsidP="004B6FFE">
      <w:pPr>
        <w:jc w:val="center"/>
      </w:pPr>
      <w:r w:rsidRPr="00676F1B">
        <w:rPr>
          <w:noProof/>
        </w:rPr>
        <w:drawing>
          <wp:inline distT="0" distB="0" distL="0" distR="0" wp14:anchorId="42093976" wp14:editId="6E9453F4">
            <wp:extent cx="6475730" cy="1049572"/>
            <wp:effectExtent l="0" t="0" r="127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520812" cy="1056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AEC44" w14:textId="77777777" w:rsidR="002A5D32" w:rsidRDefault="002A5D32" w:rsidP="004B6FFE">
      <w:pPr>
        <w:jc w:val="center"/>
      </w:pPr>
    </w:p>
    <w:p w14:paraId="15ED7D90" w14:textId="77777777" w:rsidR="004B6FFE" w:rsidRDefault="4B111519" w:rsidP="0058538E">
      <w:pPr>
        <w:pStyle w:val="Heading2"/>
      </w:pPr>
      <w:bookmarkStart w:id="115" w:name="_Toc321207085"/>
      <w:bookmarkStart w:id="116" w:name="_Toc1793348339"/>
      <w:bookmarkStart w:id="117" w:name="_Toc1642333204"/>
      <w:bookmarkStart w:id="118" w:name="_Toc1950378492"/>
      <w:bookmarkStart w:id="119" w:name="_Toc1906087729"/>
      <w:bookmarkStart w:id="120" w:name="_Toc1813398945"/>
      <w:bookmarkStart w:id="121" w:name="_Toc1469626099"/>
      <w:bookmarkStart w:id="122" w:name="_Toc108771556"/>
      <w:bookmarkStart w:id="123" w:name="_Toc152617413"/>
      <w:r>
        <w:t xml:space="preserve">Vložený súbor neprislúcha danej identite (vloženie x509 </w:t>
      </w:r>
      <w:r w:rsidRPr="0058538E">
        <w:t>verejnej</w:t>
      </w:r>
      <w:r>
        <w:t xml:space="preserve"> </w:t>
      </w:r>
      <w:r>
        <w:rPr>
          <w:rFonts w:ascii="Calibri" w:hAnsi="Calibri" w:cs="Calibri"/>
        </w:rPr>
        <w:t>č</w:t>
      </w:r>
      <w:r>
        <w:t>asti certifikátu)</w:t>
      </w:r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</w:p>
    <w:p w14:paraId="52F6C997" w14:textId="77777777" w:rsidR="004B6FFE" w:rsidRDefault="004B6FFE" w:rsidP="004B6FFE">
      <w:pPr>
        <w:jc w:val="both"/>
        <w:rPr>
          <w:b/>
          <w:bCs/>
          <w:color w:val="000000" w:themeColor="text1"/>
        </w:rPr>
      </w:pPr>
      <w:r>
        <w:rPr>
          <w:b/>
          <w:bCs/>
        </w:rPr>
        <w:t>Chyba:</w:t>
      </w:r>
      <w:r>
        <w:t xml:space="preserve"> Pri vložení x509Certifikátu systém vyhlási chybu: </w:t>
      </w:r>
      <w:r>
        <w:rPr>
          <w:b/>
          <w:bCs/>
        </w:rPr>
        <w:t>Vložený súbor neprislúcha danej identite</w:t>
      </w:r>
      <w:r>
        <w:rPr>
          <w:rFonts w:eastAsia="Calibri" w:cs="Calibri"/>
          <w:b/>
          <w:bCs/>
          <w:szCs w:val="22"/>
        </w:rPr>
        <w:t>.</w:t>
      </w:r>
    </w:p>
    <w:p w14:paraId="60A09340" w14:textId="5363AFFA" w:rsidR="004B6FFE" w:rsidRDefault="004B6FFE" w:rsidP="004B6FFE">
      <w:pPr>
        <w:jc w:val="both"/>
      </w:pPr>
      <w:r>
        <w:rPr>
          <w:b/>
          <w:bCs/>
        </w:rPr>
        <w:t xml:space="preserve">Riešenie: </w:t>
      </w:r>
      <w:r w:rsidRPr="002171CC">
        <w:t xml:space="preserve">Pri vložení súboru systém </w:t>
      </w:r>
      <w:r w:rsidR="002171CC">
        <w:t>validuje</w:t>
      </w:r>
      <w:r w:rsidRPr="002171CC">
        <w:t xml:space="preserve"> samotný súbor, či sa jedná o x509Certifikát a tiež, či samotný certifikát je určený pre danú identitu. Ak ste vložili omylom súbor</w:t>
      </w:r>
      <w:r w:rsidR="00D536EE" w:rsidRPr="002171CC">
        <w:t xml:space="preserve">, </w:t>
      </w:r>
      <w:r w:rsidRPr="002171CC">
        <w:t>ktorý neprislúcha danej identite, systém súbor neakceptuje a vyhlási chybu. Overte prosím správnosť vloženého súboru a do systému vložte taký</w:t>
      </w:r>
      <w:r w:rsidR="00D536EE" w:rsidRPr="002171CC">
        <w:t>,</w:t>
      </w:r>
      <w:r w:rsidRPr="002171CC">
        <w:t xml:space="preserve"> ktorý ste vygenerovali pre danú identitu na základe postupu v tejto príručke.</w:t>
      </w:r>
    </w:p>
    <w:p w14:paraId="3262F7BE" w14:textId="77777777" w:rsidR="002A5D32" w:rsidRDefault="002A5D32" w:rsidP="004B6FFE">
      <w:pPr>
        <w:jc w:val="both"/>
      </w:pPr>
    </w:p>
    <w:p w14:paraId="74E66FD3" w14:textId="774F0F2A" w:rsidR="002171CC" w:rsidRDefault="00676F1B" w:rsidP="000D2160">
      <w:pPr>
        <w:jc w:val="center"/>
        <w:rPr>
          <w:color w:val="000000" w:themeColor="text1"/>
        </w:rPr>
      </w:pPr>
      <w:r w:rsidRPr="00676F1B">
        <w:rPr>
          <w:noProof/>
          <w:color w:val="000000" w:themeColor="text1"/>
        </w:rPr>
        <w:drawing>
          <wp:inline distT="0" distB="0" distL="0" distR="0" wp14:anchorId="2F05B28C" wp14:editId="583A7707">
            <wp:extent cx="6475730" cy="1017767"/>
            <wp:effectExtent l="0" t="0" r="127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525256" cy="102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2539A" w14:textId="1B793A62" w:rsidR="00FB3F6C" w:rsidRPr="004B6FFE" w:rsidRDefault="00FB3F6C" w:rsidP="00AE6CEC">
      <w:pPr>
        <w:rPr>
          <w:color w:val="000000" w:themeColor="text1"/>
        </w:rPr>
      </w:pPr>
    </w:p>
    <w:sectPr w:rsidR="00FB3F6C" w:rsidRPr="004B6FFE" w:rsidSect="0012595F">
      <w:pgSz w:w="11900" w:h="16840"/>
      <w:pgMar w:top="1701" w:right="851" w:bottom="2552" w:left="851" w:header="709" w:footer="209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AB3870" w14:textId="77777777" w:rsidR="00C3498C" w:rsidRDefault="00C3498C">
      <w:r>
        <w:separator/>
      </w:r>
    </w:p>
  </w:endnote>
  <w:endnote w:type="continuationSeparator" w:id="0">
    <w:p w14:paraId="4F3A1272" w14:textId="77777777" w:rsidR="00C3498C" w:rsidRDefault="00C3498C">
      <w:r>
        <w:continuationSeparator/>
      </w:r>
    </w:p>
  </w:endnote>
  <w:endnote w:type="continuationNotice" w:id="1">
    <w:p w14:paraId="681906DF" w14:textId="77777777" w:rsidR="00C3498C" w:rsidRDefault="00C3498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6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bany">
    <w:charset w:val="00"/>
    <w:family w:val="auto"/>
    <w:pitch w:val="variable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Portada Text">
    <w:altName w:val="Calibri"/>
    <w:panose1 w:val="00000000000000000000"/>
    <w:charset w:val="4D"/>
    <w:family w:val="auto"/>
    <w:notTrueType/>
    <w:pitch w:val="variable"/>
    <w:sig w:usb0="A00000AF" w:usb1="5000205B" w:usb2="00000000" w:usb3="00000000" w:csb0="00000093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B51E62" w14:textId="7AA2653D" w:rsidR="00E309BC" w:rsidRDefault="00E309BC" w:rsidP="0034574E">
    <w:pPr>
      <w:pStyle w:val="Footer"/>
      <w:ind w:left="2268" w:right="360"/>
      <w:rPr>
        <w:rFonts w:ascii="Verdana" w:hAnsi="Verdana"/>
        <w:color w:val="0660A7"/>
        <w:sz w:val="14"/>
        <w:szCs w:val="14"/>
        <w:lang w:val="en-US"/>
      </w:rPr>
    </w:pPr>
  </w:p>
  <w:p w14:paraId="5CD5AEA5" w14:textId="59AD7894" w:rsidR="00E309BC" w:rsidRDefault="00E309BC" w:rsidP="003E0C18">
    <w:pPr>
      <w:rPr>
        <w:rFonts w:ascii="Verdana" w:hAnsi="Verdana"/>
        <w:color w:val="0660A7"/>
        <w:sz w:val="14"/>
        <w:szCs w:val="14"/>
        <w:lang w:val="en-US"/>
      </w:rPr>
    </w:pPr>
    <w:proofErr w:type="spellStart"/>
    <w:r w:rsidRPr="00B210D6">
      <w:rPr>
        <w:rFonts w:ascii="Verdana" w:hAnsi="Verdana"/>
        <w:color w:val="0660A7"/>
        <w:sz w:val="14"/>
        <w:szCs w:val="14"/>
        <w:lang w:val="en-US"/>
      </w:rPr>
      <w:t>P</w:t>
    </w:r>
    <w:r>
      <w:rPr>
        <w:rFonts w:ascii="Verdana" w:hAnsi="Verdana"/>
        <w:color w:val="0660A7"/>
        <w:sz w:val="14"/>
        <w:szCs w:val="14"/>
        <w:lang w:val="en-US"/>
      </w:rPr>
      <w:t>ríručka</w:t>
    </w:r>
    <w:proofErr w:type="spellEnd"/>
    <w:r w:rsidRPr="00B210D6">
      <w:rPr>
        <w:rFonts w:ascii="Verdana" w:hAnsi="Verdana"/>
        <w:color w:val="0660A7"/>
        <w:sz w:val="14"/>
        <w:szCs w:val="14"/>
        <w:lang w:val="en-US"/>
      </w:rPr>
      <w:t xml:space="preserve"> </w:t>
    </w:r>
    <w:proofErr w:type="spellStart"/>
    <w:r w:rsidRPr="00B210D6">
      <w:rPr>
        <w:rFonts w:ascii="Verdana" w:hAnsi="Verdana"/>
        <w:color w:val="0660A7"/>
        <w:sz w:val="14"/>
        <w:szCs w:val="14"/>
        <w:lang w:val="en-US"/>
      </w:rPr>
      <w:t>S</w:t>
    </w:r>
    <w:r>
      <w:rPr>
        <w:rFonts w:ascii="Verdana" w:hAnsi="Verdana"/>
        <w:color w:val="0660A7"/>
        <w:sz w:val="14"/>
        <w:szCs w:val="14"/>
        <w:lang w:val="en-US"/>
      </w:rPr>
      <w:t>p</w:t>
    </w:r>
    <w:r w:rsidRPr="00B210D6">
      <w:rPr>
        <w:rFonts w:ascii="Verdana" w:hAnsi="Verdana"/>
        <w:color w:val="0660A7"/>
        <w:sz w:val="14"/>
        <w:szCs w:val="14"/>
        <w:lang w:val="en-US"/>
      </w:rPr>
      <w:t>rávcu</w:t>
    </w:r>
    <w:proofErr w:type="spellEnd"/>
    <w:r w:rsidRPr="00B210D6">
      <w:rPr>
        <w:rFonts w:ascii="Verdana" w:hAnsi="Verdana"/>
        <w:color w:val="0660A7"/>
        <w:sz w:val="14"/>
        <w:szCs w:val="14"/>
        <w:lang w:val="en-US"/>
      </w:rPr>
      <w:t xml:space="preserve"> </w:t>
    </w:r>
    <w:proofErr w:type="spellStart"/>
    <w:r w:rsidRPr="00B210D6">
      <w:rPr>
        <w:rFonts w:ascii="Verdana" w:hAnsi="Verdana"/>
        <w:color w:val="0660A7"/>
        <w:sz w:val="14"/>
        <w:szCs w:val="14"/>
        <w:lang w:val="en-US"/>
      </w:rPr>
      <w:t>subjektu</w:t>
    </w:r>
    <w:proofErr w:type="spellEnd"/>
    <w:r w:rsidRPr="00B210D6">
      <w:rPr>
        <w:rFonts w:ascii="Verdana" w:hAnsi="Verdana"/>
        <w:color w:val="0660A7"/>
        <w:sz w:val="14"/>
        <w:szCs w:val="14"/>
        <w:lang w:val="en-US"/>
      </w:rPr>
      <w:t xml:space="preserve"> ŠZP</w:t>
    </w:r>
    <w:r>
      <w:rPr>
        <w:rFonts w:ascii="Verdana" w:hAnsi="Verdana"/>
        <w:color w:val="0660A7"/>
        <w:sz w:val="14"/>
        <w:szCs w:val="14"/>
        <w:lang w:val="en-US"/>
      </w:rPr>
      <w:tab/>
    </w:r>
    <w:r>
      <w:rPr>
        <w:rFonts w:ascii="Verdana" w:hAnsi="Verdana"/>
        <w:color w:val="0660A7"/>
        <w:sz w:val="14"/>
        <w:szCs w:val="14"/>
        <w:lang w:val="en-US"/>
      </w:rPr>
      <w:tab/>
    </w:r>
    <w:r>
      <w:rPr>
        <w:rFonts w:ascii="Verdana" w:hAnsi="Verdana"/>
        <w:color w:val="0660A7"/>
        <w:sz w:val="14"/>
        <w:szCs w:val="14"/>
        <w:lang w:val="en-US"/>
      </w:rPr>
      <w:tab/>
    </w:r>
    <w:r>
      <w:rPr>
        <w:rFonts w:ascii="Verdana" w:hAnsi="Verdana"/>
        <w:color w:val="0660A7"/>
        <w:sz w:val="14"/>
        <w:szCs w:val="14"/>
        <w:lang w:val="en-US"/>
      </w:rPr>
      <w:tab/>
    </w:r>
    <w:r>
      <w:rPr>
        <w:rFonts w:ascii="Verdana" w:hAnsi="Verdana"/>
        <w:color w:val="0660A7"/>
        <w:sz w:val="14"/>
        <w:szCs w:val="14"/>
        <w:lang w:val="en-US"/>
      </w:rPr>
      <w:tab/>
    </w:r>
    <w:r>
      <w:rPr>
        <w:rFonts w:ascii="Verdana" w:hAnsi="Verdana"/>
        <w:color w:val="0660A7"/>
        <w:sz w:val="14"/>
        <w:szCs w:val="14"/>
        <w:lang w:val="en-US"/>
      </w:rPr>
      <w:tab/>
    </w:r>
    <w:r>
      <w:rPr>
        <w:rFonts w:ascii="Verdana" w:hAnsi="Verdana"/>
        <w:color w:val="0660A7"/>
        <w:sz w:val="14"/>
        <w:szCs w:val="14"/>
        <w:lang w:val="en-US"/>
      </w:rPr>
      <w:tab/>
    </w:r>
    <w:r>
      <w:rPr>
        <w:rFonts w:ascii="Verdana" w:hAnsi="Verdana"/>
        <w:color w:val="0660A7"/>
        <w:sz w:val="14"/>
        <w:szCs w:val="14"/>
        <w:lang w:val="en-US"/>
      </w:rPr>
      <w:tab/>
    </w:r>
    <w:r>
      <w:rPr>
        <w:rFonts w:ascii="Verdana" w:hAnsi="Verdana"/>
        <w:color w:val="0660A7"/>
        <w:sz w:val="14"/>
        <w:szCs w:val="14"/>
        <w:lang w:val="en-US"/>
      </w:rPr>
      <w:tab/>
    </w:r>
    <w:r>
      <w:rPr>
        <w:rFonts w:ascii="Verdana" w:hAnsi="Verdana"/>
        <w:color w:val="0660A7"/>
        <w:sz w:val="14"/>
        <w:szCs w:val="14"/>
        <w:lang w:val="en-US"/>
      </w:rPr>
      <w:tab/>
    </w:r>
    <w:sdt>
      <w:sdtPr>
        <w:id w:val="2136666318"/>
        <w:docPartObj>
          <w:docPartGallery w:val="Page Numbers (Bottom of Page)"/>
          <w:docPartUnique/>
        </w:docPartObj>
      </w:sdtPr>
      <w:sdtEndPr>
        <w:rPr>
          <w:rFonts w:ascii="Verdana" w:hAnsi="Verdana"/>
          <w:color w:val="0660A7"/>
          <w:sz w:val="14"/>
          <w:szCs w:val="14"/>
          <w:lang w:val="en-US"/>
        </w:rPr>
      </w:sdtEndPr>
      <w:sdtContent>
        <w:r w:rsidRPr="00B210D6">
          <w:rPr>
            <w:rFonts w:ascii="Verdana" w:hAnsi="Verdana"/>
            <w:color w:val="0660A7"/>
            <w:sz w:val="14"/>
            <w:szCs w:val="14"/>
            <w:lang w:val="en-US"/>
          </w:rPr>
          <w:fldChar w:fldCharType="begin"/>
        </w:r>
        <w:r w:rsidRPr="00B210D6">
          <w:rPr>
            <w:rFonts w:ascii="Verdana" w:hAnsi="Verdana"/>
            <w:color w:val="0660A7"/>
            <w:sz w:val="14"/>
            <w:szCs w:val="14"/>
            <w:lang w:val="en-US"/>
          </w:rPr>
          <w:instrText xml:space="preserve"> PAGE   \* MERGEFORMAT </w:instrText>
        </w:r>
        <w:r w:rsidRPr="00B210D6">
          <w:rPr>
            <w:rFonts w:ascii="Verdana" w:hAnsi="Verdana"/>
            <w:color w:val="0660A7"/>
            <w:sz w:val="14"/>
            <w:szCs w:val="14"/>
            <w:lang w:val="en-US"/>
          </w:rPr>
          <w:fldChar w:fldCharType="separate"/>
        </w:r>
        <w:r>
          <w:rPr>
            <w:rFonts w:ascii="Verdana" w:hAnsi="Verdana"/>
            <w:color w:val="0660A7"/>
            <w:sz w:val="14"/>
            <w:szCs w:val="14"/>
            <w:lang w:val="en-US"/>
          </w:rPr>
          <w:t>1</w:t>
        </w:r>
        <w:r w:rsidRPr="00B210D6">
          <w:rPr>
            <w:rFonts w:ascii="Verdana" w:hAnsi="Verdana"/>
            <w:color w:val="0660A7"/>
            <w:sz w:val="14"/>
            <w:szCs w:val="14"/>
            <w:lang w:val="en-US"/>
          </w:rPr>
          <w:fldChar w:fldCharType="end"/>
        </w:r>
      </w:sdtContent>
    </w:sdt>
  </w:p>
  <w:p w14:paraId="19CCBCB7" w14:textId="60028C85" w:rsidR="00E309BC" w:rsidRDefault="00E309BC" w:rsidP="003E0C18">
    <w:pPr>
      <w:pStyle w:val="Footer"/>
      <w:tabs>
        <w:tab w:val="center" w:pos="808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1267C8" w14:textId="77777777" w:rsidR="00C3498C" w:rsidRDefault="00C3498C">
      <w:r>
        <w:separator/>
      </w:r>
    </w:p>
  </w:footnote>
  <w:footnote w:type="continuationSeparator" w:id="0">
    <w:p w14:paraId="5CE1A594" w14:textId="77777777" w:rsidR="00C3498C" w:rsidRDefault="00C3498C">
      <w:r>
        <w:continuationSeparator/>
      </w:r>
    </w:p>
  </w:footnote>
  <w:footnote w:type="continuationNotice" w:id="1">
    <w:p w14:paraId="4CF974E8" w14:textId="77777777" w:rsidR="00C3498C" w:rsidRDefault="00C3498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D2012" w14:textId="56E99471" w:rsidR="00E309BC" w:rsidRDefault="00E309BC">
    <w:pPr>
      <w:pStyle w:val="Header"/>
    </w:pPr>
    <w:r w:rsidRPr="00CC1F29">
      <w:rPr>
        <w:noProof/>
      </w:rPr>
      <w:drawing>
        <wp:anchor distT="0" distB="0" distL="114300" distR="114300" simplePos="0" relativeHeight="251658240" behindDoc="0" locked="0" layoutInCell="1" allowOverlap="1" wp14:anchorId="15BA5571" wp14:editId="0F80D68A">
          <wp:simplePos x="0" y="0"/>
          <wp:positionH relativeFrom="margin">
            <wp:align>left</wp:align>
          </wp:positionH>
          <wp:positionV relativeFrom="paragraph">
            <wp:posOffset>-153035</wp:posOffset>
          </wp:positionV>
          <wp:extent cx="1075082" cy="419100"/>
          <wp:effectExtent l="0" t="0" r="0" b="0"/>
          <wp:wrapNone/>
          <wp:docPr id="376345625" name="Picture 3763456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5082" cy="419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B99DA60" w14:textId="77777777" w:rsidR="00E309BC" w:rsidRDefault="00E309B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573EC"/>
    <w:multiLevelType w:val="hybridMultilevel"/>
    <w:tmpl w:val="7C8C63F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191599"/>
    <w:multiLevelType w:val="hybridMultilevel"/>
    <w:tmpl w:val="901ADE5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3A098B"/>
    <w:multiLevelType w:val="hybridMultilevel"/>
    <w:tmpl w:val="B5120A9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0C3901"/>
    <w:multiLevelType w:val="hybridMultilevel"/>
    <w:tmpl w:val="505084CC"/>
    <w:styleLink w:val="Importovanstyl9"/>
    <w:lvl w:ilvl="0" w:tplc="F0E8B798">
      <w:start w:val="1"/>
      <w:numFmt w:val="bullet"/>
      <w:lvlText w:val="•"/>
      <w:lvlJc w:val="left"/>
      <w:pPr>
        <w:ind w:left="1776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FC4883C">
      <w:start w:val="1"/>
      <w:numFmt w:val="bullet"/>
      <w:lvlText w:val="o"/>
      <w:lvlJc w:val="left"/>
      <w:pPr>
        <w:ind w:left="249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A80E9AE">
      <w:start w:val="1"/>
      <w:numFmt w:val="bullet"/>
      <w:lvlText w:val="▪"/>
      <w:lvlJc w:val="left"/>
      <w:pPr>
        <w:ind w:left="321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BBA2A2A">
      <w:start w:val="1"/>
      <w:numFmt w:val="bullet"/>
      <w:lvlText w:val="•"/>
      <w:lvlJc w:val="left"/>
      <w:pPr>
        <w:ind w:left="3936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6E251C8">
      <w:start w:val="1"/>
      <w:numFmt w:val="bullet"/>
      <w:lvlText w:val="o"/>
      <w:lvlJc w:val="left"/>
      <w:pPr>
        <w:ind w:left="465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0D0663A">
      <w:start w:val="1"/>
      <w:numFmt w:val="bullet"/>
      <w:lvlText w:val="▪"/>
      <w:lvlJc w:val="left"/>
      <w:pPr>
        <w:ind w:left="537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259E881E">
      <w:start w:val="1"/>
      <w:numFmt w:val="bullet"/>
      <w:lvlText w:val="•"/>
      <w:lvlJc w:val="left"/>
      <w:pPr>
        <w:ind w:left="6096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780D374">
      <w:start w:val="1"/>
      <w:numFmt w:val="bullet"/>
      <w:lvlText w:val="o"/>
      <w:lvlJc w:val="left"/>
      <w:pPr>
        <w:ind w:left="681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3A4B860">
      <w:start w:val="1"/>
      <w:numFmt w:val="bullet"/>
      <w:lvlText w:val="▪"/>
      <w:lvlJc w:val="left"/>
      <w:pPr>
        <w:ind w:left="753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62D1754"/>
    <w:multiLevelType w:val="hybridMultilevel"/>
    <w:tmpl w:val="2A1E1386"/>
    <w:styleLink w:val="Importovanstyl6"/>
    <w:lvl w:ilvl="0" w:tplc="80FA6456">
      <w:start w:val="1"/>
      <w:numFmt w:val="bullet"/>
      <w:lvlText w:val="•"/>
      <w:lvlJc w:val="left"/>
      <w:pPr>
        <w:ind w:left="424" w:hanging="14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FF004E6">
      <w:start w:val="1"/>
      <w:numFmt w:val="bullet"/>
      <w:lvlText w:val="o"/>
      <w:lvlJc w:val="left"/>
      <w:pPr>
        <w:tabs>
          <w:tab w:val="num" w:pos="1724"/>
        </w:tabs>
        <w:ind w:left="1440" w:hanging="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2EA74BC">
      <w:start w:val="1"/>
      <w:numFmt w:val="bullet"/>
      <w:lvlText w:val="▪"/>
      <w:lvlJc w:val="left"/>
      <w:pPr>
        <w:tabs>
          <w:tab w:val="num" w:pos="2444"/>
        </w:tabs>
        <w:ind w:left="2160" w:hanging="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42227F2">
      <w:start w:val="1"/>
      <w:numFmt w:val="bullet"/>
      <w:lvlText w:val="•"/>
      <w:lvlJc w:val="left"/>
      <w:pPr>
        <w:ind w:left="2880" w:hanging="7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134F036">
      <w:start w:val="1"/>
      <w:numFmt w:val="bullet"/>
      <w:lvlText w:val="o"/>
      <w:lvlJc w:val="left"/>
      <w:pPr>
        <w:tabs>
          <w:tab w:val="num" w:pos="3884"/>
        </w:tabs>
        <w:ind w:left="3600" w:hanging="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D605E78">
      <w:start w:val="1"/>
      <w:numFmt w:val="bullet"/>
      <w:lvlText w:val="▪"/>
      <w:lvlJc w:val="left"/>
      <w:pPr>
        <w:tabs>
          <w:tab w:val="num" w:pos="4604"/>
        </w:tabs>
        <w:ind w:left="4320" w:hanging="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5BEAA96">
      <w:start w:val="1"/>
      <w:numFmt w:val="bullet"/>
      <w:lvlText w:val="•"/>
      <w:lvlJc w:val="left"/>
      <w:pPr>
        <w:ind w:left="5040" w:hanging="7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3B8B748">
      <w:start w:val="1"/>
      <w:numFmt w:val="bullet"/>
      <w:lvlText w:val="o"/>
      <w:lvlJc w:val="left"/>
      <w:pPr>
        <w:tabs>
          <w:tab w:val="num" w:pos="6044"/>
        </w:tabs>
        <w:ind w:left="5760" w:hanging="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C76E56C">
      <w:start w:val="1"/>
      <w:numFmt w:val="bullet"/>
      <w:lvlText w:val="▪"/>
      <w:lvlJc w:val="left"/>
      <w:pPr>
        <w:tabs>
          <w:tab w:val="num" w:pos="6764"/>
        </w:tabs>
        <w:ind w:left="6480" w:hanging="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0">
    <w:nsid w:val="0E086FAD"/>
    <w:multiLevelType w:val="hybridMultilevel"/>
    <w:tmpl w:val="3F502BE8"/>
    <w:styleLink w:val="Odrky"/>
    <w:lvl w:ilvl="0" w:tplc="C1F803D2">
      <w:start w:val="1"/>
      <w:numFmt w:val="bullet"/>
      <w:lvlText w:val="-"/>
      <w:lvlJc w:val="left"/>
      <w:pPr>
        <w:ind w:left="600" w:hanging="1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1F2C54C">
      <w:start w:val="1"/>
      <w:numFmt w:val="bullet"/>
      <w:lvlText w:val="-"/>
      <w:lvlJc w:val="left"/>
      <w:pPr>
        <w:ind w:left="1200" w:hanging="1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AC8AD10C">
      <w:start w:val="1"/>
      <w:numFmt w:val="bullet"/>
      <w:lvlText w:val="-"/>
      <w:lvlJc w:val="left"/>
      <w:pPr>
        <w:ind w:left="1800" w:hanging="1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48CAB00">
      <w:start w:val="1"/>
      <w:numFmt w:val="bullet"/>
      <w:lvlText w:val="-"/>
      <w:lvlJc w:val="left"/>
      <w:pPr>
        <w:ind w:left="2400" w:hanging="1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C70BFEA">
      <w:start w:val="1"/>
      <w:numFmt w:val="bullet"/>
      <w:lvlText w:val="-"/>
      <w:lvlJc w:val="left"/>
      <w:pPr>
        <w:ind w:left="3000" w:hanging="1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5E607BC">
      <w:start w:val="1"/>
      <w:numFmt w:val="bullet"/>
      <w:lvlText w:val="-"/>
      <w:lvlJc w:val="left"/>
      <w:pPr>
        <w:ind w:left="3600" w:hanging="1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EEA03B2">
      <w:start w:val="1"/>
      <w:numFmt w:val="bullet"/>
      <w:lvlText w:val="-"/>
      <w:lvlJc w:val="left"/>
      <w:pPr>
        <w:ind w:left="4200" w:hanging="1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DFE4474">
      <w:start w:val="1"/>
      <w:numFmt w:val="bullet"/>
      <w:lvlText w:val="-"/>
      <w:lvlJc w:val="left"/>
      <w:pPr>
        <w:ind w:left="4800" w:hanging="1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5A8CB22">
      <w:start w:val="1"/>
      <w:numFmt w:val="bullet"/>
      <w:lvlText w:val="-"/>
      <w:lvlJc w:val="left"/>
      <w:pPr>
        <w:ind w:left="5400" w:hanging="1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101934D5"/>
    <w:multiLevelType w:val="hybridMultilevel"/>
    <w:tmpl w:val="42563156"/>
    <w:lvl w:ilvl="0" w:tplc="1B60BCBE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A02C9E"/>
    <w:multiLevelType w:val="hybridMultilevel"/>
    <w:tmpl w:val="C8200326"/>
    <w:lvl w:ilvl="0" w:tplc="1B60BCBE">
      <w:start w:val="1"/>
      <w:numFmt w:val="decimal"/>
      <w:lvlText w:val="%1."/>
      <w:lvlJc w:val="left"/>
      <w:pPr>
        <w:ind w:left="720" w:hanging="360"/>
      </w:pPr>
    </w:lvl>
    <w:lvl w:ilvl="1" w:tplc="5592541E">
      <w:start w:val="1"/>
      <w:numFmt w:val="lowerLetter"/>
      <w:lvlText w:val="%2."/>
      <w:lvlJc w:val="left"/>
      <w:pPr>
        <w:ind w:left="1440" w:hanging="360"/>
      </w:pPr>
    </w:lvl>
    <w:lvl w:ilvl="2" w:tplc="7332CABA">
      <w:start w:val="1"/>
      <w:numFmt w:val="lowerRoman"/>
      <w:lvlText w:val="%3."/>
      <w:lvlJc w:val="right"/>
      <w:pPr>
        <w:ind w:left="2160" w:hanging="180"/>
      </w:pPr>
    </w:lvl>
    <w:lvl w:ilvl="3" w:tplc="BBA680F0">
      <w:start w:val="1"/>
      <w:numFmt w:val="decimal"/>
      <w:lvlText w:val="%4."/>
      <w:lvlJc w:val="left"/>
      <w:pPr>
        <w:ind w:left="2880" w:hanging="360"/>
      </w:pPr>
    </w:lvl>
    <w:lvl w:ilvl="4" w:tplc="E2E29552">
      <w:start w:val="1"/>
      <w:numFmt w:val="lowerLetter"/>
      <w:lvlText w:val="%5."/>
      <w:lvlJc w:val="left"/>
      <w:pPr>
        <w:ind w:left="3600" w:hanging="360"/>
      </w:pPr>
    </w:lvl>
    <w:lvl w:ilvl="5" w:tplc="114C03E6">
      <w:start w:val="1"/>
      <w:numFmt w:val="lowerRoman"/>
      <w:lvlText w:val="%6."/>
      <w:lvlJc w:val="right"/>
      <w:pPr>
        <w:ind w:left="4320" w:hanging="180"/>
      </w:pPr>
    </w:lvl>
    <w:lvl w:ilvl="6" w:tplc="F3E40272">
      <w:start w:val="1"/>
      <w:numFmt w:val="decimal"/>
      <w:lvlText w:val="%7."/>
      <w:lvlJc w:val="left"/>
      <w:pPr>
        <w:ind w:left="5040" w:hanging="360"/>
      </w:pPr>
    </w:lvl>
    <w:lvl w:ilvl="7" w:tplc="4F143842">
      <w:start w:val="1"/>
      <w:numFmt w:val="lowerLetter"/>
      <w:lvlText w:val="%8."/>
      <w:lvlJc w:val="left"/>
      <w:pPr>
        <w:ind w:left="5760" w:hanging="360"/>
      </w:pPr>
    </w:lvl>
    <w:lvl w:ilvl="8" w:tplc="B2CEFC32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B0039F"/>
    <w:multiLevelType w:val="hybridMultilevel"/>
    <w:tmpl w:val="35C4FA5E"/>
    <w:styleLink w:val="Importovanstyl13"/>
    <w:lvl w:ilvl="0" w:tplc="93D606F0">
      <w:start w:val="1"/>
      <w:numFmt w:val="lowerLetter"/>
      <w:lvlText w:val="%1)"/>
      <w:lvlJc w:val="left"/>
      <w:pPr>
        <w:ind w:left="100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8C84268">
      <w:start w:val="1"/>
      <w:numFmt w:val="lowerLetter"/>
      <w:lvlText w:val="%2."/>
      <w:lvlJc w:val="left"/>
      <w:pPr>
        <w:ind w:left="172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ED0090E">
      <w:start w:val="1"/>
      <w:numFmt w:val="lowerRoman"/>
      <w:lvlText w:val="%3."/>
      <w:lvlJc w:val="left"/>
      <w:pPr>
        <w:ind w:left="2444" w:hanging="2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82CF652">
      <w:start w:val="1"/>
      <w:numFmt w:val="decimal"/>
      <w:lvlText w:val="%4."/>
      <w:lvlJc w:val="left"/>
      <w:pPr>
        <w:ind w:left="316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D9C7F02">
      <w:start w:val="1"/>
      <w:numFmt w:val="lowerLetter"/>
      <w:lvlText w:val="%5."/>
      <w:lvlJc w:val="left"/>
      <w:pPr>
        <w:ind w:left="388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FA4F69A">
      <w:start w:val="1"/>
      <w:numFmt w:val="lowerRoman"/>
      <w:lvlText w:val="%6."/>
      <w:lvlJc w:val="left"/>
      <w:pPr>
        <w:ind w:left="4604" w:hanging="2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F14D466">
      <w:start w:val="1"/>
      <w:numFmt w:val="decimal"/>
      <w:lvlText w:val="%7."/>
      <w:lvlJc w:val="left"/>
      <w:pPr>
        <w:ind w:left="532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54A68D8">
      <w:start w:val="1"/>
      <w:numFmt w:val="lowerLetter"/>
      <w:lvlText w:val="%8."/>
      <w:lvlJc w:val="left"/>
      <w:pPr>
        <w:ind w:left="604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E6C3532">
      <w:start w:val="1"/>
      <w:numFmt w:val="lowerRoman"/>
      <w:lvlText w:val="%9."/>
      <w:lvlJc w:val="left"/>
      <w:pPr>
        <w:ind w:left="6764" w:hanging="2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149C5F5C"/>
    <w:multiLevelType w:val="hybridMultilevel"/>
    <w:tmpl w:val="208CF06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CE5297"/>
    <w:multiLevelType w:val="hybridMultilevel"/>
    <w:tmpl w:val="7C8C63F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713ACA"/>
    <w:multiLevelType w:val="hybridMultilevel"/>
    <w:tmpl w:val="497C804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8B13DB"/>
    <w:multiLevelType w:val="hybridMultilevel"/>
    <w:tmpl w:val="C0F658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D869AA"/>
    <w:multiLevelType w:val="hybridMultilevel"/>
    <w:tmpl w:val="D1AC570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470903"/>
    <w:multiLevelType w:val="hybridMultilevel"/>
    <w:tmpl w:val="EC12126C"/>
    <w:styleLink w:val="Importovanstyl10"/>
    <w:lvl w:ilvl="0" w:tplc="25325C24">
      <w:start w:val="1"/>
      <w:numFmt w:val="bullet"/>
      <w:lvlText w:val="•"/>
      <w:lvlJc w:val="left"/>
      <w:pPr>
        <w:ind w:left="136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9AA7626">
      <w:start w:val="1"/>
      <w:numFmt w:val="bullet"/>
      <w:lvlText w:val="o"/>
      <w:lvlJc w:val="left"/>
      <w:pPr>
        <w:ind w:left="208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FF8BBAA">
      <w:start w:val="1"/>
      <w:numFmt w:val="bullet"/>
      <w:lvlText w:val="▪"/>
      <w:lvlJc w:val="left"/>
      <w:pPr>
        <w:ind w:left="280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B56F9A8">
      <w:start w:val="1"/>
      <w:numFmt w:val="bullet"/>
      <w:lvlText w:val="•"/>
      <w:lvlJc w:val="left"/>
      <w:pPr>
        <w:ind w:left="352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32C4676">
      <w:start w:val="1"/>
      <w:numFmt w:val="bullet"/>
      <w:lvlText w:val="o"/>
      <w:lvlJc w:val="left"/>
      <w:pPr>
        <w:ind w:left="424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7FA41DD4">
      <w:start w:val="1"/>
      <w:numFmt w:val="bullet"/>
      <w:lvlText w:val="▪"/>
      <w:lvlJc w:val="left"/>
      <w:pPr>
        <w:ind w:left="496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87606DC">
      <w:start w:val="1"/>
      <w:numFmt w:val="bullet"/>
      <w:lvlText w:val="•"/>
      <w:lvlJc w:val="left"/>
      <w:pPr>
        <w:ind w:left="568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E589370">
      <w:start w:val="1"/>
      <w:numFmt w:val="bullet"/>
      <w:lvlText w:val="o"/>
      <w:lvlJc w:val="left"/>
      <w:pPr>
        <w:ind w:left="640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50E5922">
      <w:start w:val="1"/>
      <w:numFmt w:val="bullet"/>
      <w:lvlText w:val="▪"/>
      <w:lvlJc w:val="left"/>
      <w:pPr>
        <w:ind w:left="712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 w15:restartNumberingAfterBreak="0">
    <w:nsid w:val="1CC85B58"/>
    <w:multiLevelType w:val="hybridMultilevel"/>
    <w:tmpl w:val="7C8C63F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F792981"/>
    <w:multiLevelType w:val="hybridMultilevel"/>
    <w:tmpl w:val="7C8C63F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1AB51BF"/>
    <w:multiLevelType w:val="hybridMultilevel"/>
    <w:tmpl w:val="A4024EF0"/>
    <w:lvl w:ilvl="0" w:tplc="1B60BCBE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2723582"/>
    <w:multiLevelType w:val="hybridMultilevel"/>
    <w:tmpl w:val="DA0ED8C8"/>
    <w:styleLink w:val="Importovanstyl12"/>
    <w:lvl w:ilvl="0" w:tplc="00EE1832">
      <w:start w:val="1"/>
      <w:numFmt w:val="bullet"/>
      <w:lvlText w:val="•"/>
      <w:lvlJc w:val="left"/>
      <w:pPr>
        <w:ind w:left="1712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CC4C350">
      <w:start w:val="1"/>
      <w:numFmt w:val="bullet"/>
      <w:lvlText w:val="o"/>
      <w:lvlJc w:val="left"/>
      <w:pPr>
        <w:ind w:left="2432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6DB2AEAC">
      <w:start w:val="1"/>
      <w:numFmt w:val="bullet"/>
      <w:lvlText w:val="▪"/>
      <w:lvlJc w:val="left"/>
      <w:pPr>
        <w:ind w:left="3152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BC0C936">
      <w:start w:val="1"/>
      <w:numFmt w:val="bullet"/>
      <w:lvlText w:val="•"/>
      <w:lvlJc w:val="left"/>
      <w:pPr>
        <w:ind w:left="3872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466068A">
      <w:start w:val="1"/>
      <w:numFmt w:val="bullet"/>
      <w:lvlText w:val="o"/>
      <w:lvlJc w:val="left"/>
      <w:pPr>
        <w:ind w:left="4592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458AB56">
      <w:start w:val="1"/>
      <w:numFmt w:val="bullet"/>
      <w:lvlText w:val="▪"/>
      <w:lvlJc w:val="left"/>
      <w:pPr>
        <w:ind w:left="5312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39A36E2">
      <w:start w:val="1"/>
      <w:numFmt w:val="bullet"/>
      <w:lvlText w:val="•"/>
      <w:lvlJc w:val="left"/>
      <w:pPr>
        <w:ind w:left="6032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F3E084A">
      <w:start w:val="1"/>
      <w:numFmt w:val="bullet"/>
      <w:lvlText w:val="o"/>
      <w:lvlJc w:val="left"/>
      <w:pPr>
        <w:ind w:left="6752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C8827B2">
      <w:start w:val="1"/>
      <w:numFmt w:val="bullet"/>
      <w:lvlText w:val="▪"/>
      <w:lvlJc w:val="left"/>
      <w:pPr>
        <w:ind w:left="7472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2566610B"/>
    <w:multiLevelType w:val="hybridMultilevel"/>
    <w:tmpl w:val="42563156"/>
    <w:lvl w:ilvl="0" w:tplc="1B60BCBE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A525323"/>
    <w:multiLevelType w:val="hybridMultilevel"/>
    <w:tmpl w:val="7C8C63F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A826894"/>
    <w:multiLevelType w:val="hybridMultilevel"/>
    <w:tmpl w:val="6730F690"/>
    <w:lvl w:ilvl="0" w:tplc="B97C75E6">
      <w:start w:val="1"/>
      <w:numFmt w:val="decimal"/>
      <w:lvlText w:val="%1."/>
      <w:lvlJc w:val="left"/>
      <w:pPr>
        <w:ind w:left="720" w:hanging="360"/>
      </w:pPr>
    </w:lvl>
    <w:lvl w:ilvl="1" w:tplc="94D63ADC">
      <w:start w:val="1"/>
      <w:numFmt w:val="lowerLetter"/>
      <w:lvlText w:val="%2."/>
      <w:lvlJc w:val="left"/>
      <w:pPr>
        <w:ind w:left="1440" w:hanging="360"/>
      </w:pPr>
    </w:lvl>
    <w:lvl w:ilvl="2" w:tplc="5DBED0AE">
      <w:start w:val="1"/>
      <w:numFmt w:val="lowerRoman"/>
      <w:lvlText w:val="%3."/>
      <w:lvlJc w:val="right"/>
      <w:pPr>
        <w:ind w:left="2160" w:hanging="180"/>
      </w:pPr>
    </w:lvl>
    <w:lvl w:ilvl="3" w:tplc="6420BC00">
      <w:start w:val="1"/>
      <w:numFmt w:val="decimal"/>
      <w:lvlText w:val="%4."/>
      <w:lvlJc w:val="left"/>
      <w:pPr>
        <w:ind w:left="2880" w:hanging="360"/>
      </w:pPr>
    </w:lvl>
    <w:lvl w:ilvl="4" w:tplc="F182CC66">
      <w:start w:val="1"/>
      <w:numFmt w:val="lowerLetter"/>
      <w:lvlText w:val="%5."/>
      <w:lvlJc w:val="left"/>
      <w:pPr>
        <w:ind w:left="3600" w:hanging="360"/>
      </w:pPr>
    </w:lvl>
    <w:lvl w:ilvl="5" w:tplc="EF701DEA">
      <w:start w:val="1"/>
      <w:numFmt w:val="lowerRoman"/>
      <w:lvlText w:val="%6."/>
      <w:lvlJc w:val="right"/>
      <w:pPr>
        <w:ind w:left="4320" w:hanging="180"/>
      </w:pPr>
    </w:lvl>
    <w:lvl w:ilvl="6" w:tplc="124EA25E">
      <w:start w:val="1"/>
      <w:numFmt w:val="decimal"/>
      <w:lvlText w:val="%7."/>
      <w:lvlJc w:val="left"/>
      <w:pPr>
        <w:ind w:left="5040" w:hanging="360"/>
      </w:pPr>
    </w:lvl>
    <w:lvl w:ilvl="7" w:tplc="A364BCCA">
      <w:start w:val="1"/>
      <w:numFmt w:val="lowerLetter"/>
      <w:lvlText w:val="%8."/>
      <w:lvlJc w:val="left"/>
      <w:pPr>
        <w:ind w:left="5760" w:hanging="360"/>
      </w:pPr>
    </w:lvl>
    <w:lvl w:ilvl="8" w:tplc="13CA8144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B884C8C"/>
    <w:multiLevelType w:val="hybridMultilevel"/>
    <w:tmpl w:val="3A5A068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C3D5D79"/>
    <w:multiLevelType w:val="hybridMultilevel"/>
    <w:tmpl w:val="3CEA3E9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C4D2F3C"/>
    <w:multiLevelType w:val="hybridMultilevel"/>
    <w:tmpl w:val="84FAD49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C847834"/>
    <w:multiLevelType w:val="hybridMultilevel"/>
    <w:tmpl w:val="7AAA4438"/>
    <w:styleLink w:val="Importovanstyl7"/>
    <w:lvl w:ilvl="0" w:tplc="8B547CA2">
      <w:start w:val="1"/>
      <w:numFmt w:val="bullet"/>
      <w:lvlText w:val="•"/>
      <w:lvlJc w:val="left"/>
      <w:pPr>
        <w:ind w:left="737" w:hanging="45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876934E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E927C48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2A0D4D6">
      <w:start w:val="1"/>
      <w:numFmt w:val="bullet"/>
      <w:lvlText w:val="•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1B291F0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EF02E32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8669B34">
      <w:start w:val="1"/>
      <w:numFmt w:val="bullet"/>
      <w:lvlText w:val="•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B9CF0F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F1E0A3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6" w15:restartNumberingAfterBreak="0">
    <w:nsid w:val="327628A7"/>
    <w:multiLevelType w:val="hybridMultilevel"/>
    <w:tmpl w:val="42563156"/>
    <w:lvl w:ilvl="0" w:tplc="1B60BCBE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6982F31"/>
    <w:multiLevelType w:val="hybridMultilevel"/>
    <w:tmpl w:val="1D2ED78A"/>
    <w:lvl w:ilvl="0" w:tplc="558AE538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D2458C4"/>
    <w:multiLevelType w:val="hybridMultilevel"/>
    <w:tmpl w:val="29F89BAA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FB11C14"/>
    <w:multiLevelType w:val="hybridMultilevel"/>
    <w:tmpl w:val="1840D47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0C16643"/>
    <w:multiLevelType w:val="hybridMultilevel"/>
    <w:tmpl w:val="E7B47F4A"/>
    <w:lvl w:ilvl="0" w:tplc="1B60BCBE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71F4621"/>
    <w:multiLevelType w:val="hybridMultilevel"/>
    <w:tmpl w:val="6EF88C6E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2513855"/>
    <w:multiLevelType w:val="hybridMultilevel"/>
    <w:tmpl w:val="B39C024A"/>
    <w:styleLink w:val="Importovanstyl15"/>
    <w:lvl w:ilvl="0" w:tplc="0B5ACD52">
      <w:start w:val="1"/>
      <w:numFmt w:val="lowerLetter"/>
      <w:lvlText w:val="%1)"/>
      <w:lvlJc w:val="left"/>
      <w:pPr>
        <w:ind w:left="100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5BA425C4">
      <w:start w:val="1"/>
      <w:numFmt w:val="lowerLetter"/>
      <w:lvlText w:val="%2."/>
      <w:lvlJc w:val="left"/>
      <w:pPr>
        <w:ind w:left="172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DC4665C">
      <w:start w:val="1"/>
      <w:numFmt w:val="lowerRoman"/>
      <w:lvlText w:val="%3."/>
      <w:lvlJc w:val="left"/>
      <w:pPr>
        <w:ind w:left="2444" w:hanging="2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374190A">
      <w:start w:val="1"/>
      <w:numFmt w:val="decimal"/>
      <w:lvlText w:val="%4."/>
      <w:lvlJc w:val="left"/>
      <w:pPr>
        <w:ind w:left="316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46AD894">
      <w:start w:val="1"/>
      <w:numFmt w:val="lowerLetter"/>
      <w:lvlText w:val="%5."/>
      <w:lvlJc w:val="left"/>
      <w:pPr>
        <w:ind w:left="388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C2E0308">
      <w:start w:val="1"/>
      <w:numFmt w:val="lowerRoman"/>
      <w:lvlText w:val="%6."/>
      <w:lvlJc w:val="left"/>
      <w:pPr>
        <w:ind w:left="4604" w:hanging="2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8970056E">
      <w:start w:val="1"/>
      <w:numFmt w:val="decimal"/>
      <w:lvlText w:val="%7."/>
      <w:lvlJc w:val="left"/>
      <w:pPr>
        <w:ind w:left="532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5149E74">
      <w:start w:val="1"/>
      <w:numFmt w:val="lowerLetter"/>
      <w:lvlText w:val="%8."/>
      <w:lvlJc w:val="left"/>
      <w:pPr>
        <w:ind w:left="604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F24D340">
      <w:start w:val="1"/>
      <w:numFmt w:val="lowerRoman"/>
      <w:lvlText w:val="%9."/>
      <w:lvlJc w:val="left"/>
      <w:pPr>
        <w:ind w:left="6764" w:hanging="2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3" w15:restartNumberingAfterBreak="0">
    <w:nsid w:val="52FF3695"/>
    <w:multiLevelType w:val="hybridMultilevel"/>
    <w:tmpl w:val="5A6E994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70D5D44"/>
    <w:multiLevelType w:val="multilevel"/>
    <w:tmpl w:val="65945508"/>
    <w:styleLink w:val="WWNum4"/>
    <w:lvl w:ilvl="0">
      <w:numFmt w:val="bullet"/>
      <w:lvlText w:val="-"/>
      <w:lvlJc w:val="left"/>
      <w:pPr>
        <w:ind w:left="720" w:hanging="360"/>
      </w:pPr>
      <w:rPr>
        <w:rFonts w:eastAsia="Arial" w:cs="Arial"/>
      </w:rPr>
    </w:lvl>
    <w:lvl w:ilvl="1">
      <w:numFmt w:val="bullet"/>
      <w:lvlText w:val="o"/>
      <w:lvlJc w:val="left"/>
      <w:pPr>
        <w:ind w:left="1440" w:hanging="360"/>
      </w:pPr>
      <w:rPr>
        <w:rFonts w:cs="Courier New"/>
      </w:r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  <w:rPr>
        <w:rFonts w:cs="Courier New"/>
      </w:r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"/>
      <w:lvlJc w:val="left"/>
      <w:pPr>
        <w:ind w:left="5040" w:hanging="360"/>
      </w:pPr>
    </w:lvl>
    <w:lvl w:ilvl="7">
      <w:numFmt w:val="bullet"/>
      <w:lvlText w:val="o"/>
      <w:lvlJc w:val="left"/>
      <w:pPr>
        <w:ind w:left="5760" w:hanging="360"/>
      </w:pPr>
      <w:rPr>
        <w:rFonts w:cs="Courier New"/>
      </w:rPr>
    </w:lvl>
    <w:lvl w:ilvl="8">
      <w:numFmt w:val="bullet"/>
      <w:lvlText w:val=""/>
      <w:lvlJc w:val="left"/>
      <w:pPr>
        <w:ind w:left="6480" w:hanging="360"/>
      </w:pPr>
    </w:lvl>
  </w:abstractNum>
  <w:abstractNum w:abstractNumId="35" w15:restartNumberingAfterBreak="0">
    <w:nsid w:val="594A3561"/>
    <w:multiLevelType w:val="hybridMultilevel"/>
    <w:tmpl w:val="0B5ADDA0"/>
    <w:lvl w:ilvl="0" w:tplc="1B60BCBE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B8A7F3B"/>
    <w:multiLevelType w:val="hybridMultilevel"/>
    <w:tmpl w:val="7F24218A"/>
    <w:styleLink w:val="Importovanstyl3"/>
    <w:lvl w:ilvl="0" w:tplc="F4C0FD14">
      <w:start w:val="1"/>
      <w:numFmt w:val="decimal"/>
      <w:lvlText w:val="%1."/>
      <w:lvlJc w:val="left"/>
      <w:pPr>
        <w:ind w:left="70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C9EB4BA">
      <w:start w:val="1"/>
      <w:numFmt w:val="lowerLetter"/>
      <w:lvlText w:val="%2."/>
      <w:lvlJc w:val="left"/>
      <w:pPr>
        <w:ind w:left="1362" w:hanging="302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B561DF0">
      <w:start w:val="1"/>
      <w:numFmt w:val="lowerRoman"/>
      <w:lvlText w:val="%3."/>
      <w:lvlJc w:val="left"/>
      <w:pPr>
        <w:ind w:left="2140" w:hanging="27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D40099C">
      <w:start w:val="1"/>
      <w:numFmt w:val="decimal"/>
      <w:lvlText w:val="%4."/>
      <w:lvlJc w:val="left"/>
      <w:pPr>
        <w:ind w:left="286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730D35A">
      <w:start w:val="1"/>
      <w:numFmt w:val="lowerLetter"/>
      <w:lvlText w:val="%5."/>
      <w:lvlJc w:val="left"/>
      <w:pPr>
        <w:ind w:left="358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998B6C4">
      <w:start w:val="1"/>
      <w:numFmt w:val="lowerRoman"/>
      <w:lvlText w:val="%6."/>
      <w:lvlJc w:val="left"/>
      <w:pPr>
        <w:ind w:left="4300" w:hanging="27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B4CD054">
      <w:start w:val="1"/>
      <w:numFmt w:val="decimal"/>
      <w:lvlText w:val="%7."/>
      <w:lvlJc w:val="left"/>
      <w:pPr>
        <w:ind w:left="502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7862AE0">
      <w:start w:val="1"/>
      <w:numFmt w:val="lowerLetter"/>
      <w:lvlText w:val="%8."/>
      <w:lvlJc w:val="left"/>
      <w:pPr>
        <w:ind w:left="574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8CAFF7E">
      <w:start w:val="1"/>
      <w:numFmt w:val="lowerRoman"/>
      <w:lvlText w:val="%9."/>
      <w:lvlJc w:val="left"/>
      <w:pPr>
        <w:ind w:left="6460" w:hanging="27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7" w15:restartNumberingAfterBreak="0">
    <w:nsid w:val="63C83721"/>
    <w:multiLevelType w:val="hybridMultilevel"/>
    <w:tmpl w:val="7C8C63F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6081BF2"/>
    <w:multiLevelType w:val="hybridMultilevel"/>
    <w:tmpl w:val="3A5A068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62B3CCD"/>
    <w:multiLevelType w:val="hybridMultilevel"/>
    <w:tmpl w:val="71D42A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6784EE3"/>
    <w:multiLevelType w:val="hybridMultilevel"/>
    <w:tmpl w:val="C5B68E1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7475A8A"/>
    <w:multiLevelType w:val="hybridMultilevel"/>
    <w:tmpl w:val="5AACDC84"/>
    <w:styleLink w:val="Importovanstyl5"/>
    <w:lvl w:ilvl="0" w:tplc="68B0A222">
      <w:start w:val="1"/>
      <w:numFmt w:val="bullet"/>
      <w:lvlText w:val="•"/>
      <w:lvlJc w:val="left"/>
      <w:pPr>
        <w:ind w:left="424" w:hanging="14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458E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C062624">
      <w:start w:val="1"/>
      <w:numFmt w:val="bullet"/>
      <w:lvlText w:val="o"/>
      <w:lvlJc w:val="left"/>
      <w:pPr>
        <w:tabs>
          <w:tab w:val="num" w:pos="1157"/>
        </w:tabs>
        <w:ind w:left="873" w:hanging="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458E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878C8F5C">
      <w:start w:val="1"/>
      <w:numFmt w:val="bullet"/>
      <w:lvlText w:val="▪"/>
      <w:lvlJc w:val="left"/>
      <w:pPr>
        <w:tabs>
          <w:tab w:val="num" w:pos="1877"/>
        </w:tabs>
        <w:ind w:left="1593" w:hanging="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458E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1EA52E">
      <w:start w:val="1"/>
      <w:numFmt w:val="bullet"/>
      <w:lvlText w:val="•"/>
      <w:lvlJc w:val="left"/>
      <w:pPr>
        <w:ind w:left="2313" w:hanging="7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458E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27CC9EA">
      <w:start w:val="1"/>
      <w:numFmt w:val="bullet"/>
      <w:lvlText w:val="o"/>
      <w:lvlJc w:val="left"/>
      <w:pPr>
        <w:tabs>
          <w:tab w:val="num" w:pos="3317"/>
        </w:tabs>
        <w:ind w:left="3033" w:hanging="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458E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B0C9A4C">
      <w:start w:val="1"/>
      <w:numFmt w:val="bullet"/>
      <w:lvlText w:val="▪"/>
      <w:lvlJc w:val="left"/>
      <w:pPr>
        <w:tabs>
          <w:tab w:val="num" w:pos="4037"/>
        </w:tabs>
        <w:ind w:left="3753" w:hanging="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458E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35E0B1A">
      <w:start w:val="1"/>
      <w:numFmt w:val="bullet"/>
      <w:lvlText w:val="•"/>
      <w:lvlJc w:val="left"/>
      <w:pPr>
        <w:ind w:left="4473" w:hanging="7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458E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08ED434">
      <w:start w:val="1"/>
      <w:numFmt w:val="bullet"/>
      <w:lvlText w:val="o"/>
      <w:lvlJc w:val="left"/>
      <w:pPr>
        <w:tabs>
          <w:tab w:val="num" w:pos="5477"/>
        </w:tabs>
        <w:ind w:left="5193" w:hanging="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458E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2A613EC">
      <w:start w:val="1"/>
      <w:numFmt w:val="bullet"/>
      <w:lvlText w:val="▪"/>
      <w:lvlJc w:val="left"/>
      <w:pPr>
        <w:tabs>
          <w:tab w:val="num" w:pos="6197"/>
        </w:tabs>
        <w:ind w:left="5913" w:hanging="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458E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2" w15:restartNumberingAfterBreak="0">
    <w:nsid w:val="725E4827"/>
    <w:multiLevelType w:val="hybridMultilevel"/>
    <w:tmpl w:val="90AA4A1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38621F5"/>
    <w:multiLevelType w:val="hybridMultilevel"/>
    <w:tmpl w:val="BED6B6C0"/>
    <w:lvl w:ilvl="0" w:tplc="76F88FD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4CE5A70"/>
    <w:multiLevelType w:val="hybridMultilevel"/>
    <w:tmpl w:val="B28EA0D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6BB279A"/>
    <w:multiLevelType w:val="hybridMultilevel"/>
    <w:tmpl w:val="CF58DA28"/>
    <w:lvl w:ilvl="0" w:tplc="1B60BCBE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93E0ACC"/>
    <w:multiLevelType w:val="multilevel"/>
    <w:tmpl w:val="D974D988"/>
    <w:styleLink w:val="Importovanstyl1"/>
    <w:lvl w:ilvl="0">
      <w:start w:val="1"/>
      <w:numFmt w:val="decimal"/>
      <w:lvlText w:val="%1."/>
      <w:lvlJc w:val="left"/>
      <w:pPr>
        <w:ind w:left="1079" w:hanging="79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ind w:left="1079" w:hanging="79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ind w:left="1079" w:hanging="79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ind w:left="1079" w:hanging="43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."/>
      <w:lvlJc w:val="left"/>
      <w:pPr>
        <w:ind w:left="1439" w:hanging="79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1.%2.%3.%4.%5.%6."/>
      <w:lvlJc w:val="left"/>
      <w:pPr>
        <w:ind w:left="1439" w:hanging="79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."/>
      <w:lvlJc w:val="left"/>
      <w:pPr>
        <w:ind w:left="1799" w:hanging="115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1.%2.%3.%4.%5.%6.%7.%8."/>
      <w:lvlJc w:val="left"/>
      <w:pPr>
        <w:ind w:left="1799" w:hanging="115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1.%2.%3.%4.%5.%6.%7.%8.%9."/>
      <w:lvlJc w:val="left"/>
      <w:pPr>
        <w:ind w:left="2159" w:hanging="151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7" w15:restartNumberingAfterBreak="0">
    <w:nsid w:val="7B054840"/>
    <w:multiLevelType w:val="hybridMultilevel"/>
    <w:tmpl w:val="29F89BA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DA9013D"/>
    <w:multiLevelType w:val="hybridMultilevel"/>
    <w:tmpl w:val="4EAEFA7C"/>
    <w:styleLink w:val="Importovanstyl11"/>
    <w:lvl w:ilvl="0" w:tplc="F94A4F7E">
      <w:start w:val="1"/>
      <w:numFmt w:val="bullet"/>
      <w:lvlText w:val="•"/>
      <w:lvlJc w:val="left"/>
      <w:pPr>
        <w:tabs>
          <w:tab w:val="num" w:pos="1416"/>
        </w:tabs>
        <w:ind w:left="993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F8C9AB8">
      <w:start w:val="1"/>
      <w:numFmt w:val="bullet"/>
      <w:lvlText w:val="o"/>
      <w:lvlJc w:val="left"/>
      <w:pPr>
        <w:tabs>
          <w:tab w:val="num" w:pos="2932"/>
        </w:tabs>
        <w:ind w:left="2509" w:firstLine="6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D161D4A">
      <w:start w:val="1"/>
      <w:numFmt w:val="bullet"/>
      <w:lvlText w:val="▪"/>
      <w:lvlJc w:val="left"/>
      <w:pPr>
        <w:tabs>
          <w:tab w:val="num" w:pos="3652"/>
        </w:tabs>
        <w:ind w:left="3229" w:firstLine="6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8DCCA8C">
      <w:start w:val="1"/>
      <w:numFmt w:val="bullet"/>
      <w:lvlText w:val="•"/>
      <w:lvlJc w:val="left"/>
      <w:pPr>
        <w:tabs>
          <w:tab w:val="num" w:pos="4372"/>
        </w:tabs>
        <w:ind w:left="3949" w:firstLine="6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F88BFDC">
      <w:start w:val="1"/>
      <w:numFmt w:val="bullet"/>
      <w:lvlText w:val="o"/>
      <w:lvlJc w:val="left"/>
      <w:pPr>
        <w:tabs>
          <w:tab w:val="num" w:pos="5092"/>
        </w:tabs>
        <w:ind w:left="4669" w:firstLine="6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A728676">
      <w:start w:val="1"/>
      <w:numFmt w:val="bullet"/>
      <w:lvlText w:val="▪"/>
      <w:lvlJc w:val="left"/>
      <w:pPr>
        <w:tabs>
          <w:tab w:val="num" w:pos="5812"/>
        </w:tabs>
        <w:ind w:left="5389" w:firstLine="6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CD08AC4">
      <w:start w:val="1"/>
      <w:numFmt w:val="bullet"/>
      <w:lvlText w:val="•"/>
      <w:lvlJc w:val="left"/>
      <w:pPr>
        <w:tabs>
          <w:tab w:val="num" w:pos="6532"/>
        </w:tabs>
        <w:ind w:left="6109" w:firstLine="6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450A6D8">
      <w:start w:val="1"/>
      <w:numFmt w:val="bullet"/>
      <w:lvlText w:val="o"/>
      <w:lvlJc w:val="left"/>
      <w:pPr>
        <w:tabs>
          <w:tab w:val="num" w:pos="7252"/>
        </w:tabs>
        <w:ind w:left="6829" w:firstLine="6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458A234">
      <w:start w:val="1"/>
      <w:numFmt w:val="bullet"/>
      <w:lvlText w:val="▪"/>
      <w:lvlJc w:val="left"/>
      <w:pPr>
        <w:tabs>
          <w:tab w:val="num" w:pos="7972"/>
        </w:tabs>
        <w:ind w:left="7549" w:firstLine="6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9" w15:restartNumberingAfterBreak="0">
    <w:nsid w:val="7FA362FF"/>
    <w:multiLevelType w:val="hybridMultilevel"/>
    <w:tmpl w:val="582041F6"/>
    <w:styleLink w:val="Importovanstyl8"/>
    <w:lvl w:ilvl="0" w:tplc="03B6AB32">
      <w:start w:val="1"/>
      <w:numFmt w:val="lowerLetter"/>
      <w:lvlText w:val="%1)"/>
      <w:lvlJc w:val="left"/>
      <w:pPr>
        <w:ind w:left="100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3F64390">
      <w:start w:val="1"/>
      <w:numFmt w:val="lowerLetter"/>
      <w:lvlText w:val="%2."/>
      <w:lvlJc w:val="left"/>
      <w:pPr>
        <w:ind w:left="172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520AE42">
      <w:start w:val="1"/>
      <w:numFmt w:val="lowerRoman"/>
      <w:lvlText w:val="%3."/>
      <w:lvlJc w:val="left"/>
      <w:pPr>
        <w:ind w:left="2444" w:hanging="2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0C0FBB2">
      <w:start w:val="1"/>
      <w:numFmt w:val="decimal"/>
      <w:lvlText w:val="%4."/>
      <w:lvlJc w:val="left"/>
      <w:pPr>
        <w:ind w:left="316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49E2008">
      <w:start w:val="1"/>
      <w:numFmt w:val="lowerLetter"/>
      <w:lvlText w:val="%5."/>
      <w:lvlJc w:val="left"/>
      <w:pPr>
        <w:ind w:left="388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F4AB538">
      <w:start w:val="1"/>
      <w:numFmt w:val="lowerRoman"/>
      <w:lvlText w:val="%6."/>
      <w:lvlJc w:val="left"/>
      <w:pPr>
        <w:ind w:left="4604" w:hanging="2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2A6AA0">
      <w:start w:val="1"/>
      <w:numFmt w:val="decimal"/>
      <w:lvlText w:val="%7."/>
      <w:lvlJc w:val="left"/>
      <w:pPr>
        <w:ind w:left="532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3445A9A">
      <w:start w:val="1"/>
      <w:numFmt w:val="lowerLetter"/>
      <w:lvlText w:val="%8."/>
      <w:lvlJc w:val="left"/>
      <w:pPr>
        <w:ind w:left="604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780F504">
      <w:start w:val="1"/>
      <w:numFmt w:val="lowerRoman"/>
      <w:lvlText w:val="%9."/>
      <w:lvlJc w:val="left"/>
      <w:pPr>
        <w:ind w:left="6764" w:hanging="2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 w16cid:durableId="1978022363">
    <w:abstractNumId w:val="7"/>
  </w:num>
  <w:num w:numId="2" w16cid:durableId="1873299239">
    <w:abstractNumId w:val="46"/>
  </w:num>
  <w:num w:numId="3" w16cid:durableId="908343462">
    <w:abstractNumId w:val="41"/>
  </w:num>
  <w:num w:numId="4" w16cid:durableId="963390154">
    <w:abstractNumId w:val="4"/>
  </w:num>
  <w:num w:numId="5" w16cid:durableId="1576625569">
    <w:abstractNumId w:val="25"/>
  </w:num>
  <w:num w:numId="6" w16cid:durableId="1121606071">
    <w:abstractNumId w:val="36"/>
  </w:num>
  <w:num w:numId="7" w16cid:durableId="2026322438">
    <w:abstractNumId w:val="49"/>
  </w:num>
  <w:num w:numId="8" w16cid:durableId="296188277">
    <w:abstractNumId w:val="3"/>
  </w:num>
  <w:num w:numId="9" w16cid:durableId="1484471605">
    <w:abstractNumId w:val="14"/>
  </w:num>
  <w:num w:numId="10" w16cid:durableId="1352101295">
    <w:abstractNumId w:val="48"/>
  </w:num>
  <w:num w:numId="11" w16cid:durableId="637489774">
    <w:abstractNumId w:val="18"/>
  </w:num>
  <w:num w:numId="12" w16cid:durableId="495921052">
    <w:abstractNumId w:val="8"/>
  </w:num>
  <w:num w:numId="13" w16cid:durableId="202905979">
    <w:abstractNumId w:val="32"/>
  </w:num>
  <w:num w:numId="14" w16cid:durableId="1858347608">
    <w:abstractNumId w:val="5"/>
  </w:num>
  <w:num w:numId="15" w16cid:durableId="1100447051">
    <w:abstractNumId w:val="34"/>
  </w:num>
  <w:num w:numId="16" w16cid:durableId="1904021882">
    <w:abstractNumId w:val="13"/>
  </w:num>
  <w:num w:numId="17" w16cid:durableId="1110513108">
    <w:abstractNumId w:val="39"/>
  </w:num>
  <w:num w:numId="18" w16cid:durableId="1018656256">
    <w:abstractNumId w:val="12"/>
  </w:num>
  <w:num w:numId="19" w16cid:durableId="1914584378">
    <w:abstractNumId w:val="43"/>
  </w:num>
  <w:num w:numId="20" w16cid:durableId="1765227378">
    <w:abstractNumId w:val="44"/>
  </w:num>
  <w:num w:numId="21" w16cid:durableId="1069882323">
    <w:abstractNumId w:val="23"/>
  </w:num>
  <w:num w:numId="22" w16cid:durableId="1233662164">
    <w:abstractNumId w:val="9"/>
  </w:num>
  <w:num w:numId="23" w16cid:durableId="1105689883">
    <w:abstractNumId w:val="37"/>
  </w:num>
  <w:num w:numId="24" w16cid:durableId="219440441">
    <w:abstractNumId w:val="33"/>
  </w:num>
  <w:num w:numId="25" w16cid:durableId="1594510786">
    <w:abstractNumId w:val="31"/>
  </w:num>
  <w:num w:numId="26" w16cid:durableId="717438451">
    <w:abstractNumId w:val="42"/>
  </w:num>
  <w:num w:numId="27" w16cid:durableId="177355529">
    <w:abstractNumId w:val="1"/>
  </w:num>
  <w:num w:numId="28" w16cid:durableId="1439059574">
    <w:abstractNumId w:val="27"/>
  </w:num>
  <w:num w:numId="29" w16cid:durableId="1385713953">
    <w:abstractNumId w:val="24"/>
  </w:num>
  <w:num w:numId="30" w16cid:durableId="334846898">
    <w:abstractNumId w:val="11"/>
  </w:num>
  <w:num w:numId="31" w16cid:durableId="623846533">
    <w:abstractNumId w:val="29"/>
  </w:num>
  <w:num w:numId="32" w16cid:durableId="1512839924">
    <w:abstractNumId w:val="21"/>
  </w:num>
  <w:num w:numId="33" w16cid:durableId="2022506990">
    <w:abstractNumId w:val="0"/>
  </w:num>
  <w:num w:numId="34" w16cid:durableId="1913924026">
    <w:abstractNumId w:val="16"/>
  </w:num>
  <w:num w:numId="35" w16cid:durableId="393745129">
    <w:abstractNumId w:val="10"/>
  </w:num>
  <w:num w:numId="36" w16cid:durableId="1481655627">
    <w:abstractNumId w:val="19"/>
  </w:num>
  <w:num w:numId="37" w16cid:durableId="576717778">
    <w:abstractNumId w:val="17"/>
  </w:num>
  <w:num w:numId="38" w16cid:durableId="777484222">
    <w:abstractNumId w:val="6"/>
  </w:num>
  <w:num w:numId="39" w16cid:durableId="577599177">
    <w:abstractNumId w:val="26"/>
  </w:num>
  <w:num w:numId="40" w16cid:durableId="1112280389">
    <w:abstractNumId w:val="45"/>
  </w:num>
  <w:num w:numId="41" w16cid:durableId="1547328358">
    <w:abstractNumId w:val="35"/>
  </w:num>
  <w:num w:numId="42" w16cid:durableId="1457915239">
    <w:abstractNumId w:val="20"/>
  </w:num>
  <w:num w:numId="43" w16cid:durableId="43220684">
    <w:abstractNumId w:val="30"/>
  </w:num>
  <w:num w:numId="44" w16cid:durableId="578321363">
    <w:abstractNumId w:val="15"/>
  </w:num>
  <w:num w:numId="45" w16cid:durableId="1991203064">
    <w:abstractNumId w:val="40"/>
  </w:num>
  <w:num w:numId="46" w16cid:durableId="1296641920">
    <w:abstractNumId w:val="2"/>
  </w:num>
  <w:num w:numId="47" w16cid:durableId="1453088987">
    <w:abstractNumId w:val="22"/>
  </w:num>
  <w:num w:numId="48" w16cid:durableId="1647129343">
    <w:abstractNumId w:val="38"/>
  </w:num>
  <w:num w:numId="49" w16cid:durableId="659306562">
    <w:abstractNumId w:val="28"/>
  </w:num>
  <w:num w:numId="50" w16cid:durableId="1956520543">
    <w:abstractNumId w:val="47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attachedTemplate r:id="rId1"/>
  <w:linkStyles/>
  <w:doNotTrackFormatting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7ABA"/>
    <w:rsid w:val="00000E27"/>
    <w:rsid w:val="00002180"/>
    <w:rsid w:val="0000361A"/>
    <w:rsid w:val="00003DA1"/>
    <w:rsid w:val="000046CE"/>
    <w:rsid w:val="00004CE1"/>
    <w:rsid w:val="00004CED"/>
    <w:rsid w:val="00005A98"/>
    <w:rsid w:val="000077FE"/>
    <w:rsid w:val="00007BD5"/>
    <w:rsid w:val="00010349"/>
    <w:rsid w:val="00010AC5"/>
    <w:rsid w:val="00012939"/>
    <w:rsid w:val="00012DF1"/>
    <w:rsid w:val="00013840"/>
    <w:rsid w:val="0001392B"/>
    <w:rsid w:val="00013B09"/>
    <w:rsid w:val="00013DFB"/>
    <w:rsid w:val="00015F3A"/>
    <w:rsid w:val="000167FB"/>
    <w:rsid w:val="00020057"/>
    <w:rsid w:val="000228C3"/>
    <w:rsid w:val="00022F2C"/>
    <w:rsid w:val="00022FC2"/>
    <w:rsid w:val="00023EED"/>
    <w:rsid w:val="00034394"/>
    <w:rsid w:val="00034E22"/>
    <w:rsid w:val="00035647"/>
    <w:rsid w:val="00035922"/>
    <w:rsid w:val="000364C1"/>
    <w:rsid w:val="000367ED"/>
    <w:rsid w:val="00036EB6"/>
    <w:rsid w:val="0003747D"/>
    <w:rsid w:val="00037873"/>
    <w:rsid w:val="000420B4"/>
    <w:rsid w:val="00042563"/>
    <w:rsid w:val="00043A8C"/>
    <w:rsid w:val="00043B33"/>
    <w:rsid w:val="00043EB3"/>
    <w:rsid w:val="000451EC"/>
    <w:rsid w:val="00046CAD"/>
    <w:rsid w:val="00046CC5"/>
    <w:rsid w:val="00047CE4"/>
    <w:rsid w:val="0005151A"/>
    <w:rsid w:val="0005155B"/>
    <w:rsid w:val="00053F36"/>
    <w:rsid w:val="00056803"/>
    <w:rsid w:val="00057619"/>
    <w:rsid w:val="0005795B"/>
    <w:rsid w:val="00060154"/>
    <w:rsid w:val="0006076E"/>
    <w:rsid w:val="00060AB3"/>
    <w:rsid w:val="00060B05"/>
    <w:rsid w:val="00062222"/>
    <w:rsid w:val="00062234"/>
    <w:rsid w:val="0006587D"/>
    <w:rsid w:val="00066CE3"/>
    <w:rsid w:val="0006716C"/>
    <w:rsid w:val="00067C7B"/>
    <w:rsid w:val="00071A7E"/>
    <w:rsid w:val="00071BBF"/>
    <w:rsid w:val="00074232"/>
    <w:rsid w:val="00074FDA"/>
    <w:rsid w:val="0007579B"/>
    <w:rsid w:val="00075F27"/>
    <w:rsid w:val="00082C78"/>
    <w:rsid w:val="0008308B"/>
    <w:rsid w:val="00083701"/>
    <w:rsid w:val="00086617"/>
    <w:rsid w:val="000875C0"/>
    <w:rsid w:val="00091D70"/>
    <w:rsid w:val="00091EB6"/>
    <w:rsid w:val="00093A2D"/>
    <w:rsid w:val="0009431F"/>
    <w:rsid w:val="0009453A"/>
    <w:rsid w:val="00096999"/>
    <w:rsid w:val="000A1A24"/>
    <w:rsid w:val="000A25E7"/>
    <w:rsid w:val="000A40B2"/>
    <w:rsid w:val="000A58B4"/>
    <w:rsid w:val="000A718F"/>
    <w:rsid w:val="000B035C"/>
    <w:rsid w:val="000B0654"/>
    <w:rsid w:val="000B3322"/>
    <w:rsid w:val="000B38E3"/>
    <w:rsid w:val="000B5936"/>
    <w:rsid w:val="000B5E5C"/>
    <w:rsid w:val="000B6BDC"/>
    <w:rsid w:val="000B737C"/>
    <w:rsid w:val="000C090C"/>
    <w:rsid w:val="000C1223"/>
    <w:rsid w:val="000C180D"/>
    <w:rsid w:val="000C362A"/>
    <w:rsid w:val="000C3C99"/>
    <w:rsid w:val="000C6FEC"/>
    <w:rsid w:val="000D1345"/>
    <w:rsid w:val="000D2160"/>
    <w:rsid w:val="000D2845"/>
    <w:rsid w:val="000D2975"/>
    <w:rsid w:val="000D3417"/>
    <w:rsid w:val="000D395B"/>
    <w:rsid w:val="000D4666"/>
    <w:rsid w:val="000D6185"/>
    <w:rsid w:val="000D6804"/>
    <w:rsid w:val="000D6838"/>
    <w:rsid w:val="000D75C3"/>
    <w:rsid w:val="000D7E20"/>
    <w:rsid w:val="000E0909"/>
    <w:rsid w:val="000E0FEA"/>
    <w:rsid w:val="000E179A"/>
    <w:rsid w:val="000E2086"/>
    <w:rsid w:val="000E3470"/>
    <w:rsid w:val="000E3B1F"/>
    <w:rsid w:val="000E3BA9"/>
    <w:rsid w:val="000E3D82"/>
    <w:rsid w:val="000E5AF0"/>
    <w:rsid w:val="000E7AF6"/>
    <w:rsid w:val="000E7C53"/>
    <w:rsid w:val="000F0C37"/>
    <w:rsid w:val="000F1F1C"/>
    <w:rsid w:val="000F257F"/>
    <w:rsid w:val="000F2679"/>
    <w:rsid w:val="000F27FD"/>
    <w:rsid w:val="000F3D41"/>
    <w:rsid w:val="000F45B8"/>
    <w:rsid w:val="000F48BA"/>
    <w:rsid w:val="000F510B"/>
    <w:rsid w:val="000F53B2"/>
    <w:rsid w:val="000F5EC4"/>
    <w:rsid w:val="000F7C0C"/>
    <w:rsid w:val="000F7C92"/>
    <w:rsid w:val="000F7DF9"/>
    <w:rsid w:val="001001B4"/>
    <w:rsid w:val="0010406D"/>
    <w:rsid w:val="0010538F"/>
    <w:rsid w:val="001060D3"/>
    <w:rsid w:val="00106BBB"/>
    <w:rsid w:val="001078F7"/>
    <w:rsid w:val="00110924"/>
    <w:rsid w:val="00112CEA"/>
    <w:rsid w:val="00113FF9"/>
    <w:rsid w:val="001151E6"/>
    <w:rsid w:val="00115724"/>
    <w:rsid w:val="00115FA5"/>
    <w:rsid w:val="001160B0"/>
    <w:rsid w:val="0011638D"/>
    <w:rsid w:val="001169D5"/>
    <w:rsid w:val="0011750C"/>
    <w:rsid w:val="00117C4F"/>
    <w:rsid w:val="00117D3A"/>
    <w:rsid w:val="00120046"/>
    <w:rsid w:val="001201CF"/>
    <w:rsid w:val="0012201C"/>
    <w:rsid w:val="0012239A"/>
    <w:rsid w:val="00122513"/>
    <w:rsid w:val="00123A5A"/>
    <w:rsid w:val="00125111"/>
    <w:rsid w:val="00125510"/>
    <w:rsid w:val="0012595F"/>
    <w:rsid w:val="00125A40"/>
    <w:rsid w:val="00126789"/>
    <w:rsid w:val="00127EC8"/>
    <w:rsid w:val="0013024A"/>
    <w:rsid w:val="00131FA4"/>
    <w:rsid w:val="00132287"/>
    <w:rsid w:val="00132E07"/>
    <w:rsid w:val="00133F71"/>
    <w:rsid w:val="001378B1"/>
    <w:rsid w:val="00137A10"/>
    <w:rsid w:val="0014075D"/>
    <w:rsid w:val="00142653"/>
    <w:rsid w:val="00142C4A"/>
    <w:rsid w:val="00143442"/>
    <w:rsid w:val="00143533"/>
    <w:rsid w:val="00145EA9"/>
    <w:rsid w:val="001471F9"/>
    <w:rsid w:val="001505B9"/>
    <w:rsid w:val="00151956"/>
    <w:rsid w:val="00152768"/>
    <w:rsid w:val="001534AD"/>
    <w:rsid w:val="0015402A"/>
    <w:rsid w:val="001578FC"/>
    <w:rsid w:val="0016184B"/>
    <w:rsid w:val="00163206"/>
    <w:rsid w:val="0016384F"/>
    <w:rsid w:val="001651C9"/>
    <w:rsid w:val="0016584C"/>
    <w:rsid w:val="00166800"/>
    <w:rsid w:val="00167507"/>
    <w:rsid w:val="0017193D"/>
    <w:rsid w:val="00171C44"/>
    <w:rsid w:val="00173634"/>
    <w:rsid w:val="001738A1"/>
    <w:rsid w:val="00173F4E"/>
    <w:rsid w:val="00175A18"/>
    <w:rsid w:val="00175CB1"/>
    <w:rsid w:val="00176A5B"/>
    <w:rsid w:val="00176B5E"/>
    <w:rsid w:val="00182122"/>
    <w:rsid w:val="0018292C"/>
    <w:rsid w:val="00183A20"/>
    <w:rsid w:val="00184370"/>
    <w:rsid w:val="00194F16"/>
    <w:rsid w:val="00194FE7"/>
    <w:rsid w:val="001951C5"/>
    <w:rsid w:val="001966DA"/>
    <w:rsid w:val="001A1D75"/>
    <w:rsid w:val="001A28C7"/>
    <w:rsid w:val="001A4449"/>
    <w:rsid w:val="001A45AB"/>
    <w:rsid w:val="001A5F6D"/>
    <w:rsid w:val="001A7714"/>
    <w:rsid w:val="001B09CE"/>
    <w:rsid w:val="001B434B"/>
    <w:rsid w:val="001B66FB"/>
    <w:rsid w:val="001B711C"/>
    <w:rsid w:val="001B7A5A"/>
    <w:rsid w:val="001C167A"/>
    <w:rsid w:val="001C1B87"/>
    <w:rsid w:val="001C1D1F"/>
    <w:rsid w:val="001C2A48"/>
    <w:rsid w:val="001C300E"/>
    <w:rsid w:val="001C3CEC"/>
    <w:rsid w:val="001C7600"/>
    <w:rsid w:val="001D0055"/>
    <w:rsid w:val="001D0D3A"/>
    <w:rsid w:val="001D12C4"/>
    <w:rsid w:val="001D3125"/>
    <w:rsid w:val="001D324D"/>
    <w:rsid w:val="001D3CA2"/>
    <w:rsid w:val="001D4DD2"/>
    <w:rsid w:val="001D608B"/>
    <w:rsid w:val="001D60F7"/>
    <w:rsid w:val="001D616C"/>
    <w:rsid w:val="001D647C"/>
    <w:rsid w:val="001D654C"/>
    <w:rsid w:val="001D6A89"/>
    <w:rsid w:val="001D7018"/>
    <w:rsid w:val="001D76BE"/>
    <w:rsid w:val="001E1152"/>
    <w:rsid w:val="001E516B"/>
    <w:rsid w:val="001E5CB5"/>
    <w:rsid w:val="001E6A04"/>
    <w:rsid w:val="001E6DE9"/>
    <w:rsid w:val="001F00D9"/>
    <w:rsid w:val="001F1196"/>
    <w:rsid w:val="001F1BC0"/>
    <w:rsid w:val="001F1CEC"/>
    <w:rsid w:val="001F20ED"/>
    <w:rsid w:val="001F2561"/>
    <w:rsid w:val="001F57D2"/>
    <w:rsid w:val="00200D2F"/>
    <w:rsid w:val="00203EA7"/>
    <w:rsid w:val="0020438C"/>
    <w:rsid w:val="00206E56"/>
    <w:rsid w:val="00207DF1"/>
    <w:rsid w:val="00210360"/>
    <w:rsid w:val="00212C92"/>
    <w:rsid w:val="0021378D"/>
    <w:rsid w:val="00213969"/>
    <w:rsid w:val="00213EBF"/>
    <w:rsid w:val="00214469"/>
    <w:rsid w:val="0021530D"/>
    <w:rsid w:val="0021679B"/>
    <w:rsid w:val="00216C31"/>
    <w:rsid w:val="002171CC"/>
    <w:rsid w:val="00217482"/>
    <w:rsid w:val="0022035D"/>
    <w:rsid w:val="00220EEE"/>
    <w:rsid w:val="00221350"/>
    <w:rsid w:val="00221D8F"/>
    <w:rsid w:val="002222BD"/>
    <w:rsid w:val="00223188"/>
    <w:rsid w:val="00225355"/>
    <w:rsid w:val="002256B1"/>
    <w:rsid w:val="002267DF"/>
    <w:rsid w:val="00231675"/>
    <w:rsid w:val="0023480C"/>
    <w:rsid w:val="002368C7"/>
    <w:rsid w:val="00236A9C"/>
    <w:rsid w:val="00237137"/>
    <w:rsid w:val="002371F5"/>
    <w:rsid w:val="0024175E"/>
    <w:rsid w:val="00244B47"/>
    <w:rsid w:val="00246D68"/>
    <w:rsid w:val="00252A97"/>
    <w:rsid w:val="00253DAA"/>
    <w:rsid w:val="00254750"/>
    <w:rsid w:val="0025598A"/>
    <w:rsid w:val="00255996"/>
    <w:rsid w:val="00257D5B"/>
    <w:rsid w:val="00257DAC"/>
    <w:rsid w:val="00263355"/>
    <w:rsid w:val="00264848"/>
    <w:rsid w:val="00265BA7"/>
    <w:rsid w:val="0026709E"/>
    <w:rsid w:val="00267801"/>
    <w:rsid w:val="002719DE"/>
    <w:rsid w:val="00273187"/>
    <w:rsid w:val="00274919"/>
    <w:rsid w:val="00276441"/>
    <w:rsid w:val="002776D2"/>
    <w:rsid w:val="002819FD"/>
    <w:rsid w:val="00282203"/>
    <w:rsid w:val="002828E2"/>
    <w:rsid w:val="002828E8"/>
    <w:rsid w:val="00282D4B"/>
    <w:rsid w:val="002839C1"/>
    <w:rsid w:val="00283D30"/>
    <w:rsid w:val="00284108"/>
    <w:rsid w:val="00285A58"/>
    <w:rsid w:val="002869BA"/>
    <w:rsid w:val="00286A9D"/>
    <w:rsid w:val="00286C4E"/>
    <w:rsid w:val="002872C3"/>
    <w:rsid w:val="00287619"/>
    <w:rsid w:val="0028788B"/>
    <w:rsid w:val="002925C8"/>
    <w:rsid w:val="00294C7C"/>
    <w:rsid w:val="0029590D"/>
    <w:rsid w:val="00295E16"/>
    <w:rsid w:val="002A024B"/>
    <w:rsid w:val="002A0B28"/>
    <w:rsid w:val="002A264B"/>
    <w:rsid w:val="002A32EE"/>
    <w:rsid w:val="002A5D32"/>
    <w:rsid w:val="002A5DB0"/>
    <w:rsid w:val="002B0DB6"/>
    <w:rsid w:val="002B110A"/>
    <w:rsid w:val="002B1C7A"/>
    <w:rsid w:val="002B28B1"/>
    <w:rsid w:val="002B3FD2"/>
    <w:rsid w:val="002B442A"/>
    <w:rsid w:val="002B4ABE"/>
    <w:rsid w:val="002B4EE3"/>
    <w:rsid w:val="002B54DC"/>
    <w:rsid w:val="002B731A"/>
    <w:rsid w:val="002C0C8F"/>
    <w:rsid w:val="002C3B2B"/>
    <w:rsid w:val="002C48DF"/>
    <w:rsid w:val="002C4984"/>
    <w:rsid w:val="002C4990"/>
    <w:rsid w:val="002C5848"/>
    <w:rsid w:val="002C7DFB"/>
    <w:rsid w:val="002D0892"/>
    <w:rsid w:val="002D1830"/>
    <w:rsid w:val="002D2CE4"/>
    <w:rsid w:val="002D352C"/>
    <w:rsid w:val="002D38CE"/>
    <w:rsid w:val="002D3C1E"/>
    <w:rsid w:val="002D402A"/>
    <w:rsid w:val="002D523B"/>
    <w:rsid w:val="002D57BB"/>
    <w:rsid w:val="002D5955"/>
    <w:rsid w:val="002D7B97"/>
    <w:rsid w:val="002E15AB"/>
    <w:rsid w:val="002E16E1"/>
    <w:rsid w:val="002E3CDE"/>
    <w:rsid w:val="002E59E7"/>
    <w:rsid w:val="002E5E29"/>
    <w:rsid w:val="002E64FC"/>
    <w:rsid w:val="002E78E5"/>
    <w:rsid w:val="002E7A7D"/>
    <w:rsid w:val="002F23AB"/>
    <w:rsid w:val="002F2F87"/>
    <w:rsid w:val="002F4357"/>
    <w:rsid w:val="002F59C1"/>
    <w:rsid w:val="002F6CA3"/>
    <w:rsid w:val="002F79CA"/>
    <w:rsid w:val="00300766"/>
    <w:rsid w:val="0030113E"/>
    <w:rsid w:val="003015D3"/>
    <w:rsid w:val="00304308"/>
    <w:rsid w:val="003067EE"/>
    <w:rsid w:val="00306E90"/>
    <w:rsid w:val="0030728B"/>
    <w:rsid w:val="003101BB"/>
    <w:rsid w:val="0031293C"/>
    <w:rsid w:val="00312F6E"/>
    <w:rsid w:val="00313DBC"/>
    <w:rsid w:val="003145F9"/>
    <w:rsid w:val="00316E0B"/>
    <w:rsid w:val="003177EE"/>
    <w:rsid w:val="00317849"/>
    <w:rsid w:val="00320BF7"/>
    <w:rsid w:val="0032143A"/>
    <w:rsid w:val="003225C1"/>
    <w:rsid w:val="00322CBA"/>
    <w:rsid w:val="00323F38"/>
    <w:rsid w:val="00326CD0"/>
    <w:rsid w:val="00327196"/>
    <w:rsid w:val="0032733B"/>
    <w:rsid w:val="00327442"/>
    <w:rsid w:val="00327775"/>
    <w:rsid w:val="00331684"/>
    <w:rsid w:val="0033255D"/>
    <w:rsid w:val="003336C7"/>
    <w:rsid w:val="00333DA2"/>
    <w:rsid w:val="00333DB8"/>
    <w:rsid w:val="00334C2E"/>
    <w:rsid w:val="003371AC"/>
    <w:rsid w:val="00337814"/>
    <w:rsid w:val="00337988"/>
    <w:rsid w:val="00341A18"/>
    <w:rsid w:val="00342D87"/>
    <w:rsid w:val="0034574E"/>
    <w:rsid w:val="00345A5D"/>
    <w:rsid w:val="00346B6D"/>
    <w:rsid w:val="003505E8"/>
    <w:rsid w:val="0035093F"/>
    <w:rsid w:val="00351B8F"/>
    <w:rsid w:val="003522E6"/>
    <w:rsid w:val="00354A66"/>
    <w:rsid w:val="003556B6"/>
    <w:rsid w:val="003566B6"/>
    <w:rsid w:val="00356AC3"/>
    <w:rsid w:val="0036025B"/>
    <w:rsid w:val="003614C3"/>
    <w:rsid w:val="003621A4"/>
    <w:rsid w:val="00362B9A"/>
    <w:rsid w:val="003632D0"/>
    <w:rsid w:val="0036363D"/>
    <w:rsid w:val="00365DAD"/>
    <w:rsid w:val="0037038F"/>
    <w:rsid w:val="00370BD8"/>
    <w:rsid w:val="003719B2"/>
    <w:rsid w:val="003722BC"/>
    <w:rsid w:val="00372306"/>
    <w:rsid w:val="0037289F"/>
    <w:rsid w:val="003746C6"/>
    <w:rsid w:val="003757B9"/>
    <w:rsid w:val="00375D31"/>
    <w:rsid w:val="0037671D"/>
    <w:rsid w:val="003809A7"/>
    <w:rsid w:val="00385CEB"/>
    <w:rsid w:val="003918D9"/>
    <w:rsid w:val="0039284A"/>
    <w:rsid w:val="00393E26"/>
    <w:rsid w:val="00393F99"/>
    <w:rsid w:val="0039421B"/>
    <w:rsid w:val="003966DE"/>
    <w:rsid w:val="003A00E1"/>
    <w:rsid w:val="003A075E"/>
    <w:rsid w:val="003A0AEF"/>
    <w:rsid w:val="003A1B37"/>
    <w:rsid w:val="003A38D0"/>
    <w:rsid w:val="003A71DD"/>
    <w:rsid w:val="003B0D37"/>
    <w:rsid w:val="003B1665"/>
    <w:rsid w:val="003B21A5"/>
    <w:rsid w:val="003B2D03"/>
    <w:rsid w:val="003B39AD"/>
    <w:rsid w:val="003B4F35"/>
    <w:rsid w:val="003C05F9"/>
    <w:rsid w:val="003C15DC"/>
    <w:rsid w:val="003C2B53"/>
    <w:rsid w:val="003C3506"/>
    <w:rsid w:val="003C4579"/>
    <w:rsid w:val="003C7421"/>
    <w:rsid w:val="003C7EC1"/>
    <w:rsid w:val="003D071A"/>
    <w:rsid w:val="003D18F2"/>
    <w:rsid w:val="003D1E03"/>
    <w:rsid w:val="003D3877"/>
    <w:rsid w:val="003D4DFE"/>
    <w:rsid w:val="003D64B8"/>
    <w:rsid w:val="003E0C18"/>
    <w:rsid w:val="003E13DC"/>
    <w:rsid w:val="003E1722"/>
    <w:rsid w:val="003E4B76"/>
    <w:rsid w:val="003E4FB5"/>
    <w:rsid w:val="003E5676"/>
    <w:rsid w:val="003E5C1C"/>
    <w:rsid w:val="003E6021"/>
    <w:rsid w:val="003E6AFF"/>
    <w:rsid w:val="003E6B9B"/>
    <w:rsid w:val="003F0BE9"/>
    <w:rsid w:val="003F180E"/>
    <w:rsid w:val="003F2737"/>
    <w:rsid w:val="003F5CE9"/>
    <w:rsid w:val="003F6187"/>
    <w:rsid w:val="00401DE4"/>
    <w:rsid w:val="004029AF"/>
    <w:rsid w:val="00405ACE"/>
    <w:rsid w:val="00407936"/>
    <w:rsid w:val="00410864"/>
    <w:rsid w:val="00411870"/>
    <w:rsid w:val="00411B50"/>
    <w:rsid w:val="00411C6F"/>
    <w:rsid w:val="00413724"/>
    <w:rsid w:val="00416CDA"/>
    <w:rsid w:val="00417BB0"/>
    <w:rsid w:val="0042147A"/>
    <w:rsid w:val="004219BA"/>
    <w:rsid w:val="00425ED5"/>
    <w:rsid w:val="004268F9"/>
    <w:rsid w:val="004270B8"/>
    <w:rsid w:val="00427708"/>
    <w:rsid w:val="00435E82"/>
    <w:rsid w:val="00435F8E"/>
    <w:rsid w:val="00441F2F"/>
    <w:rsid w:val="004426D1"/>
    <w:rsid w:val="00442DC2"/>
    <w:rsid w:val="00444DC9"/>
    <w:rsid w:val="004477E7"/>
    <w:rsid w:val="00450D4A"/>
    <w:rsid w:val="00451902"/>
    <w:rsid w:val="00453335"/>
    <w:rsid w:val="0045347A"/>
    <w:rsid w:val="004547AF"/>
    <w:rsid w:val="00455BAC"/>
    <w:rsid w:val="0045640E"/>
    <w:rsid w:val="00456880"/>
    <w:rsid w:val="004569B6"/>
    <w:rsid w:val="00457A7D"/>
    <w:rsid w:val="004601CA"/>
    <w:rsid w:val="00460B17"/>
    <w:rsid w:val="00462A24"/>
    <w:rsid w:val="0046339A"/>
    <w:rsid w:val="0046523B"/>
    <w:rsid w:val="0046640F"/>
    <w:rsid w:val="00466881"/>
    <w:rsid w:val="0047067C"/>
    <w:rsid w:val="00470E4D"/>
    <w:rsid w:val="00471614"/>
    <w:rsid w:val="00472C16"/>
    <w:rsid w:val="00474B68"/>
    <w:rsid w:val="00475DF8"/>
    <w:rsid w:val="0047669B"/>
    <w:rsid w:val="00477CDD"/>
    <w:rsid w:val="004801EB"/>
    <w:rsid w:val="0048235E"/>
    <w:rsid w:val="00482AC6"/>
    <w:rsid w:val="00482F44"/>
    <w:rsid w:val="004838AB"/>
    <w:rsid w:val="00484F64"/>
    <w:rsid w:val="0048584C"/>
    <w:rsid w:val="004866BF"/>
    <w:rsid w:val="00486EF7"/>
    <w:rsid w:val="004903B2"/>
    <w:rsid w:val="00490B10"/>
    <w:rsid w:val="00490F91"/>
    <w:rsid w:val="00492EF9"/>
    <w:rsid w:val="004935F8"/>
    <w:rsid w:val="00494796"/>
    <w:rsid w:val="0049512E"/>
    <w:rsid w:val="004976E3"/>
    <w:rsid w:val="004A085B"/>
    <w:rsid w:val="004A0B2A"/>
    <w:rsid w:val="004A14FD"/>
    <w:rsid w:val="004A1745"/>
    <w:rsid w:val="004A3511"/>
    <w:rsid w:val="004A3631"/>
    <w:rsid w:val="004A3813"/>
    <w:rsid w:val="004A3E9A"/>
    <w:rsid w:val="004A6599"/>
    <w:rsid w:val="004A6A72"/>
    <w:rsid w:val="004B054D"/>
    <w:rsid w:val="004B273C"/>
    <w:rsid w:val="004B33E7"/>
    <w:rsid w:val="004B47A6"/>
    <w:rsid w:val="004B4A23"/>
    <w:rsid w:val="004B4E51"/>
    <w:rsid w:val="004B6357"/>
    <w:rsid w:val="004B6E19"/>
    <w:rsid w:val="004B6FFE"/>
    <w:rsid w:val="004B7BAB"/>
    <w:rsid w:val="004C0FCD"/>
    <w:rsid w:val="004C1ADF"/>
    <w:rsid w:val="004C2342"/>
    <w:rsid w:val="004C2D68"/>
    <w:rsid w:val="004C2FC3"/>
    <w:rsid w:val="004C3A0E"/>
    <w:rsid w:val="004C3A3A"/>
    <w:rsid w:val="004C40A9"/>
    <w:rsid w:val="004C41DE"/>
    <w:rsid w:val="004C4487"/>
    <w:rsid w:val="004C47E1"/>
    <w:rsid w:val="004C62C3"/>
    <w:rsid w:val="004C67C1"/>
    <w:rsid w:val="004C7EF5"/>
    <w:rsid w:val="004D176B"/>
    <w:rsid w:val="004D1FC9"/>
    <w:rsid w:val="004D45DF"/>
    <w:rsid w:val="004D6EEE"/>
    <w:rsid w:val="004D7746"/>
    <w:rsid w:val="004D7E94"/>
    <w:rsid w:val="004E04AA"/>
    <w:rsid w:val="004E1AC8"/>
    <w:rsid w:val="004E2A2E"/>
    <w:rsid w:val="004E4219"/>
    <w:rsid w:val="004E540D"/>
    <w:rsid w:val="004E650D"/>
    <w:rsid w:val="004E7B88"/>
    <w:rsid w:val="004F0044"/>
    <w:rsid w:val="004F14C1"/>
    <w:rsid w:val="004F1ECB"/>
    <w:rsid w:val="004F3331"/>
    <w:rsid w:val="004F45DF"/>
    <w:rsid w:val="004F48B9"/>
    <w:rsid w:val="004F4BEA"/>
    <w:rsid w:val="004F514F"/>
    <w:rsid w:val="004F618E"/>
    <w:rsid w:val="004F67C0"/>
    <w:rsid w:val="004F6875"/>
    <w:rsid w:val="004F6B95"/>
    <w:rsid w:val="004F7D60"/>
    <w:rsid w:val="0050005C"/>
    <w:rsid w:val="00504FB3"/>
    <w:rsid w:val="00506344"/>
    <w:rsid w:val="0051072D"/>
    <w:rsid w:val="00511265"/>
    <w:rsid w:val="0051188A"/>
    <w:rsid w:val="00512263"/>
    <w:rsid w:val="00513366"/>
    <w:rsid w:val="0051595F"/>
    <w:rsid w:val="00515CE4"/>
    <w:rsid w:val="00520B16"/>
    <w:rsid w:val="0052302B"/>
    <w:rsid w:val="005230DD"/>
    <w:rsid w:val="0052313C"/>
    <w:rsid w:val="00524E17"/>
    <w:rsid w:val="0052507D"/>
    <w:rsid w:val="00526860"/>
    <w:rsid w:val="00526DD0"/>
    <w:rsid w:val="0053157A"/>
    <w:rsid w:val="005319C4"/>
    <w:rsid w:val="005324E3"/>
    <w:rsid w:val="00532669"/>
    <w:rsid w:val="00533A57"/>
    <w:rsid w:val="00535110"/>
    <w:rsid w:val="005354C8"/>
    <w:rsid w:val="00536AFF"/>
    <w:rsid w:val="005372C1"/>
    <w:rsid w:val="00540373"/>
    <w:rsid w:val="00541A4A"/>
    <w:rsid w:val="00541B9E"/>
    <w:rsid w:val="00543927"/>
    <w:rsid w:val="00544763"/>
    <w:rsid w:val="00544959"/>
    <w:rsid w:val="0054546F"/>
    <w:rsid w:val="00545D75"/>
    <w:rsid w:val="00552DB5"/>
    <w:rsid w:val="005531BF"/>
    <w:rsid w:val="00553DCD"/>
    <w:rsid w:val="005543B3"/>
    <w:rsid w:val="005551E0"/>
    <w:rsid w:val="005559FC"/>
    <w:rsid w:val="005561D8"/>
    <w:rsid w:val="0056019E"/>
    <w:rsid w:val="0056228C"/>
    <w:rsid w:val="005627ED"/>
    <w:rsid w:val="00562DE8"/>
    <w:rsid w:val="0056478E"/>
    <w:rsid w:val="005655EC"/>
    <w:rsid w:val="005667A9"/>
    <w:rsid w:val="005701EA"/>
    <w:rsid w:val="0057159E"/>
    <w:rsid w:val="00574196"/>
    <w:rsid w:val="00574A41"/>
    <w:rsid w:val="00575358"/>
    <w:rsid w:val="005757B4"/>
    <w:rsid w:val="0057615D"/>
    <w:rsid w:val="00577881"/>
    <w:rsid w:val="0058155F"/>
    <w:rsid w:val="005819D4"/>
    <w:rsid w:val="005839A4"/>
    <w:rsid w:val="00583D47"/>
    <w:rsid w:val="005843ED"/>
    <w:rsid w:val="00584A01"/>
    <w:rsid w:val="0058538E"/>
    <w:rsid w:val="00585721"/>
    <w:rsid w:val="00585B5C"/>
    <w:rsid w:val="005865D4"/>
    <w:rsid w:val="0058688F"/>
    <w:rsid w:val="00586B35"/>
    <w:rsid w:val="00586BD9"/>
    <w:rsid w:val="00587D05"/>
    <w:rsid w:val="00590FE1"/>
    <w:rsid w:val="00593738"/>
    <w:rsid w:val="0059473C"/>
    <w:rsid w:val="00594CA7"/>
    <w:rsid w:val="00594EEB"/>
    <w:rsid w:val="00597FD9"/>
    <w:rsid w:val="005A0F1A"/>
    <w:rsid w:val="005A24E3"/>
    <w:rsid w:val="005A431A"/>
    <w:rsid w:val="005A4394"/>
    <w:rsid w:val="005A4986"/>
    <w:rsid w:val="005B07FD"/>
    <w:rsid w:val="005B197D"/>
    <w:rsid w:val="005B224B"/>
    <w:rsid w:val="005B2FEA"/>
    <w:rsid w:val="005B3875"/>
    <w:rsid w:val="005B4DB8"/>
    <w:rsid w:val="005B5135"/>
    <w:rsid w:val="005B5256"/>
    <w:rsid w:val="005B5E37"/>
    <w:rsid w:val="005B6D4F"/>
    <w:rsid w:val="005C05D2"/>
    <w:rsid w:val="005C19D9"/>
    <w:rsid w:val="005C2DFE"/>
    <w:rsid w:val="005C4EE1"/>
    <w:rsid w:val="005C727B"/>
    <w:rsid w:val="005C72BA"/>
    <w:rsid w:val="005C7432"/>
    <w:rsid w:val="005C7BA6"/>
    <w:rsid w:val="005D1F35"/>
    <w:rsid w:val="005D2676"/>
    <w:rsid w:val="005D32A7"/>
    <w:rsid w:val="005D519A"/>
    <w:rsid w:val="005E04E3"/>
    <w:rsid w:val="005E1417"/>
    <w:rsid w:val="005E1F47"/>
    <w:rsid w:val="005E260F"/>
    <w:rsid w:val="005E3233"/>
    <w:rsid w:val="005E575D"/>
    <w:rsid w:val="005E5B60"/>
    <w:rsid w:val="005E6505"/>
    <w:rsid w:val="005E77E0"/>
    <w:rsid w:val="005E7FAE"/>
    <w:rsid w:val="005F047C"/>
    <w:rsid w:val="005F0529"/>
    <w:rsid w:val="005F4683"/>
    <w:rsid w:val="005F522E"/>
    <w:rsid w:val="005F5D97"/>
    <w:rsid w:val="005F75C9"/>
    <w:rsid w:val="005F7F66"/>
    <w:rsid w:val="0060075A"/>
    <w:rsid w:val="00600E98"/>
    <w:rsid w:val="00601974"/>
    <w:rsid w:val="00603229"/>
    <w:rsid w:val="00603D1C"/>
    <w:rsid w:val="00603DFB"/>
    <w:rsid w:val="0060619E"/>
    <w:rsid w:val="006068B1"/>
    <w:rsid w:val="0061008B"/>
    <w:rsid w:val="00614014"/>
    <w:rsid w:val="00615281"/>
    <w:rsid w:val="0061757A"/>
    <w:rsid w:val="00617CFE"/>
    <w:rsid w:val="0062169D"/>
    <w:rsid w:val="006226CF"/>
    <w:rsid w:val="006234BE"/>
    <w:rsid w:val="006246A7"/>
    <w:rsid w:val="00624A62"/>
    <w:rsid w:val="006304C8"/>
    <w:rsid w:val="006305D5"/>
    <w:rsid w:val="0063154A"/>
    <w:rsid w:val="00631601"/>
    <w:rsid w:val="00631C88"/>
    <w:rsid w:val="00632DA2"/>
    <w:rsid w:val="006353C7"/>
    <w:rsid w:val="006363E3"/>
    <w:rsid w:val="00636CEF"/>
    <w:rsid w:val="0063789D"/>
    <w:rsid w:val="00637F50"/>
    <w:rsid w:val="0064120D"/>
    <w:rsid w:val="00643674"/>
    <w:rsid w:val="0064503C"/>
    <w:rsid w:val="00647421"/>
    <w:rsid w:val="00647ABA"/>
    <w:rsid w:val="0065089C"/>
    <w:rsid w:val="0065212B"/>
    <w:rsid w:val="00654D2B"/>
    <w:rsid w:val="00656742"/>
    <w:rsid w:val="0066155D"/>
    <w:rsid w:val="0066191B"/>
    <w:rsid w:val="0066211C"/>
    <w:rsid w:val="00665701"/>
    <w:rsid w:val="00665BBA"/>
    <w:rsid w:val="00666A7D"/>
    <w:rsid w:val="00666D9E"/>
    <w:rsid w:val="00667DF1"/>
    <w:rsid w:val="0067094A"/>
    <w:rsid w:val="00670B90"/>
    <w:rsid w:val="00672100"/>
    <w:rsid w:val="00672EF9"/>
    <w:rsid w:val="006731EC"/>
    <w:rsid w:val="006748F7"/>
    <w:rsid w:val="00674D76"/>
    <w:rsid w:val="006760ED"/>
    <w:rsid w:val="00676333"/>
    <w:rsid w:val="00676F1B"/>
    <w:rsid w:val="00676F24"/>
    <w:rsid w:val="00677B2B"/>
    <w:rsid w:val="00681548"/>
    <w:rsid w:val="00681D78"/>
    <w:rsid w:val="00683265"/>
    <w:rsid w:val="006846D6"/>
    <w:rsid w:val="00684731"/>
    <w:rsid w:val="00684C89"/>
    <w:rsid w:val="006850F3"/>
    <w:rsid w:val="00687CC0"/>
    <w:rsid w:val="00692115"/>
    <w:rsid w:val="00693D79"/>
    <w:rsid w:val="00693D8D"/>
    <w:rsid w:val="00695A02"/>
    <w:rsid w:val="006970C3"/>
    <w:rsid w:val="00697635"/>
    <w:rsid w:val="006A00AF"/>
    <w:rsid w:val="006A7174"/>
    <w:rsid w:val="006B0104"/>
    <w:rsid w:val="006B1349"/>
    <w:rsid w:val="006B15A4"/>
    <w:rsid w:val="006B2F33"/>
    <w:rsid w:val="006B3C39"/>
    <w:rsid w:val="006B3F9C"/>
    <w:rsid w:val="006B4637"/>
    <w:rsid w:val="006C0204"/>
    <w:rsid w:val="006C0722"/>
    <w:rsid w:val="006C12A8"/>
    <w:rsid w:val="006C1AD1"/>
    <w:rsid w:val="006C203D"/>
    <w:rsid w:val="006C21E9"/>
    <w:rsid w:val="006C503D"/>
    <w:rsid w:val="006C654C"/>
    <w:rsid w:val="006C702B"/>
    <w:rsid w:val="006C7D11"/>
    <w:rsid w:val="006D01EE"/>
    <w:rsid w:val="006D21D9"/>
    <w:rsid w:val="006D278A"/>
    <w:rsid w:val="006E05D5"/>
    <w:rsid w:val="006E3733"/>
    <w:rsid w:val="006E41F4"/>
    <w:rsid w:val="006E6F18"/>
    <w:rsid w:val="006E77A0"/>
    <w:rsid w:val="006F362F"/>
    <w:rsid w:val="006F6A35"/>
    <w:rsid w:val="006F7E08"/>
    <w:rsid w:val="00701743"/>
    <w:rsid w:val="00703DFD"/>
    <w:rsid w:val="00704968"/>
    <w:rsid w:val="00711C6F"/>
    <w:rsid w:val="00711EFC"/>
    <w:rsid w:val="007139A1"/>
    <w:rsid w:val="007147BF"/>
    <w:rsid w:val="0071485E"/>
    <w:rsid w:val="007165DA"/>
    <w:rsid w:val="00716853"/>
    <w:rsid w:val="007174AC"/>
    <w:rsid w:val="00717664"/>
    <w:rsid w:val="00717EAD"/>
    <w:rsid w:val="00717F12"/>
    <w:rsid w:val="00720844"/>
    <w:rsid w:val="007215D4"/>
    <w:rsid w:val="00721D1E"/>
    <w:rsid w:val="007222A7"/>
    <w:rsid w:val="00722AE5"/>
    <w:rsid w:val="00724AC1"/>
    <w:rsid w:val="00725F53"/>
    <w:rsid w:val="00726651"/>
    <w:rsid w:val="00727B59"/>
    <w:rsid w:val="00730E7C"/>
    <w:rsid w:val="00731DDF"/>
    <w:rsid w:val="00731DF7"/>
    <w:rsid w:val="00731E4B"/>
    <w:rsid w:val="00732B69"/>
    <w:rsid w:val="0073330E"/>
    <w:rsid w:val="007334AE"/>
    <w:rsid w:val="0073389C"/>
    <w:rsid w:val="0073582D"/>
    <w:rsid w:val="00736DA2"/>
    <w:rsid w:val="0074133C"/>
    <w:rsid w:val="00741E68"/>
    <w:rsid w:val="00744AC1"/>
    <w:rsid w:val="00744D35"/>
    <w:rsid w:val="00744E80"/>
    <w:rsid w:val="007467CB"/>
    <w:rsid w:val="00746E6E"/>
    <w:rsid w:val="00751A70"/>
    <w:rsid w:val="0075286F"/>
    <w:rsid w:val="00762D81"/>
    <w:rsid w:val="00763C9C"/>
    <w:rsid w:val="00764326"/>
    <w:rsid w:val="00764E7E"/>
    <w:rsid w:val="00764EE6"/>
    <w:rsid w:val="00765DED"/>
    <w:rsid w:val="00766243"/>
    <w:rsid w:val="0077040F"/>
    <w:rsid w:val="00770656"/>
    <w:rsid w:val="00773B33"/>
    <w:rsid w:val="0077731D"/>
    <w:rsid w:val="00777379"/>
    <w:rsid w:val="00780301"/>
    <w:rsid w:val="00780E6A"/>
    <w:rsid w:val="00781581"/>
    <w:rsid w:val="007817C0"/>
    <w:rsid w:val="0078184A"/>
    <w:rsid w:val="00782B2E"/>
    <w:rsid w:val="0078569E"/>
    <w:rsid w:val="007858D1"/>
    <w:rsid w:val="00785C62"/>
    <w:rsid w:val="007861D0"/>
    <w:rsid w:val="00786F21"/>
    <w:rsid w:val="007879A7"/>
    <w:rsid w:val="00790833"/>
    <w:rsid w:val="007909EB"/>
    <w:rsid w:val="00790A4D"/>
    <w:rsid w:val="00790E9F"/>
    <w:rsid w:val="00791397"/>
    <w:rsid w:val="00793760"/>
    <w:rsid w:val="00794542"/>
    <w:rsid w:val="0079647A"/>
    <w:rsid w:val="00796789"/>
    <w:rsid w:val="007A0439"/>
    <w:rsid w:val="007A122D"/>
    <w:rsid w:val="007A1BAE"/>
    <w:rsid w:val="007A3672"/>
    <w:rsid w:val="007A5806"/>
    <w:rsid w:val="007A64CB"/>
    <w:rsid w:val="007A6A7F"/>
    <w:rsid w:val="007A7594"/>
    <w:rsid w:val="007A782D"/>
    <w:rsid w:val="007B2131"/>
    <w:rsid w:val="007B41FB"/>
    <w:rsid w:val="007B442A"/>
    <w:rsid w:val="007C04FC"/>
    <w:rsid w:val="007C1CAF"/>
    <w:rsid w:val="007C1D34"/>
    <w:rsid w:val="007C1F6D"/>
    <w:rsid w:val="007C339A"/>
    <w:rsid w:val="007C5AD2"/>
    <w:rsid w:val="007C62F1"/>
    <w:rsid w:val="007C7E21"/>
    <w:rsid w:val="007D15D8"/>
    <w:rsid w:val="007D1665"/>
    <w:rsid w:val="007D18E9"/>
    <w:rsid w:val="007D1F9C"/>
    <w:rsid w:val="007D42AA"/>
    <w:rsid w:val="007D4CED"/>
    <w:rsid w:val="007D56F7"/>
    <w:rsid w:val="007D7021"/>
    <w:rsid w:val="007E0633"/>
    <w:rsid w:val="007E1B45"/>
    <w:rsid w:val="007E1E7C"/>
    <w:rsid w:val="007E3CAA"/>
    <w:rsid w:val="007E5724"/>
    <w:rsid w:val="007E64BD"/>
    <w:rsid w:val="007E6584"/>
    <w:rsid w:val="007F06A7"/>
    <w:rsid w:val="007F1A9F"/>
    <w:rsid w:val="007F1BCD"/>
    <w:rsid w:val="007F217D"/>
    <w:rsid w:val="007F221C"/>
    <w:rsid w:val="007F269C"/>
    <w:rsid w:val="007F37D2"/>
    <w:rsid w:val="007F556E"/>
    <w:rsid w:val="007F6EE3"/>
    <w:rsid w:val="0080039A"/>
    <w:rsid w:val="008025FE"/>
    <w:rsid w:val="008042BB"/>
    <w:rsid w:val="00805078"/>
    <w:rsid w:val="0080580F"/>
    <w:rsid w:val="00805C5C"/>
    <w:rsid w:val="00806677"/>
    <w:rsid w:val="008071FC"/>
    <w:rsid w:val="00815CC0"/>
    <w:rsid w:val="00817202"/>
    <w:rsid w:val="00817B73"/>
    <w:rsid w:val="00820272"/>
    <w:rsid w:val="0082122C"/>
    <w:rsid w:val="00821CB6"/>
    <w:rsid w:val="00821DB9"/>
    <w:rsid w:val="00823C19"/>
    <w:rsid w:val="00823D9C"/>
    <w:rsid w:val="00823EA9"/>
    <w:rsid w:val="00823FDD"/>
    <w:rsid w:val="008268CE"/>
    <w:rsid w:val="00827A40"/>
    <w:rsid w:val="00827BAA"/>
    <w:rsid w:val="0083146F"/>
    <w:rsid w:val="008316A7"/>
    <w:rsid w:val="00831F2E"/>
    <w:rsid w:val="00835236"/>
    <w:rsid w:val="00841BA5"/>
    <w:rsid w:val="008429D1"/>
    <w:rsid w:val="008436B2"/>
    <w:rsid w:val="00845766"/>
    <w:rsid w:val="0084608C"/>
    <w:rsid w:val="00847AE5"/>
    <w:rsid w:val="00850261"/>
    <w:rsid w:val="008508B5"/>
    <w:rsid w:val="00850D08"/>
    <w:rsid w:val="00851002"/>
    <w:rsid w:val="008518E4"/>
    <w:rsid w:val="00853C7C"/>
    <w:rsid w:val="00853CF3"/>
    <w:rsid w:val="00853D7C"/>
    <w:rsid w:val="00854765"/>
    <w:rsid w:val="008549C6"/>
    <w:rsid w:val="00854C69"/>
    <w:rsid w:val="00855399"/>
    <w:rsid w:val="008557C6"/>
    <w:rsid w:val="00855AB0"/>
    <w:rsid w:val="00857566"/>
    <w:rsid w:val="008601B2"/>
    <w:rsid w:val="00860587"/>
    <w:rsid w:val="00860DD4"/>
    <w:rsid w:val="008627A5"/>
    <w:rsid w:val="00862839"/>
    <w:rsid w:val="008629CD"/>
    <w:rsid w:val="00862B46"/>
    <w:rsid w:val="008634DD"/>
    <w:rsid w:val="0086402C"/>
    <w:rsid w:val="008643EF"/>
    <w:rsid w:val="008650BE"/>
    <w:rsid w:val="00867D71"/>
    <w:rsid w:val="00871197"/>
    <w:rsid w:val="00871908"/>
    <w:rsid w:val="00872A73"/>
    <w:rsid w:val="00873E6C"/>
    <w:rsid w:val="00874B07"/>
    <w:rsid w:val="00875463"/>
    <w:rsid w:val="00875471"/>
    <w:rsid w:val="00875500"/>
    <w:rsid w:val="00875C8C"/>
    <w:rsid w:val="00875EF6"/>
    <w:rsid w:val="00876AC7"/>
    <w:rsid w:val="008801C6"/>
    <w:rsid w:val="0088084B"/>
    <w:rsid w:val="00883F60"/>
    <w:rsid w:val="008878A5"/>
    <w:rsid w:val="0088CA11"/>
    <w:rsid w:val="00892983"/>
    <w:rsid w:val="00892E4E"/>
    <w:rsid w:val="00892FB7"/>
    <w:rsid w:val="00893546"/>
    <w:rsid w:val="00895519"/>
    <w:rsid w:val="00895C38"/>
    <w:rsid w:val="00895D2F"/>
    <w:rsid w:val="00896B7D"/>
    <w:rsid w:val="00896CBE"/>
    <w:rsid w:val="0089731A"/>
    <w:rsid w:val="008A1D9E"/>
    <w:rsid w:val="008A26F4"/>
    <w:rsid w:val="008A2CFA"/>
    <w:rsid w:val="008A3FBF"/>
    <w:rsid w:val="008A4381"/>
    <w:rsid w:val="008A7379"/>
    <w:rsid w:val="008A7B22"/>
    <w:rsid w:val="008A7E43"/>
    <w:rsid w:val="008B39C1"/>
    <w:rsid w:val="008B3B4A"/>
    <w:rsid w:val="008B4373"/>
    <w:rsid w:val="008B5935"/>
    <w:rsid w:val="008B61FE"/>
    <w:rsid w:val="008B7073"/>
    <w:rsid w:val="008C0584"/>
    <w:rsid w:val="008C11DC"/>
    <w:rsid w:val="008C220C"/>
    <w:rsid w:val="008C2686"/>
    <w:rsid w:val="008C2BD8"/>
    <w:rsid w:val="008C38A2"/>
    <w:rsid w:val="008C39B7"/>
    <w:rsid w:val="008C4825"/>
    <w:rsid w:val="008C7B25"/>
    <w:rsid w:val="008D0504"/>
    <w:rsid w:val="008D22ED"/>
    <w:rsid w:val="008D3B2D"/>
    <w:rsid w:val="008D404F"/>
    <w:rsid w:val="008D4967"/>
    <w:rsid w:val="008D7CB5"/>
    <w:rsid w:val="008E047B"/>
    <w:rsid w:val="008E231A"/>
    <w:rsid w:val="008E23CD"/>
    <w:rsid w:val="008E280E"/>
    <w:rsid w:val="008E2CE9"/>
    <w:rsid w:val="008E7C1D"/>
    <w:rsid w:val="008F07AB"/>
    <w:rsid w:val="008F0A33"/>
    <w:rsid w:val="008F1AE6"/>
    <w:rsid w:val="008F2294"/>
    <w:rsid w:val="008F2A50"/>
    <w:rsid w:val="008F2AB0"/>
    <w:rsid w:val="008F32B4"/>
    <w:rsid w:val="008F32FF"/>
    <w:rsid w:val="008F46AB"/>
    <w:rsid w:val="008F4A0B"/>
    <w:rsid w:val="008F51C8"/>
    <w:rsid w:val="008F63E3"/>
    <w:rsid w:val="008F6475"/>
    <w:rsid w:val="00900579"/>
    <w:rsid w:val="00902132"/>
    <w:rsid w:val="00902BFC"/>
    <w:rsid w:val="0090301D"/>
    <w:rsid w:val="009032D9"/>
    <w:rsid w:val="009056C5"/>
    <w:rsid w:val="00906A6B"/>
    <w:rsid w:val="0091121D"/>
    <w:rsid w:val="00912F76"/>
    <w:rsid w:val="0091339F"/>
    <w:rsid w:val="0091344D"/>
    <w:rsid w:val="009138DA"/>
    <w:rsid w:val="00913B61"/>
    <w:rsid w:val="00913D5A"/>
    <w:rsid w:val="00914345"/>
    <w:rsid w:val="00914715"/>
    <w:rsid w:val="00915FD7"/>
    <w:rsid w:val="00917FF0"/>
    <w:rsid w:val="009223FE"/>
    <w:rsid w:val="00922DA7"/>
    <w:rsid w:val="009243D1"/>
    <w:rsid w:val="00930070"/>
    <w:rsid w:val="00930C46"/>
    <w:rsid w:val="0093200E"/>
    <w:rsid w:val="00932AC4"/>
    <w:rsid w:val="0093300A"/>
    <w:rsid w:val="00933267"/>
    <w:rsid w:val="009335D2"/>
    <w:rsid w:val="009335DE"/>
    <w:rsid w:val="00933AC0"/>
    <w:rsid w:val="0094094F"/>
    <w:rsid w:val="009447FB"/>
    <w:rsid w:val="009457F5"/>
    <w:rsid w:val="00952807"/>
    <w:rsid w:val="00952CE3"/>
    <w:rsid w:val="00953B74"/>
    <w:rsid w:val="00953BB5"/>
    <w:rsid w:val="00954590"/>
    <w:rsid w:val="00954BDF"/>
    <w:rsid w:val="00955540"/>
    <w:rsid w:val="00956069"/>
    <w:rsid w:val="00956E43"/>
    <w:rsid w:val="0096008A"/>
    <w:rsid w:val="00960C8C"/>
    <w:rsid w:val="009616DB"/>
    <w:rsid w:val="009650AA"/>
    <w:rsid w:val="00966225"/>
    <w:rsid w:val="00966DD5"/>
    <w:rsid w:val="0097076B"/>
    <w:rsid w:val="00970AAD"/>
    <w:rsid w:val="009711B7"/>
    <w:rsid w:val="0097199C"/>
    <w:rsid w:val="00971B3E"/>
    <w:rsid w:val="00972589"/>
    <w:rsid w:val="0097376A"/>
    <w:rsid w:val="00976E7E"/>
    <w:rsid w:val="00980A22"/>
    <w:rsid w:val="00981BEB"/>
    <w:rsid w:val="00982414"/>
    <w:rsid w:val="0098545E"/>
    <w:rsid w:val="00991E1B"/>
    <w:rsid w:val="00995C6B"/>
    <w:rsid w:val="009968A0"/>
    <w:rsid w:val="00997A89"/>
    <w:rsid w:val="009A2FC4"/>
    <w:rsid w:val="009A4795"/>
    <w:rsid w:val="009A56A8"/>
    <w:rsid w:val="009A57D3"/>
    <w:rsid w:val="009B0F3C"/>
    <w:rsid w:val="009B37ED"/>
    <w:rsid w:val="009B43F0"/>
    <w:rsid w:val="009B46EC"/>
    <w:rsid w:val="009B4DE8"/>
    <w:rsid w:val="009C1D00"/>
    <w:rsid w:val="009C2EC8"/>
    <w:rsid w:val="009C35CF"/>
    <w:rsid w:val="009C4274"/>
    <w:rsid w:val="009D11BC"/>
    <w:rsid w:val="009D1B61"/>
    <w:rsid w:val="009D3EFE"/>
    <w:rsid w:val="009D4C08"/>
    <w:rsid w:val="009D5E5B"/>
    <w:rsid w:val="009D6B20"/>
    <w:rsid w:val="009D6FD7"/>
    <w:rsid w:val="009D7E10"/>
    <w:rsid w:val="009E0B14"/>
    <w:rsid w:val="009E158D"/>
    <w:rsid w:val="009E3574"/>
    <w:rsid w:val="009E7814"/>
    <w:rsid w:val="009F1323"/>
    <w:rsid w:val="009F162C"/>
    <w:rsid w:val="009F483C"/>
    <w:rsid w:val="009F4AB7"/>
    <w:rsid w:val="009F5683"/>
    <w:rsid w:val="009F56BF"/>
    <w:rsid w:val="009F6483"/>
    <w:rsid w:val="009F7014"/>
    <w:rsid w:val="00A00A60"/>
    <w:rsid w:val="00A042DF"/>
    <w:rsid w:val="00A06141"/>
    <w:rsid w:val="00A079C4"/>
    <w:rsid w:val="00A1053F"/>
    <w:rsid w:val="00A117C9"/>
    <w:rsid w:val="00A119EA"/>
    <w:rsid w:val="00A12E49"/>
    <w:rsid w:val="00A130D1"/>
    <w:rsid w:val="00A14CE3"/>
    <w:rsid w:val="00A17B34"/>
    <w:rsid w:val="00A20AB2"/>
    <w:rsid w:val="00A21371"/>
    <w:rsid w:val="00A2204D"/>
    <w:rsid w:val="00A241CE"/>
    <w:rsid w:val="00A26675"/>
    <w:rsid w:val="00A276CA"/>
    <w:rsid w:val="00A27BA3"/>
    <w:rsid w:val="00A30084"/>
    <w:rsid w:val="00A3259F"/>
    <w:rsid w:val="00A34871"/>
    <w:rsid w:val="00A3506A"/>
    <w:rsid w:val="00A40380"/>
    <w:rsid w:val="00A404DF"/>
    <w:rsid w:val="00A424B8"/>
    <w:rsid w:val="00A447FF"/>
    <w:rsid w:val="00A44B4B"/>
    <w:rsid w:val="00A464F2"/>
    <w:rsid w:val="00A46B65"/>
    <w:rsid w:val="00A476E9"/>
    <w:rsid w:val="00A51A96"/>
    <w:rsid w:val="00A54257"/>
    <w:rsid w:val="00A56D9E"/>
    <w:rsid w:val="00A609C4"/>
    <w:rsid w:val="00A6372B"/>
    <w:rsid w:val="00A640EA"/>
    <w:rsid w:val="00A64560"/>
    <w:rsid w:val="00A64EDC"/>
    <w:rsid w:val="00A6658F"/>
    <w:rsid w:val="00A72997"/>
    <w:rsid w:val="00A73DAB"/>
    <w:rsid w:val="00A74082"/>
    <w:rsid w:val="00A764BE"/>
    <w:rsid w:val="00A76851"/>
    <w:rsid w:val="00A77F58"/>
    <w:rsid w:val="00A8043A"/>
    <w:rsid w:val="00A8165B"/>
    <w:rsid w:val="00A8458F"/>
    <w:rsid w:val="00A8591C"/>
    <w:rsid w:val="00A90A62"/>
    <w:rsid w:val="00A978DC"/>
    <w:rsid w:val="00AA03C2"/>
    <w:rsid w:val="00AA0BB6"/>
    <w:rsid w:val="00AA14EB"/>
    <w:rsid w:val="00AA1EDF"/>
    <w:rsid w:val="00AA22BA"/>
    <w:rsid w:val="00AA311B"/>
    <w:rsid w:val="00AA3270"/>
    <w:rsid w:val="00AA4BBD"/>
    <w:rsid w:val="00AA50A8"/>
    <w:rsid w:val="00AA631C"/>
    <w:rsid w:val="00AB07D9"/>
    <w:rsid w:val="00AB0B1C"/>
    <w:rsid w:val="00AB0FA9"/>
    <w:rsid w:val="00AB160E"/>
    <w:rsid w:val="00AB2FD7"/>
    <w:rsid w:val="00AB3588"/>
    <w:rsid w:val="00AB362B"/>
    <w:rsid w:val="00AB4739"/>
    <w:rsid w:val="00AB5AA3"/>
    <w:rsid w:val="00AB63F7"/>
    <w:rsid w:val="00AB7579"/>
    <w:rsid w:val="00AB7680"/>
    <w:rsid w:val="00AB7DE7"/>
    <w:rsid w:val="00AB7E33"/>
    <w:rsid w:val="00AC00EF"/>
    <w:rsid w:val="00AC36BA"/>
    <w:rsid w:val="00AC427D"/>
    <w:rsid w:val="00AC42CF"/>
    <w:rsid w:val="00AC432D"/>
    <w:rsid w:val="00AC4528"/>
    <w:rsid w:val="00AC48E8"/>
    <w:rsid w:val="00AC644B"/>
    <w:rsid w:val="00AC66F4"/>
    <w:rsid w:val="00AC6729"/>
    <w:rsid w:val="00AC679B"/>
    <w:rsid w:val="00AC7153"/>
    <w:rsid w:val="00AD0306"/>
    <w:rsid w:val="00AD067B"/>
    <w:rsid w:val="00AD0B79"/>
    <w:rsid w:val="00AD16E7"/>
    <w:rsid w:val="00AD4A42"/>
    <w:rsid w:val="00AD7AD1"/>
    <w:rsid w:val="00AE286D"/>
    <w:rsid w:val="00AE2AEA"/>
    <w:rsid w:val="00AE2B1A"/>
    <w:rsid w:val="00AE3FE3"/>
    <w:rsid w:val="00AE45C1"/>
    <w:rsid w:val="00AE5258"/>
    <w:rsid w:val="00AE5A70"/>
    <w:rsid w:val="00AE6CEC"/>
    <w:rsid w:val="00AE72CD"/>
    <w:rsid w:val="00AF1D00"/>
    <w:rsid w:val="00AF26B1"/>
    <w:rsid w:val="00AF38B9"/>
    <w:rsid w:val="00AF4573"/>
    <w:rsid w:val="00AF61B2"/>
    <w:rsid w:val="00AF63AF"/>
    <w:rsid w:val="00AF71FC"/>
    <w:rsid w:val="00B00A95"/>
    <w:rsid w:val="00B00CC0"/>
    <w:rsid w:val="00B029F5"/>
    <w:rsid w:val="00B02A48"/>
    <w:rsid w:val="00B04B93"/>
    <w:rsid w:val="00B05B19"/>
    <w:rsid w:val="00B05E1E"/>
    <w:rsid w:val="00B11446"/>
    <w:rsid w:val="00B115A8"/>
    <w:rsid w:val="00B13ABA"/>
    <w:rsid w:val="00B1693E"/>
    <w:rsid w:val="00B17F95"/>
    <w:rsid w:val="00B206FA"/>
    <w:rsid w:val="00B21518"/>
    <w:rsid w:val="00B2275D"/>
    <w:rsid w:val="00B238D0"/>
    <w:rsid w:val="00B246B8"/>
    <w:rsid w:val="00B24FC6"/>
    <w:rsid w:val="00B253D8"/>
    <w:rsid w:val="00B26800"/>
    <w:rsid w:val="00B27559"/>
    <w:rsid w:val="00B27DBF"/>
    <w:rsid w:val="00B30299"/>
    <w:rsid w:val="00B3084E"/>
    <w:rsid w:val="00B31ADF"/>
    <w:rsid w:val="00B335A5"/>
    <w:rsid w:val="00B34068"/>
    <w:rsid w:val="00B36532"/>
    <w:rsid w:val="00B369FE"/>
    <w:rsid w:val="00B36F04"/>
    <w:rsid w:val="00B402CE"/>
    <w:rsid w:val="00B40CD7"/>
    <w:rsid w:val="00B433AF"/>
    <w:rsid w:val="00B450E9"/>
    <w:rsid w:val="00B45812"/>
    <w:rsid w:val="00B46B4F"/>
    <w:rsid w:val="00B46E03"/>
    <w:rsid w:val="00B5061A"/>
    <w:rsid w:val="00B507E8"/>
    <w:rsid w:val="00B5222F"/>
    <w:rsid w:val="00B52EB4"/>
    <w:rsid w:val="00B537B2"/>
    <w:rsid w:val="00B53F2F"/>
    <w:rsid w:val="00B54511"/>
    <w:rsid w:val="00B5503E"/>
    <w:rsid w:val="00B55764"/>
    <w:rsid w:val="00B60BCE"/>
    <w:rsid w:val="00B624B1"/>
    <w:rsid w:val="00B657F7"/>
    <w:rsid w:val="00B66033"/>
    <w:rsid w:val="00B66731"/>
    <w:rsid w:val="00B67169"/>
    <w:rsid w:val="00B71264"/>
    <w:rsid w:val="00B719AF"/>
    <w:rsid w:val="00B7207A"/>
    <w:rsid w:val="00B736EF"/>
    <w:rsid w:val="00B74A3F"/>
    <w:rsid w:val="00B77674"/>
    <w:rsid w:val="00B77AEB"/>
    <w:rsid w:val="00B80986"/>
    <w:rsid w:val="00B80B22"/>
    <w:rsid w:val="00B80B59"/>
    <w:rsid w:val="00B83001"/>
    <w:rsid w:val="00B846DE"/>
    <w:rsid w:val="00B84C6F"/>
    <w:rsid w:val="00B852D4"/>
    <w:rsid w:val="00B85524"/>
    <w:rsid w:val="00B8563F"/>
    <w:rsid w:val="00B85954"/>
    <w:rsid w:val="00B86AD1"/>
    <w:rsid w:val="00B87EBD"/>
    <w:rsid w:val="00B90224"/>
    <w:rsid w:val="00B92D59"/>
    <w:rsid w:val="00B92E0D"/>
    <w:rsid w:val="00B93326"/>
    <w:rsid w:val="00B95618"/>
    <w:rsid w:val="00B962C6"/>
    <w:rsid w:val="00B970E6"/>
    <w:rsid w:val="00B97DDC"/>
    <w:rsid w:val="00BA00E2"/>
    <w:rsid w:val="00BA116E"/>
    <w:rsid w:val="00BA11B1"/>
    <w:rsid w:val="00BA1DEB"/>
    <w:rsid w:val="00BA1F6A"/>
    <w:rsid w:val="00BA311F"/>
    <w:rsid w:val="00BA3197"/>
    <w:rsid w:val="00BA3CB6"/>
    <w:rsid w:val="00BA43BF"/>
    <w:rsid w:val="00BA4692"/>
    <w:rsid w:val="00BA47B8"/>
    <w:rsid w:val="00BB0D7B"/>
    <w:rsid w:val="00BB13D7"/>
    <w:rsid w:val="00BB1A7F"/>
    <w:rsid w:val="00BB30A9"/>
    <w:rsid w:val="00BB38C0"/>
    <w:rsid w:val="00BB474F"/>
    <w:rsid w:val="00BB4C49"/>
    <w:rsid w:val="00BB4D95"/>
    <w:rsid w:val="00BB50FA"/>
    <w:rsid w:val="00BB5B10"/>
    <w:rsid w:val="00BB5FE4"/>
    <w:rsid w:val="00BB6986"/>
    <w:rsid w:val="00BC0E17"/>
    <w:rsid w:val="00BC1D55"/>
    <w:rsid w:val="00BC329A"/>
    <w:rsid w:val="00BC38A3"/>
    <w:rsid w:val="00BC594D"/>
    <w:rsid w:val="00BC5D54"/>
    <w:rsid w:val="00BC5DAB"/>
    <w:rsid w:val="00BC6807"/>
    <w:rsid w:val="00BD14E8"/>
    <w:rsid w:val="00BD1660"/>
    <w:rsid w:val="00BD2A82"/>
    <w:rsid w:val="00BD2E4D"/>
    <w:rsid w:val="00BD3817"/>
    <w:rsid w:val="00BD3BAD"/>
    <w:rsid w:val="00BD4017"/>
    <w:rsid w:val="00BD4B5A"/>
    <w:rsid w:val="00BD5082"/>
    <w:rsid w:val="00BD5E5B"/>
    <w:rsid w:val="00BE3B2A"/>
    <w:rsid w:val="00BE478E"/>
    <w:rsid w:val="00BE5012"/>
    <w:rsid w:val="00BE51CD"/>
    <w:rsid w:val="00BE67BE"/>
    <w:rsid w:val="00BE6A9A"/>
    <w:rsid w:val="00BE6B47"/>
    <w:rsid w:val="00BE72CC"/>
    <w:rsid w:val="00BE7E3D"/>
    <w:rsid w:val="00BF00A8"/>
    <w:rsid w:val="00BF020C"/>
    <w:rsid w:val="00BF0505"/>
    <w:rsid w:val="00BF0D15"/>
    <w:rsid w:val="00BF1C47"/>
    <w:rsid w:val="00BF2970"/>
    <w:rsid w:val="00BF43D0"/>
    <w:rsid w:val="00BF5A72"/>
    <w:rsid w:val="00BF76C8"/>
    <w:rsid w:val="00C0117A"/>
    <w:rsid w:val="00C01B2A"/>
    <w:rsid w:val="00C03BDE"/>
    <w:rsid w:val="00C03C50"/>
    <w:rsid w:val="00C04132"/>
    <w:rsid w:val="00C045F0"/>
    <w:rsid w:val="00C04F49"/>
    <w:rsid w:val="00C0619A"/>
    <w:rsid w:val="00C06205"/>
    <w:rsid w:val="00C065BF"/>
    <w:rsid w:val="00C06F0B"/>
    <w:rsid w:val="00C078F0"/>
    <w:rsid w:val="00C07F64"/>
    <w:rsid w:val="00C1036A"/>
    <w:rsid w:val="00C10954"/>
    <w:rsid w:val="00C13077"/>
    <w:rsid w:val="00C1489F"/>
    <w:rsid w:val="00C14D32"/>
    <w:rsid w:val="00C15E86"/>
    <w:rsid w:val="00C169F8"/>
    <w:rsid w:val="00C16BBC"/>
    <w:rsid w:val="00C212FA"/>
    <w:rsid w:val="00C21D5F"/>
    <w:rsid w:val="00C22212"/>
    <w:rsid w:val="00C232C1"/>
    <w:rsid w:val="00C25658"/>
    <w:rsid w:val="00C25A2C"/>
    <w:rsid w:val="00C25F5F"/>
    <w:rsid w:val="00C2735C"/>
    <w:rsid w:val="00C33F54"/>
    <w:rsid w:val="00C3498C"/>
    <w:rsid w:val="00C35C98"/>
    <w:rsid w:val="00C3610B"/>
    <w:rsid w:val="00C37A24"/>
    <w:rsid w:val="00C40AEA"/>
    <w:rsid w:val="00C45624"/>
    <w:rsid w:val="00C45BF8"/>
    <w:rsid w:val="00C4646E"/>
    <w:rsid w:val="00C46CDD"/>
    <w:rsid w:val="00C473DB"/>
    <w:rsid w:val="00C4796C"/>
    <w:rsid w:val="00C50E58"/>
    <w:rsid w:val="00C539ED"/>
    <w:rsid w:val="00C53D95"/>
    <w:rsid w:val="00C53FAD"/>
    <w:rsid w:val="00C5438B"/>
    <w:rsid w:val="00C54F4F"/>
    <w:rsid w:val="00C55786"/>
    <w:rsid w:val="00C61AC8"/>
    <w:rsid w:val="00C629FC"/>
    <w:rsid w:val="00C63F0C"/>
    <w:rsid w:val="00C649D6"/>
    <w:rsid w:val="00C658ED"/>
    <w:rsid w:val="00C66113"/>
    <w:rsid w:val="00C678A1"/>
    <w:rsid w:val="00C71647"/>
    <w:rsid w:val="00C72146"/>
    <w:rsid w:val="00C72CF1"/>
    <w:rsid w:val="00C75934"/>
    <w:rsid w:val="00C75AD7"/>
    <w:rsid w:val="00C775C5"/>
    <w:rsid w:val="00C77B04"/>
    <w:rsid w:val="00C805BE"/>
    <w:rsid w:val="00C8092D"/>
    <w:rsid w:val="00C80D33"/>
    <w:rsid w:val="00C84573"/>
    <w:rsid w:val="00C86738"/>
    <w:rsid w:val="00C86833"/>
    <w:rsid w:val="00C8717E"/>
    <w:rsid w:val="00C87CA8"/>
    <w:rsid w:val="00C87DB3"/>
    <w:rsid w:val="00C903FF"/>
    <w:rsid w:val="00C908D4"/>
    <w:rsid w:val="00C90BC6"/>
    <w:rsid w:val="00C90E47"/>
    <w:rsid w:val="00C92B0F"/>
    <w:rsid w:val="00C92E2B"/>
    <w:rsid w:val="00C9304F"/>
    <w:rsid w:val="00C967DB"/>
    <w:rsid w:val="00CA029E"/>
    <w:rsid w:val="00CA08FD"/>
    <w:rsid w:val="00CA1F43"/>
    <w:rsid w:val="00CA219B"/>
    <w:rsid w:val="00CA3AB2"/>
    <w:rsid w:val="00CA4015"/>
    <w:rsid w:val="00CA46BB"/>
    <w:rsid w:val="00CA4A81"/>
    <w:rsid w:val="00CA60F0"/>
    <w:rsid w:val="00CB04C4"/>
    <w:rsid w:val="00CB0DE9"/>
    <w:rsid w:val="00CB54BC"/>
    <w:rsid w:val="00CB6337"/>
    <w:rsid w:val="00CB6D7A"/>
    <w:rsid w:val="00CB6E4C"/>
    <w:rsid w:val="00CB7CD5"/>
    <w:rsid w:val="00CC2086"/>
    <w:rsid w:val="00CC4030"/>
    <w:rsid w:val="00CC450D"/>
    <w:rsid w:val="00CC48B0"/>
    <w:rsid w:val="00CC5C65"/>
    <w:rsid w:val="00CC7A4F"/>
    <w:rsid w:val="00CD070D"/>
    <w:rsid w:val="00CD2FE4"/>
    <w:rsid w:val="00CD5B93"/>
    <w:rsid w:val="00CD685E"/>
    <w:rsid w:val="00CD7B76"/>
    <w:rsid w:val="00CE556A"/>
    <w:rsid w:val="00CE5D7D"/>
    <w:rsid w:val="00CE6E04"/>
    <w:rsid w:val="00CE765C"/>
    <w:rsid w:val="00CF2A63"/>
    <w:rsid w:val="00CF2C55"/>
    <w:rsid w:val="00CF5054"/>
    <w:rsid w:val="00CF5605"/>
    <w:rsid w:val="00CF7F5F"/>
    <w:rsid w:val="00D02933"/>
    <w:rsid w:val="00D02A0E"/>
    <w:rsid w:val="00D03046"/>
    <w:rsid w:val="00D03321"/>
    <w:rsid w:val="00D043A6"/>
    <w:rsid w:val="00D05653"/>
    <w:rsid w:val="00D07AE8"/>
    <w:rsid w:val="00D07DF3"/>
    <w:rsid w:val="00D10072"/>
    <w:rsid w:val="00D107C1"/>
    <w:rsid w:val="00D12B48"/>
    <w:rsid w:val="00D13E82"/>
    <w:rsid w:val="00D1739C"/>
    <w:rsid w:val="00D216F6"/>
    <w:rsid w:val="00D21C31"/>
    <w:rsid w:val="00D24665"/>
    <w:rsid w:val="00D2650D"/>
    <w:rsid w:val="00D26BD8"/>
    <w:rsid w:val="00D30F7D"/>
    <w:rsid w:val="00D311A0"/>
    <w:rsid w:val="00D358BD"/>
    <w:rsid w:val="00D361B6"/>
    <w:rsid w:val="00D41310"/>
    <w:rsid w:val="00D4134B"/>
    <w:rsid w:val="00D415C3"/>
    <w:rsid w:val="00D42024"/>
    <w:rsid w:val="00D42CCE"/>
    <w:rsid w:val="00D45CCC"/>
    <w:rsid w:val="00D4787C"/>
    <w:rsid w:val="00D52743"/>
    <w:rsid w:val="00D52999"/>
    <w:rsid w:val="00D534AE"/>
    <w:rsid w:val="00D536EE"/>
    <w:rsid w:val="00D555DB"/>
    <w:rsid w:val="00D55E62"/>
    <w:rsid w:val="00D56EBC"/>
    <w:rsid w:val="00D6353D"/>
    <w:rsid w:val="00D63907"/>
    <w:rsid w:val="00D647D9"/>
    <w:rsid w:val="00D65088"/>
    <w:rsid w:val="00D67DD0"/>
    <w:rsid w:val="00D70A0B"/>
    <w:rsid w:val="00D70B78"/>
    <w:rsid w:val="00D71E71"/>
    <w:rsid w:val="00D73EC6"/>
    <w:rsid w:val="00D747F6"/>
    <w:rsid w:val="00D75C9A"/>
    <w:rsid w:val="00D76728"/>
    <w:rsid w:val="00D8096E"/>
    <w:rsid w:val="00D82F91"/>
    <w:rsid w:val="00D861C2"/>
    <w:rsid w:val="00D87ED3"/>
    <w:rsid w:val="00D90854"/>
    <w:rsid w:val="00D910F4"/>
    <w:rsid w:val="00D9193F"/>
    <w:rsid w:val="00D94970"/>
    <w:rsid w:val="00D95AD3"/>
    <w:rsid w:val="00D95D58"/>
    <w:rsid w:val="00D975BE"/>
    <w:rsid w:val="00DA10B6"/>
    <w:rsid w:val="00DA4070"/>
    <w:rsid w:val="00DA41C5"/>
    <w:rsid w:val="00DA5A48"/>
    <w:rsid w:val="00DA654E"/>
    <w:rsid w:val="00DA7F57"/>
    <w:rsid w:val="00DB0B70"/>
    <w:rsid w:val="00DB1B55"/>
    <w:rsid w:val="00DB1C25"/>
    <w:rsid w:val="00DB2755"/>
    <w:rsid w:val="00DB2DC2"/>
    <w:rsid w:val="00DB448C"/>
    <w:rsid w:val="00DB4B53"/>
    <w:rsid w:val="00DB519C"/>
    <w:rsid w:val="00DB5B35"/>
    <w:rsid w:val="00DB5CB0"/>
    <w:rsid w:val="00DB6566"/>
    <w:rsid w:val="00DB669E"/>
    <w:rsid w:val="00DB6C2E"/>
    <w:rsid w:val="00DC034C"/>
    <w:rsid w:val="00DC1F00"/>
    <w:rsid w:val="00DC3F1C"/>
    <w:rsid w:val="00DC5582"/>
    <w:rsid w:val="00DC6908"/>
    <w:rsid w:val="00DD0DE3"/>
    <w:rsid w:val="00DD280F"/>
    <w:rsid w:val="00DD3D63"/>
    <w:rsid w:val="00DD4625"/>
    <w:rsid w:val="00DD5665"/>
    <w:rsid w:val="00DD5BFA"/>
    <w:rsid w:val="00DD6B62"/>
    <w:rsid w:val="00DE0C96"/>
    <w:rsid w:val="00DE15DD"/>
    <w:rsid w:val="00DE40AD"/>
    <w:rsid w:val="00DE525A"/>
    <w:rsid w:val="00DE6EE0"/>
    <w:rsid w:val="00DE7AF7"/>
    <w:rsid w:val="00DF2966"/>
    <w:rsid w:val="00DF36F1"/>
    <w:rsid w:val="00DF4CF8"/>
    <w:rsid w:val="00DF5963"/>
    <w:rsid w:val="00E02177"/>
    <w:rsid w:val="00E02F1E"/>
    <w:rsid w:val="00E03261"/>
    <w:rsid w:val="00E03892"/>
    <w:rsid w:val="00E03967"/>
    <w:rsid w:val="00E0493E"/>
    <w:rsid w:val="00E05B7E"/>
    <w:rsid w:val="00E05E65"/>
    <w:rsid w:val="00E07C53"/>
    <w:rsid w:val="00E121C6"/>
    <w:rsid w:val="00E135E9"/>
    <w:rsid w:val="00E13719"/>
    <w:rsid w:val="00E13B68"/>
    <w:rsid w:val="00E151CB"/>
    <w:rsid w:val="00E1562E"/>
    <w:rsid w:val="00E15839"/>
    <w:rsid w:val="00E15FCE"/>
    <w:rsid w:val="00E16E8D"/>
    <w:rsid w:val="00E17241"/>
    <w:rsid w:val="00E20FC3"/>
    <w:rsid w:val="00E21196"/>
    <w:rsid w:val="00E212BF"/>
    <w:rsid w:val="00E22122"/>
    <w:rsid w:val="00E243A2"/>
    <w:rsid w:val="00E26871"/>
    <w:rsid w:val="00E273C0"/>
    <w:rsid w:val="00E27C39"/>
    <w:rsid w:val="00E309BC"/>
    <w:rsid w:val="00E316DB"/>
    <w:rsid w:val="00E3301F"/>
    <w:rsid w:val="00E33EF7"/>
    <w:rsid w:val="00E34E12"/>
    <w:rsid w:val="00E36191"/>
    <w:rsid w:val="00E36965"/>
    <w:rsid w:val="00E37188"/>
    <w:rsid w:val="00E378FD"/>
    <w:rsid w:val="00E41946"/>
    <w:rsid w:val="00E421E5"/>
    <w:rsid w:val="00E43751"/>
    <w:rsid w:val="00E437A3"/>
    <w:rsid w:val="00E46EB5"/>
    <w:rsid w:val="00E50B2B"/>
    <w:rsid w:val="00E51358"/>
    <w:rsid w:val="00E53614"/>
    <w:rsid w:val="00E561B8"/>
    <w:rsid w:val="00E57D90"/>
    <w:rsid w:val="00E57FAA"/>
    <w:rsid w:val="00E60337"/>
    <w:rsid w:val="00E611ED"/>
    <w:rsid w:val="00E62FD9"/>
    <w:rsid w:val="00E64F9B"/>
    <w:rsid w:val="00E6583B"/>
    <w:rsid w:val="00E675C3"/>
    <w:rsid w:val="00E67B06"/>
    <w:rsid w:val="00E71B1F"/>
    <w:rsid w:val="00E72F30"/>
    <w:rsid w:val="00E736CF"/>
    <w:rsid w:val="00E73CB1"/>
    <w:rsid w:val="00E73CDA"/>
    <w:rsid w:val="00E75441"/>
    <w:rsid w:val="00E75B35"/>
    <w:rsid w:val="00E75F76"/>
    <w:rsid w:val="00E77C94"/>
    <w:rsid w:val="00E77DC7"/>
    <w:rsid w:val="00E82B76"/>
    <w:rsid w:val="00E83CFE"/>
    <w:rsid w:val="00E86487"/>
    <w:rsid w:val="00E864AD"/>
    <w:rsid w:val="00E90650"/>
    <w:rsid w:val="00E907BB"/>
    <w:rsid w:val="00E91570"/>
    <w:rsid w:val="00E959A4"/>
    <w:rsid w:val="00E9756D"/>
    <w:rsid w:val="00E97B28"/>
    <w:rsid w:val="00EA14D5"/>
    <w:rsid w:val="00EA2CE4"/>
    <w:rsid w:val="00EA5FFC"/>
    <w:rsid w:val="00EA77A2"/>
    <w:rsid w:val="00EB00E3"/>
    <w:rsid w:val="00EB1C21"/>
    <w:rsid w:val="00EB3794"/>
    <w:rsid w:val="00EB41C2"/>
    <w:rsid w:val="00EB4F53"/>
    <w:rsid w:val="00EB565F"/>
    <w:rsid w:val="00EB5996"/>
    <w:rsid w:val="00EB667C"/>
    <w:rsid w:val="00EB6E03"/>
    <w:rsid w:val="00EB7753"/>
    <w:rsid w:val="00EC0210"/>
    <w:rsid w:val="00EC0A20"/>
    <w:rsid w:val="00EC0E5F"/>
    <w:rsid w:val="00EC1346"/>
    <w:rsid w:val="00EC34D9"/>
    <w:rsid w:val="00EC4147"/>
    <w:rsid w:val="00EC50E9"/>
    <w:rsid w:val="00EC6936"/>
    <w:rsid w:val="00EC7C44"/>
    <w:rsid w:val="00ED0310"/>
    <w:rsid w:val="00ED3134"/>
    <w:rsid w:val="00ED318F"/>
    <w:rsid w:val="00ED385F"/>
    <w:rsid w:val="00ED3B3B"/>
    <w:rsid w:val="00ED401B"/>
    <w:rsid w:val="00ED41B0"/>
    <w:rsid w:val="00ED51BB"/>
    <w:rsid w:val="00ED5D42"/>
    <w:rsid w:val="00ED6E90"/>
    <w:rsid w:val="00ED7668"/>
    <w:rsid w:val="00EE0183"/>
    <w:rsid w:val="00EE0A05"/>
    <w:rsid w:val="00EE27D6"/>
    <w:rsid w:val="00EE2920"/>
    <w:rsid w:val="00EE3B1B"/>
    <w:rsid w:val="00EE3DAE"/>
    <w:rsid w:val="00EE5815"/>
    <w:rsid w:val="00EE6114"/>
    <w:rsid w:val="00EF0037"/>
    <w:rsid w:val="00EF1483"/>
    <w:rsid w:val="00EF203F"/>
    <w:rsid w:val="00EF5C83"/>
    <w:rsid w:val="00F02A70"/>
    <w:rsid w:val="00F02E06"/>
    <w:rsid w:val="00F034A0"/>
    <w:rsid w:val="00F04068"/>
    <w:rsid w:val="00F04322"/>
    <w:rsid w:val="00F058D9"/>
    <w:rsid w:val="00F05B0C"/>
    <w:rsid w:val="00F05D9D"/>
    <w:rsid w:val="00F05E09"/>
    <w:rsid w:val="00F06172"/>
    <w:rsid w:val="00F064B7"/>
    <w:rsid w:val="00F06631"/>
    <w:rsid w:val="00F11EF1"/>
    <w:rsid w:val="00F12406"/>
    <w:rsid w:val="00F132CA"/>
    <w:rsid w:val="00F1384E"/>
    <w:rsid w:val="00F141D1"/>
    <w:rsid w:val="00F14CE2"/>
    <w:rsid w:val="00F151EA"/>
    <w:rsid w:val="00F15296"/>
    <w:rsid w:val="00F17641"/>
    <w:rsid w:val="00F209E1"/>
    <w:rsid w:val="00F2714F"/>
    <w:rsid w:val="00F3063D"/>
    <w:rsid w:val="00F31A9D"/>
    <w:rsid w:val="00F32AE0"/>
    <w:rsid w:val="00F343AE"/>
    <w:rsid w:val="00F36AE6"/>
    <w:rsid w:val="00F36D74"/>
    <w:rsid w:val="00F37980"/>
    <w:rsid w:val="00F40BF0"/>
    <w:rsid w:val="00F44C32"/>
    <w:rsid w:val="00F455A1"/>
    <w:rsid w:val="00F464B8"/>
    <w:rsid w:val="00F46D00"/>
    <w:rsid w:val="00F5346C"/>
    <w:rsid w:val="00F54289"/>
    <w:rsid w:val="00F54AAC"/>
    <w:rsid w:val="00F54F79"/>
    <w:rsid w:val="00F56785"/>
    <w:rsid w:val="00F568A9"/>
    <w:rsid w:val="00F602B6"/>
    <w:rsid w:val="00F60496"/>
    <w:rsid w:val="00F60705"/>
    <w:rsid w:val="00F622F1"/>
    <w:rsid w:val="00F62F21"/>
    <w:rsid w:val="00F6312E"/>
    <w:rsid w:val="00F6320E"/>
    <w:rsid w:val="00F63EB8"/>
    <w:rsid w:val="00F64D77"/>
    <w:rsid w:val="00F70577"/>
    <w:rsid w:val="00F70761"/>
    <w:rsid w:val="00F755C2"/>
    <w:rsid w:val="00F75EFA"/>
    <w:rsid w:val="00F76E08"/>
    <w:rsid w:val="00F77095"/>
    <w:rsid w:val="00F77EBC"/>
    <w:rsid w:val="00F80359"/>
    <w:rsid w:val="00F81828"/>
    <w:rsid w:val="00F835FC"/>
    <w:rsid w:val="00F83825"/>
    <w:rsid w:val="00F84CF9"/>
    <w:rsid w:val="00F85867"/>
    <w:rsid w:val="00F8614C"/>
    <w:rsid w:val="00F86A04"/>
    <w:rsid w:val="00F86A2B"/>
    <w:rsid w:val="00F8787A"/>
    <w:rsid w:val="00F87BD4"/>
    <w:rsid w:val="00F90A95"/>
    <w:rsid w:val="00F912CD"/>
    <w:rsid w:val="00F918DA"/>
    <w:rsid w:val="00F954E9"/>
    <w:rsid w:val="00F97F42"/>
    <w:rsid w:val="00FA1A8E"/>
    <w:rsid w:val="00FA2BAC"/>
    <w:rsid w:val="00FA54C9"/>
    <w:rsid w:val="00FA7F24"/>
    <w:rsid w:val="00FB019C"/>
    <w:rsid w:val="00FB067C"/>
    <w:rsid w:val="00FB10DD"/>
    <w:rsid w:val="00FB2193"/>
    <w:rsid w:val="00FB32BC"/>
    <w:rsid w:val="00FB3ED7"/>
    <w:rsid w:val="00FB3F6C"/>
    <w:rsid w:val="00FB424F"/>
    <w:rsid w:val="00FB4CB0"/>
    <w:rsid w:val="00FB5CF3"/>
    <w:rsid w:val="00FC0191"/>
    <w:rsid w:val="00FC106A"/>
    <w:rsid w:val="00FC1AA2"/>
    <w:rsid w:val="00FC2FF3"/>
    <w:rsid w:val="00FC31C2"/>
    <w:rsid w:val="00FC4B34"/>
    <w:rsid w:val="00FC5B82"/>
    <w:rsid w:val="00FC7064"/>
    <w:rsid w:val="00FD0783"/>
    <w:rsid w:val="00FD1B29"/>
    <w:rsid w:val="00FD3ED3"/>
    <w:rsid w:val="00FD6A23"/>
    <w:rsid w:val="00FE05F3"/>
    <w:rsid w:val="00FE1237"/>
    <w:rsid w:val="00FE1B24"/>
    <w:rsid w:val="00FE1CBD"/>
    <w:rsid w:val="00FE4C83"/>
    <w:rsid w:val="00FE7914"/>
    <w:rsid w:val="00FF23D5"/>
    <w:rsid w:val="00FF241F"/>
    <w:rsid w:val="00FF3CF4"/>
    <w:rsid w:val="00FF430F"/>
    <w:rsid w:val="00FF5C60"/>
    <w:rsid w:val="00FF6A6F"/>
    <w:rsid w:val="00FF78AE"/>
    <w:rsid w:val="019CC46B"/>
    <w:rsid w:val="01D9579B"/>
    <w:rsid w:val="0219B2AB"/>
    <w:rsid w:val="026D850B"/>
    <w:rsid w:val="03025682"/>
    <w:rsid w:val="03F5D480"/>
    <w:rsid w:val="04E95E39"/>
    <w:rsid w:val="050D00BF"/>
    <w:rsid w:val="059F8705"/>
    <w:rsid w:val="068F2C60"/>
    <w:rsid w:val="091FDD5C"/>
    <w:rsid w:val="0A1B371A"/>
    <w:rsid w:val="0A82D953"/>
    <w:rsid w:val="0AA6DB54"/>
    <w:rsid w:val="0C3D50B6"/>
    <w:rsid w:val="0D11D169"/>
    <w:rsid w:val="0D321ED8"/>
    <w:rsid w:val="0F283AF9"/>
    <w:rsid w:val="0F9795AA"/>
    <w:rsid w:val="101C790C"/>
    <w:rsid w:val="1082E1D3"/>
    <w:rsid w:val="1091120F"/>
    <w:rsid w:val="12062E00"/>
    <w:rsid w:val="1304A23B"/>
    <w:rsid w:val="1376BA96"/>
    <w:rsid w:val="13798A7F"/>
    <w:rsid w:val="15D7FD8E"/>
    <w:rsid w:val="15FD42BC"/>
    <w:rsid w:val="16D69CC9"/>
    <w:rsid w:val="16F2A514"/>
    <w:rsid w:val="175862B4"/>
    <w:rsid w:val="1773CDEF"/>
    <w:rsid w:val="17AAEA52"/>
    <w:rsid w:val="18BB5F2D"/>
    <w:rsid w:val="190F9E50"/>
    <w:rsid w:val="19668A53"/>
    <w:rsid w:val="19D920AD"/>
    <w:rsid w:val="1AA1727C"/>
    <w:rsid w:val="1B025AB4"/>
    <w:rsid w:val="1C3FA722"/>
    <w:rsid w:val="1C9E2B15"/>
    <w:rsid w:val="1CDE52A9"/>
    <w:rsid w:val="1E3ECB44"/>
    <w:rsid w:val="1F25D0E3"/>
    <w:rsid w:val="1F5E2F4D"/>
    <w:rsid w:val="1FAFADA8"/>
    <w:rsid w:val="2073D7A5"/>
    <w:rsid w:val="20D9407B"/>
    <w:rsid w:val="20F04F26"/>
    <w:rsid w:val="21672EE4"/>
    <w:rsid w:val="21A5FED9"/>
    <w:rsid w:val="21E82DA6"/>
    <w:rsid w:val="23587610"/>
    <w:rsid w:val="237A912C"/>
    <w:rsid w:val="237B1F48"/>
    <w:rsid w:val="23A5470C"/>
    <w:rsid w:val="23B854B9"/>
    <w:rsid w:val="24873E1E"/>
    <w:rsid w:val="25A89D8D"/>
    <w:rsid w:val="25EBC82E"/>
    <w:rsid w:val="26034957"/>
    <w:rsid w:val="2707A581"/>
    <w:rsid w:val="27A3D1E4"/>
    <w:rsid w:val="27E0D98E"/>
    <w:rsid w:val="28AF5E57"/>
    <w:rsid w:val="294E7427"/>
    <w:rsid w:val="296643DE"/>
    <w:rsid w:val="29A01935"/>
    <w:rsid w:val="2B1D0EBB"/>
    <w:rsid w:val="2B215E25"/>
    <w:rsid w:val="2B5D8BD4"/>
    <w:rsid w:val="2C149E58"/>
    <w:rsid w:val="2D080AEA"/>
    <w:rsid w:val="2D9C42E1"/>
    <w:rsid w:val="2F01A3CD"/>
    <w:rsid w:val="2F7E3386"/>
    <w:rsid w:val="2FCF72B9"/>
    <w:rsid w:val="31B9A11C"/>
    <w:rsid w:val="335A70E2"/>
    <w:rsid w:val="33F7EFDF"/>
    <w:rsid w:val="34304CD4"/>
    <w:rsid w:val="35578E9E"/>
    <w:rsid w:val="3734012E"/>
    <w:rsid w:val="3754838A"/>
    <w:rsid w:val="39B5F9B1"/>
    <w:rsid w:val="39C3523B"/>
    <w:rsid w:val="3A421D36"/>
    <w:rsid w:val="3AC14BB3"/>
    <w:rsid w:val="3C121C85"/>
    <w:rsid w:val="3C247722"/>
    <w:rsid w:val="3C7BE248"/>
    <w:rsid w:val="3C850D15"/>
    <w:rsid w:val="3CB09AA7"/>
    <w:rsid w:val="3D15B989"/>
    <w:rsid w:val="3D26C8EC"/>
    <w:rsid w:val="3DADECE6"/>
    <w:rsid w:val="3E878D32"/>
    <w:rsid w:val="3E896AD4"/>
    <w:rsid w:val="3ECB4B90"/>
    <w:rsid w:val="3EDCA742"/>
    <w:rsid w:val="3F289EF5"/>
    <w:rsid w:val="3F2F5C5D"/>
    <w:rsid w:val="4028D1A2"/>
    <w:rsid w:val="40E58DA8"/>
    <w:rsid w:val="40F7E845"/>
    <w:rsid w:val="414B8A55"/>
    <w:rsid w:val="417984F1"/>
    <w:rsid w:val="41C4A203"/>
    <w:rsid w:val="42683DBB"/>
    <w:rsid w:val="427BA3D1"/>
    <w:rsid w:val="431FDC2B"/>
    <w:rsid w:val="448285B3"/>
    <w:rsid w:val="4573E69A"/>
    <w:rsid w:val="45B80CAA"/>
    <w:rsid w:val="4647C675"/>
    <w:rsid w:val="46F55918"/>
    <w:rsid w:val="476853FD"/>
    <w:rsid w:val="4886D469"/>
    <w:rsid w:val="48912979"/>
    <w:rsid w:val="49201C91"/>
    <w:rsid w:val="4943271C"/>
    <w:rsid w:val="4A053315"/>
    <w:rsid w:val="4A40415E"/>
    <w:rsid w:val="4A4A5F2D"/>
    <w:rsid w:val="4AB2BA59"/>
    <w:rsid w:val="4B111519"/>
    <w:rsid w:val="4C6775C2"/>
    <w:rsid w:val="4D3A22D2"/>
    <w:rsid w:val="4DBA8164"/>
    <w:rsid w:val="4F8FAB04"/>
    <w:rsid w:val="503B36C6"/>
    <w:rsid w:val="50D69F02"/>
    <w:rsid w:val="519C6DF9"/>
    <w:rsid w:val="520D93F5"/>
    <w:rsid w:val="52102424"/>
    <w:rsid w:val="52325954"/>
    <w:rsid w:val="52968FB2"/>
    <w:rsid w:val="52C35FF4"/>
    <w:rsid w:val="52D9E90C"/>
    <w:rsid w:val="53DF0A7D"/>
    <w:rsid w:val="543966D4"/>
    <w:rsid w:val="543B3FBA"/>
    <w:rsid w:val="54EF5969"/>
    <w:rsid w:val="558C6C70"/>
    <w:rsid w:val="566B9297"/>
    <w:rsid w:val="5753E90C"/>
    <w:rsid w:val="58ECA8D9"/>
    <w:rsid w:val="59EB5A2C"/>
    <w:rsid w:val="59EE7C03"/>
    <w:rsid w:val="5A982A83"/>
    <w:rsid w:val="5A9AC991"/>
    <w:rsid w:val="5AB910EB"/>
    <w:rsid w:val="5B6298AD"/>
    <w:rsid w:val="5B7C3C2D"/>
    <w:rsid w:val="5B7D2E4E"/>
    <w:rsid w:val="5CAC2AA5"/>
    <w:rsid w:val="5D169130"/>
    <w:rsid w:val="5D180C8E"/>
    <w:rsid w:val="5E0B2373"/>
    <w:rsid w:val="5E47E73C"/>
    <w:rsid w:val="5F7724A1"/>
    <w:rsid w:val="604C1E21"/>
    <w:rsid w:val="61710F92"/>
    <w:rsid w:val="6247FF68"/>
    <w:rsid w:val="6390E8D8"/>
    <w:rsid w:val="644A95C4"/>
    <w:rsid w:val="64531AC2"/>
    <w:rsid w:val="6526FC4C"/>
    <w:rsid w:val="6535BBA5"/>
    <w:rsid w:val="65FF75A6"/>
    <w:rsid w:val="66606AE1"/>
    <w:rsid w:val="668A2767"/>
    <w:rsid w:val="6796F861"/>
    <w:rsid w:val="68149E87"/>
    <w:rsid w:val="685ABF35"/>
    <w:rsid w:val="68639EDC"/>
    <w:rsid w:val="693F4D2E"/>
    <w:rsid w:val="69F68F96"/>
    <w:rsid w:val="6A0C9688"/>
    <w:rsid w:val="6A2AF4A7"/>
    <w:rsid w:val="6A51AE07"/>
    <w:rsid w:val="6ACA82E9"/>
    <w:rsid w:val="6ADEC9E4"/>
    <w:rsid w:val="6B335967"/>
    <w:rsid w:val="6BB35DE0"/>
    <w:rsid w:val="6C7A53F9"/>
    <w:rsid w:val="6CCBDD6C"/>
    <w:rsid w:val="6D835ED6"/>
    <w:rsid w:val="6D9D0CAC"/>
    <w:rsid w:val="6E1B1F10"/>
    <w:rsid w:val="6F715E82"/>
    <w:rsid w:val="6FDB077E"/>
    <w:rsid w:val="704CA8BD"/>
    <w:rsid w:val="70A92A74"/>
    <w:rsid w:val="71A6567A"/>
    <w:rsid w:val="71ADF83B"/>
    <w:rsid w:val="7346DB6F"/>
    <w:rsid w:val="73747B2B"/>
    <w:rsid w:val="75382E81"/>
    <w:rsid w:val="76080DE2"/>
    <w:rsid w:val="7666C857"/>
    <w:rsid w:val="76C30AD7"/>
    <w:rsid w:val="780326E4"/>
    <w:rsid w:val="7822BBA6"/>
    <w:rsid w:val="787E6AED"/>
    <w:rsid w:val="788D1BD5"/>
    <w:rsid w:val="79A55D1B"/>
    <w:rsid w:val="79B61CF3"/>
    <w:rsid w:val="79D38246"/>
    <w:rsid w:val="79D3AD13"/>
    <w:rsid w:val="79E671FD"/>
    <w:rsid w:val="7BCAFC9E"/>
    <w:rsid w:val="7C98C455"/>
    <w:rsid w:val="7CE967C1"/>
    <w:rsid w:val="7FAE58B0"/>
    <w:rsid w:val="7FB0F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6F5701"/>
  <w15:docId w15:val="{34F80405-A2EF-418B-9519-4624DE0FB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sk-SK" w:eastAsia="sk-SK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6CE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4"/>
      <w:szCs w:val="24"/>
      <w:bdr w:val="none" w:sz="0" w:space="0" w:color="auto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36CEF"/>
    <w:pPr>
      <w:keepNext/>
      <w:keepLines/>
      <w:spacing w:before="400" w:after="40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36CE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36CE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36CE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36CE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36CE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36C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36CEF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36CEF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36CEF"/>
    <w:rPr>
      <w:color w:val="0000FF" w:themeColor="hyperlink"/>
      <w:u w:val="single"/>
    </w:rPr>
  </w:style>
  <w:style w:type="table" w:customStyle="1" w:styleId="TableNormal1">
    <w:name w:val="Table Normal1"/>
    <w:rsid w:val="00636CE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59" w:lineRule="auto"/>
    </w:pPr>
    <w:rPr>
      <w:rFonts w:asciiTheme="minorHAnsi" w:eastAsiaTheme="minorEastAsia" w:hAnsiTheme="minorHAnsi" w:cstheme="minorBidi"/>
      <w:sz w:val="22"/>
      <w:szCs w:val="22"/>
      <w:bdr w:val="none" w:sz="0" w:space="0" w:color="auto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36CEF"/>
    <w:pPr>
      <w:tabs>
        <w:tab w:val="center" w:pos="4703"/>
        <w:tab w:val="right" w:pos="9406"/>
      </w:tabs>
    </w:pPr>
  </w:style>
  <w:style w:type="paragraph" w:customStyle="1" w:styleId="Default">
    <w:name w:val="Default"/>
    <w:rsid w:val="00636CE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59" w:lineRule="auto"/>
    </w:pPr>
    <w:rPr>
      <w:rFonts w:ascii="Arial" w:eastAsiaTheme="minorEastAsia" w:hAnsi="Arial" w:cs="Arial Unicode MS"/>
      <w:color w:val="000000"/>
      <w:sz w:val="24"/>
      <w:szCs w:val="24"/>
      <w:u w:color="000000"/>
      <w:bdr w:val="none" w:sz="0" w:space="0" w:color="auto"/>
      <w:lang w:val="en-US"/>
    </w:rPr>
  </w:style>
  <w:style w:type="character" w:customStyle="1" w:styleId="apple-converted-space">
    <w:name w:val="apple-converted-space"/>
    <w:rsid w:val="00636CEF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636CEF"/>
    <w:pPr>
      <w:tabs>
        <w:tab w:val="center" w:pos="4703"/>
        <w:tab w:val="right" w:pos="9406"/>
      </w:tabs>
    </w:pPr>
  </w:style>
  <w:style w:type="paragraph" w:customStyle="1" w:styleId="Zhlavazpat">
    <w:name w:val="Záhlaví a zápatí"/>
    <w:rsid w:val="00636CE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right" w:pos="9020"/>
      </w:tabs>
      <w:spacing w:after="160" w:line="259" w:lineRule="auto"/>
    </w:pPr>
    <w:rPr>
      <w:rFonts w:ascii="Helvetica" w:eastAsia="Helvetica" w:hAnsi="Helvetica" w:cs="Helvetica"/>
      <w:color w:val="000000"/>
      <w:sz w:val="24"/>
      <w:szCs w:val="24"/>
      <w:bdr w:val="none" w:sz="0" w:space="0" w:color="auto"/>
    </w:rPr>
  </w:style>
  <w:style w:type="paragraph" w:styleId="TOCHeading">
    <w:name w:val="TOC Heading"/>
    <w:basedOn w:val="Heading1"/>
    <w:next w:val="Normal"/>
    <w:uiPriority w:val="39"/>
    <w:unhideWhenUsed/>
    <w:qFormat/>
    <w:rsid w:val="00636CEF"/>
    <w:pPr>
      <w:outlineLvl w:val="9"/>
    </w:pPr>
  </w:style>
  <w:style w:type="paragraph" w:styleId="TOC1">
    <w:name w:val="toc 1"/>
    <w:uiPriority w:val="39"/>
    <w:rsid w:val="00636CE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 w:line="259" w:lineRule="auto"/>
    </w:pPr>
    <w:rPr>
      <w:rFonts w:asciiTheme="minorHAnsi" w:eastAsiaTheme="minorEastAsia" w:hAnsiTheme="minorHAnsi" w:cs="Arial Unicode MS"/>
      <w:b/>
      <w:bCs/>
      <w:caps/>
      <w:color w:val="000000"/>
      <w:sz w:val="22"/>
      <w:szCs w:val="22"/>
      <w:u w:color="000000"/>
      <w:bdr w:val="none" w:sz="0" w:space="0" w:color="auto"/>
    </w:rPr>
  </w:style>
  <w:style w:type="paragraph" w:styleId="TOC2">
    <w:name w:val="toc 2"/>
    <w:uiPriority w:val="39"/>
    <w:rsid w:val="00636CE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59" w:lineRule="auto"/>
      <w:ind w:left="240"/>
    </w:pPr>
    <w:rPr>
      <w:rFonts w:asciiTheme="minorHAnsi" w:eastAsiaTheme="minorEastAsia" w:hAnsiTheme="minorHAnsi" w:cs="Arial Unicode MS"/>
      <w:smallCaps/>
      <w:color w:val="000000"/>
      <w:sz w:val="22"/>
      <w:szCs w:val="22"/>
      <w:u w:color="000000"/>
      <w:bdr w:val="none" w:sz="0" w:space="0" w:color="auto"/>
    </w:rPr>
  </w:style>
  <w:style w:type="paragraph" w:customStyle="1" w:styleId="Disclaimer">
    <w:name w:val="Disclaimer"/>
    <w:rsid w:val="00636CE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59" w:lineRule="auto"/>
      <w:jc w:val="center"/>
    </w:pPr>
    <w:rPr>
      <w:rFonts w:ascii="Calibri" w:eastAsiaTheme="minorEastAsia" w:hAnsi="Calibri" w:cs="Arial Unicode MS"/>
      <w:color w:val="000000"/>
      <w:sz w:val="22"/>
      <w:szCs w:val="22"/>
      <w:u w:color="000000"/>
      <w:bdr w:val="none" w:sz="0" w:space="0" w:color="auto"/>
      <w:lang w:val="en-US"/>
    </w:rPr>
  </w:style>
  <w:style w:type="numbering" w:customStyle="1" w:styleId="Importovanstyl1">
    <w:name w:val="Importovaný styl 1"/>
    <w:rsid w:val="00636CEF"/>
    <w:pPr>
      <w:numPr>
        <w:numId w:val="2"/>
      </w:numPr>
    </w:pPr>
  </w:style>
  <w:style w:type="character" w:customStyle="1" w:styleId="Odkaz">
    <w:name w:val="Odkaz"/>
    <w:rsid w:val="00636CEF"/>
    <w:rPr>
      <w:color w:val="0563C1"/>
      <w:u w:val="single" w:color="0563C1"/>
    </w:rPr>
  </w:style>
  <w:style w:type="character" w:customStyle="1" w:styleId="Hyperlink0">
    <w:name w:val="Hyperlink.0"/>
    <w:basedOn w:val="Odkaz"/>
    <w:rsid w:val="00636CEF"/>
    <w:rPr>
      <w:color w:val="0563C1"/>
      <w:sz w:val="22"/>
      <w:szCs w:val="22"/>
      <w:u w:val="single" w:color="0563C1"/>
    </w:rPr>
  </w:style>
  <w:style w:type="paragraph" w:styleId="NormalWeb">
    <w:name w:val="Normal (Web)"/>
    <w:uiPriority w:val="99"/>
    <w:rsid w:val="00636CE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after="100" w:line="259" w:lineRule="auto"/>
    </w:pPr>
    <w:rPr>
      <w:rFonts w:asciiTheme="minorHAnsi" w:eastAsia="Times New Roman" w:hAnsiTheme="minorHAnsi" w:cstheme="minorBidi"/>
      <w:color w:val="000000"/>
      <w:sz w:val="24"/>
      <w:szCs w:val="24"/>
      <w:u w:color="000000"/>
      <w:bdr w:val="none" w:sz="0" w:space="0" w:color="auto"/>
    </w:rPr>
  </w:style>
  <w:style w:type="paragraph" w:styleId="Subtitle">
    <w:name w:val="Subtitle"/>
    <w:basedOn w:val="Normal"/>
    <w:next w:val="Normal"/>
    <w:link w:val="SubtitleChar"/>
    <w:uiPriority w:val="11"/>
    <w:qFormat/>
    <w:rsid w:val="00636CEF"/>
    <w:pPr>
      <w:numPr>
        <w:ilvl w:val="1"/>
      </w:numPr>
      <w:spacing w:after="240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paragraph" w:customStyle="1" w:styleId="Odrky2">
    <w:name w:val="Odrážky2"/>
    <w:rsid w:val="00636CE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59" w:lineRule="auto"/>
    </w:pPr>
    <w:rPr>
      <w:rFonts w:ascii="Calibri" w:eastAsiaTheme="minorEastAsia" w:hAnsi="Calibri" w:cs="Arial Unicode MS"/>
      <w:color w:val="000000"/>
      <w:sz w:val="24"/>
      <w:szCs w:val="24"/>
      <w:u w:color="000000"/>
      <w:bdr w:val="none" w:sz="0" w:space="0" w:color="auto"/>
    </w:rPr>
  </w:style>
  <w:style w:type="numbering" w:customStyle="1" w:styleId="Importovanstyl5">
    <w:name w:val="Importovaný styl 5"/>
    <w:rsid w:val="00636CEF"/>
    <w:pPr>
      <w:numPr>
        <w:numId w:val="3"/>
      </w:numPr>
    </w:pPr>
  </w:style>
  <w:style w:type="paragraph" w:customStyle="1" w:styleId="odstavec-husty">
    <w:name w:val="odstavec-husty"/>
    <w:rsid w:val="00636CE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60" w:line="259" w:lineRule="auto"/>
      <w:jc w:val="both"/>
    </w:pPr>
    <w:rPr>
      <w:rFonts w:ascii="Calibri" w:eastAsiaTheme="minorEastAsia" w:hAnsi="Calibri" w:cs="Arial Unicode MS"/>
      <w:b/>
      <w:bCs/>
      <w:color w:val="000000"/>
      <w:sz w:val="24"/>
      <w:szCs w:val="24"/>
      <w:u w:color="000000"/>
      <w:bdr w:val="none" w:sz="0" w:space="0" w:color="auto"/>
    </w:rPr>
  </w:style>
  <w:style w:type="paragraph" w:styleId="ListParagraph">
    <w:name w:val="List Paragraph"/>
    <w:uiPriority w:val="34"/>
    <w:qFormat/>
    <w:rsid w:val="00636CE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59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bdr w:val="none" w:sz="0" w:space="0" w:color="auto"/>
    </w:rPr>
  </w:style>
  <w:style w:type="numbering" w:customStyle="1" w:styleId="Importovanstyl6">
    <w:name w:val="Importovaný styl 6"/>
    <w:rsid w:val="00636CEF"/>
    <w:pPr>
      <w:numPr>
        <w:numId w:val="4"/>
      </w:numPr>
    </w:pPr>
  </w:style>
  <w:style w:type="numbering" w:customStyle="1" w:styleId="Importovanstyl7">
    <w:name w:val="Importovaný styl 7"/>
    <w:rsid w:val="00636CEF"/>
    <w:pPr>
      <w:numPr>
        <w:numId w:val="5"/>
      </w:numPr>
    </w:pPr>
  </w:style>
  <w:style w:type="numbering" w:customStyle="1" w:styleId="Importovanstyl3">
    <w:name w:val="Importovaný styl 3"/>
    <w:rsid w:val="00636CEF"/>
    <w:pPr>
      <w:numPr>
        <w:numId w:val="6"/>
      </w:numPr>
    </w:pPr>
  </w:style>
  <w:style w:type="paragraph" w:customStyle="1" w:styleId="settingQ">
    <w:name w:val="setting Q"/>
    <w:rsid w:val="00636CE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59" w:lineRule="auto"/>
      <w:ind w:left="992"/>
    </w:pPr>
    <w:rPr>
      <w:rFonts w:ascii="Calibri" w:eastAsiaTheme="minorEastAsia" w:hAnsi="Calibri" w:cs="Arial Unicode MS"/>
      <w:color w:val="000000"/>
      <w:sz w:val="22"/>
      <w:szCs w:val="22"/>
      <w:u w:color="000000"/>
      <w:bdr w:val="none" w:sz="0" w:space="0" w:color="auto"/>
    </w:rPr>
  </w:style>
  <w:style w:type="paragraph" w:styleId="BodyText">
    <w:name w:val="Body Text"/>
    <w:rsid w:val="00636CE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259" w:lineRule="auto"/>
    </w:pPr>
    <w:rPr>
      <w:rFonts w:ascii="Calibri" w:eastAsiaTheme="minorEastAsia" w:hAnsi="Calibri" w:cs="Arial Unicode MS"/>
      <w:color w:val="000000"/>
      <w:sz w:val="24"/>
      <w:szCs w:val="24"/>
      <w:u w:color="000000"/>
      <w:bdr w:val="none" w:sz="0" w:space="0" w:color="auto"/>
      <w:lang w:val="fr-FR"/>
    </w:rPr>
  </w:style>
  <w:style w:type="paragraph" w:customStyle="1" w:styleId="settingQsub">
    <w:name w:val="setting Qsub"/>
    <w:rsid w:val="00636CE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59" w:lineRule="auto"/>
    </w:pPr>
    <w:rPr>
      <w:rFonts w:ascii="Calibri" w:eastAsiaTheme="minorEastAsia" w:hAnsi="Calibri" w:cs="Arial Unicode MS"/>
      <w:color w:val="000000"/>
      <w:sz w:val="22"/>
      <w:szCs w:val="22"/>
      <w:u w:color="000000"/>
      <w:bdr w:val="none" w:sz="0" w:space="0" w:color="auto"/>
    </w:rPr>
  </w:style>
  <w:style w:type="numbering" w:customStyle="1" w:styleId="Importovanstyl8">
    <w:name w:val="Importovaný styl 8"/>
    <w:rsid w:val="00636CEF"/>
    <w:pPr>
      <w:numPr>
        <w:numId w:val="7"/>
      </w:numPr>
    </w:pPr>
  </w:style>
  <w:style w:type="numbering" w:customStyle="1" w:styleId="Importovanstyl9">
    <w:name w:val="Importovaný styl 9"/>
    <w:rsid w:val="00636CEF"/>
    <w:pPr>
      <w:numPr>
        <w:numId w:val="8"/>
      </w:numPr>
    </w:pPr>
  </w:style>
  <w:style w:type="numbering" w:customStyle="1" w:styleId="Importovanstyl10">
    <w:name w:val="Importovaný styl 10"/>
    <w:rsid w:val="00636CEF"/>
    <w:pPr>
      <w:numPr>
        <w:numId w:val="9"/>
      </w:numPr>
    </w:pPr>
  </w:style>
  <w:style w:type="paragraph" w:customStyle="1" w:styleId="Normln1">
    <w:name w:val="Normální1"/>
    <w:rsid w:val="00636CE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200" w:line="276" w:lineRule="auto"/>
    </w:pPr>
    <w:rPr>
      <w:rFonts w:ascii="Calibri" w:eastAsiaTheme="minorEastAsia" w:hAnsi="Calibri" w:cs="Arial Unicode MS"/>
      <w:color w:val="000000"/>
      <w:sz w:val="22"/>
      <w:szCs w:val="22"/>
      <w:u w:color="000000"/>
      <w:bdr w:val="none" w:sz="0" w:space="0" w:color="auto"/>
      <w:lang w:val="fr-FR"/>
    </w:rPr>
  </w:style>
  <w:style w:type="paragraph" w:customStyle="1" w:styleId="Odstavecseseznamem1">
    <w:name w:val="Odstavec se seznamem1"/>
    <w:rsid w:val="00636CE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200" w:line="276" w:lineRule="auto"/>
      <w:ind w:left="720"/>
    </w:pPr>
    <w:rPr>
      <w:rFonts w:ascii="Calibri" w:eastAsiaTheme="minorEastAsia" w:hAnsi="Calibri" w:cs="Arial Unicode MS"/>
      <w:color w:val="000000"/>
      <w:sz w:val="22"/>
      <w:szCs w:val="22"/>
      <w:u w:color="000000"/>
      <w:bdr w:val="none" w:sz="0" w:space="0" w:color="auto"/>
    </w:rPr>
  </w:style>
  <w:style w:type="numbering" w:customStyle="1" w:styleId="Importovanstyl11">
    <w:name w:val="Importovaný styl 11"/>
    <w:rsid w:val="00636CEF"/>
    <w:pPr>
      <w:numPr>
        <w:numId w:val="10"/>
      </w:numPr>
    </w:pPr>
  </w:style>
  <w:style w:type="paragraph" w:customStyle="1" w:styleId="Vchoz">
    <w:name w:val="Výchozí"/>
    <w:rsid w:val="00636CE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59" w:lineRule="auto"/>
    </w:pPr>
    <w:rPr>
      <w:rFonts w:ascii="Helvetica" w:eastAsia="Helvetica" w:hAnsi="Helvetica" w:cs="Helvetica"/>
      <w:color w:val="000000"/>
      <w:sz w:val="22"/>
      <w:szCs w:val="22"/>
      <w:bdr w:val="none" w:sz="0" w:space="0" w:color="auto"/>
    </w:rPr>
  </w:style>
  <w:style w:type="numbering" w:customStyle="1" w:styleId="Importovanstyl12">
    <w:name w:val="Importovaný styl 12"/>
    <w:rsid w:val="00636CEF"/>
    <w:pPr>
      <w:numPr>
        <w:numId w:val="11"/>
      </w:numPr>
    </w:pPr>
  </w:style>
  <w:style w:type="numbering" w:customStyle="1" w:styleId="Importovanstyl13">
    <w:name w:val="Importovaný styl 13"/>
    <w:rsid w:val="00636CEF"/>
    <w:pPr>
      <w:numPr>
        <w:numId w:val="12"/>
      </w:numPr>
    </w:pPr>
  </w:style>
  <w:style w:type="paragraph" w:customStyle="1" w:styleId="bodka">
    <w:name w:val="bodka"/>
    <w:rsid w:val="00636CE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1080"/>
      </w:tabs>
      <w:spacing w:after="160" w:line="259" w:lineRule="auto"/>
      <w:jc w:val="both"/>
    </w:pPr>
    <w:rPr>
      <w:rFonts w:ascii="Arial" w:eastAsia="Arial" w:hAnsi="Arial" w:cs="Arial"/>
      <w:color w:val="000000"/>
      <w:sz w:val="22"/>
      <w:szCs w:val="22"/>
      <w:u w:color="000000"/>
      <w:bdr w:val="none" w:sz="0" w:space="0" w:color="auto"/>
    </w:rPr>
  </w:style>
  <w:style w:type="numbering" w:customStyle="1" w:styleId="Importovanstyl15">
    <w:name w:val="Importovaný styl 15"/>
    <w:rsid w:val="00636CEF"/>
    <w:pPr>
      <w:numPr>
        <w:numId w:val="13"/>
      </w:numPr>
    </w:pPr>
  </w:style>
  <w:style w:type="character" w:customStyle="1" w:styleId="Hyperlink1">
    <w:name w:val="Hyperlink.1"/>
    <w:basedOn w:val="Odkaz"/>
    <w:rsid w:val="00636CEF"/>
    <w:rPr>
      <w:rFonts w:ascii="Calibri" w:eastAsia="Calibri" w:hAnsi="Calibri" w:cs="Calibri"/>
      <w:color w:val="0563C1"/>
      <w:u w:val="single" w:color="0563C1"/>
      <w:shd w:val="clear" w:color="auto" w:fill="FFFFFF"/>
    </w:rPr>
  </w:style>
  <w:style w:type="character" w:customStyle="1" w:styleId="Hyperlink2">
    <w:name w:val="Hyperlink.2"/>
    <w:basedOn w:val="apple-converted-space"/>
    <w:rsid w:val="00636CEF"/>
    <w:rPr>
      <w:color w:val="1155CC"/>
      <w:u w:val="single" w:color="1155CC"/>
      <w:lang w:val="en-US"/>
    </w:rPr>
  </w:style>
  <w:style w:type="character" w:customStyle="1" w:styleId="Hyperlink3">
    <w:name w:val="Hyperlink.3"/>
    <w:basedOn w:val="Odkaz"/>
    <w:rsid w:val="00636CEF"/>
    <w:rPr>
      <w:color w:val="0563C1"/>
      <w:u w:val="single" w:color="0563C1"/>
      <w:shd w:val="clear" w:color="auto" w:fill="FFFFFF"/>
    </w:rPr>
  </w:style>
  <w:style w:type="paragraph" w:styleId="CommentText">
    <w:name w:val="annotation text"/>
    <w:basedOn w:val="Normal"/>
    <w:link w:val="CommentTextChar"/>
    <w:uiPriority w:val="99"/>
    <w:unhideWhenUsed/>
    <w:rsid w:val="00636CE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36CEF"/>
    <w:rPr>
      <w:rFonts w:asciiTheme="minorHAnsi" w:eastAsiaTheme="minorHAnsi" w:hAnsiTheme="minorHAnsi" w:cstheme="minorBidi"/>
      <w:bdr w:val="none" w:sz="0" w:space="0" w:color="auto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636CEF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6CEF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6CEF"/>
    <w:rPr>
      <w:rFonts w:eastAsiaTheme="minorHAnsi"/>
      <w:sz w:val="18"/>
      <w:szCs w:val="18"/>
      <w:bdr w:val="none" w:sz="0" w:space="0" w:color="auto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36CE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36CEF"/>
    <w:rPr>
      <w:rFonts w:asciiTheme="minorHAnsi" w:eastAsiaTheme="minorHAnsi" w:hAnsiTheme="minorHAnsi" w:cstheme="minorBidi"/>
      <w:b/>
      <w:bCs/>
      <w:bdr w:val="none" w:sz="0" w:space="0" w:color="auto"/>
      <w:lang w:eastAsia="en-US"/>
    </w:rPr>
  </w:style>
  <w:style w:type="character" w:customStyle="1" w:styleId="Standardnpsmoodstavce1">
    <w:name w:val="Standardní písmo odstavce1"/>
    <w:rsid w:val="00636CEF"/>
  </w:style>
  <w:style w:type="numbering" w:customStyle="1" w:styleId="Odrky">
    <w:name w:val="Odrážky"/>
    <w:rsid w:val="00636CEF"/>
    <w:pPr>
      <w:numPr>
        <w:numId w:val="14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636CEF"/>
    <w:pPr>
      <w:spacing w:line="204" w:lineRule="auto"/>
      <w:contextualSpacing/>
    </w:pPr>
    <w:rPr>
      <w:rFonts w:asciiTheme="majorHAnsi" w:eastAsiaTheme="majorEastAsia" w:hAnsiTheme="majorHAnsi" w:cstheme="majorBidi"/>
      <w:caps/>
      <w:color w:val="A7A7A7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636CEF"/>
    <w:rPr>
      <w:rFonts w:asciiTheme="majorHAnsi" w:eastAsiaTheme="majorEastAsia" w:hAnsiTheme="majorHAnsi" w:cstheme="majorBidi"/>
      <w:caps/>
      <w:color w:val="A7A7A7" w:themeColor="text2"/>
      <w:spacing w:val="-15"/>
      <w:sz w:val="72"/>
      <w:szCs w:val="72"/>
      <w:bdr w:val="none" w:sz="0" w:space="0" w:color="auto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636CEF"/>
    <w:rPr>
      <w:rFonts w:asciiTheme="majorHAnsi" w:eastAsiaTheme="majorEastAsia" w:hAnsiTheme="majorHAnsi" w:cstheme="majorBidi"/>
      <w:color w:val="2E74B5" w:themeColor="accent1" w:themeShade="BF"/>
      <w:sz w:val="28"/>
      <w:szCs w:val="28"/>
      <w:bdr w:val="none" w:sz="0" w:space="0" w:color="auto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636CEF"/>
    <w:rPr>
      <w:rFonts w:asciiTheme="majorHAnsi" w:eastAsiaTheme="majorEastAsia" w:hAnsiTheme="majorHAnsi" w:cstheme="majorBidi"/>
      <w:color w:val="2E74B5" w:themeColor="accent1" w:themeShade="BF"/>
      <w:sz w:val="24"/>
      <w:szCs w:val="24"/>
      <w:bdr w:val="none" w:sz="0" w:space="0" w:color="auto"/>
      <w:lang w:eastAsia="en-US"/>
    </w:rPr>
  </w:style>
  <w:style w:type="table" w:styleId="TableGrid">
    <w:name w:val="Table Grid"/>
    <w:basedOn w:val="TableNormal"/>
    <w:rsid w:val="00636CE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59" w:lineRule="auto"/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3">
    <w:name w:val="toc 3"/>
    <w:basedOn w:val="Normal"/>
    <w:next w:val="Normal"/>
    <w:autoRedefine/>
    <w:uiPriority w:val="39"/>
    <w:unhideWhenUsed/>
    <w:rsid w:val="00636CEF"/>
    <w:pPr>
      <w:ind w:left="480"/>
    </w:pPr>
    <w:rPr>
      <w:i/>
      <w:iCs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636CEF"/>
    <w:pPr>
      <w:ind w:left="720"/>
    </w:pPr>
    <w:rPr>
      <w:sz w:val="18"/>
      <w:szCs w:val="18"/>
    </w:rPr>
  </w:style>
  <w:style w:type="paragraph" w:styleId="Caption">
    <w:name w:val="caption"/>
    <w:aliases w:val="legenda"/>
    <w:basedOn w:val="Normal"/>
    <w:next w:val="Normal"/>
    <w:uiPriority w:val="35"/>
    <w:unhideWhenUsed/>
    <w:qFormat/>
    <w:rsid w:val="00636CEF"/>
    <w:rPr>
      <w:b/>
      <w:bCs/>
      <w:smallCaps/>
      <w:color w:val="A7A7A7" w:themeColor="text2"/>
    </w:rPr>
  </w:style>
  <w:style w:type="table" w:customStyle="1" w:styleId="IBMtable">
    <w:name w:val="IBM_table"/>
    <w:basedOn w:val="TableNormal"/>
    <w:rsid w:val="00636CE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59" w:lineRule="auto"/>
    </w:pPr>
    <w:rPr>
      <w:rFonts w:asciiTheme="minorHAnsi" w:eastAsia="Times" w:hAnsiTheme="minorHAnsi" w:cstheme="minorBidi"/>
      <w:sz w:val="22"/>
      <w:szCs w:val="22"/>
      <w:bdr w:val="none" w:sz="0" w:space="0" w:color="auto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/>
    </w:tcPr>
    <w:tblStylePr w:type="firstRow">
      <w:rPr>
        <w:rFonts w:ascii="Times New Roman" w:hAnsi="Times New Roman" w:cs="Times New Roman" w:hint="default"/>
        <w:b/>
        <w:sz w:val="20"/>
        <w:szCs w:val="20"/>
      </w:rPr>
      <w:tblPr/>
      <w:tcPr>
        <w:shd w:val="clear" w:color="auto" w:fill="DFDFDF"/>
      </w:tcPr>
    </w:tblStylePr>
    <w:tblStylePr w:type="lastRow">
      <w:rPr>
        <w:rFonts w:ascii="Times New Roman" w:hAnsi="Times New Roman" w:cs="Times New Roman" w:hint="default"/>
        <w:sz w:val="20"/>
        <w:szCs w:val="20"/>
      </w:rPr>
    </w:tblStylePr>
  </w:style>
  <w:style w:type="character" w:styleId="Strong">
    <w:name w:val="Strong"/>
    <w:basedOn w:val="DefaultParagraphFont"/>
    <w:uiPriority w:val="22"/>
    <w:qFormat/>
    <w:rsid w:val="00636CEF"/>
    <w:rPr>
      <w:b/>
      <w:bCs/>
    </w:rPr>
  </w:style>
  <w:style w:type="paragraph" w:styleId="Revision">
    <w:name w:val="Revision"/>
    <w:hidden/>
    <w:uiPriority w:val="99"/>
    <w:semiHidden/>
    <w:rsid w:val="00636CE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59" w:lineRule="auto"/>
    </w:pPr>
    <w:rPr>
      <w:rFonts w:ascii="Calibri" w:eastAsiaTheme="minorEastAsia" w:hAnsi="Calibri" w:cs="Arial Unicode MS"/>
      <w:color w:val="000000"/>
      <w:sz w:val="24"/>
      <w:szCs w:val="24"/>
      <w:u w:color="000000"/>
      <w:bdr w:val="none" w:sz="0" w:space="0" w:color="auto"/>
    </w:rPr>
  </w:style>
  <w:style w:type="paragraph" w:customStyle="1" w:styleId="Normal1">
    <w:name w:val="Normal1"/>
    <w:uiPriority w:val="99"/>
    <w:rsid w:val="00636CE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before="240" w:after="160" w:line="259" w:lineRule="auto"/>
      <w:jc w:val="both"/>
    </w:pPr>
    <w:rPr>
      <w:rFonts w:asciiTheme="minorHAnsi" w:eastAsiaTheme="minorEastAsia" w:hAnsiTheme="minorHAnsi" w:cstheme="minorBidi"/>
      <w:sz w:val="22"/>
      <w:szCs w:val="22"/>
      <w:bdr w:val="none" w:sz="0" w:space="0" w:color="auto"/>
      <w:lang w:val="en-US"/>
    </w:rPr>
  </w:style>
  <w:style w:type="paragraph" w:customStyle="1" w:styleId="Normal2">
    <w:name w:val="Normal2"/>
    <w:uiPriority w:val="99"/>
    <w:rsid w:val="00636CE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before="120" w:after="160" w:line="259" w:lineRule="auto"/>
    </w:pPr>
    <w:rPr>
      <w:rFonts w:asciiTheme="minorHAnsi" w:eastAsiaTheme="minorEastAsia" w:hAnsiTheme="minorHAnsi" w:cstheme="minorBidi"/>
      <w:sz w:val="22"/>
      <w:szCs w:val="22"/>
      <w:bdr w:val="none" w:sz="0" w:space="0" w:color="auto"/>
      <w:lang w:val="en-US"/>
    </w:rPr>
  </w:style>
  <w:style w:type="character" w:customStyle="1" w:styleId="Popis1">
    <w:name w:val="Popis1"/>
    <w:uiPriority w:val="99"/>
    <w:rsid w:val="00636CEF"/>
    <w:rPr>
      <w:rFonts w:ascii="Arial Narrow" w:hAnsi="Arial Narrow" w:cs="Arial Narrow"/>
      <w:b/>
      <w:bCs/>
    </w:rPr>
  </w:style>
  <w:style w:type="paragraph" w:customStyle="1" w:styleId="ANXheading1">
    <w:name w:val="ANX heading 1"/>
    <w:basedOn w:val="Normal"/>
    <w:autoRedefine/>
    <w:rsid w:val="00636CEF"/>
    <w:pPr>
      <w:spacing w:before="120" w:after="120" w:line="256" w:lineRule="auto"/>
    </w:pPr>
    <w:rPr>
      <w:rFonts w:ascii="Arial" w:hAnsi="Arial"/>
      <w:color w:val="C00000"/>
      <w:sz w:val="28"/>
    </w:rPr>
  </w:style>
  <w:style w:type="paragraph" w:customStyle="1" w:styleId="ANXHeading4">
    <w:name w:val="ANX Heading 4"/>
    <w:basedOn w:val="Normal"/>
    <w:link w:val="ANXHeading4Char"/>
    <w:autoRedefine/>
    <w:rsid w:val="00636CEF"/>
    <w:pPr>
      <w:spacing w:before="200"/>
    </w:pPr>
    <w:rPr>
      <w:rFonts w:ascii="Arial" w:hAnsi="Arial"/>
      <w:i/>
      <w:color w:val="C00000"/>
      <w:u w:val="single"/>
    </w:rPr>
  </w:style>
  <w:style w:type="character" w:customStyle="1" w:styleId="ANXHeading4Char">
    <w:name w:val="ANX Heading 4 Char"/>
    <w:basedOn w:val="DefaultParagraphFont"/>
    <w:link w:val="ANXHeading4"/>
    <w:rsid w:val="00636CEF"/>
    <w:rPr>
      <w:rFonts w:ascii="Arial" w:eastAsiaTheme="minorHAnsi" w:hAnsi="Arial" w:cstheme="minorBidi"/>
      <w:i/>
      <w:color w:val="C00000"/>
      <w:sz w:val="24"/>
      <w:szCs w:val="24"/>
      <w:u w:val="single"/>
      <w:bdr w:val="none" w:sz="0" w:space="0" w:color="auto"/>
      <w:lang w:eastAsia="en-US"/>
    </w:rPr>
  </w:style>
  <w:style w:type="paragraph" w:customStyle="1" w:styleId="Textvtabulce">
    <w:name w:val="Text v tabulce"/>
    <w:basedOn w:val="Normal"/>
    <w:rsid w:val="00636CEF"/>
    <w:rPr>
      <w:rFonts w:ascii="Arial" w:eastAsia="Times New Roman" w:hAnsi="Arial" w:cs="Arial"/>
      <w:sz w:val="20"/>
      <w:lang w:val="cs-CZ" w:eastAsia="cs-CZ"/>
    </w:rPr>
  </w:style>
  <w:style w:type="character" w:customStyle="1" w:styleId="Heading1Char">
    <w:name w:val="Heading 1 Char"/>
    <w:basedOn w:val="DefaultParagraphFont"/>
    <w:link w:val="Heading1"/>
    <w:uiPriority w:val="9"/>
    <w:rsid w:val="00636CEF"/>
    <w:rPr>
      <w:rFonts w:asciiTheme="majorHAnsi" w:eastAsiaTheme="majorEastAsia" w:hAnsiTheme="majorHAnsi" w:cstheme="majorBidi"/>
      <w:color w:val="1F4E79" w:themeColor="accent1" w:themeShade="80"/>
      <w:sz w:val="36"/>
      <w:szCs w:val="36"/>
      <w:bdr w:val="none" w:sz="0" w:space="0" w:color="auto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636CEF"/>
    <w:rPr>
      <w:rFonts w:asciiTheme="majorHAnsi" w:eastAsiaTheme="majorEastAsia" w:hAnsiTheme="majorHAnsi" w:cstheme="majorBidi"/>
      <w:color w:val="2E74B5" w:themeColor="accent1" w:themeShade="BF"/>
      <w:sz w:val="32"/>
      <w:szCs w:val="32"/>
      <w:bdr w:val="none" w:sz="0" w:space="0" w:color="auto"/>
      <w:lang w:eastAsia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36CE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36CEF"/>
    <w:rPr>
      <w:rFonts w:ascii="Courier New" w:eastAsia="Times New Roman" w:hAnsi="Courier New" w:cs="Courier New"/>
      <w:bdr w:val="none" w:sz="0" w:space="0" w:color="auto"/>
      <w:lang w:eastAsia="en-US"/>
    </w:rPr>
  </w:style>
  <w:style w:type="character" w:customStyle="1" w:styleId="sc121">
    <w:name w:val="sc121"/>
    <w:basedOn w:val="DefaultParagraphFont"/>
    <w:rsid w:val="00636CEF"/>
    <w:rPr>
      <w:rFonts w:ascii="Courier New" w:hAnsi="Courier New" w:cs="Courier New" w:hint="default"/>
      <w:color w:val="FF0000"/>
      <w:sz w:val="20"/>
      <w:szCs w:val="20"/>
      <w:shd w:val="clear" w:color="auto" w:fill="FFFF00"/>
    </w:rPr>
  </w:style>
  <w:style w:type="character" w:customStyle="1" w:styleId="sc11">
    <w:name w:val="sc11"/>
    <w:basedOn w:val="DefaultParagraphFont"/>
    <w:rsid w:val="00636CEF"/>
    <w:rPr>
      <w:rFonts w:ascii="Courier New" w:hAnsi="Courier New" w:cs="Courier New" w:hint="default"/>
      <w:color w:val="0000FF"/>
      <w:sz w:val="20"/>
      <w:szCs w:val="20"/>
    </w:rPr>
  </w:style>
  <w:style w:type="character" w:customStyle="1" w:styleId="sc8">
    <w:name w:val="sc8"/>
    <w:basedOn w:val="DefaultParagraphFont"/>
    <w:rsid w:val="00636CEF"/>
    <w:rPr>
      <w:rFonts w:ascii="Courier New" w:hAnsi="Courier New" w:cs="Courier New" w:hint="default"/>
      <w:color w:val="000000"/>
      <w:sz w:val="20"/>
      <w:szCs w:val="20"/>
    </w:rPr>
  </w:style>
  <w:style w:type="character" w:customStyle="1" w:styleId="sc31">
    <w:name w:val="sc31"/>
    <w:basedOn w:val="DefaultParagraphFont"/>
    <w:rsid w:val="00636CEF"/>
    <w:rPr>
      <w:rFonts w:ascii="Courier New" w:hAnsi="Courier New" w:cs="Courier New" w:hint="default"/>
      <w:color w:val="FF0000"/>
      <w:sz w:val="20"/>
      <w:szCs w:val="20"/>
    </w:rPr>
  </w:style>
  <w:style w:type="character" w:customStyle="1" w:styleId="sc61">
    <w:name w:val="sc61"/>
    <w:basedOn w:val="DefaultParagraphFont"/>
    <w:rsid w:val="00636CEF"/>
    <w:rPr>
      <w:rFonts w:ascii="Courier New" w:hAnsi="Courier New" w:cs="Courier New" w:hint="default"/>
      <w:b/>
      <w:bCs/>
      <w:color w:val="8000FF"/>
      <w:sz w:val="20"/>
      <w:szCs w:val="20"/>
    </w:rPr>
  </w:style>
  <w:style w:type="character" w:customStyle="1" w:styleId="sc131">
    <w:name w:val="sc131"/>
    <w:basedOn w:val="DefaultParagraphFont"/>
    <w:rsid w:val="00636CEF"/>
    <w:rPr>
      <w:rFonts w:ascii="Courier New" w:hAnsi="Courier New" w:cs="Courier New" w:hint="default"/>
      <w:color w:val="FF0000"/>
      <w:sz w:val="20"/>
      <w:szCs w:val="20"/>
      <w:shd w:val="clear" w:color="auto" w:fill="FFFF00"/>
    </w:rPr>
  </w:style>
  <w:style w:type="character" w:customStyle="1" w:styleId="sc01">
    <w:name w:val="sc01"/>
    <w:basedOn w:val="DefaultParagraphFont"/>
    <w:rsid w:val="00636CEF"/>
    <w:rPr>
      <w:rFonts w:ascii="Courier New" w:hAnsi="Courier New" w:cs="Courier New" w:hint="default"/>
      <w:b/>
      <w:bCs/>
      <w:color w:val="000000"/>
      <w:sz w:val="20"/>
      <w:szCs w:val="20"/>
    </w:rPr>
  </w:style>
  <w:style w:type="character" w:customStyle="1" w:styleId="sc91">
    <w:name w:val="sc91"/>
    <w:basedOn w:val="DefaultParagraphFont"/>
    <w:rsid w:val="00636CEF"/>
    <w:rPr>
      <w:rFonts w:ascii="Courier New" w:hAnsi="Courier New" w:cs="Courier New" w:hint="default"/>
      <w:color w:val="008000"/>
      <w:sz w:val="20"/>
      <w:szCs w:val="20"/>
    </w:rPr>
  </w:style>
  <w:style w:type="character" w:customStyle="1" w:styleId="sc71">
    <w:name w:val="sc71"/>
    <w:basedOn w:val="DefaultParagraphFont"/>
    <w:rsid w:val="00636CEF"/>
    <w:rPr>
      <w:rFonts w:ascii="Courier New" w:hAnsi="Courier New" w:cs="Courier New" w:hint="default"/>
      <w:b/>
      <w:bCs/>
      <w:color w:val="8000FF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636CEF"/>
    <w:rPr>
      <w:rFonts w:asciiTheme="minorHAnsi" w:eastAsiaTheme="minorHAnsi" w:hAnsiTheme="minorHAnsi" w:cstheme="minorBidi"/>
      <w:sz w:val="24"/>
      <w:szCs w:val="24"/>
      <w:bdr w:val="none" w:sz="0" w:space="0" w:color="auto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636CEF"/>
    <w:rPr>
      <w:rFonts w:asciiTheme="minorHAnsi" w:eastAsiaTheme="minorHAnsi" w:hAnsiTheme="minorHAnsi" w:cstheme="minorBidi"/>
      <w:sz w:val="24"/>
      <w:szCs w:val="24"/>
      <w:bdr w:val="none" w:sz="0" w:space="0" w:color="auto"/>
      <w:lang w:eastAsia="en-US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6CEF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6CEF"/>
    <w:rPr>
      <w:rFonts w:ascii="Tahoma" w:eastAsiaTheme="minorHAnsi" w:hAnsi="Tahoma" w:cs="Tahoma"/>
      <w:sz w:val="16"/>
      <w:szCs w:val="16"/>
      <w:bdr w:val="none" w:sz="0" w:space="0" w:color="auto"/>
      <w:lang w:eastAsia="en-US"/>
    </w:rPr>
  </w:style>
  <w:style w:type="paragraph" w:customStyle="1" w:styleId="Textbody">
    <w:name w:val="Text body"/>
    <w:basedOn w:val="Normal"/>
    <w:rsid w:val="00636CEF"/>
    <w:pPr>
      <w:suppressAutoHyphens/>
      <w:autoSpaceDN w:val="0"/>
      <w:spacing w:after="120"/>
      <w:jc w:val="both"/>
      <w:textAlignment w:val="baseline"/>
    </w:pPr>
    <w:rPr>
      <w:rFonts w:ascii="Times New Roman" w:eastAsia="Times New Roman" w:hAnsi="Times New Roman" w:cs="Times New Roman"/>
      <w:kern w:val="3"/>
      <w:lang w:eastAsia="cs-CZ"/>
    </w:rPr>
  </w:style>
  <w:style w:type="paragraph" w:customStyle="1" w:styleId="TableContents">
    <w:name w:val="Table Contents"/>
    <w:basedOn w:val="Textbody"/>
    <w:rsid w:val="00636CEF"/>
    <w:pPr>
      <w:suppressLineNumbers/>
      <w:spacing w:after="0"/>
    </w:pPr>
  </w:style>
  <w:style w:type="paragraph" w:customStyle="1" w:styleId="TableHeading">
    <w:name w:val="Table Heading"/>
    <w:basedOn w:val="TableContents"/>
    <w:rsid w:val="00636CEF"/>
    <w:pPr>
      <w:jc w:val="center"/>
    </w:pPr>
    <w:rPr>
      <w:rFonts w:ascii="Albany" w:eastAsia="Albany" w:hAnsi="Albany" w:cs="Albany"/>
      <w:b/>
      <w:bCs/>
      <w:i/>
      <w:iCs/>
    </w:rPr>
  </w:style>
  <w:style w:type="paragraph" w:styleId="NoSpacing">
    <w:name w:val="No Spacing"/>
    <w:uiPriority w:val="1"/>
    <w:qFormat/>
    <w:rsid w:val="00636CE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EastAsia" w:hAnsiTheme="minorHAnsi" w:cstheme="minorBidi"/>
      <w:sz w:val="22"/>
      <w:szCs w:val="22"/>
      <w:bdr w:val="none" w:sz="0" w:space="0" w:color="auto"/>
    </w:rPr>
  </w:style>
  <w:style w:type="character" w:customStyle="1" w:styleId="Heading5Char">
    <w:name w:val="Heading 5 Char"/>
    <w:basedOn w:val="DefaultParagraphFont"/>
    <w:link w:val="Heading5"/>
    <w:uiPriority w:val="9"/>
    <w:rsid w:val="00636CEF"/>
    <w:rPr>
      <w:rFonts w:asciiTheme="majorHAnsi" w:eastAsiaTheme="majorEastAsia" w:hAnsiTheme="majorHAnsi" w:cstheme="majorBidi"/>
      <w:caps/>
      <w:color w:val="2E74B5" w:themeColor="accent1" w:themeShade="BF"/>
      <w:sz w:val="24"/>
      <w:szCs w:val="24"/>
      <w:bdr w:val="none" w:sz="0" w:space="0" w:color="auto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636CEF"/>
    <w:rPr>
      <w:rFonts w:asciiTheme="majorHAnsi" w:eastAsiaTheme="majorEastAsia" w:hAnsiTheme="majorHAnsi" w:cstheme="majorBidi"/>
      <w:i/>
      <w:iCs/>
      <w:caps/>
      <w:color w:val="1F4E79" w:themeColor="accent1" w:themeShade="80"/>
      <w:sz w:val="24"/>
      <w:szCs w:val="24"/>
      <w:bdr w:val="none" w:sz="0" w:space="0" w:color="auto"/>
      <w:lang w:eastAsia="en-US"/>
    </w:rPr>
  </w:style>
  <w:style w:type="paragraph" w:styleId="TOC5">
    <w:name w:val="toc 5"/>
    <w:basedOn w:val="Normal"/>
    <w:next w:val="Normal"/>
    <w:autoRedefine/>
    <w:uiPriority w:val="39"/>
    <w:unhideWhenUsed/>
    <w:rsid w:val="00636CEF"/>
    <w:pPr>
      <w:ind w:left="960"/>
    </w:pPr>
    <w:rPr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636CEF"/>
    <w:pPr>
      <w:ind w:left="1200"/>
    </w:pPr>
    <w:rPr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636CEF"/>
    <w:pPr>
      <w:ind w:left="1440"/>
    </w:pPr>
    <w:rPr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636CEF"/>
    <w:pPr>
      <w:ind w:left="1680"/>
    </w:pPr>
    <w:rPr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636CEF"/>
    <w:pPr>
      <w:ind w:left="1920"/>
    </w:pPr>
    <w:rPr>
      <w:sz w:val="18"/>
      <w:szCs w:val="18"/>
    </w:rPr>
  </w:style>
  <w:style w:type="paragraph" w:customStyle="1" w:styleId="Obr">
    <w:name w:val="Obr."/>
    <w:basedOn w:val="Caption"/>
    <w:rsid w:val="00636CEF"/>
    <w:pPr>
      <w:widowControl w:val="0"/>
      <w:suppressLineNumbers/>
      <w:suppressAutoHyphens/>
      <w:autoSpaceDN w:val="0"/>
      <w:spacing w:before="144" w:after="144"/>
      <w:textAlignment w:val="baseline"/>
    </w:pPr>
    <w:rPr>
      <w:rFonts w:ascii="Times New Roman" w:eastAsia="Times New Roman" w:hAnsi="Times New Roman" w:cs="Times New Roman"/>
      <w:b w:val="0"/>
      <w:bCs w:val="0"/>
      <w:i/>
      <w:iCs/>
      <w:color w:val="auto"/>
      <w:kern w:val="3"/>
    </w:rPr>
  </w:style>
  <w:style w:type="numbering" w:customStyle="1" w:styleId="WWNum4">
    <w:name w:val="WWNum4"/>
    <w:basedOn w:val="NoList"/>
    <w:rsid w:val="00636CEF"/>
    <w:pPr>
      <w:numPr>
        <w:numId w:val="15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636CEF"/>
    <w:rPr>
      <w:color w:val="FF00FF" w:themeColor="followedHyperlink"/>
      <w:u w:val="single"/>
    </w:rPr>
  </w:style>
  <w:style w:type="paragraph" w:customStyle="1" w:styleId="Style1CommandSourcecode">
    <w:name w:val="Style1 Command/Source code"/>
    <w:basedOn w:val="Normal"/>
    <w:link w:val="Style1CommandSourcecodeChar"/>
    <w:rsid w:val="00636CEF"/>
    <w:pPr>
      <w:pBdr>
        <w:top w:val="single" w:sz="4" w:space="1" w:color="auto"/>
        <w:left w:val="single" w:sz="4" w:space="1" w:color="auto"/>
        <w:bottom w:val="single" w:sz="4" w:space="1" w:color="auto"/>
        <w:right w:val="single" w:sz="4" w:space="1" w:color="auto"/>
      </w:pBdr>
    </w:pPr>
    <w:rPr>
      <w:rFonts w:ascii="Consolas" w:hAnsi="Consolas"/>
    </w:rPr>
  </w:style>
  <w:style w:type="character" w:styleId="UnresolvedMention">
    <w:name w:val="Unresolved Mention"/>
    <w:basedOn w:val="DefaultParagraphFont"/>
    <w:uiPriority w:val="99"/>
    <w:semiHidden/>
    <w:unhideWhenUsed/>
    <w:rsid w:val="00636CEF"/>
    <w:rPr>
      <w:color w:val="605E5C"/>
      <w:shd w:val="clear" w:color="auto" w:fill="E1DFDD"/>
    </w:rPr>
  </w:style>
  <w:style w:type="character" w:customStyle="1" w:styleId="Style1CommandSourcecodeChar">
    <w:name w:val="Style1 Command/Source code Char"/>
    <w:basedOn w:val="DefaultParagraphFont"/>
    <w:link w:val="Style1CommandSourcecode"/>
    <w:rsid w:val="00636CEF"/>
    <w:rPr>
      <w:rFonts w:ascii="Consolas" w:eastAsiaTheme="minorHAnsi" w:hAnsi="Consolas" w:cstheme="minorBidi"/>
      <w:sz w:val="24"/>
      <w:szCs w:val="24"/>
      <w:bdr w:val="none" w:sz="0" w:space="0" w:color="auto"/>
      <w:lang w:eastAsia="en-US"/>
    </w:rPr>
  </w:style>
  <w:style w:type="character" w:styleId="Emphasis">
    <w:name w:val="Emphasis"/>
    <w:basedOn w:val="DefaultParagraphFont"/>
    <w:uiPriority w:val="20"/>
    <w:qFormat/>
    <w:rsid w:val="00636CEF"/>
    <w:rPr>
      <w:i/>
      <w:iCs/>
    </w:rPr>
  </w:style>
  <w:style w:type="character" w:customStyle="1" w:styleId="Heading7Char">
    <w:name w:val="Heading 7 Char"/>
    <w:basedOn w:val="DefaultParagraphFont"/>
    <w:link w:val="Heading7"/>
    <w:uiPriority w:val="9"/>
    <w:rsid w:val="00636CEF"/>
    <w:rPr>
      <w:rFonts w:asciiTheme="majorHAnsi" w:eastAsiaTheme="majorEastAsia" w:hAnsiTheme="majorHAnsi" w:cstheme="majorBidi"/>
      <w:b/>
      <w:bCs/>
      <w:color w:val="1F4E79" w:themeColor="accent1" w:themeShade="80"/>
      <w:sz w:val="24"/>
      <w:szCs w:val="24"/>
      <w:bdr w:val="none" w:sz="0" w:space="0" w:color="auto"/>
      <w:lang w:eastAsia="en-US"/>
    </w:rPr>
  </w:style>
  <w:style w:type="character" w:styleId="HTMLCode">
    <w:name w:val="HTML Code"/>
    <w:basedOn w:val="DefaultParagraphFont"/>
    <w:uiPriority w:val="99"/>
    <w:semiHidden/>
    <w:unhideWhenUsed/>
    <w:rsid w:val="00636CEF"/>
    <w:rPr>
      <w:rFonts w:ascii="Courier New" w:eastAsia="Times New Roman" w:hAnsi="Courier New" w:cs="Courier New" w:hint="default"/>
      <w:sz w:val="20"/>
      <w:szCs w:val="20"/>
    </w:rPr>
  </w:style>
  <w:style w:type="character" w:customStyle="1" w:styleId="tlid-translation">
    <w:name w:val="tlid-translation"/>
    <w:basedOn w:val="DefaultParagraphFont"/>
    <w:rsid w:val="00636CEF"/>
  </w:style>
  <w:style w:type="paragraph" w:styleId="TableofFigures">
    <w:name w:val="table of figures"/>
    <w:basedOn w:val="Normal"/>
    <w:next w:val="Normal"/>
    <w:uiPriority w:val="99"/>
    <w:unhideWhenUsed/>
    <w:rsid w:val="00636CEF"/>
  </w:style>
  <w:style w:type="paragraph" w:styleId="PlainText">
    <w:name w:val="Plain Text"/>
    <w:basedOn w:val="Normal"/>
    <w:link w:val="PlainTextChar"/>
    <w:uiPriority w:val="99"/>
    <w:unhideWhenUsed/>
    <w:rsid w:val="004E1AC8"/>
    <w:rPr>
      <w:rFonts w:eastAsia="Times New Roman" w:cs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4E1AC8"/>
    <w:rPr>
      <w:rFonts w:ascii="Calibri" w:eastAsia="Times New Roman" w:hAnsi="Calibri" w:cs="Calibri"/>
      <w:sz w:val="22"/>
      <w:szCs w:val="21"/>
      <w:bdr w:val="none" w:sz="0" w:space="0" w:color="auto"/>
    </w:rPr>
  </w:style>
  <w:style w:type="paragraph" w:customStyle="1" w:styleId="BasicParagraph">
    <w:name w:val="[Basic Paragraph]"/>
    <w:basedOn w:val="Normal"/>
    <w:uiPriority w:val="99"/>
    <w:rsid w:val="00636CEF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636CEF"/>
  </w:style>
  <w:style w:type="character" w:customStyle="1" w:styleId="Heading8Char">
    <w:name w:val="Heading 8 Char"/>
    <w:basedOn w:val="DefaultParagraphFont"/>
    <w:link w:val="Heading8"/>
    <w:uiPriority w:val="9"/>
    <w:semiHidden/>
    <w:rsid w:val="00636CEF"/>
    <w:rPr>
      <w:rFonts w:asciiTheme="majorHAnsi" w:eastAsiaTheme="majorEastAsia" w:hAnsiTheme="majorHAnsi" w:cstheme="majorBidi"/>
      <w:b/>
      <w:bCs/>
      <w:i/>
      <w:iCs/>
      <w:color w:val="1F4E79" w:themeColor="accent1" w:themeShade="80"/>
      <w:sz w:val="24"/>
      <w:szCs w:val="24"/>
      <w:bdr w:val="none" w:sz="0" w:space="0" w:color="auto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36CEF"/>
    <w:rPr>
      <w:rFonts w:asciiTheme="majorHAnsi" w:eastAsiaTheme="majorEastAsia" w:hAnsiTheme="majorHAnsi" w:cstheme="majorBidi"/>
      <w:i/>
      <w:iCs/>
      <w:color w:val="1F4E79" w:themeColor="accent1" w:themeShade="80"/>
      <w:sz w:val="24"/>
      <w:szCs w:val="24"/>
      <w:bdr w:val="none" w:sz="0" w:space="0" w:color="auto"/>
      <w:lang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636CEF"/>
    <w:rPr>
      <w:rFonts w:asciiTheme="majorHAnsi" w:eastAsiaTheme="majorEastAsia" w:hAnsiTheme="majorHAnsi" w:cstheme="majorBidi"/>
      <w:color w:val="5B9BD5" w:themeColor="accent1"/>
      <w:sz w:val="28"/>
      <w:szCs w:val="28"/>
      <w:bdr w:val="none" w:sz="0" w:space="0" w:color="auto"/>
      <w:lang w:eastAsia="en-US"/>
    </w:rPr>
  </w:style>
  <w:style w:type="paragraph" w:styleId="Quote">
    <w:name w:val="Quote"/>
    <w:basedOn w:val="Normal"/>
    <w:next w:val="Normal"/>
    <w:link w:val="QuoteChar"/>
    <w:uiPriority w:val="29"/>
    <w:qFormat/>
    <w:rsid w:val="00636CEF"/>
    <w:pPr>
      <w:spacing w:before="120" w:after="120"/>
      <w:ind w:left="720"/>
    </w:pPr>
    <w:rPr>
      <w:color w:val="A7A7A7" w:themeColor="text2"/>
    </w:rPr>
  </w:style>
  <w:style w:type="character" w:customStyle="1" w:styleId="QuoteChar">
    <w:name w:val="Quote Char"/>
    <w:basedOn w:val="DefaultParagraphFont"/>
    <w:link w:val="Quote"/>
    <w:uiPriority w:val="29"/>
    <w:rsid w:val="00636CEF"/>
    <w:rPr>
      <w:rFonts w:asciiTheme="minorHAnsi" w:eastAsiaTheme="minorHAnsi" w:hAnsiTheme="minorHAnsi" w:cstheme="minorBidi"/>
      <w:color w:val="A7A7A7" w:themeColor="text2"/>
      <w:sz w:val="24"/>
      <w:szCs w:val="24"/>
      <w:bdr w:val="none" w:sz="0" w:space="0" w:color="auto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36CEF"/>
    <w:pPr>
      <w:spacing w:before="100" w:beforeAutospacing="1" w:after="240"/>
      <w:ind w:left="720"/>
      <w:jc w:val="center"/>
    </w:pPr>
    <w:rPr>
      <w:rFonts w:asciiTheme="majorHAnsi" w:eastAsiaTheme="majorEastAsia" w:hAnsiTheme="majorHAnsi" w:cstheme="majorBidi"/>
      <w:color w:val="A7A7A7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36CEF"/>
    <w:rPr>
      <w:rFonts w:asciiTheme="majorHAnsi" w:eastAsiaTheme="majorEastAsia" w:hAnsiTheme="majorHAnsi" w:cstheme="majorBidi"/>
      <w:color w:val="A7A7A7" w:themeColor="text2"/>
      <w:spacing w:val="-6"/>
      <w:sz w:val="32"/>
      <w:szCs w:val="32"/>
      <w:bdr w:val="none" w:sz="0" w:space="0" w:color="auto"/>
      <w:lang w:eastAsia="en-US"/>
    </w:rPr>
  </w:style>
  <w:style w:type="character" w:styleId="SubtleEmphasis">
    <w:name w:val="Subtle Emphasis"/>
    <w:basedOn w:val="DefaultParagraphFont"/>
    <w:uiPriority w:val="19"/>
    <w:qFormat/>
    <w:rsid w:val="00636CEF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636CEF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636CEF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636CEF"/>
    <w:rPr>
      <w:b/>
      <w:bCs/>
      <w:smallCaps/>
      <w:color w:val="A7A7A7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636CEF"/>
    <w:rPr>
      <w:b/>
      <w:bCs/>
      <w:smallCaps/>
      <w:spacing w:val="1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53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6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2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89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1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81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6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84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48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8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60323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36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5652">
                      <w:marLeft w:val="0"/>
                      <w:marRight w:val="0"/>
                      <w:marTop w:val="0"/>
                      <w:marBottom w:val="75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1757289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911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147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192213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351794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1183980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9018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574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6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6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99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99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1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1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54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72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520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458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19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32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1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52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39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26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3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83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1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8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84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2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2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9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0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59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3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3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31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9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6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25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8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33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8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73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1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1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01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8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1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6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7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9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84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3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3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8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0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02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22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9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4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0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9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64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0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image" Target="media/image9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63" Type="http://schemas.openxmlformats.org/officeDocument/2006/relationships/image" Target="media/image48.png"/><Relationship Id="rId68" Type="http://schemas.openxmlformats.org/officeDocument/2006/relationships/image" Target="media/image53.png"/><Relationship Id="rId7" Type="http://schemas.openxmlformats.org/officeDocument/2006/relationships/settings" Target="settings.xml"/><Relationship Id="rId71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image" Target="media/image15.png"/><Relationship Id="rId11" Type="http://schemas.openxmlformats.org/officeDocument/2006/relationships/image" Target="media/image1.png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8" Type="http://schemas.openxmlformats.org/officeDocument/2006/relationships/image" Target="media/image43.png"/><Relationship Id="rId66" Type="http://schemas.openxmlformats.org/officeDocument/2006/relationships/image" Target="media/image51.png"/><Relationship Id="rId5" Type="http://schemas.openxmlformats.org/officeDocument/2006/relationships/numbering" Target="numbering.xml"/><Relationship Id="rId61" Type="http://schemas.openxmlformats.org/officeDocument/2006/relationships/image" Target="media/image46.png"/><Relationship Id="rId19" Type="http://schemas.openxmlformats.org/officeDocument/2006/relationships/image" Target="media/image7.png"/><Relationship Id="rId14" Type="http://schemas.openxmlformats.org/officeDocument/2006/relationships/hyperlink" Target="https://extranet-test.nbs.sk" TargetMode="External"/><Relationship Id="rId22" Type="http://schemas.openxmlformats.org/officeDocument/2006/relationships/hyperlink" Target="https://extranet-test.nbs.sk" TargetMode="External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header" Target="header1.xml"/><Relationship Id="rId64" Type="http://schemas.openxmlformats.org/officeDocument/2006/relationships/image" Target="media/image49.png"/><Relationship Id="rId69" Type="http://schemas.openxmlformats.org/officeDocument/2006/relationships/image" Target="media/image54.png"/><Relationship Id="rId8" Type="http://schemas.openxmlformats.org/officeDocument/2006/relationships/webSettings" Target="webSettings.xml"/><Relationship Id="rId51" Type="http://schemas.openxmlformats.org/officeDocument/2006/relationships/image" Target="media/image37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4.png"/><Relationship Id="rId67" Type="http://schemas.openxmlformats.org/officeDocument/2006/relationships/image" Target="media/image52.png"/><Relationship Id="rId20" Type="http://schemas.openxmlformats.org/officeDocument/2006/relationships/image" Target="media/image8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image" Target="media/image47.pn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extranet.nbs.sk" TargetMode="External"/><Relationship Id="rId23" Type="http://schemas.openxmlformats.org/officeDocument/2006/relationships/hyperlink" Target="https://extranet.nbs.sk" TargetMode="External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footer" Target="footer1.xml"/><Relationship Id="rId10" Type="http://schemas.openxmlformats.org/officeDocument/2006/relationships/endnotes" Target="endnotes.xml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5.png"/><Relationship Id="rId65" Type="http://schemas.openxmlformats.org/officeDocument/2006/relationships/image" Target="media/image5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39" Type="http://schemas.openxmlformats.org/officeDocument/2006/relationships/image" Target="media/image25.png"/><Relationship Id="rId34" Type="http://schemas.openxmlformats.org/officeDocument/2006/relationships/image" Target="media/image20.png"/><Relationship Id="rId50" Type="http://schemas.openxmlformats.org/officeDocument/2006/relationships/image" Target="media/image36.png"/><Relationship Id="rId55" Type="http://schemas.openxmlformats.org/officeDocument/2006/relationships/image" Target="media/image4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NARODNA_BANKA\SPRAVCA_subjektu_SZP_ESA_Prirucka_KONCOVY_POUZIVATEL\Prirucka_SpravcaSubjektu_ESAs.docx" TargetMode="External"/></Relationships>
</file>

<file path=word/theme/theme1.xml><?xml version="1.0" encoding="utf-8"?>
<a:theme xmlns:a="http://schemas.openxmlformats.org/drawingml/2006/main" name="Motiv Office">
  <a:themeElements>
    <a:clrScheme name="Motiv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Motiv Office">
      <a:majorFont>
        <a:latin typeface="Helvetica"/>
        <a:ea typeface="Helvetica"/>
        <a:cs typeface="Helvetica"/>
      </a:majorFont>
      <a:minorFont>
        <a:latin typeface="Calibri"/>
        <a:ea typeface="Calibri"/>
        <a:cs typeface="Calibri"/>
      </a:minorFont>
    </a:fontScheme>
    <a:fmtScheme name="Motiv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BDE05F263F26F4A855648AAF214BDDD" ma:contentTypeVersion="12" ma:contentTypeDescription="Umožňuje vytvoriť nový dokument." ma:contentTypeScope="" ma:versionID="8c83272fb4aafaaf1826732879a1781b">
  <xsd:schema xmlns:xsd="http://www.w3.org/2001/XMLSchema" xmlns:xs="http://www.w3.org/2001/XMLSchema" xmlns:p="http://schemas.microsoft.com/office/2006/metadata/properties" xmlns:ns2="ffadb5d6-f08d-40fd-937e-d921fef3d708" xmlns:ns3="20ff3fc3-fbc9-4487-b792-d30d1a0dc379" targetNamespace="http://schemas.microsoft.com/office/2006/metadata/properties" ma:root="true" ma:fieldsID="c69d0bf9849005e7c696b48f013be2e5" ns2:_="" ns3:_="">
    <xsd:import namespace="ffadb5d6-f08d-40fd-937e-d921fef3d708"/>
    <xsd:import namespace="20ff3fc3-fbc9-4487-b792-d30d1a0dc37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bjectDetectorVersions" minOccurs="0"/>
                <xsd:element ref="ns3:MediaLengthInSecond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adb5d6-f08d-40fd-937e-d921fef3d70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ff3fc3-fbc9-4487-b792-d30d1a0dc3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AD6F403-1090-4BA4-998C-5AF6CBB503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fadb5d6-f08d-40fd-937e-d921fef3d708"/>
    <ds:schemaRef ds:uri="20ff3fc3-fbc9-4487-b792-d30d1a0dc3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4C29525-613C-4E7F-87C5-D88EA4BFC06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C0AFE05-D830-43C1-8B23-62D0FB12A2A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8B74D37-28D1-4E02-AF1F-93C6538B1B0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Prirucka_SpravcaSubjektu_ESAs.docx</Template>
  <TotalTime>3</TotalTime>
  <Pages>38</Pages>
  <Words>4006</Words>
  <Characters>22838</Characters>
  <Application>Microsoft Office Word</Application>
  <DocSecurity>0</DocSecurity>
  <Lines>190</Lines>
  <Paragraphs>53</Paragraphs>
  <ScaleCrop>false</ScaleCrop>
  <Company/>
  <LinksUpToDate>false</LinksUpToDate>
  <CharactersWithSpaces>26791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Holes Peter</dc:creator>
  <cp:keywords/>
  <cp:lastModifiedBy>Florián Milan</cp:lastModifiedBy>
  <cp:revision>5</cp:revision>
  <cp:lastPrinted>2016-08-08T16:44:00Z</cp:lastPrinted>
  <dcterms:created xsi:type="dcterms:W3CDTF">2024-11-14T17:34:00Z</dcterms:created>
  <dcterms:modified xsi:type="dcterms:W3CDTF">2025-02-17T13:49:00Z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0x0101007BDE05F263F26F4A855648AAF214BDDD</vt:lpwstr>
  </property>
</Properties>
</file>