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3B156" w14:textId="0FD40C0E" w:rsidR="00253DAA" w:rsidRPr="00DF296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  <w:lang w:val="cs-CZ"/>
        </w:rPr>
      </w:pPr>
    </w:p>
    <w:p w14:paraId="3B070ABA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2D4A1777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CEA9DAE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332E6EC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33A87E55" w14:textId="3EE6232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8117902" w14:textId="3EE6232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E79004B" w14:textId="1EDF1466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9210D51" w14:textId="08D79483" w:rsidR="00253DAA" w:rsidRPr="0046339A" w:rsidRDefault="00751A70" w:rsidP="553D500C">
      <w:pPr>
        <w:jc w:val="center"/>
        <w:rPr>
          <w:b/>
          <w:bCs/>
          <w:caps/>
          <w:sz w:val="32"/>
          <w:szCs w:val="32"/>
        </w:rPr>
      </w:pPr>
      <w:r w:rsidRPr="553D500C">
        <w:rPr>
          <w:b/>
          <w:bCs/>
          <w:caps/>
          <w:sz w:val="32"/>
          <w:szCs w:val="32"/>
        </w:rPr>
        <w:t>P</w:t>
      </w:r>
      <w:r w:rsidR="002256B1" w:rsidRPr="553D500C">
        <w:rPr>
          <w:b/>
          <w:bCs/>
          <w:caps/>
          <w:sz w:val="32"/>
          <w:szCs w:val="32"/>
        </w:rPr>
        <w:t>r</w:t>
      </w:r>
      <w:r w:rsidRPr="553D500C">
        <w:rPr>
          <w:b/>
          <w:bCs/>
          <w:caps/>
          <w:sz w:val="32"/>
          <w:szCs w:val="32"/>
        </w:rPr>
        <w:t>ÍRUČKA</w:t>
      </w:r>
      <w:r w:rsidR="00A079C4" w:rsidRPr="553D500C">
        <w:rPr>
          <w:b/>
          <w:bCs/>
          <w:caps/>
          <w:sz w:val="32"/>
          <w:szCs w:val="32"/>
        </w:rPr>
        <w:t xml:space="preserve"> </w:t>
      </w:r>
      <w:r w:rsidR="002256B1" w:rsidRPr="553D500C">
        <w:rPr>
          <w:b/>
          <w:bCs/>
          <w:caps/>
          <w:sz w:val="32"/>
          <w:szCs w:val="32"/>
        </w:rPr>
        <w:t>SPrávcu subjektu</w:t>
      </w:r>
      <w:r w:rsidR="00F54F79" w:rsidRPr="553D500C">
        <w:rPr>
          <w:b/>
          <w:bCs/>
          <w:caps/>
          <w:sz w:val="32"/>
          <w:szCs w:val="32"/>
        </w:rPr>
        <w:t xml:space="preserve"> </w:t>
      </w:r>
      <w:r w:rsidR="005E1F47" w:rsidRPr="553D500C">
        <w:rPr>
          <w:b/>
          <w:bCs/>
          <w:caps/>
          <w:sz w:val="32"/>
          <w:szCs w:val="32"/>
        </w:rPr>
        <w:t>ŠZP</w:t>
      </w:r>
    </w:p>
    <w:p w14:paraId="5A27FA35" w14:textId="672FDD86" w:rsidR="00F54F79" w:rsidRPr="0046339A" w:rsidRDefault="00727B59" w:rsidP="553D500C">
      <w:pPr>
        <w:jc w:val="center"/>
        <w:rPr>
          <w:b/>
          <w:bCs/>
          <w:caps/>
          <w:sz w:val="32"/>
          <w:szCs w:val="32"/>
        </w:rPr>
      </w:pPr>
      <w:r w:rsidRPr="553D500C">
        <w:rPr>
          <w:b/>
          <w:bCs/>
          <w:caps/>
          <w:sz w:val="32"/>
          <w:szCs w:val="32"/>
        </w:rPr>
        <w:t>správa pouŽívateľov</w:t>
      </w:r>
    </w:p>
    <w:p w14:paraId="3687D32F" w14:textId="01B20421" w:rsidR="00253DAA" w:rsidRPr="0046339A" w:rsidRDefault="00253DAA" w:rsidP="00A079C4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731ABB7" w14:textId="27DDEC44" w:rsidR="00253DA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7BDAFC5" w14:textId="130CC6FD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C3A8C65" w14:textId="1D28F4E5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747AA2A" w14:textId="2357F735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0B37FF4" w14:textId="01406300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1E22A2B0" w14:textId="77777777" w:rsidR="0011638D" w:rsidRPr="0046339A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F43CBA5" w14:textId="31C7F4F1" w:rsidR="00253DA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F0C992E" w14:textId="015D50D2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73F22EA6" w14:textId="77777777" w:rsidR="0011638D" w:rsidRPr="0046339A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C8A639C" w14:textId="77777777" w:rsidR="00BB30A9" w:rsidRDefault="00BB30A9" w:rsidP="00BB30A9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Verdana" w:hAnsi="Verdana" w:cs="Verdana"/>
          <w:color w:val="0068AC"/>
          <w:sz w:val="20"/>
          <w:szCs w:val="20"/>
          <w:lang w:val="en-US"/>
        </w:rPr>
      </w:pPr>
      <w:proofErr w:type="spellStart"/>
      <w:r w:rsidRPr="0089746F">
        <w:rPr>
          <w:rFonts w:ascii="Verdana" w:hAnsi="Verdana" w:cs="Verdana"/>
          <w:color w:val="0068AC"/>
          <w:sz w:val="20"/>
          <w:szCs w:val="20"/>
          <w:lang w:val="en-US"/>
        </w:rPr>
        <w:t>Vydavateľ</w:t>
      </w:r>
      <w:proofErr w:type="spellEnd"/>
    </w:p>
    <w:p w14:paraId="441C30E9" w14:textId="4AC53E9B" w:rsidR="00BB30A9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©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Národná</w:t>
      </w:r>
      <w:proofErr w:type="spellEnd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banka</w:t>
      </w:r>
      <w:proofErr w:type="spellEnd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Slovenska</w:t>
      </w:r>
      <w:proofErr w:type="spellEnd"/>
      <w:r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RRR alebo Mesiac RRRR 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RRRR alebo Mesiac RRRR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088D414D" w14:textId="693964EC" w:rsidR="00BB30A9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Verdana" w:hAnsi="Verdana" w:cs="Verdana"/>
          <w:color w:val="0068AC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zov odboru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Názov odboru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2E0ED49B" w14:textId="77777777" w:rsidR="00BB30A9" w:rsidRPr="0089746F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/>
          <w:sz w:val="20"/>
          <w:szCs w:val="20"/>
          <w:lang w:val="en-US"/>
        </w:rPr>
      </w:pPr>
      <w:proofErr w:type="spellStart"/>
      <w:r w:rsidRPr="0089746F">
        <w:rPr>
          <w:rFonts w:ascii="Verdana" w:hAnsi="Verdana" w:cs="Verdana"/>
          <w:color w:val="0068AC"/>
          <w:sz w:val="20"/>
          <w:szCs w:val="20"/>
          <w:lang w:val="en-US"/>
        </w:rPr>
        <w:t>Adresa</w:t>
      </w:r>
      <w:proofErr w:type="spellEnd"/>
    </w:p>
    <w:p w14:paraId="09FF098A" w14:textId="3E13084C" w:rsidR="00BB30A9" w:rsidRPr="00AB1528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rodná banka Slovenska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Národná banka Slovenska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181DB4B3" w14:textId="4D270635" w:rsidR="00BB30A9" w:rsidRPr="00AB1528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Imricha Karvaša 1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Imricha Karvaša 1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46A9E808" w14:textId="6755C26B" w:rsidR="00BB30A9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813 25 Bratislava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813 25 Bratislava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7F374CCD" w14:textId="7419C63A" w:rsidR="00BB30A9" w:rsidRPr="00AB1528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generická e-mailová adresa  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generická e-mailová adresa 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078A42C5" w14:textId="77777777" w:rsidR="00BB30A9" w:rsidRPr="00AB1528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</w:p>
    <w:p w14:paraId="5E30416D" w14:textId="12D45BC0" w:rsidR="00BB30A9" w:rsidRDefault="00BB30A9" w:rsidP="00BB30A9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Publikácia neprešla jazykovou úpravou.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Publikácia neprešla jazykovou úpravou.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2450499D" w14:textId="7C4AE5D6" w:rsidR="00BB30A9" w:rsidRDefault="00BB30A9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caps/>
          <w:sz w:val="20"/>
          <w:szCs w:val="20"/>
          <w:u w:color="000000"/>
          <w:bdr w:val="nil"/>
          <w:lang w:eastAsia="sk-SK"/>
        </w:rPr>
      </w:pPr>
      <w:r>
        <w:br w:type="page"/>
      </w:r>
    </w:p>
    <w:p w14:paraId="60602A84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A76EA85" w14:textId="236C8627" w:rsidR="00E03892" w:rsidRPr="0046339A" w:rsidRDefault="000D2975" w:rsidP="00E03892">
      <w:pPr>
        <w:pStyle w:val="Normal1"/>
        <w:rPr>
          <w:rFonts w:ascii="Arial" w:eastAsia="Times New Roman" w:hAnsi="Arial" w:cs="Arial"/>
          <w:color w:val="000000"/>
          <w:sz w:val="20"/>
          <w:szCs w:val="20"/>
          <w:lang w:val="sk-SK"/>
        </w:rPr>
      </w:pPr>
      <w:r w:rsidRPr="0046339A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>Hist</w:t>
      </w:r>
      <w:r w:rsidR="00666A7D" w:rsidRPr="0046339A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>ória</w:t>
      </w:r>
      <w:r w:rsidRPr="0046339A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 xml:space="preserve"> dokumentu</w:t>
      </w:r>
      <w:r w:rsidR="00E03892" w:rsidRPr="0046339A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>:</w:t>
      </w:r>
    </w:p>
    <w:tbl>
      <w:tblPr>
        <w:tblW w:w="9663" w:type="dxa"/>
        <w:tblInd w:w="60" w:type="dxa"/>
        <w:tblLayout w:type="fixed"/>
        <w:tblLook w:val="0000" w:firstRow="0" w:lastRow="0" w:firstColumn="0" w:lastColumn="0" w:noHBand="0" w:noVBand="0"/>
      </w:tblPr>
      <w:tblGrid>
        <w:gridCol w:w="1447"/>
        <w:gridCol w:w="728"/>
        <w:gridCol w:w="5627"/>
        <w:gridCol w:w="1861"/>
      </w:tblGrid>
      <w:tr w:rsidR="00E03892" w:rsidRPr="0046339A" w14:paraId="1AB0C798" w14:textId="77777777" w:rsidTr="553D500C">
        <w:trPr>
          <w:trHeight w:val="238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F0FDB77" w14:textId="1E1C98C9" w:rsidR="00E03892" w:rsidRPr="0046339A" w:rsidRDefault="000D2975" w:rsidP="0023480C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D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á</w:t>
            </w:r>
            <w:r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tum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E633455" w14:textId="64700094" w:rsidR="00E03892" w:rsidRPr="0046339A" w:rsidRDefault="00CB04C4" w:rsidP="0023480C">
            <w:pPr>
              <w:pStyle w:val="Normal2"/>
              <w:widowControl/>
              <w:tabs>
                <w:tab w:val="left" w:pos="992"/>
              </w:tabs>
              <w:ind w:left="-57" w:right="-57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 xml:space="preserve"> </w:t>
            </w:r>
            <w:r w:rsidR="00E03892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Ve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rz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ia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EDB5B06" w14:textId="35E9EF16" w:rsidR="00E03892" w:rsidRPr="0046339A" w:rsidRDefault="00E03892" w:rsidP="0023480C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 xml:space="preserve">Popis 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verz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i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e a zm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ie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n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03FCD39" w14:textId="4F85405F" w:rsidR="00E03892" w:rsidRPr="0046339A" w:rsidRDefault="00E03892" w:rsidP="0023480C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 xml:space="preserve">Autor 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zm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e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ny</w:t>
            </w:r>
          </w:p>
        </w:tc>
      </w:tr>
      <w:tr w:rsidR="0023480C" w:rsidRPr="0046339A" w14:paraId="39E94C07" w14:textId="77777777" w:rsidTr="553D500C">
        <w:trPr>
          <w:trHeight w:val="457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AE5DB6D" w14:textId="5B6A69E0" w:rsidR="0023480C" w:rsidRPr="0046339A" w:rsidRDefault="00B84C6F" w:rsidP="0023480C">
            <w:r>
              <w:t>07</w:t>
            </w:r>
            <w:r w:rsidR="002256B1" w:rsidRPr="0046339A">
              <w:t>.0</w:t>
            </w:r>
            <w:r>
              <w:t>7</w:t>
            </w:r>
            <w:r w:rsidR="002256B1" w:rsidRPr="0046339A">
              <w:t>.2022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F1FA9D5" w14:textId="0E1E3DD3" w:rsidR="0023480C" w:rsidRPr="0046339A" w:rsidRDefault="002256B1" w:rsidP="0023480C">
            <w:r w:rsidRPr="0046339A">
              <w:t>01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CC323EC" w14:textId="5D0DA94A" w:rsidR="0023480C" w:rsidRPr="0046339A" w:rsidRDefault="002256B1" w:rsidP="004F4BEA">
            <w:r w:rsidRPr="0046339A">
              <w:t>Iniciálna verzia dokumentu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54602E2" w14:textId="7672132F" w:rsidR="0023480C" w:rsidRPr="0046339A" w:rsidRDefault="00666A7D" w:rsidP="0023480C">
            <w:r w:rsidRPr="0046339A">
              <w:t>Peter Holeš</w:t>
            </w:r>
          </w:p>
        </w:tc>
      </w:tr>
      <w:tr w:rsidR="00E03892" w:rsidRPr="0046339A" w14:paraId="18B796AC" w14:textId="77777777" w:rsidTr="553D500C">
        <w:trPr>
          <w:trHeight w:val="768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7642A9F" w14:textId="26077C1F" w:rsidR="00E03892" w:rsidRPr="0046339A" w:rsidRDefault="001151E6" w:rsidP="0023480C">
            <w:r>
              <w:t>15.07.2022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8C41A29" w14:textId="6E8463B2" w:rsidR="00E03892" w:rsidRPr="0046339A" w:rsidRDefault="001151E6" w:rsidP="0023480C">
            <w:r>
              <w:t>02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62C6F3B" w14:textId="1141D987" w:rsidR="0006076E" w:rsidRPr="0046339A" w:rsidRDefault="001151E6" w:rsidP="003E5676">
            <w:r>
              <w:t xml:space="preserve">Doplnenie známe chyby a ich riešenia = </w:t>
            </w:r>
            <w:r w:rsidR="004B6FFE">
              <w:t>validácia certifikátov a CSR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1B4308F" w14:textId="5B57FC55" w:rsidR="00E03892" w:rsidRPr="0046339A" w:rsidRDefault="004B6FFE" w:rsidP="0023480C">
            <w:r>
              <w:t>Peter Holeš</w:t>
            </w:r>
          </w:p>
        </w:tc>
      </w:tr>
      <w:tr w:rsidR="1F25D0E3" w:rsidRPr="0046339A" w14:paraId="6E75AA22" w14:textId="77777777" w:rsidTr="553D500C">
        <w:trPr>
          <w:trHeight w:val="466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A21AADD" w14:textId="626E4DD9" w:rsidR="1F25D0E3" w:rsidRPr="0046339A" w:rsidRDefault="00892FB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21.07.2022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69D6F9A" w14:textId="64B808BC" w:rsidR="1F25D0E3" w:rsidRPr="0046339A" w:rsidRDefault="00892FB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03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BBB0F81" w14:textId="79AB3923" w:rsidR="1F25D0E3" w:rsidRPr="0046339A" w:rsidRDefault="00892FB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Doplnenie postupov pre evidenciu certifikátu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FB8D026" w14:textId="657156F6" w:rsidR="1F25D0E3" w:rsidRPr="0046339A" w:rsidRDefault="00BE5012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Peter Holeš</w:t>
            </w:r>
          </w:p>
        </w:tc>
      </w:tr>
      <w:tr w:rsidR="00A119EA" w:rsidRPr="0046339A" w14:paraId="6F82302E" w14:textId="77777777" w:rsidTr="553D500C">
        <w:trPr>
          <w:trHeight w:val="457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9D9ED07" w14:textId="1A31F436" w:rsidR="00A119EA" w:rsidRPr="0046339A" w:rsidRDefault="004D176B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  <w:r w:rsidR="00CA46BB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10</w:t>
            </w:r>
            <w:r w:rsidR="00AD16E7">
              <w:rPr>
                <w:color w:val="000000" w:themeColor="text1"/>
              </w:rPr>
              <w:t>.</w:t>
            </w:r>
            <w:r w:rsidR="00CA46BB">
              <w:rPr>
                <w:color w:val="000000" w:themeColor="text1"/>
              </w:rPr>
              <w:t>2022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866DEB8" w14:textId="1A24D61D" w:rsidR="00A119EA" w:rsidRPr="0046339A" w:rsidRDefault="00CA46BB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04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D7ADCA8" w14:textId="0137E694" w:rsidR="00A119EA" w:rsidRPr="0046339A" w:rsidRDefault="00AD16E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Revízia dokumentu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D70127E" w14:textId="300A8994" w:rsidR="00A119EA" w:rsidRPr="0046339A" w:rsidRDefault="00AD16E7" w:rsidP="553D500C">
            <w:pPr>
              <w:rPr>
                <w:color w:val="000000" w:themeColor="text1"/>
              </w:rPr>
            </w:pPr>
            <w:r w:rsidRPr="553D500C">
              <w:rPr>
                <w:color w:val="000000" w:themeColor="text1"/>
              </w:rPr>
              <w:t xml:space="preserve">Peter </w:t>
            </w:r>
            <w:proofErr w:type="spellStart"/>
            <w:r w:rsidRPr="553D500C">
              <w:rPr>
                <w:color w:val="000000" w:themeColor="text1"/>
              </w:rPr>
              <w:t>Žúbor</w:t>
            </w:r>
            <w:proofErr w:type="spellEnd"/>
          </w:p>
        </w:tc>
      </w:tr>
      <w:tr w:rsidR="007C5AD2" w:rsidRPr="0046339A" w14:paraId="1218F3AD" w14:textId="77777777" w:rsidTr="553D500C">
        <w:trPr>
          <w:trHeight w:val="457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E30152A" w14:textId="6F13E04C" w:rsidR="007C5AD2" w:rsidRDefault="007C5AD2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4.12.2023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5A8CCB0" w14:textId="1527CF24" w:rsidR="007C5AD2" w:rsidRDefault="007C5AD2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05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7C1735F" w14:textId="4C952C80" w:rsidR="007C5AD2" w:rsidRDefault="007C5AD2" w:rsidP="553D500C">
            <w:pPr>
              <w:rPr>
                <w:color w:val="000000" w:themeColor="text1"/>
              </w:rPr>
            </w:pPr>
            <w:r w:rsidRPr="553D500C">
              <w:rPr>
                <w:color w:val="000000" w:themeColor="text1"/>
              </w:rPr>
              <w:t xml:space="preserve">Doplnenie spôsobu prihlasovania prostredníctvom </w:t>
            </w:r>
            <w:proofErr w:type="spellStart"/>
            <w:r w:rsidRPr="553D500C">
              <w:rPr>
                <w:color w:val="000000" w:themeColor="text1"/>
              </w:rPr>
              <w:t>eID</w:t>
            </w:r>
            <w:proofErr w:type="spellEnd"/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373F209" w14:textId="484663EE" w:rsidR="007C5AD2" w:rsidRDefault="007C5AD2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Peter Holeš</w:t>
            </w:r>
          </w:p>
        </w:tc>
      </w:tr>
      <w:tr w:rsidR="00E421E5" w:rsidRPr="0046339A" w14:paraId="198B89A0" w14:textId="77777777" w:rsidTr="553D500C">
        <w:trPr>
          <w:trHeight w:val="457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61469B9" w14:textId="3FD00E52" w:rsidR="00E421E5" w:rsidRDefault="00E421E5" w:rsidP="00E421E5">
            <w:pPr>
              <w:rPr>
                <w:color w:val="000000" w:themeColor="text1"/>
              </w:rPr>
            </w:pPr>
            <w:r>
              <w:t>14.11.2024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8289C9F" w14:textId="0608238A" w:rsidR="00E421E5" w:rsidRPr="00E421E5" w:rsidRDefault="00E421E5" w:rsidP="00E421E5">
            <w:r>
              <w:t>06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90D655D" w14:textId="54970DC1" w:rsidR="00E421E5" w:rsidRDefault="00E421E5" w:rsidP="38D2CBF7">
            <w:pPr>
              <w:rPr>
                <w:color w:val="000000" w:themeColor="text1"/>
                <w:lang w:val="en-US"/>
              </w:rPr>
            </w:pPr>
            <w:proofErr w:type="spellStart"/>
            <w:r w:rsidRPr="38D2CBF7">
              <w:rPr>
                <w:sz w:val="22"/>
                <w:szCs w:val="22"/>
                <w:lang w:val="en-US"/>
              </w:rPr>
              <w:t>Úprava</w:t>
            </w:r>
            <w:proofErr w:type="spellEnd"/>
            <w:r w:rsidRPr="38D2CBF7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38D2CBF7">
              <w:rPr>
                <w:sz w:val="22"/>
                <w:szCs w:val="22"/>
                <w:lang w:val="en-US"/>
              </w:rPr>
              <w:t>stiahování</w:t>
            </w:r>
            <w:proofErr w:type="spellEnd"/>
            <w:r w:rsidRPr="38D2CBF7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38D2CBF7">
              <w:rPr>
                <w:sz w:val="22"/>
                <w:szCs w:val="22"/>
                <w:lang w:val="en-US"/>
              </w:rPr>
              <w:t>aplikácií</w:t>
            </w:r>
            <w:proofErr w:type="spellEnd"/>
            <w:r w:rsidRPr="38D2CBF7">
              <w:rPr>
                <w:sz w:val="22"/>
                <w:szCs w:val="22"/>
                <w:lang w:val="en-US"/>
              </w:rPr>
              <w:t xml:space="preserve"> pro </w:t>
            </w:r>
            <w:proofErr w:type="spellStart"/>
            <w:r w:rsidRPr="38D2CBF7">
              <w:rPr>
                <w:sz w:val="22"/>
                <w:szCs w:val="22"/>
                <w:lang w:val="en-US"/>
              </w:rPr>
              <w:t>generovanie</w:t>
            </w:r>
            <w:proofErr w:type="spellEnd"/>
            <w:r w:rsidRPr="38D2CBF7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38D2CBF7">
              <w:rPr>
                <w:sz w:val="22"/>
                <w:szCs w:val="22"/>
                <w:lang w:val="en-US"/>
              </w:rPr>
              <w:t>certifikátu</w:t>
            </w:r>
            <w:proofErr w:type="spellEnd"/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1F6864F" w14:textId="5BC2A147" w:rsidR="008E5BF8" w:rsidRPr="008E5BF8" w:rsidRDefault="00E421E5" w:rsidP="553D500C">
            <w:proofErr w:type="spellStart"/>
            <w:r w:rsidRPr="553D500C">
              <w:t>Petr</w:t>
            </w:r>
            <w:proofErr w:type="spellEnd"/>
            <w:r w:rsidRPr="553D500C">
              <w:t xml:space="preserve"> </w:t>
            </w:r>
            <w:proofErr w:type="spellStart"/>
            <w:r w:rsidRPr="553D500C">
              <w:t>Kulheim</w:t>
            </w:r>
            <w:proofErr w:type="spellEnd"/>
          </w:p>
        </w:tc>
      </w:tr>
      <w:tr w:rsidR="008E5BF8" w:rsidRPr="0046339A" w14:paraId="1DD1BD82" w14:textId="77777777" w:rsidTr="553D500C">
        <w:trPr>
          <w:trHeight w:val="457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01A8FD8" w14:textId="684EAAF4" w:rsidR="008E5BF8" w:rsidRDefault="008E5BF8" w:rsidP="00E421E5">
            <w:r>
              <w:t>23.11.2025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60D1A13" w14:textId="25ABE777" w:rsidR="008E5BF8" w:rsidRDefault="008E5BF8" w:rsidP="00E421E5">
            <w:r>
              <w:t>07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FAE251E" w14:textId="1A052852" w:rsidR="008E5BF8" w:rsidRPr="008E5BF8" w:rsidRDefault="008E5BF8" w:rsidP="38D2CBF7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Aktuali</w:t>
            </w:r>
            <w:r>
              <w:rPr>
                <w:sz w:val="22"/>
                <w:szCs w:val="22"/>
              </w:rPr>
              <w:t>zácia</w:t>
            </w:r>
            <w:proofErr w:type="spellEnd"/>
            <w:r>
              <w:rPr>
                <w:sz w:val="22"/>
                <w:szCs w:val="22"/>
              </w:rPr>
              <w:t xml:space="preserve"> dokumentu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6D2BE0C" w14:textId="1D232A7C" w:rsidR="008E5BF8" w:rsidRPr="553D500C" w:rsidRDefault="008E5BF8" w:rsidP="553D500C">
            <w:r>
              <w:t>Oliver Šillo</w:t>
            </w:r>
          </w:p>
        </w:tc>
      </w:tr>
    </w:tbl>
    <w:p w14:paraId="22E48F21" w14:textId="17BA4281" w:rsidR="0023480C" w:rsidRPr="0046339A" w:rsidRDefault="0023480C">
      <w:pPr>
        <w:rPr>
          <w:szCs w:val="22"/>
          <w:u w:color="00458E"/>
        </w:rPr>
      </w:pPr>
      <w:r w:rsidRPr="0046339A">
        <w:rPr>
          <w:szCs w:val="22"/>
        </w:rPr>
        <w:br w:type="page"/>
      </w:r>
    </w:p>
    <w:sdt>
      <w:sdtPr>
        <w:rPr>
          <w:rFonts w:asciiTheme="minorHAnsi" w:eastAsiaTheme="minorEastAsia" w:hAnsiTheme="minorHAnsi" w:cs="Arial Unicode MS"/>
          <w:b/>
          <w:bCs/>
          <w:smallCaps/>
          <w:color w:val="000000"/>
          <w:sz w:val="20"/>
          <w:szCs w:val="20"/>
          <w:u w:color="000000"/>
          <w:lang w:eastAsia="sk-SK"/>
        </w:rPr>
        <w:id w:val="414680444"/>
        <w:docPartObj>
          <w:docPartGallery w:val="Table of Contents"/>
          <w:docPartUnique/>
        </w:docPartObj>
      </w:sdtPr>
      <w:sdtEndPr>
        <w:rPr>
          <w:b w:val="0"/>
          <w:bCs w:val="0"/>
          <w:color w:val="000000" w:themeColor="text1"/>
          <w:sz w:val="22"/>
          <w:szCs w:val="22"/>
        </w:rPr>
      </w:sdtEndPr>
      <w:sdtContent>
        <w:p w14:paraId="5F825938" w14:textId="44143293" w:rsidR="00586BD9" w:rsidRPr="0046339A" w:rsidRDefault="15FD42BC">
          <w:pPr>
            <w:pStyle w:val="TOCHeading"/>
          </w:pPr>
          <w:r>
            <w:t>Obsah</w:t>
          </w:r>
        </w:p>
        <w:p w14:paraId="43D5E4E0" w14:textId="11FAA26D" w:rsidR="005E1417" w:rsidRDefault="00323F38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52617386" w:history="1">
            <w:r w:rsidR="005E1417" w:rsidRPr="002E70E6">
              <w:rPr>
                <w:rStyle w:val="Hyperlink"/>
                <w:noProof/>
              </w:rPr>
              <w:t>Úvod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_Toc152617386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4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7FBA3D56" w14:textId="06D379A7" w:rsidR="005E1417" w:rsidRDefault="005E1417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387" w:history="1">
            <w:r w:rsidRPr="002E70E6">
              <w:rPr>
                <w:rStyle w:val="Hyperlink"/>
                <w:noProof/>
              </w:rPr>
              <w:t>Zoznam použitých skratiek a pojmov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015E3" w14:textId="7C5BF829" w:rsidR="005E1417" w:rsidRDefault="005E1417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388" w:history="1">
            <w:r w:rsidRPr="002E70E6">
              <w:rPr>
                <w:rStyle w:val="Hyperlink"/>
                <w:noProof/>
              </w:rPr>
              <w:t>Prihlásenie sa do používate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2E70E6">
              <w:rPr>
                <w:rStyle w:val="Hyperlink"/>
                <w:noProof/>
              </w:rPr>
              <w:t>ského rozhrania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472DE" w14:textId="7B1DD436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89" w:history="1">
            <w:r w:rsidRPr="002E70E6">
              <w:rPr>
                <w:rStyle w:val="Hyperlink"/>
                <w:noProof/>
              </w:rPr>
              <w:t>Prihlasovanie prostredníctvom 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177A7A" w14:textId="55FF9179" w:rsidR="005E1417" w:rsidRDefault="005E1417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390" w:history="1">
            <w:r w:rsidRPr="002E70E6">
              <w:rPr>
                <w:rStyle w:val="Hyperlink"/>
                <w:noProof/>
              </w:rPr>
              <w:t>Popis používate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2E70E6">
              <w:rPr>
                <w:rStyle w:val="Hyperlink"/>
                <w:noProof/>
              </w:rPr>
              <w:t>ského rozhrania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26D44" w14:textId="4E3A2EBB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1" w:history="1">
            <w:r w:rsidRPr="002E70E6">
              <w:rPr>
                <w:rStyle w:val="Hyperlink"/>
                <w:noProof/>
              </w:rPr>
              <w:t>Domov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E6A677" w14:textId="44E2DC9F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2" w:history="1">
            <w:r w:rsidRPr="002E70E6">
              <w:rPr>
                <w:rStyle w:val="Hyperlink"/>
                <w:noProof/>
              </w:rPr>
              <w:t>Prihlasovacie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CF820" w14:textId="6B50A223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3" w:history="1">
            <w:r w:rsidRPr="002E70E6">
              <w:rPr>
                <w:rStyle w:val="Hyperlink"/>
                <w:noProof/>
              </w:rPr>
              <w:t>Žiada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ť</w:t>
            </w:r>
            <w:r w:rsidRPr="002E70E6">
              <w:rPr>
                <w:rStyle w:val="Hyperlink"/>
                <w:noProof/>
              </w:rPr>
              <w:t xml:space="preserve"> o rolu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7B5BF" w14:textId="50AFDE01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4" w:history="1">
            <w:r w:rsidRPr="002E70E6">
              <w:rPr>
                <w:rStyle w:val="Hyperlink"/>
                <w:noProof/>
              </w:rPr>
              <w:t>Používatelia / Používatelia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43D3A" w14:textId="6AEB436D" w:rsidR="005E1417" w:rsidRDefault="005E1417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395" w:history="1">
            <w:r w:rsidRPr="002E70E6">
              <w:rPr>
                <w:rStyle w:val="Hyperlink"/>
                <w:noProof/>
              </w:rPr>
              <w:t>Pracovné postupy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D8F92" w14:textId="3023C81E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6" w:history="1">
            <w:r w:rsidRPr="002E70E6">
              <w:rPr>
                <w:rStyle w:val="Hyperlink"/>
                <w:noProof/>
              </w:rPr>
              <w:t>Vytvorenie používate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2E70E6">
              <w:rPr>
                <w:rStyle w:val="Hyperlink"/>
                <w:noProof/>
              </w:rPr>
              <w:t>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9A20B" w14:textId="2D84F4C4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7" w:history="1">
            <w:r w:rsidRPr="002E70E6">
              <w:rPr>
                <w:rStyle w:val="Hyperlink"/>
                <w:noProof/>
              </w:rPr>
              <w:t>Žiados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ť</w:t>
            </w:r>
            <w:r w:rsidRPr="002E70E6">
              <w:rPr>
                <w:rStyle w:val="Hyperlink"/>
                <w:noProof/>
              </w:rPr>
              <w:t xml:space="preserve"> o prístupové oprávnenia do ŠZP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A36D9" w14:textId="6CF7C2D9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8" w:history="1">
            <w:r w:rsidRPr="002E70E6">
              <w:rPr>
                <w:rStyle w:val="Hyperlink"/>
                <w:noProof/>
              </w:rPr>
              <w:t>Zmena evidovaných údajov o používate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2E70E6">
              <w:rPr>
                <w:rStyle w:val="Hyperlink"/>
                <w:noProof/>
              </w:rPr>
              <w:t>ovi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6D4CE" w14:textId="5156896B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9" w:history="1">
            <w:r w:rsidRPr="002E70E6">
              <w:rPr>
                <w:rStyle w:val="Hyperlink"/>
                <w:noProof/>
              </w:rPr>
              <w:t>Evidencia nového certifikátu pre používate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2E70E6">
              <w:rPr>
                <w:rStyle w:val="Hyperlink"/>
                <w:noProof/>
              </w:rPr>
              <w:t>a externého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EE8F6" w14:textId="56E6F5FD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0" w:history="1">
            <w:r w:rsidRPr="002E70E6">
              <w:rPr>
                <w:rStyle w:val="Hyperlink"/>
                <w:noProof/>
              </w:rPr>
              <w:t>Evidencia existujúceho certifikátu pre používate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2E70E6">
              <w:rPr>
                <w:rStyle w:val="Hyperlink"/>
                <w:noProof/>
              </w:rPr>
              <w:t>a externého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BDE3C" w14:textId="3799A39F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1" w:history="1">
            <w:r w:rsidRPr="002E70E6">
              <w:rPr>
                <w:rStyle w:val="Hyperlink"/>
                <w:noProof/>
              </w:rPr>
              <w:t>Reset hesla pre používate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2E70E6">
              <w:rPr>
                <w:rStyle w:val="Hyperlink"/>
                <w:noProof/>
              </w:rPr>
              <w:t>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99ED5" w14:textId="6F1D622D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2" w:history="1">
            <w:r w:rsidRPr="002E70E6">
              <w:rPr>
                <w:rStyle w:val="Hyperlink"/>
                <w:noProof/>
              </w:rPr>
              <w:t>Zneplatnenie používate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2E70E6">
              <w:rPr>
                <w:rStyle w:val="Hyperlink"/>
                <w:noProof/>
              </w:rPr>
              <w:t>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F1A0E" w14:textId="4D1C2F5C" w:rsidR="005E1417" w:rsidRDefault="005E1417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403" w:history="1">
            <w:r w:rsidRPr="002E70E6">
              <w:rPr>
                <w:rStyle w:val="Hyperlink"/>
                <w:noProof/>
              </w:rPr>
              <w:t>Zasielanie notifikácií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792A1" w14:textId="3D86EFF9" w:rsidR="005E1417" w:rsidRDefault="005E1417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404" w:history="1">
            <w:r w:rsidRPr="002E70E6">
              <w:rPr>
                <w:rStyle w:val="Hyperlink"/>
                <w:noProof/>
              </w:rPr>
              <w:t>Generovanie X509 certifikátu pre používate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2E70E6">
              <w:rPr>
                <w:rStyle w:val="Hyperlink"/>
                <w:noProof/>
              </w:rPr>
              <w:t>a s</w:t>
            </w:r>
            <w:r w:rsidRPr="002E70E6">
              <w:rPr>
                <w:rStyle w:val="Hyperlink"/>
                <w:rFonts w:ascii="Helvetica" w:hAnsi="Helvetica" w:cs="Helvetica"/>
                <w:noProof/>
              </w:rPr>
              <w:t> </w:t>
            </w:r>
            <w:r w:rsidRPr="002E70E6">
              <w:rPr>
                <w:rStyle w:val="Hyperlink"/>
                <w:noProof/>
              </w:rPr>
              <w:t>dvojfaktorovou autentifik</w:t>
            </w:r>
            <w:r w:rsidRPr="002E70E6">
              <w:rPr>
                <w:rStyle w:val="Hyperlink"/>
                <w:rFonts w:ascii="Helvetica" w:hAnsi="Helvetica" w:cs="Helvetica"/>
                <w:noProof/>
              </w:rPr>
              <w:t>á</w:t>
            </w:r>
            <w:r w:rsidRPr="002E70E6">
              <w:rPr>
                <w:rStyle w:val="Hyperlink"/>
                <w:noProof/>
              </w:rPr>
              <w:t>ciou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11AF4" w14:textId="187B1414" w:rsidR="005E1417" w:rsidRDefault="005E1417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405" w:history="1">
            <w:r w:rsidRPr="002E70E6">
              <w:rPr>
                <w:rStyle w:val="Hyperlink"/>
                <w:noProof/>
              </w:rPr>
              <w:t>Známe chyby a ich riešenie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43F521" w14:textId="43BE9D1C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6" w:history="1">
            <w:r w:rsidRPr="002E70E6">
              <w:rPr>
                <w:rStyle w:val="Hyperlink"/>
                <w:noProof/>
              </w:rPr>
              <w:t>Zadané heslo neodpovedá nastavenej politike hesiel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FE1CF" w14:textId="7E9CE16D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7" w:history="1">
            <w:r w:rsidRPr="002E70E6">
              <w:rPr>
                <w:rStyle w:val="Hyperlink"/>
                <w:noProof/>
              </w:rPr>
              <w:t>Nedostato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č</w:t>
            </w:r>
            <w:r w:rsidRPr="002E70E6">
              <w:rPr>
                <w:rStyle w:val="Hyperlink"/>
                <w:noProof/>
              </w:rPr>
              <w:t>n</w:t>
            </w:r>
            <w:r w:rsidRPr="002E70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2E70E6">
              <w:rPr>
                <w:rStyle w:val="Hyperlink"/>
                <w:noProof/>
              </w:rPr>
              <w:t xml:space="preserve"> oprávnenie na vykonanie operácie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68E7B" w14:textId="5B1D45D1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8" w:history="1">
            <w:r w:rsidRPr="002E70E6">
              <w:rPr>
                <w:rStyle w:val="Hyperlink"/>
                <w:noProof/>
              </w:rPr>
              <w:t>Nedostato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č</w:t>
            </w:r>
            <w:r w:rsidRPr="002E70E6">
              <w:rPr>
                <w:rStyle w:val="Hyperlink"/>
                <w:noProof/>
              </w:rPr>
              <w:t>n</w:t>
            </w:r>
            <w:r w:rsidRPr="002E70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2E70E6">
              <w:rPr>
                <w:rStyle w:val="Hyperlink"/>
                <w:noProof/>
              </w:rPr>
              <w:t xml:space="preserve"> oprávnenie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4B4B6" w14:textId="2399561F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9" w:history="1">
            <w:r w:rsidRPr="002E70E6">
              <w:rPr>
                <w:rStyle w:val="Hyperlink"/>
                <w:noProof/>
              </w:rPr>
              <w:t>Zobrazenie skrytých atribútov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59485" w14:textId="18309FF3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10" w:history="1">
            <w:r w:rsidRPr="002E70E6">
              <w:rPr>
                <w:rStyle w:val="Hyperlink"/>
                <w:noProof/>
              </w:rPr>
              <w:t>Nesprávny formát vloženého CSR súboru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F717B" w14:textId="41398AB9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11" w:history="1">
            <w:r w:rsidRPr="002E70E6">
              <w:rPr>
                <w:rStyle w:val="Hyperlink"/>
                <w:noProof/>
              </w:rPr>
              <w:t>Nesprávny formát vloženého x509Certfikátu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15A3F" w14:textId="6A00A0CD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12" w:history="1">
            <w:r w:rsidRPr="002E70E6">
              <w:rPr>
                <w:rStyle w:val="Hyperlink"/>
                <w:noProof/>
              </w:rPr>
              <w:t>Vložený súbor neprislúcha danej identite (vloženie CSR)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FDF33" w14:textId="4EED303B" w:rsidR="005E1417" w:rsidRDefault="005E1417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13" w:history="1">
            <w:r w:rsidRPr="002E70E6">
              <w:rPr>
                <w:rStyle w:val="Hyperlink"/>
                <w:noProof/>
              </w:rPr>
              <w:t xml:space="preserve">Vložený súbor neprislúcha danej identite (vloženie x509 verejnej </w:t>
            </w:r>
            <w:r w:rsidRPr="002E70E6">
              <w:rPr>
                <w:rStyle w:val="Hyperlink"/>
                <w:rFonts w:ascii="Calibri" w:hAnsi="Calibri" w:cs="Calibri"/>
                <w:noProof/>
              </w:rPr>
              <w:t>č</w:t>
            </w:r>
            <w:r w:rsidRPr="002E70E6">
              <w:rPr>
                <w:rStyle w:val="Hyperlink"/>
                <w:noProof/>
              </w:rPr>
              <w:t>asti certifikátu)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_Toc152617413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B4CB5" w14:textId="0B22B033" w:rsidR="00666A7D" w:rsidRPr="008F63E3" w:rsidRDefault="00323F38" w:rsidP="00323F38">
          <w:pPr>
            <w:pStyle w:val="TOC2"/>
            <w:tabs>
              <w:tab w:val="right" w:leader="dot" w:pos="10185"/>
            </w:tabs>
            <w:ind w:left="0"/>
            <w:rPr>
              <w:rFonts w:ascii="Calibri" w:hAnsi="Calibri"/>
              <w:noProof/>
              <w:color w:val="000000" w:themeColor="text1"/>
              <w:lang w:val="nl-NL" w:eastAsia="ja-JP"/>
            </w:rPr>
          </w:pPr>
          <w:r>
            <w:lastRenderedPageBreak/>
            <w:fldChar w:fldCharType="end"/>
          </w:r>
        </w:p>
      </w:sdtContent>
    </w:sdt>
    <w:bookmarkStart w:id="0" w:name="_Toc470686031" w:displacedByCustomXml="prev"/>
    <w:p w14:paraId="005FD25B" w14:textId="07C0A2A6" w:rsidR="00666A7D" w:rsidRPr="0046339A" w:rsidRDefault="0219B2AB" w:rsidP="00666A7D">
      <w:pPr>
        <w:pStyle w:val="Heading1"/>
      </w:pPr>
      <w:bookmarkStart w:id="1" w:name="_Toc152617386"/>
      <w:r>
        <w:t>Úvod</w:t>
      </w:r>
      <w:bookmarkEnd w:id="1"/>
    </w:p>
    <w:p w14:paraId="7715A69A" w14:textId="66BA93E7" w:rsidR="00666A7D" w:rsidRPr="003722BC" w:rsidRDefault="008C39B7" w:rsidP="00666A7D">
      <w:pPr>
        <w:jc w:val="both"/>
        <w:rPr>
          <w:szCs w:val="22"/>
        </w:rPr>
      </w:pPr>
      <w:r w:rsidRPr="003722BC">
        <w:rPr>
          <w:szCs w:val="22"/>
        </w:rPr>
        <w:t>V tejto príručke nájdete informácie o</w:t>
      </w:r>
      <w:r w:rsidR="0008308B" w:rsidRPr="003722BC">
        <w:rPr>
          <w:szCs w:val="22"/>
        </w:rPr>
        <w:t> tom, ako spravovať</w:t>
      </w:r>
      <w:r w:rsidRPr="003722BC">
        <w:rPr>
          <w:szCs w:val="22"/>
        </w:rPr>
        <w:t xml:space="preserve"> používateľov </w:t>
      </w:r>
      <w:r w:rsidR="00AD16E7" w:rsidRPr="003722BC">
        <w:rPr>
          <w:szCs w:val="22"/>
        </w:rPr>
        <w:t> </w:t>
      </w:r>
      <w:r w:rsidR="00AB3588" w:rsidRPr="003722BC">
        <w:rPr>
          <w:szCs w:val="22"/>
        </w:rPr>
        <w:t>informač</w:t>
      </w:r>
      <w:r w:rsidR="00AD16E7" w:rsidRPr="003722BC">
        <w:rPr>
          <w:szCs w:val="22"/>
        </w:rPr>
        <w:t xml:space="preserve">ného </w:t>
      </w:r>
      <w:r w:rsidRPr="003722BC">
        <w:rPr>
          <w:szCs w:val="22"/>
        </w:rPr>
        <w:t>systém</w:t>
      </w:r>
      <w:r w:rsidR="00AD16E7" w:rsidRPr="003722BC">
        <w:rPr>
          <w:szCs w:val="22"/>
        </w:rPr>
        <w:t>u</w:t>
      </w:r>
      <w:r w:rsidR="00067C7B" w:rsidRPr="003722BC">
        <w:rPr>
          <w:szCs w:val="22"/>
        </w:rPr>
        <w:t xml:space="preserve"> </w:t>
      </w:r>
      <w:r w:rsidR="0010538F" w:rsidRPr="003722BC">
        <w:rPr>
          <w:szCs w:val="22"/>
        </w:rPr>
        <w:t>ŠZP</w:t>
      </w:r>
      <w:r w:rsidR="00370BD8" w:rsidRPr="003722BC">
        <w:rPr>
          <w:szCs w:val="22"/>
        </w:rPr>
        <w:t>.</w:t>
      </w:r>
      <w:r w:rsidR="00666A7D" w:rsidRPr="003722BC">
        <w:rPr>
          <w:szCs w:val="22"/>
        </w:rPr>
        <w:t xml:space="preserve"> </w:t>
      </w:r>
      <w:r w:rsidR="0097376A" w:rsidRPr="003722BC">
        <w:rPr>
          <w:szCs w:val="22"/>
        </w:rPr>
        <w:t xml:space="preserve">Správa sa vykonáva </w:t>
      </w:r>
      <w:r w:rsidR="004B6357" w:rsidRPr="003722BC">
        <w:rPr>
          <w:szCs w:val="22"/>
        </w:rPr>
        <w:t xml:space="preserve">v používateľskom </w:t>
      </w:r>
      <w:r w:rsidR="00A00A60" w:rsidRPr="003722BC">
        <w:rPr>
          <w:szCs w:val="22"/>
        </w:rPr>
        <w:t>rozhraní pre správcov subjektu (</w:t>
      </w:r>
      <w:r w:rsidR="00FD6A23" w:rsidRPr="003722BC">
        <w:rPr>
          <w:szCs w:val="22"/>
        </w:rPr>
        <w:t>ďalej len „</w:t>
      </w:r>
      <w:r w:rsidR="004C2D68" w:rsidRPr="003722BC">
        <w:rPr>
          <w:szCs w:val="22"/>
        </w:rPr>
        <w:t>používateľské rozhranie“).</w:t>
      </w:r>
    </w:p>
    <w:p w14:paraId="14A54EF8" w14:textId="448D9738" w:rsidR="00853D7C" w:rsidRPr="003722BC" w:rsidRDefault="008F51C8" w:rsidP="00666A7D">
      <w:pPr>
        <w:jc w:val="both"/>
        <w:rPr>
          <w:szCs w:val="22"/>
        </w:rPr>
      </w:pPr>
      <w:r w:rsidRPr="003722BC">
        <w:rPr>
          <w:szCs w:val="22"/>
        </w:rPr>
        <w:t>Pre správne pochopenie i</w:t>
      </w:r>
      <w:r w:rsidR="00817B73" w:rsidRPr="003722BC">
        <w:rPr>
          <w:szCs w:val="22"/>
        </w:rPr>
        <w:t>nformáci</w:t>
      </w:r>
      <w:r w:rsidRPr="003722BC">
        <w:rPr>
          <w:szCs w:val="22"/>
        </w:rPr>
        <w:t>í</w:t>
      </w:r>
      <w:r w:rsidR="00817B73" w:rsidRPr="003722BC">
        <w:rPr>
          <w:szCs w:val="22"/>
        </w:rPr>
        <w:t xml:space="preserve"> </w:t>
      </w:r>
      <w:r w:rsidR="00453335" w:rsidRPr="003722BC">
        <w:rPr>
          <w:szCs w:val="22"/>
        </w:rPr>
        <w:t>uveden</w:t>
      </w:r>
      <w:r w:rsidRPr="003722BC">
        <w:rPr>
          <w:szCs w:val="22"/>
        </w:rPr>
        <w:t>ých</w:t>
      </w:r>
      <w:r w:rsidR="00453335" w:rsidRPr="003722BC">
        <w:rPr>
          <w:szCs w:val="22"/>
        </w:rPr>
        <w:t xml:space="preserve"> v príručke </w:t>
      </w:r>
      <w:r w:rsidRPr="003722BC">
        <w:rPr>
          <w:szCs w:val="22"/>
        </w:rPr>
        <w:t xml:space="preserve">je </w:t>
      </w:r>
      <w:r w:rsidR="00E75441" w:rsidRPr="003722BC">
        <w:rPr>
          <w:szCs w:val="22"/>
        </w:rPr>
        <w:t>potrebná</w:t>
      </w:r>
      <w:r w:rsidR="003177EE" w:rsidRPr="003722BC">
        <w:rPr>
          <w:szCs w:val="22"/>
        </w:rPr>
        <w:t xml:space="preserve"> znalos</w:t>
      </w:r>
      <w:r w:rsidR="008436B2" w:rsidRPr="003722BC">
        <w:rPr>
          <w:szCs w:val="22"/>
        </w:rPr>
        <w:t>ť</w:t>
      </w:r>
      <w:r w:rsidR="00666A7D" w:rsidRPr="003722BC">
        <w:rPr>
          <w:szCs w:val="22"/>
        </w:rPr>
        <w:t xml:space="preserve"> pr</w:t>
      </w:r>
      <w:r w:rsidR="003177EE" w:rsidRPr="003722BC">
        <w:rPr>
          <w:szCs w:val="22"/>
        </w:rPr>
        <w:t>á</w:t>
      </w:r>
      <w:r w:rsidR="00666A7D" w:rsidRPr="003722BC">
        <w:rPr>
          <w:szCs w:val="22"/>
        </w:rPr>
        <w:t>c</w:t>
      </w:r>
      <w:r w:rsidR="003177EE" w:rsidRPr="003722BC">
        <w:rPr>
          <w:szCs w:val="22"/>
        </w:rPr>
        <w:t>e</w:t>
      </w:r>
      <w:r w:rsidR="00666A7D" w:rsidRPr="003722BC">
        <w:rPr>
          <w:szCs w:val="22"/>
        </w:rPr>
        <w:t xml:space="preserve"> s operačným systémom MS Windows a</w:t>
      </w:r>
      <w:r w:rsidR="00C25A2C" w:rsidRPr="003722BC">
        <w:rPr>
          <w:szCs w:val="22"/>
        </w:rPr>
        <w:t> </w:t>
      </w:r>
      <w:r w:rsidR="008436B2" w:rsidRPr="003722BC">
        <w:rPr>
          <w:szCs w:val="22"/>
        </w:rPr>
        <w:t>t</w:t>
      </w:r>
      <w:r w:rsidR="00C25A2C" w:rsidRPr="003722BC">
        <w:rPr>
          <w:szCs w:val="22"/>
        </w:rPr>
        <w:t xml:space="preserve">iež znalosť </w:t>
      </w:r>
      <w:r w:rsidR="00666A7D" w:rsidRPr="003722BC">
        <w:rPr>
          <w:szCs w:val="22"/>
        </w:rPr>
        <w:t>základn</w:t>
      </w:r>
      <w:r w:rsidR="00C25A2C" w:rsidRPr="003722BC">
        <w:rPr>
          <w:szCs w:val="22"/>
        </w:rPr>
        <w:t>ej</w:t>
      </w:r>
      <w:r w:rsidR="00666A7D" w:rsidRPr="003722BC">
        <w:rPr>
          <w:szCs w:val="22"/>
        </w:rPr>
        <w:t xml:space="preserve"> terminológi</w:t>
      </w:r>
      <w:r w:rsidR="00C25A2C" w:rsidRPr="003722BC">
        <w:rPr>
          <w:szCs w:val="22"/>
        </w:rPr>
        <w:t>e</w:t>
      </w:r>
      <w:r w:rsidR="00666A7D" w:rsidRPr="003722BC">
        <w:rPr>
          <w:szCs w:val="22"/>
        </w:rPr>
        <w:t xml:space="preserve"> webových prehliadačov. </w:t>
      </w:r>
    </w:p>
    <w:p w14:paraId="06EF21CE" w14:textId="1EF082E0" w:rsidR="00853D7C" w:rsidRDefault="00853D7C" w:rsidP="00666A7D">
      <w:pPr>
        <w:jc w:val="both"/>
      </w:pPr>
    </w:p>
    <w:p w14:paraId="358A78D6" w14:textId="750CE15D" w:rsidR="00853D7C" w:rsidRDefault="00853D7C" w:rsidP="00853D7C">
      <w:pPr>
        <w:pStyle w:val="Heading1"/>
      </w:pPr>
      <w:bookmarkStart w:id="2" w:name="_Toc113432058"/>
      <w:bookmarkStart w:id="3" w:name="_Toc152617387"/>
      <w:r>
        <w:t>Zoznam použitých skratiek</w:t>
      </w:r>
      <w:bookmarkEnd w:id="2"/>
      <w:r>
        <w:t xml:space="preserve"> a</w:t>
      </w:r>
      <w:r w:rsidR="0018292C">
        <w:t> </w:t>
      </w:r>
      <w:r>
        <w:t>pojmov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18292C" w14:paraId="4EA2436F" w14:textId="77777777" w:rsidTr="553D500C">
        <w:tc>
          <w:tcPr>
            <w:tcW w:w="4865" w:type="dxa"/>
          </w:tcPr>
          <w:p w14:paraId="676FB4B1" w14:textId="3AC2CE13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Názov</w:t>
            </w:r>
          </w:p>
        </w:tc>
        <w:tc>
          <w:tcPr>
            <w:tcW w:w="4865" w:type="dxa"/>
          </w:tcPr>
          <w:p w14:paraId="4373DAEB" w14:textId="6CDA52CB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Význam</w:t>
            </w:r>
          </w:p>
        </w:tc>
      </w:tr>
      <w:tr w:rsidR="0018292C" w14:paraId="1B41AC44" w14:textId="77777777" w:rsidTr="553D500C">
        <w:tc>
          <w:tcPr>
            <w:tcW w:w="4865" w:type="dxa"/>
          </w:tcPr>
          <w:p w14:paraId="4201DFE7" w14:textId="61AC3A90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IAM</w:t>
            </w:r>
          </w:p>
        </w:tc>
        <w:tc>
          <w:tcPr>
            <w:tcW w:w="4865" w:type="dxa"/>
          </w:tcPr>
          <w:p w14:paraId="5CF76DF1" w14:textId="290D2444" w:rsidR="0018292C" w:rsidRPr="003722BC" w:rsidRDefault="0018292C" w:rsidP="0018292C">
            <w:r w:rsidRPr="553D500C">
              <w:t xml:space="preserve">Identity and </w:t>
            </w:r>
            <w:proofErr w:type="spellStart"/>
            <w:r w:rsidRPr="553D500C">
              <w:t>access</w:t>
            </w:r>
            <w:proofErr w:type="spellEnd"/>
            <w:r w:rsidRPr="553D500C">
              <w:t xml:space="preserve"> management</w:t>
            </w:r>
          </w:p>
        </w:tc>
      </w:tr>
      <w:tr w:rsidR="0018292C" w14:paraId="1493B8FC" w14:textId="77777777" w:rsidTr="553D500C">
        <w:tc>
          <w:tcPr>
            <w:tcW w:w="4865" w:type="dxa"/>
          </w:tcPr>
          <w:p w14:paraId="417A6DE4" w14:textId="58391959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IDM</w:t>
            </w:r>
          </w:p>
        </w:tc>
        <w:tc>
          <w:tcPr>
            <w:tcW w:w="4865" w:type="dxa"/>
          </w:tcPr>
          <w:p w14:paraId="10D69EB8" w14:textId="00BC326D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Identity management</w:t>
            </w:r>
          </w:p>
        </w:tc>
      </w:tr>
      <w:tr w:rsidR="0018292C" w14:paraId="28A69B79" w14:textId="77777777" w:rsidTr="553D500C">
        <w:tc>
          <w:tcPr>
            <w:tcW w:w="4865" w:type="dxa"/>
          </w:tcPr>
          <w:p w14:paraId="022C619C" w14:textId="31745998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Identita</w:t>
            </w:r>
          </w:p>
        </w:tc>
        <w:tc>
          <w:tcPr>
            <w:tcW w:w="4865" w:type="dxa"/>
          </w:tcPr>
          <w:p w14:paraId="7BA94AC7" w14:textId="3C8F5E3D" w:rsidR="0018292C" w:rsidRPr="003722BC" w:rsidRDefault="00955540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P</w:t>
            </w:r>
            <w:r w:rsidR="0018292C" w:rsidRPr="003722BC">
              <w:rPr>
                <w:szCs w:val="22"/>
              </w:rPr>
              <w:t>redstavuje fyzickú osobu (používateľa v IDM systéme). Identita vzniká vložením nového používateľa do IDM systému.</w:t>
            </w:r>
          </w:p>
        </w:tc>
      </w:tr>
      <w:tr w:rsidR="0018292C" w14:paraId="07FF52CB" w14:textId="77777777" w:rsidTr="553D500C">
        <w:tc>
          <w:tcPr>
            <w:tcW w:w="4865" w:type="dxa"/>
          </w:tcPr>
          <w:p w14:paraId="1AA74002" w14:textId="6530BA73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Účet</w:t>
            </w:r>
          </w:p>
        </w:tc>
        <w:tc>
          <w:tcPr>
            <w:tcW w:w="4865" w:type="dxa"/>
          </w:tcPr>
          <w:p w14:paraId="1D4F5868" w14:textId="208038BB" w:rsidR="0018292C" w:rsidRPr="003722BC" w:rsidRDefault="00FE05F3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r</w:t>
            </w:r>
            <w:r w:rsidR="0018292C" w:rsidRPr="003722BC">
              <w:rPr>
                <w:szCs w:val="22"/>
              </w:rPr>
              <w:t>eprezentácia používateľa v aplikácii</w:t>
            </w:r>
          </w:p>
        </w:tc>
      </w:tr>
      <w:tr w:rsidR="0018292C" w14:paraId="2FA9C361" w14:textId="77777777" w:rsidTr="553D500C">
        <w:tc>
          <w:tcPr>
            <w:tcW w:w="4865" w:type="dxa"/>
          </w:tcPr>
          <w:p w14:paraId="40F558B5" w14:textId="47C46F80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Koncový systém</w:t>
            </w:r>
          </w:p>
        </w:tc>
        <w:tc>
          <w:tcPr>
            <w:tcW w:w="4865" w:type="dxa"/>
          </w:tcPr>
          <w:p w14:paraId="1F58E083" w14:textId="5371E6E7" w:rsidR="0018292C" w:rsidRPr="003722BC" w:rsidRDefault="002B731A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</w:t>
            </w:r>
            <w:r w:rsidR="00B93326" w:rsidRPr="003722BC">
              <w:rPr>
                <w:szCs w:val="22"/>
              </w:rPr>
              <w:t xml:space="preserve">nformačný systém </w:t>
            </w:r>
            <w:r w:rsidR="00B93326" w:rsidRPr="38D2CBF7">
              <w:t>(a</w:t>
            </w:r>
            <w:r w:rsidR="00B93326" w:rsidRPr="003722BC">
              <w:rPr>
                <w:szCs w:val="22"/>
              </w:rPr>
              <w:t>plikácia) NBS</w:t>
            </w:r>
          </w:p>
        </w:tc>
      </w:tr>
      <w:tr w:rsidR="0018292C" w14:paraId="054AFCE1" w14:textId="77777777" w:rsidTr="553D500C">
        <w:tc>
          <w:tcPr>
            <w:tcW w:w="4865" w:type="dxa"/>
          </w:tcPr>
          <w:p w14:paraId="58E5E3A9" w14:textId="55429D68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2FA</w:t>
            </w:r>
          </w:p>
        </w:tc>
        <w:tc>
          <w:tcPr>
            <w:tcW w:w="4865" w:type="dxa"/>
          </w:tcPr>
          <w:p w14:paraId="065BA80F" w14:textId="2BF956D6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dvojfaktorová autentifikácia</w:t>
            </w:r>
          </w:p>
        </w:tc>
      </w:tr>
      <w:tr w:rsidR="00AC48E8" w14:paraId="00ADE6FF" w14:textId="77777777" w:rsidTr="553D500C">
        <w:tc>
          <w:tcPr>
            <w:tcW w:w="4865" w:type="dxa"/>
          </w:tcPr>
          <w:p w14:paraId="07B02A4E" w14:textId="5A3835E2" w:rsidR="00AC48E8" w:rsidRPr="003722BC" w:rsidRDefault="00AC48E8" w:rsidP="0018292C">
            <w:pPr>
              <w:rPr>
                <w:szCs w:val="22"/>
              </w:rPr>
            </w:pPr>
            <w:r>
              <w:t>Kontaktn</w:t>
            </w:r>
            <w:r w:rsidR="00DA10B6">
              <w:t>á</w:t>
            </w:r>
            <w:r>
              <w:t xml:space="preserve"> osoba ŠZP</w:t>
            </w:r>
          </w:p>
        </w:tc>
        <w:tc>
          <w:tcPr>
            <w:tcW w:w="4865" w:type="dxa"/>
          </w:tcPr>
          <w:p w14:paraId="0C53AA03" w14:textId="5204EE03" w:rsidR="00AC48E8" w:rsidRPr="003722BC" w:rsidRDefault="00AC48E8" w:rsidP="0018292C">
            <w:pPr>
              <w:rPr>
                <w:szCs w:val="22"/>
              </w:rPr>
            </w:pPr>
            <w:r>
              <w:rPr>
                <w:szCs w:val="22"/>
              </w:rPr>
              <w:t>Je osoba v </w:t>
            </w:r>
            <w:r w:rsidR="005561D8">
              <w:rPr>
                <w:szCs w:val="22"/>
              </w:rPr>
              <w:t>IS</w:t>
            </w:r>
            <w:r>
              <w:rPr>
                <w:szCs w:val="22"/>
              </w:rPr>
              <w:t xml:space="preserve"> ŠZP bez možnosti prihlasovania</w:t>
            </w:r>
          </w:p>
        </w:tc>
      </w:tr>
      <w:tr w:rsidR="00AC48E8" w14:paraId="6D0713DA" w14:textId="77777777" w:rsidTr="553D500C">
        <w:tc>
          <w:tcPr>
            <w:tcW w:w="4865" w:type="dxa"/>
          </w:tcPr>
          <w:p w14:paraId="3FDD3695" w14:textId="4C9B6FF2" w:rsidR="00AC48E8" w:rsidRDefault="00AC48E8" w:rsidP="0018292C">
            <w:r>
              <w:t xml:space="preserve">Externý </w:t>
            </w:r>
            <w:r w:rsidR="00DA10B6">
              <w:t>p</w:t>
            </w:r>
            <w:r>
              <w:t>oužívateľ ŠZP</w:t>
            </w:r>
          </w:p>
        </w:tc>
        <w:tc>
          <w:tcPr>
            <w:tcW w:w="4865" w:type="dxa"/>
          </w:tcPr>
          <w:p w14:paraId="2483BD6F" w14:textId="77C869B3" w:rsidR="00AC48E8" w:rsidRPr="003722BC" w:rsidRDefault="00AC48E8" w:rsidP="0018292C">
            <w:pPr>
              <w:rPr>
                <w:szCs w:val="22"/>
              </w:rPr>
            </w:pPr>
            <w:r>
              <w:rPr>
                <w:szCs w:val="22"/>
              </w:rPr>
              <w:t>Je koncový použ</w:t>
            </w:r>
            <w:r w:rsidR="0045347A">
              <w:rPr>
                <w:szCs w:val="22"/>
              </w:rPr>
              <w:t>í</w:t>
            </w:r>
            <w:r>
              <w:rPr>
                <w:szCs w:val="22"/>
              </w:rPr>
              <w:t>vateľ s aktívnym prístupom do IS ŠZP</w:t>
            </w:r>
          </w:p>
        </w:tc>
      </w:tr>
      <w:tr w:rsidR="00853CF3" w14:paraId="7F04F255" w14:textId="77777777" w:rsidTr="553D500C">
        <w:tc>
          <w:tcPr>
            <w:tcW w:w="4865" w:type="dxa"/>
          </w:tcPr>
          <w:p w14:paraId="10F30DFF" w14:textId="5A06E3E2" w:rsidR="00853CF3" w:rsidRDefault="00853CF3" w:rsidP="0018292C">
            <w:r>
              <w:rPr>
                <w:szCs w:val="22"/>
              </w:rPr>
              <w:t>IS ŠZP</w:t>
            </w:r>
          </w:p>
        </w:tc>
        <w:tc>
          <w:tcPr>
            <w:tcW w:w="4865" w:type="dxa"/>
          </w:tcPr>
          <w:p w14:paraId="576CABBA" w14:textId="47037568" w:rsidR="00853CF3" w:rsidRDefault="00853CF3" w:rsidP="0018292C">
            <w:pPr>
              <w:rPr>
                <w:szCs w:val="22"/>
              </w:rPr>
            </w:pPr>
            <w:r>
              <w:rPr>
                <w:szCs w:val="22"/>
              </w:rPr>
              <w:t>Informačný systém ŠZP</w:t>
            </w:r>
          </w:p>
        </w:tc>
      </w:tr>
    </w:tbl>
    <w:p w14:paraId="7E046F83" w14:textId="107B8406" w:rsidR="00853D7C" w:rsidRDefault="00853D7C">
      <w:r>
        <w:br w:type="page"/>
      </w:r>
    </w:p>
    <w:p w14:paraId="0980D30F" w14:textId="6C7E3E02" w:rsidR="00E37188" w:rsidRPr="0046339A" w:rsidRDefault="6CCBDD6C" w:rsidP="00692115">
      <w:pPr>
        <w:pStyle w:val="Heading1"/>
        <w:rPr>
          <w:b/>
          <w:bCs/>
          <w:highlight w:val="yellow"/>
        </w:rPr>
      </w:pPr>
      <w:bookmarkStart w:id="4" w:name="_Toc152617388"/>
      <w:r>
        <w:lastRenderedPageBreak/>
        <w:t xml:space="preserve">Prihlásenie sa do </w:t>
      </w:r>
      <w:r w:rsidR="3ECB4B90" w:rsidRPr="00692115">
        <w:t>používate</w:t>
      </w:r>
      <w:r w:rsidR="3ECB4B90" w:rsidRPr="00692115">
        <w:rPr>
          <w:rFonts w:ascii="Calibri" w:hAnsi="Calibri" w:cs="Calibri"/>
        </w:rPr>
        <w:t>ľ</w:t>
      </w:r>
      <w:r w:rsidR="3ECB4B90" w:rsidRPr="00692115">
        <w:t>ského</w:t>
      </w:r>
      <w:r w:rsidR="3ECB4B90">
        <w:t xml:space="preserve"> rozhrania</w:t>
      </w:r>
      <w:bookmarkEnd w:id="4"/>
    </w:p>
    <w:p w14:paraId="79B9BE68" w14:textId="1B801FAA" w:rsidR="00E37188" w:rsidRPr="003722BC" w:rsidRDefault="00524E17" w:rsidP="00666A7D">
      <w:pPr>
        <w:jc w:val="both"/>
      </w:pPr>
      <w:r w:rsidRPr="553D500C">
        <w:t xml:space="preserve">Pre prihlásenie sa do používateľského rozhrania je potrebné prihlásiť sa do </w:t>
      </w:r>
      <w:proofErr w:type="spellStart"/>
      <w:r w:rsidR="00E13B68" w:rsidRPr="553D500C">
        <w:t>extranet</w:t>
      </w:r>
      <w:proofErr w:type="spellEnd"/>
      <w:r w:rsidR="00E13B68" w:rsidRPr="553D500C">
        <w:t xml:space="preserve"> portálu NBS</w:t>
      </w:r>
      <w:r w:rsidR="005F0529" w:rsidRPr="553D500C">
        <w:t xml:space="preserve"> </w:t>
      </w:r>
    </w:p>
    <w:p w14:paraId="3FDD2B4D" w14:textId="1E2E442F" w:rsidR="003D3877" w:rsidRPr="003722BC" w:rsidRDefault="00A72997" w:rsidP="003247C5">
      <w:pPr>
        <w:pStyle w:val="NoSpacing"/>
        <w:numPr>
          <w:ilvl w:val="0"/>
          <w:numId w:val="20"/>
        </w:numPr>
      </w:pPr>
      <w:r w:rsidRPr="003722BC">
        <w:t>e</w:t>
      </w:r>
      <w:r w:rsidR="00F60496" w:rsidRPr="003722BC">
        <w:t>xtranet.nbs.sk (produkčné prostredie)</w:t>
      </w:r>
    </w:p>
    <w:p w14:paraId="12DC0F74" w14:textId="79733594" w:rsidR="00F60496" w:rsidRPr="003722BC" w:rsidRDefault="00A72997" w:rsidP="003247C5">
      <w:pPr>
        <w:pStyle w:val="NoSpacing"/>
        <w:numPr>
          <w:ilvl w:val="0"/>
          <w:numId w:val="20"/>
        </w:numPr>
      </w:pPr>
      <w:r w:rsidRPr="003722BC">
        <w:t>e</w:t>
      </w:r>
      <w:r w:rsidR="00F60496" w:rsidRPr="003722BC">
        <w:t>xtranet-test.nbs.sk (testovacie prostredie)</w:t>
      </w:r>
    </w:p>
    <w:p w14:paraId="676E4B87" w14:textId="7C3DCD8E" w:rsidR="008643EF" w:rsidRDefault="00C678A1" w:rsidP="008E231A">
      <w:pPr>
        <w:spacing w:before="120"/>
        <w:jc w:val="both"/>
      </w:pPr>
      <w:r w:rsidRPr="553D500C">
        <w:t>a</w:t>
      </w:r>
      <w:r w:rsidR="008D3B2D" w:rsidRPr="553D500C">
        <w:t xml:space="preserve"> spustiť </w:t>
      </w:r>
      <w:proofErr w:type="spellStart"/>
      <w:r w:rsidR="008D3B2D" w:rsidRPr="553D500C">
        <w:t>aplikácu</w:t>
      </w:r>
      <w:proofErr w:type="spellEnd"/>
      <w:r w:rsidR="008D3B2D" w:rsidRPr="553D500C">
        <w:t xml:space="preserve"> </w:t>
      </w:r>
      <w:r w:rsidR="008E231A" w:rsidRPr="553D500C">
        <w:t>Správa používateľo</w:t>
      </w:r>
      <w:r w:rsidR="00B84C6F" w:rsidRPr="553D500C">
        <w:t>v</w:t>
      </w:r>
      <w:r w:rsidR="008E231A" w:rsidRPr="553D500C">
        <w:t>.</w:t>
      </w:r>
    </w:p>
    <w:p w14:paraId="43D34B60" w14:textId="7A616754" w:rsidR="00411B50" w:rsidRDefault="5103BA21" w:rsidP="298EFD46">
      <w:bookmarkStart w:id="5" w:name="_Toc152054260"/>
      <w:bookmarkStart w:id="6" w:name="_Toc963897454"/>
      <w:bookmarkStart w:id="7" w:name="_Toc2044020091"/>
      <w:bookmarkStart w:id="8" w:name="_Toc1696616957"/>
      <w:bookmarkStart w:id="9" w:name="_Toc1746893946"/>
      <w:bookmarkStart w:id="10" w:name="_Toc1964164436"/>
      <w:bookmarkStart w:id="11" w:name="_Toc204113951"/>
      <w:bookmarkStart w:id="12" w:name="_Toc684278634"/>
      <w:bookmarkStart w:id="13" w:name="_Toc113619802"/>
      <w:bookmarkStart w:id="14" w:name="_Toc113619990"/>
      <w:r w:rsidRPr="553D500C">
        <w:t>P</w:t>
      </w:r>
      <w:r w:rsidR="3BC9A722" w:rsidRPr="553D500C">
        <w:t xml:space="preserve">rihlasovanie </w:t>
      </w:r>
      <w:proofErr w:type="spellStart"/>
      <w:r w:rsidR="66B0E1CE" w:rsidRPr="553D500C">
        <w:t>protredníctvom</w:t>
      </w:r>
      <w:proofErr w:type="spellEnd"/>
      <w:r w:rsidR="66B0E1CE" w:rsidRPr="553D500C">
        <w:t xml:space="preserve"> </w:t>
      </w:r>
      <w:r w:rsidR="3BC9A722" w:rsidRPr="553D500C">
        <w:t>men</w:t>
      </w:r>
      <w:r w:rsidR="66B0E1CE" w:rsidRPr="553D500C">
        <w:t>a</w:t>
      </w:r>
      <w:r w:rsidR="3BC9A722" w:rsidRPr="553D500C">
        <w:t>, hesl</w:t>
      </w:r>
      <w:r w:rsidR="66B0E1CE" w:rsidRPr="553D500C">
        <w:t>a</w:t>
      </w:r>
      <w:r w:rsidR="3BC9A722" w:rsidRPr="553D500C">
        <w:t xml:space="preserve"> a certifikát</w:t>
      </w:r>
      <w:r w:rsidR="66B0E1CE" w:rsidRPr="553D500C">
        <w:t>u</w:t>
      </w:r>
    </w:p>
    <w:p w14:paraId="437CC019" w14:textId="26769330" w:rsidR="00411B50" w:rsidRDefault="7AA02C78" w:rsidP="003247C5">
      <w:pPr>
        <w:pStyle w:val="ListParagraph"/>
        <w:numPr>
          <w:ilvl w:val="0"/>
          <w:numId w:val="28"/>
        </w:numPr>
        <w:spacing w:after="0" w:line="257" w:lineRule="auto"/>
      </w:pPr>
      <w:r w:rsidRPr="298EFD46">
        <w:rPr>
          <w:rFonts w:ascii="Calibri" w:eastAsia="Calibri" w:hAnsi="Calibri" w:cs="Calibri"/>
          <w:lang w:val="sk"/>
        </w:rPr>
        <w:t xml:space="preserve">V prípade že máte povinnosť prihlasovania </w:t>
      </w:r>
      <w:proofErr w:type="spellStart"/>
      <w:r w:rsidRPr="298EFD46">
        <w:rPr>
          <w:rFonts w:ascii="Calibri" w:eastAsia="Calibri" w:hAnsi="Calibri" w:cs="Calibri"/>
          <w:lang w:val="sk"/>
        </w:rPr>
        <w:t>prostrednícvtom</w:t>
      </w:r>
      <w:proofErr w:type="spellEnd"/>
      <w:r w:rsidRPr="298EFD46">
        <w:rPr>
          <w:rFonts w:ascii="Calibri" w:eastAsia="Calibri" w:hAnsi="Calibri" w:cs="Calibri"/>
          <w:lang w:val="sk"/>
        </w:rPr>
        <w:t xml:space="preserve"> mena, hesla a certifikátu budete pri prihlásení vyzvaní k výberu autentifikačného certifikátu. Vložte čipovú kartu do čítačky a navštívte stránky </w:t>
      </w:r>
      <w:proofErr w:type="spellStart"/>
      <w:r w:rsidRPr="298EFD46">
        <w:rPr>
          <w:rFonts w:ascii="Calibri" w:eastAsia="Calibri" w:hAnsi="Calibri" w:cs="Calibri"/>
          <w:lang w:val="sk"/>
        </w:rPr>
        <w:t>extranetu</w:t>
      </w:r>
      <w:proofErr w:type="spellEnd"/>
      <w:r w:rsidRPr="298EFD46">
        <w:rPr>
          <w:rFonts w:ascii="Calibri" w:eastAsia="Calibri" w:hAnsi="Calibri" w:cs="Calibri"/>
          <w:lang w:val="sk"/>
        </w:rPr>
        <w:t xml:space="preserve">. Vyberte správny certifikát zo zoznamu </w:t>
      </w:r>
      <w:r w:rsidRPr="298EFD46">
        <w:rPr>
          <w:rFonts w:ascii="Calibri" w:eastAsia="Calibri" w:hAnsi="Calibri" w:cs="Calibri"/>
          <w:lang w:val="en-US"/>
        </w:rPr>
        <w:t>(</w:t>
      </w:r>
      <w:r w:rsidRPr="298EFD46">
        <w:rPr>
          <w:rFonts w:ascii="Calibri" w:eastAsia="Calibri" w:hAnsi="Calibri" w:cs="Calibri"/>
          <w:lang w:val="sk"/>
        </w:rPr>
        <w:t>v prípade ak je ich k dispozícii viac</w:t>
      </w:r>
      <w:r w:rsidRPr="298EFD46">
        <w:rPr>
          <w:rFonts w:ascii="Calibri" w:eastAsia="Calibri" w:hAnsi="Calibri" w:cs="Calibri"/>
          <w:lang w:val="en-US"/>
        </w:rPr>
        <w:t xml:space="preserve">) a </w:t>
      </w:r>
      <w:proofErr w:type="spellStart"/>
      <w:r w:rsidRPr="298EFD46">
        <w:rPr>
          <w:rFonts w:ascii="Calibri" w:eastAsia="Calibri" w:hAnsi="Calibri" w:cs="Calibri"/>
          <w:lang w:val="en-US"/>
        </w:rPr>
        <w:t>kliknite</w:t>
      </w:r>
      <w:proofErr w:type="spellEnd"/>
      <w:r w:rsidRPr="298EFD46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298EFD46">
        <w:rPr>
          <w:rFonts w:ascii="Calibri" w:eastAsia="Calibri" w:hAnsi="Calibri" w:cs="Calibri"/>
          <w:lang w:val="en-US"/>
        </w:rPr>
        <w:t>na</w:t>
      </w:r>
      <w:proofErr w:type="spellEnd"/>
      <w:r w:rsidRPr="298EFD46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298EFD46">
        <w:rPr>
          <w:rFonts w:ascii="Calibri" w:eastAsia="Calibri" w:hAnsi="Calibri" w:cs="Calibri"/>
          <w:lang w:val="en-US"/>
        </w:rPr>
        <w:t>modré</w:t>
      </w:r>
      <w:proofErr w:type="spellEnd"/>
      <w:r w:rsidRPr="298EFD46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298EFD46">
        <w:rPr>
          <w:rFonts w:ascii="Calibri" w:eastAsia="Calibri" w:hAnsi="Calibri" w:cs="Calibri"/>
          <w:lang w:val="en-US"/>
        </w:rPr>
        <w:t>tlačidlo</w:t>
      </w:r>
      <w:proofErr w:type="spellEnd"/>
      <w:r w:rsidRPr="298EFD46">
        <w:rPr>
          <w:rFonts w:ascii="Calibri" w:eastAsia="Calibri" w:hAnsi="Calibri" w:cs="Calibri"/>
          <w:lang w:val="en-US"/>
        </w:rPr>
        <w:t xml:space="preserve"> OK. </w:t>
      </w:r>
      <w:proofErr w:type="spellStart"/>
      <w:r w:rsidRPr="298EFD46">
        <w:rPr>
          <w:rFonts w:ascii="Calibri" w:eastAsia="Calibri" w:hAnsi="Calibri" w:cs="Calibri"/>
          <w:lang w:val="en-US"/>
        </w:rPr>
        <w:t>Budete</w:t>
      </w:r>
      <w:proofErr w:type="spellEnd"/>
      <w:r w:rsidRPr="298EFD46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298EFD46">
        <w:rPr>
          <w:rFonts w:ascii="Calibri" w:eastAsia="Calibri" w:hAnsi="Calibri" w:cs="Calibri"/>
          <w:lang w:val="en-US"/>
        </w:rPr>
        <w:t>vyzvaní</w:t>
      </w:r>
      <w:proofErr w:type="spellEnd"/>
      <w:r w:rsidRPr="298EFD46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298EFD46">
        <w:rPr>
          <w:rFonts w:ascii="Calibri" w:eastAsia="Calibri" w:hAnsi="Calibri" w:cs="Calibri"/>
          <w:lang w:val="en-US"/>
        </w:rPr>
        <w:t>na</w:t>
      </w:r>
      <w:proofErr w:type="spellEnd"/>
      <w:r w:rsidRPr="298EFD46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298EFD46">
        <w:rPr>
          <w:rFonts w:ascii="Calibri" w:eastAsia="Calibri" w:hAnsi="Calibri" w:cs="Calibri"/>
          <w:lang w:val="en-US"/>
        </w:rPr>
        <w:t>zadanie</w:t>
      </w:r>
      <w:proofErr w:type="spellEnd"/>
      <w:r w:rsidRPr="298EFD46">
        <w:rPr>
          <w:rFonts w:ascii="Calibri" w:eastAsia="Calibri" w:hAnsi="Calibri" w:cs="Calibri"/>
          <w:lang w:val="en-US"/>
        </w:rPr>
        <w:t xml:space="preserve"> PIN </w:t>
      </w:r>
      <w:proofErr w:type="spellStart"/>
      <w:r w:rsidRPr="298EFD46">
        <w:rPr>
          <w:rFonts w:ascii="Calibri" w:eastAsia="Calibri" w:hAnsi="Calibri" w:cs="Calibri"/>
          <w:lang w:val="en-US"/>
        </w:rPr>
        <w:t>kódu</w:t>
      </w:r>
      <w:proofErr w:type="spellEnd"/>
      <w:r w:rsidRPr="298EFD46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298EFD46">
        <w:rPr>
          <w:rFonts w:ascii="Calibri" w:eastAsia="Calibri" w:hAnsi="Calibri" w:cs="Calibri"/>
          <w:lang w:val="en-US"/>
        </w:rPr>
        <w:t>čipovej</w:t>
      </w:r>
      <w:proofErr w:type="spellEnd"/>
      <w:r w:rsidRPr="298EFD46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298EFD46">
        <w:rPr>
          <w:rFonts w:ascii="Calibri" w:eastAsia="Calibri" w:hAnsi="Calibri" w:cs="Calibri"/>
          <w:lang w:val="en-US"/>
        </w:rPr>
        <w:t>karty</w:t>
      </w:r>
      <w:proofErr w:type="spellEnd"/>
      <w:r w:rsidRPr="298EFD46">
        <w:rPr>
          <w:rFonts w:ascii="Calibri" w:eastAsia="Calibri" w:hAnsi="Calibri" w:cs="Calibri"/>
          <w:lang w:val="en-US"/>
        </w:rPr>
        <w:t xml:space="preserve">, </w:t>
      </w:r>
      <w:proofErr w:type="spellStart"/>
      <w:r w:rsidRPr="298EFD46">
        <w:rPr>
          <w:rFonts w:ascii="Calibri" w:eastAsia="Calibri" w:hAnsi="Calibri" w:cs="Calibri"/>
          <w:lang w:val="en-US"/>
        </w:rPr>
        <w:t>zadajte</w:t>
      </w:r>
      <w:proofErr w:type="spellEnd"/>
      <w:r w:rsidRPr="298EFD46">
        <w:rPr>
          <w:rFonts w:ascii="Calibri" w:eastAsia="Calibri" w:hAnsi="Calibri" w:cs="Calibri"/>
          <w:lang w:val="en-US"/>
        </w:rPr>
        <w:t xml:space="preserve"> pin </w:t>
      </w:r>
      <w:proofErr w:type="spellStart"/>
      <w:r w:rsidRPr="298EFD46">
        <w:rPr>
          <w:rFonts w:ascii="Calibri" w:eastAsia="Calibri" w:hAnsi="Calibri" w:cs="Calibri"/>
          <w:lang w:val="en-US"/>
        </w:rPr>
        <w:t>kód</w:t>
      </w:r>
      <w:proofErr w:type="spellEnd"/>
      <w:r w:rsidRPr="298EFD46">
        <w:rPr>
          <w:rFonts w:ascii="Calibri" w:eastAsia="Calibri" w:hAnsi="Calibri" w:cs="Calibri"/>
          <w:lang w:val="en-US"/>
        </w:rPr>
        <w:t>.</w:t>
      </w:r>
      <w:r w:rsidR="0024175E">
        <w:br/>
      </w:r>
      <w:r w:rsidR="0024175E">
        <w:br/>
      </w:r>
      <w:r w:rsidR="2C059E29">
        <w:rPr>
          <w:noProof/>
        </w:rPr>
        <w:drawing>
          <wp:inline distT="0" distB="0" distL="0" distR="0" wp14:anchorId="2D4C0B01" wp14:editId="4ECE7A91">
            <wp:extent cx="4325510" cy="2454722"/>
            <wp:effectExtent l="0" t="0" r="0" b="3175"/>
            <wp:docPr id="250238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510" cy="245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0682" w14:textId="485E50F4" w:rsidR="0024175E" w:rsidRDefault="0024175E" w:rsidP="003247C5">
      <w:pPr>
        <w:pStyle w:val="ListParagraph"/>
        <w:numPr>
          <w:ilvl w:val="0"/>
          <w:numId w:val="28"/>
        </w:numPr>
      </w:pPr>
      <w:r>
        <w:t>Následne Vám bude zobrazená prihlasovacia stránka, kde zadáte svoje prihlasovacie údaje</w:t>
      </w:r>
    </w:p>
    <w:p w14:paraId="0D658DA9" w14:textId="30E1FB06" w:rsidR="00637F50" w:rsidRDefault="00637F50" w:rsidP="00637F50">
      <w:pPr>
        <w:pStyle w:val="ListParagraph"/>
      </w:pPr>
    </w:p>
    <w:p w14:paraId="3E13D3F5" w14:textId="7B546B5A" w:rsidR="00793760" w:rsidRPr="006B4637" w:rsidRDefault="00793760" w:rsidP="38D2CBF7">
      <w:pPr>
        <w:pStyle w:val="ListParagraph"/>
      </w:pPr>
      <w:r w:rsidRPr="553D500C">
        <w:t>Stránka je vyhotovená v dvoch jazykových mutáciách</w:t>
      </w:r>
      <w:r w:rsidR="006B4637" w:rsidRPr="553D500C">
        <w:t xml:space="preserve"> – Slovenčina a Angličtina. V</w:t>
      </w:r>
      <w:r w:rsidR="00F912CD" w:rsidRPr="553D500C">
        <w:t> </w:t>
      </w:r>
      <w:r w:rsidR="006B4637" w:rsidRPr="553D500C">
        <w:t>závislos</w:t>
      </w:r>
      <w:r w:rsidR="00F912CD" w:rsidRPr="553D500C">
        <w:t xml:space="preserve">ti od jazykového nastavenia </w:t>
      </w:r>
      <w:proofErr w:type="spellStart"/>
      <w:r w:rsidR="00F912CD" w:rsidRPr="553D500C">
        <w:t>Vašeho</w:t>
      </w:r>
      <w:proofErr w:type="spellEnd"/>
      <w:r w:rsidR="00F912CD" w:rsidRPr="553D500C">
        <w:t xml:space="preserve"> prehliadača je vybraná príslušná jazyková mutácia stránky.</w:t>
      </w:r>
    </w:p>
    <w:p w14:paraId="03D59A7D" w14:textId="77777777" w:rsidR="00DC5582" w:rsidRDefault="00DC5582" w:rsidP="00DC5582">
      <w:pPr>
        <w:pStyle w:val="ListParagraph"/>
      </w:pPr>
    </w:p>
    <w:p w14:paraId="36FD39EF" w14:textId="77777777" w:rsidR="005E1417" w:rsidRDefault="005E141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eastAsia="sk-SK"/>
        </w:rPr>
      </w:pPr>
      <w:r>
        <w:br w:type="page"/>
      </w:r>
    </w:p>
    <w:p w14:paraId="77BA3205" w14:textId="4794EAB7" w:rsidR="0024175E" w:rsidRDefault="00CD2FE4" w:rsidP="003247C5">
      <w:pPr>
        <w:pStyle w:val="ListParagraph"/>
        <w:numPr>
          <w:ilvl w:val="0"/>
          <w:numId w:val="28"/>
        </w:numPr>
      </w:pPr>
      <w:r>
        <w:lastRenderedPageBreak/>
        <w:t>Do formulára vypíšte Vaše prístupové údaje</w:t>
      </w:r>
    </w:p>
    <w:p w14:paraId="1B72266A" w14:textId="6867E6A0" w:rsidR="00CD2FE4" w:rsidRDefault="00CD2FE4" w:rsidP="00DC5582">
      <w:pPr>
        <w:ind w:left="360"/>
        <w:jc w:val="center"/>
      </w:pPr>
      <w:r>
        <w:rPr>
          <w:noProof/>
        </w:rPr>
        <w:drawing>
          <wp:inline distT="0" distB="0" distL="0" distR="0" wp14:anchorId="750772F8" wp14:editId="77E70C39">
            <wp:extent cx="3963342" cy="3912042"/>
            <wp:effectExtent l="0" t="0" r="0" b="0"/>
            <wp:docPr id="1172815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155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8740" cy="393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577F" w14:textId="149A598A" w:rsidR="00CD2FE4" w:rsidRPr="006F6A35" w:rsidRDefault="00CD2FE4" w:rsidP="003247C5">
      <w:pPr>
        <w:pStyle w:val="ListParagraph"/>
        <w:numPr>
          <w:ilvl w:val="0"/>
          <w:numId w:val="28"/>
        </w:numPr>
      </w:pPr>
      <w:r w:rsidRPr="38D2CBF7">
        <w:t xml:space="preserve">Po ich zadaní, zvoľte tlačidlo </w:t>
      </w:r>
      <w:r w:rsidRPr="38D2CBF7">
        <w:rPr>
          <w:b/>
          <w:bCs/>
        </w:rPr>
        <w:t>[Prihlásiť sa]</w:t>
      </w:r>
    </w:p>
    <w:p w14:paraId="7224F520" w14:textId="78AE300E" w:rsidR="005E1417" w:rsidRDefault="006F6A35" w:rsidP="003247C5">
      <w:pPr>
        <w:pStyle w:val="ListParagraph"/>
        <w:numPr>
          <w:ilvl w:val="0"/>
          <w:numId w:val="28"/>
        </w:numPr>
        <w:rPr>
          <w:lang w:val="en-US"/>
        </w:rPr>
      </w:pPr>
      <w:proofErr w:type="spellStart"/>
      <w:r>
        <w:rPr>
          <w:lang w:val="en-US"/>
        </w:rPr>
        <w:t>Systém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vykoná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overenie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prihlasovacích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údajov</w:t>
      </w:r>
      <w:proofErr w:type="spellEnd"/>
      <w:r>
        <w:rPr>
          <w:lang w:val="en-US"/>
        </w:rPr>
        <w:t xml:space="preserve"> a </w:t>
      </w:r>
      <w:proofErr w:type="spellStart"/>
      <w:r w:rsidR="007B442A">
        <w:rPr>
          <w:lang w:val="en-US"/>
        </w:rPr>
        <w:t>prihlási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Vás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na</w:t>
      </w:r>
      <w:proofErr w:type="spellEnd"/>
      <w:r w:rsidR="007B442A">
        <w:rPr>
          <w:lang w:val="en-US"/>
        </w:rPr>
        <w:t xml:space="preserve"> portal extranet, </w:t>
      </w:r>
      <w:proofErr w:type="spellStart"/>
      <w:r w:rsidR="007B442A">
        <w:rPr>
          <w:lang w:val="en-US"/>
        </w:rPr>
        <w:t>kde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získate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prístup</w:t>
      </w:r>
      <w:proofErr w:type="spellEnd"/>
      <w:r w:rsidR="007B442A">
        <w:rPr>
          <w:lang w:val="en-US"/>
        </w:rPr>
        <w:t xml:space="preserve"> k </w:t>
      </w:r>
      <w:proofErr w:type="spellStart"/>
      <w:r w:rsidR="007B442A">
        <w:rPr>
          <w:lang w:val="en-US"/>
        </w:rPr>
        <w:t>aplikáciam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na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ktoré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máte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priradené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oprávnenia</w:t>
      </w:r>
      <w:proofErr w:type="spellEnd"/>
      <w:r w:rsidR="007B442A">
        <w:rPr>
          <w:lang w:val="en-US"/>
        </w:rPr>
        <w:t xml:space="preserve">. </w:t>
      </w:r>
    </w:p>
    <w:p w14:paraId="25D19265" w14:textId="77777777" w:rsidR="005E1417" w:rsidRPr="00882BFC" w:rsidRDefault="005E1417" w:rsidP="005E1417">
      <w:pPr>
        <w:ind w:left="360"/>
        <w:jc w:val="center"/>
      </w:pPr>
      <w:r w:rsidRPr="00882BFC">
        <w:rPr>
          <w:noProof/>
        </w:rPr>
        <w:drawing>
          <wp:inline distT="0" distB="0" distL="0" distR="0" wp14:anchorId="73E9E8A2" wp14:editId="6F8E74AD">
            <wp:extent cx="5731510" cy="2188210"/>
            <wp:effectExtent l="0" t="0" r="2540" b="2540"/>
            <wp:docPr id="1781875466" name="Picture 178187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6605" w14:textId="77777777" w:rsidR="005E1417" w:rsidRPr="005E1417" w:rsidRDefault="005E1417" w:rsidP="005E1417">
      <w:pPr>
        <w:ind w:left="360"/>
        <w:rPr>
          <w:lang w:val="en-US"/>
        </w:rPr>
      </w:pPr>
    </w:p>
    <w:p w14:paraId="4D76811F" w14:textId="77777777" w:rsidR="005E1417" w:rsidRDefault="005E141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val="en-US" w:eastAsia="sk-SK"/>
        </w:rPr>
      </w:pPr>
      <w:r>
        <w:rPr>
          <w:lang w:val="en-US"/>
        </w:rPr>
        <w:br w:type="page"/>
      </w:r>
    </w:p>
    <w:p w14:paraId="19867B1F" w14:textId="1967FCA6" w:rsidR="00DC5582" w:rsidRDefault="00DC5582" w:rsidP="00DC5582">
      <w:pPr>
        <w:pStyle w:val="Heading3"/>
      </w:pPr>
      <w:r w:rsidRPr="553D500C">
        <w:lastRenderedPageBreak/>
        <w:t xml:space="preserve">Prihlasovanie </w:t>
      </w:r>
      <w:proofErr w:type="spellStart"/>
      <w:r w:rsidRPr="553D500C">
        <w:t>protredníctvom</w:t>
      </w:r>
      <w:proofErr w:type="spellEnd"/>
      <w:r w:rsidRPr="553D500C">
        <w:t xml:space="preserve"> mena, hesla</w:t>
      </w:r>
    </w:p>
    <w:p w14:paraId="2ECBF186" w14:textId="512F947F" w:rsidR="00004CED" w:rsidRPr="00683265" w:rsidRDefault="00DC5582" w:rsidP="003247C5">
      <w:pPr>
        <w:pStyle w:val="ListParagraph"/>
        <w:numPr>
          <w:ilvl w:val="0"/>
          <w:numId w:val="29"/>
        </w:numPr>
      </w:pPr>
      <w:r w:rsidRPr="553D500C">
        <w:t xml:space="preserve">V prípade že </w:t>
      </w:r>
      <w:r w:rsidR="00541A4A" w:rsidRPr="553D500C">
        <w:t>ne</w:t>
      </w:r>
      <w:r w:rsidRPr="553D500C">
        <w:t xml:space="preserve">máte povinnosť prihlasovania </w:t>
      </w:r>
      <w:proofErr w:type="spellStart"/>
      <w:r w:rsidRPr="553D500C">
        <w:t>prostrednícvtom</w:t>
      </w:r>
      <w:proofErr w:type="spellEnd"/>
      <w:r w:rsidRPr="553D500C">
        <w:t xml:space="preserve"> mena, hesla</w:t>
      </w:r>
      <w:r w:rsidR="00541A4A" w:rsidRPr="553D500C">
        <w:t xml:space="preserve"> a certifikátu odpadá z procesu prihlasovania výber certifikátu</w:t>
      </w:r>
      <w:r w:rsidR="00004CED" w:rsidRPr="553D500C">
        <w:t xml:space="preserve"> a ste automaticky presmerovaný na prihlasovaciu stránku</w:t>
      </w:r>
      <w:r w:rsidR="00683265" w:rsidRPr="553D500C">
        <w:t xml:space="preserve">, kde zadáte svoje prihlasovacie údaje. </w:t>
      </w:r>
      <w:r>
        <w:br/>
      </w:r>
      <w:r w:rsidR="00004CED" w:rsidRPr="553D500C">
        <w:t xml:space="preserve">Stránka je vyhotovená v dvoch jazykových mutáciách – Slovenčina a Angličtina. V závislosti od jazykového nastavenia </w:t>
      </w:r>
      <w:proofErr w:type="spellStart"/>
      <w:r w:rsidR="00004CED" w:rsidRPr="553D500C">
        <w:t>Vašeho</w:t>
      </w:r>
      <w:proofErr w:type="spellEnd"/>
      <w:r w:rsidR="00004CED" w:rsidRPr="553D500C">
        <w:t xml:space="preserve"> prehliadača je vybraná príslušná jazyková mutácia stránky.</w:t>
      </w:r>
    </w:p>
    <w:p w14:paraId="73BB3A0D" w14:textId="77777777" w:rsidR="00004CED" w:rsidRDefault="00004CED" w:rsidP="003247C5">
      <w:pPr>
        <w:pStyle w:val="ListParagraph"/>
        <w:numPr>
          <w:ilvl w:val="0"/>
          <w:numId w:val="29"/>
        </w:numPr>
      </w:pPr>
      <w:r>
        <w:t>Do formulára vypíšte Vaše prístupové údaje</w:t>
      </w:r>
    </w:p>
    <w:p w14:paraId="70AEFBB5" w14:textId="77777777" w:rsidR="00004CED" w:rsidRDefault="00004CED" w:rsidP="00004CED">
      <w:pPr>
        <w:ind w:left="360"/>
      </w:pPr>
    </w:p>
    <w:p w14:paraId="03FB39AE" w14:textId="77777777" w:rsidR="00004CED" w:rsidRDefault="00004CED" w:rsidP="00004CED">
      <w:pPr>
        <w:ind w:left="360"/>
        <w:jc w:val="center"/>
      </w:pPr>
      <w:r>
        <w:rPr>
          <w:noProof/>
        </w:rPr>
        <w:drawing>
          <wp:inline distT="0" distB="0" distL="0" distR="0" wp14:anchorId="2FB497C3" wp14:editId="3B69CE2B">
            <wp:extent cx="3147184" cy="3106448"/>
            <wp:effectExtent l="0" t="0" r="0" b="0"/>
            <wp:docPr id="560279803" name="Picture 560279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155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9826" cy="311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837A" w14:textId="77777777" w:rsidR="00004CED" w:rsidRPr="006F6A35" w:rsidRDefault="00004CED" w:rsidP="003247C5">
      <w:pPr>
        <w:pStyle w:val="ListParagraph"/>
        <w:numPr>
          <w:ilvl w:val="0"/>
          <w:numId w:val="29"/>
        </w:numPr>
      </w:pPr>
      <w:r w:rsidRPr="38D2CBF7">
        <w:t xml:space="preserve">Po ich zadaní, zvoľte tlačidlo </w:t>
      </w:r>
      <w:r w:rsidRPr="38D2CBF7">
        <w:rPr>
          <w:b/>
          <w:bCs/>
        </w:rPr>
        <w:t>[Prihlásiť sa]</w:t>
      </w:r>
    </w:p>
    <w:p w14:paraId="5B20D328" w14:textId="77777777" w:rsidR="00004CED" w:rsidRDefault="00004CED" w:rsidP="003247C5">
      <w:pPr>
        <w:pStyle w:val="ListParagraph"/>
        <w:numPr>
          <w:ilvl w:val="0"/>
          <w:numId w:val="29"/>
        </w:numPr>
        <w:rPr>
          <w:lang w:val="en-US"/>
        </w:rPr>
      </w:pPr>
      <w:proofErr w:type="spellStart"/>
      <w:r>
        <w:rPr>
          <w:lang w:val="en-US"/>
        </w:rPr>
        <w:t>Systém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vykoná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overenie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prihlasovacích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údajov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prihlási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portal extranet, </w:t>
      </w:r>
      <w:proofErr w:type="spellStart"/>
      <w:r>
        <w:rPr>
          <w:lang w:val="en-US"/>
        </w:rPr>
        <w:t>kde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získate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prístup</w:t>
      </w:r>
      <w:proofErr w:type="spellEnd"/>
      <w:r>
        <w:rPr>
          <w:lang w:val="en-US"/>
        </w:rPr>
        <w:t xml:space="preserve"> k </w:t>
      </w:r>
      <w:proofErr w:type="spellStart"/>
      <w:r>
        <w:rPr>
          <w:lang w:val="en-US"/>
        </w:rPr>
        <w:t>aplikáciam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ktoré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máte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priradené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oprávnenia</w:t>
      </w:r>
      <w:proofErr w:type="spellEnd"/>
      <w:r>
        <w:rPr>
          <w:lang w:val="en-US"/>
        </w:rPr>
        <w:t xml:space="preserve">. </w:t>
      </w:r>
    </w:p>
    <w:p w14:paraId="12A38120" w14:textId="74EE9872" w:rsidR="005E1417" w:rsidRDefault="00683265" w:rsidP="00683265">
      <w:pPr>
        <w:pStyle w:val="ListParagraph"/>
      </w:pPr>
      <w:r w:rsidRPr="00882BFC">
        <w:rPr>
          <w:noProof/>
        </w:rPr>
        <w:drawing>
          <wp:inline distT="0" distB="0" distL="0" distR="0" wp14:anchorId="259D5CA1" wp14:editId="20F74237">
            <wp:extent cx="5731510" cy="2188210"/>
            <wp:effectExtent l="0" t="0" r="2540" b="2540"/>
            <wp:docPr id="1230914633" name="Picture 123091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4575" w14:textId="77777777" w:rsidR="005E1417" w:rsidRDefault="005E141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eastAsia="sk-SK"/>
        </w:rPr>
      </w:pPr>
      <w:r>
        <w:br w:type="page"/>
      </w:r>
    </w:p>
    <w:p w14:paraId="0AD9F93B" w14:textId="43684E8A" w:rsidR="0021378D" w:rsidRPr="00882BFC" w:rsidRDefault="0021378D" w:rsidP="553D500C">
      <w:pPr>
        <w:pStyle w:val="Heading2"/>
      </w:pPr>
      <w:bookmarkStart w:id="15" w:name="_Toc152617389"/>
      <w:r w:rsidRPr="553D500C">
        <w:lastRenderedPageBreak/>
        <w:t xml:space="preserve">Prihlasovanie prostredníctvom </w:t>
      </w:r>
      <w:proofErr w:type="spellStart"/>
      <w:r w:rsidRPr="553D500C">
        <w:t>eID</w:t>
      </w:r>
      <w:bookmarkEnd w:id="5"/>
      <w:bookmarkEnd w:id="15"/>
      <w:proofErr w:type="spellEnd"/>
    </w:p>
    <w:p w14:paraId="673AF1D2" w14:textId="77777777" w:rsidR="0021378D" w:rsidRPr="00882BFC" w:rsidRDefault="0021378D" w:rsidP="0021378D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 xml:space="preserve">V rámci systému NBS IAM je možné vykonať overovanie používateľských identít voči Ústrednému portálu verejnej správy. </w:t>
      </w:r>
    </w:p>
    <w:p w14:paraId="5B5BF7A1" w14:textId="77777777" w:rsidR="0021378D" w:rsidRPr="00882BFC" w:rsidRDefault="0021378D" w:rsidP="0021378D">
      <w:pPr>
        <w:jc w:val="both"/>
        <w:rPr>
          <w:sz w:val="22"/>
          <w:szCs w:val="22"/>
        </w:rPr>
      </w:pPr>
    </w:p>
    <w:p w14:paraId="7237BC5E" w14:textId="77777777" w:rsidR="0021378D" w:rsidRPr="00882BFC" w:rsidRDefault="0021378D" w:rsidP="0021378D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 xml:space="preserve">Pre využívanie tejto možnosti prihlasovanie je potrebné: </w:t>
      </w:r>
    </w:p>
    <w:p w14:paraId="5F425D07" w14:textId="77777777" w:rsidR="0021378D" w:rsidRPr="00882BFC" w:rsidRDefault="0021378D" w:rsidP="003247C5">
      <w:pPr>
        <w:pStyle w:val="ListParagraph"/>
        <w:numPr>
          <w:ilvl w:val="0"/>
          <w:numId w:val="25"/>
        </w:numPr>
        <w:jc w:val="both"/>
      </w:pPr>
      <w:r w:rsidRPr="00882BFC">
        <w:t>mať vytvorenú identitu Zamestnanca externého subjektu v systéme NBS IAM</w:t>
      </w:r>
    </w:p>
    <w:p w14:paraId="0FF7D18D" w14:textId="77777777" w:rsidR="0021378D" w:rsidRPr="00882BFC" w:rsidRDefault="0021378D" w:rsidP="003247C5">
      <w:pPr>
        <w:pStyle w:val="ListParagraph"/>
        <w:numPr>
          <w:ilvl w:val="0"/>
          <w:numId w:val="25"/>
        </w:numPr>
        <w:jc w:val="both"/>
      </w:pPr>
      <w:r w:rsidRPr="00882BFC">
        <w:t>mať vytvorenú identitu na Ústrednom portáli verejnej správy</w:t>
      </w:r>
    </w:p>
    <w:p w14:paraId="312ED94D" w14:textId="77777777" w:rsidR="0021378D" w:rsidRPr="00882BFC" w:rsidRDefault="0021378D" w:rsidP="003247C5">
      <w:pPr>
        <w:pStyle w:val="ListParagraph"/>
        <w:numPr>
          <w:ilvl w:val="0"/>
          <w:numId w:val="25"/>
        </w:numPr>
        <w:jc w:val="both"/>
      </w:pPr>
      <w:r w:rsidRPr="00882BFC">
        <w:t>mať platný občiansky preukaz, vydaný Ministerstvom Vnútra Slovenskej republiky</w:t>
      </w:r>
    </w:p>
    <w:p w14:paraId="6D5338F6" w14:textId="77777777" w:rsidR="0021378D" w:rsidRPr="00882BFC" w:rsidRDefault="0021378D" w:rsidP="003247C5">
      <w:pPr>
        <w:pStyle w:val="ListParagraph"/>
        <w:numPr>
          <w:ilvl w:val="0"/>
          <w:numId w:val="25"/>
        </w:numPr>
        <w:jc w:val="both"/>
      </w:pPr>
      <w:r w:rsidRPr="553D500C">
        <w:t>mať PIN k </w:t>
      </w:r>
      <w:proofErr w:type="spellStart"/>
      <w:r w:rsidRPr="553D500C">
        <w:t>eID</w:t>
      </w:r>
      <w:proofErr w:type="spellEnd"/>
      <w:r w:rsidRPr="553D500C">
        <w:t xml:space="preserve"> karte pre prihlasovanie do UPVS</w:t>
      </w:r>
    </w:p>
    <w:p w14:paraId="2CBD14FA" w14:textId="77777777" w:rsidR="0021378D" w:rsidRPr="00882BFC" w:rsidRDefault="0021378D" w:rsidP="003247C5">
      <w:pPr>
        <w:pStyle w:val="ListParagraph"/>
        <w:numPr>
          <w:ilvl w:val="0"/>
          <w:numId w:val="25"/>
        </w:numPr>
        <w:jc w:val="both"/>
      </w:pPr>
      <w:r w:rsidRPr="00882BFC">
        <w:t>mať prihlasovacie údaje identity Zamestnanca externého subjektu</w:t>
      </w:r>
    </w:p>
    <w:p w14:paraId="6CDA8BF7" w14:textId="77777777" w:rsidR="0021378D" w:rsidRPr="00882BFC" w:rsidRDefault="0021378D" w:rsidP="003247C5">
      <w:pPr>
        <w:pStyle w:val="ListParagraph"/>
        <w:numPr>
          <w:ilvl w:val="0"/>
          <w:numId w:val="25"/>
        </w:numPr>
        <w:jc w:val="both"/>
      </w:pPr>
      <w:r w:rsidRPr="00882BFC">
        <w:t>vykonať stotožnenie identít medzi UPVS a NBS IAM (vykonať prvotné prihlasovanie)</w:t>
      </w:r>
    </w:p>
    <w:p w14:paraId="17387812" w14:textId="77777777" w:rsidR="0021378D" w:rsidRPr="00882BFC" w:rsidRDefault="0021378D" w:rsidP="553D500C">
      <w:pPr>
        <w:pStyle w:val="Heading3"/>
      </w:pPr>
      <w:bookmarkStart w:id="16" w:name="_Toc152054261"/>
      <w:r w:rsidRPr="553D500C">
        <w:t xml:space="preserve">Prvotné prihlasovanie prostredníctvom </w:t>
      </w:r>
      <w:proofErr w:type="spellStart"/>
      <w:r w:rsidRPr="553D500C">
        <w:t>eID</w:t>
      </w:r>
      <w:bookmarkEnd w:id="16"/>
      <w:proofErr w:type="spellEnd"/>
    </w:p>
    <w:p w14:paraId="6C630F65" w14:textId="77777777" w:rsidR="0021378D" w:rsidRPr="00882BFC" w:rsidRDefault="0021378D" w:rsidP="0021378D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>Nasledujúci postup definuje kroky prvotného prihlasovania Zamestnanca externého subjektu a jeho stotožnenie s identitou v NBS IAM.</w:t>
      </w:r>
    </w:p>
    <w:p w14:paraId="2F52931F" w14:textId="77777777" w:rsidR="0021378D" w:rsidRPr="00882BFC" w:rsidRDefault="0021378D" w:rsidP="0021378D">
      <w:pPr>
        <w:jc w:val="both"/>
        <w:rPr>
          <w:sz w:val="22"/>
          <w:szCs w:val="22"/>
        </w:rPr>
      </w:pPr>
    </w:p>
    <w:p w14:paraId="0DE2E8CD" w14:textId="77777777" w:rsidR="0021378D" w:rsidRPr="00882BFC" w:rsidRDefault="0021378D" w:rsidP="553D500C">
      <w:pPr>
        <w:jc w:val="both"/>
        <w:rPr>
          <w:sz w:val="22"/>
          <w:szCs w:val="22"/>
        </w:rPr>
      </w:pPr>
      <w:r w:rsidRPr="553D500C">
        <w:rPr>
          <w:sz w:val="22"/>
          <w:szCs w:val="22"/>
        </w:rPr>
        <w:t xml:space="preserve">Postup prvotného prehlasovania prostredníctvom </w:t>
      </w:r>
      <w:proofErr w:type="spellStart"/>
      <w:r w:rsidRPr="553D500C">
        <w:rPr>
          <w:sz w:val="22"/>
          <w:szCs w:val="22"/>
        </w:rPr>
        <w:t>eID</w:t>
      </w:r>
      <w:proofErr w:type="spellEnd"/>
      <w:r w:rsidRPr="553D500C">
        <w:rPr>
          <w:sz w:val="22"/>
          <w:szCs w:val="22"/>
        </w:rPr>
        <w:t xml:space="preserve"> je nasledovný:</w:t>
      </w:r>
    </w:p>
    <w:p w14:paraId="5509C076" w14:textId="77777777" w:rsidR="0021378D" w:rsidRPr="00882BFC" w:rsidRDefault="0021378D" w:rsidP="003247C5">
      <w:pPr>
        <w:pStyle w:val="ListParagraph"/>
        <w:numPr>
          <w:ilvl w:val="0"/>
          <w:numId w:val="26"/>
        </w:numPr>
        <w:jc w:val="both"/>
      </w:pPr>
      <w:r w:rsidRPr="00882BFC">
        <w:t>Vo Vašom webovom prehliadači pristúpte na stránku portálu NBS IAM</w:t>
      </w:r>
    </w:p>
    <w:p w14:paraId="72294D59" w14:textId="77777777" w:rsidR="0021378D" w:rsidRPr="00882BFC" w:rsidRDefault="0021378D" w:rsidP="0021378D">
      <w:pPr>
        <w:pStyle w:val="ListParagraph"/>
        <w:jc w:val="both"/>
      </w:pPr>
      <w:r w:rsidRPr="00882BFC">
        <w:t xml:space="preserve">TEST: </w:t>
      </w:r>
      <w:hyperlink r:id="rId14" w:history="1">
        <w:r w:rsidRPr="00882BFC">
          <w:rPr>
            <w:rStyle w:val="Hyperlink"/>
          </w:rPr>
          <w:t>https://extranet-test.nbs.sk</w:t>
        </w:r>
      </w:hyperlink>
      <w:r w:rsidRPr="00882BFC">
        <w:t xml:space="preserve"> </w:t>
      </w:r>
    </w:p>
    <w:p w14:paraId="35895169" w14:textId="77777777" w:rsidR="0021378D" w:rsidRPr="00882BFC" w:rsidRDefault="0021378D" w:rsidP="0021378D">
      <w:pPr>
        <w:pStyle w:val="ListParagraph"/>
        <w:jc w:val="both"/>
      </w:pPr>
      <w:r w:rsidRPr="00882BFC">
        <w:t xml:space="preserve">PROD: </w:t>
      </w:r>
      <w:hyperlink r:id="rId15" w:history="1">
        <w:r w:rsidRPr="00882BFC">
          <w:rPr>
            <w:rStyle w:val="Hyperlink"/>
          </w:rPr>
          <w:t>https://extranet.nbs.sk</w:t>
        </w:r>
      </w:hyperlink>
    </w:p>
    <w:p w14:paraId="7004E935" w14:textId="77777777" w:rsidR="0021378D" w:rsidRPr="00882BFC" w:rsidRDefault="0021378D" w:rsidP="0021378D">
      <w:pPr>
        <w:pStyle w:val="ListParagraph"/>
        <w:jc w:val="both"/>
      </w:pPr>
    </w:p>
    <w:p w14:paraId="07737BB6" w14:textId="77777777" w:rsidR="0021378D" w:rsidRPr="00882BFC" w:rsidRDefault="0021378D" w:rsidP="003247C5">
      <w:pPr>
        <w:pStyle w:val="ListParagraph"/>
        <w:numPr>
          <w:ilvl w:val="0"/>
          <w:numId w:val="26"/>
        </w:numPr>
        <w:jc w:val="both"/>
      </w:pPr>
      <w:r w:rsidRPr="00882BFC">
        <w:t>Zobrazí sa Vám prihlasovací formulár</w:t>
      </w:r>
    </w:p>
    <w:p w14:paraId="745DA67E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3D5B662E" wp14:editId="766BCB7F">
            <wp:extent cx="3739486" cy="2861159"/>
            <wp:effectExtent l="0" t="0" r="0" b="0"/>
            <wp:docPr id="846106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067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9541" cy="28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8F6F" w14:textId="5C83C75E" w:rsidR="0021378D" w:rsidRDefault="0021378D" w:rsidP="003247C5">
      <w:pPr>
        <w:pStyle w:val="ListParagraph"/>
        <w:numPr>
          <w:ilvl w:val="0"/>
          <w:numId w:val="26"/>
        </w:numPr>
        <w:jc w:val="both"/>
      </w:pPr>
      <w:r w:rsidRPr="00882BFC">
        <w:t>Vyberte tlačidlo [slovensko.sk]</w:t>
      </w:r>
    </w:p>
    <w:p w14:paraId="00AD40A3" w14:textId="77777777" w:rsidR="0021378D" w:rsidRPr="00882BFC" w:rsidRDefault="0021378D" w:rsidP="0021378D">
      <w:pPr>
        <w:pStyle w:val="ListParagraph"/>
        <w:jc w:val="both"/>
      </w:pPr>
    </w:p>
    <w:p w14:paraId="1195603F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lastRenderedPageBreak/>
        <w:drawing>
          <wp:inline distT="0" distB="0" distL="0" distR="0" wp14:anchorId="206AD0B5" wp14:editId="3CD5761D">
            <wp:extent cx="4089586" cy="3126331"/>
            <wp:effectExtent l="0" t="0" r="6350" b="0"/>
            <wp:docPr id="1322683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05" cy="313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F8C0" w14:textId="468448C6" w:rsidR="0021378D" w:rsidRDefault="0021378D" w:rsidP="003247C5">
      <w:pPr>
        <w:pStyle w:val="ListParagraph"/>
        <w:numPr>
          <w:ilvl w:val="0"/>
          <w:numId w:val="26"/>
        </w:numPr>
        <w:jc w:val="both"/>
      </w:pPr>
      <w:r w:rsidRPr="00882BFC">
        <w:t xml:space="preserve">Po stlačení tlačidla budete presmerovaný na portál slovensko.sk </w:t>
      </w:r>
    </w:p>
    <w:p w14:paraId="6FE8B500" w14:textId="77777777" w:rsidR="0021378D" w:rsidRPr="00882BFC" w:rsidRDefault="0021378D" w:rsidP="0021378D">
      <w:pPr>
        <w:pStyle w:val="ListParagraph"/>
        <w:jc w:val="both"/>
      </w:pPr>
    </w:p>
    <w:p w14:paraId="4D74C1FD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6420FF83" wp14:editId="142397E8">
            <wp:extent cx="3316406" cy="3967701"/>
            <wp:effectExtent l="0" t="0" r="0" b="0"/>
            <wp:docPr id="18790663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98" cy="397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E83F" w14:textId="77777777" w:rsidR="0021378D" w:rsidRDefault="0021378D" w:rsidP="003247C5">
      <w:pPr>
        <w:pStyle w:val="ListParagraph"/>
        <w:numPr>
          <w:ilvl w:val="0"/>
          <w:numId w:val="26"/>
        </w:numPr>
        <w:jc w:val="both"/>
      </w:pPr>
      <w:r w:rsidRPr="553D500C">
        <w:t xml:space="preserve">Vykonajte prihlásenie prostredníctvom </w:t>
      </w:r>
      <w:proofErr w:type="spellStart"/>
      <w:r w:rsidRPr="553D500C">
        <w:t>eID</w:t>
      </w:r>
      <w:proofErr w:type="spellEnd"/>
      <w:r w:rsidRPr="553D500C">
        <w:t xml:space="preserve"> (zadajte svoj BOK)</w:t>
      </w:r>
    </w:p>
    <w:p w14:paraId="08D46A7E" w14:textId="77777777" w:rsidR="0021378D" w:rsidRPr="00882BFC" w:rsidRDefault="0021378D" w:rsidP="0021378D">
      <w:pPr>
        <w:pStyle w:val="ListParagraph"/>
        <w:jc w:val="both"/>
      </w:pPr>
    </w:p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14:paraId="580620B0" w14:textId="77777777" w:rsidR="0021378D" w:rsidRPr="00882BFC" w:rsidRDefault="0021378D" w:rsidP="0021378D">
      <w:pPr>
        <w:pStyle w:val="ListParagraph"/>
      </w:pPr>
      <w:r w:rsidRPr="00882BFC">
        <w:rPr>
          <w:noProof/>
        </w:rPr>
        <w:lastRenderedPageBreak/>
        <w:drawing>
          <wp:inline distT="0" distB="0" distL="0" distR="0" wp14:anchorId="089E36DA" wp14:editId="2C96A431">
            <wp:extent cx="5454595" cy="3911418"/>
            <wp:effectExtent l="0" t="0" r="0" b="0"/>
            <wp:docPr id="1399113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1351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7336" cy="39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F3A0" w14:textId="77777777" w:rsidR="0021378D" w:rsidRDefault="0021378D" w:rsidP="003247C5">
      <w:pPr>
        <w:pStyle w:val="ListParagraph"/>
        <w:numPr>
          <w:ilvl w:val="0"/>
          <w:numId w:val="26"/>
        </w:numPr>
        <w:jc w:val="both"/>
      </w:pPr>
      <w:r w:rsidRPr="00882BFC">
        <w:t>V prípade že máte nastavené zastupovanie za iné subjekty tieto ignorujte a vyberte Vašu identitu.</w:t>
      </w:r>
    </w:p>
    <w:p w14:paraId="512F2C59" w14:textId="77777777" w:rsidR="0021378D" w:rsidRPr="00882BFC" w:rsidRDefault="0021378D" w:rsidP="0021378D">
      <w:pPr>
        <w:pStyle w:val="ListParagraph"/>
        <w:jc w:val="both"/>
      </w:pPr>
    </w:p>
    <w:p w14:paraId="19C5297A" w14:textId="77777777" w:rsidR="0021378D" w:rsidRPr="00882BFC" w:rsidRDefault="0021378D" w:rsidP="005E1417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158C030D" wp14:editId="375DCFEE">
            <wp:extent cx="4889133" cy="2754920"/>
            <wp:effectExtent l="0" t="0" r="6985" b="7620"/>
            <wp:docPr id="265443529" name="Picture 26544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16" cy="27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EA50" w14:textId="77777777" w:rsidR="0021378D" w:rsidRPr="00882BFC" w:rsidRDefault="0021378D" w:rsidP="003247C5">
      <w:pPr>
        <w:pStyle w:val="ListParagraph"/>
        <w:numPr>
          <w:ilvl w:val="0"/>
          <w:numId w:val="26"/>
        </w:numPr>
        <w:jc w:val="both"/>
      </w:pPr>
      <w:r w:rsidRPr="00882BFC">
        <w:t>Po stlačení tlačidla [Prihlásiť sa] budete presmerovaný späť na portál NBS IAM, kde je potrebné vykonať stotožnenie Identít medzi portálmi UPVS a NBS IAM.</w:t>
      </w:r>
    </w:p>
    <w:p w14:paraId="722DD35B" w14:textId="77777777" w:rsidR="0021378D" w:rsidRPr="00882BFC" w:rsidRDefault="0021378D" w:rsidP="003247C5">
      <w:pPr>
        <w:pStyle w:val="ListParagraph"/>
        <w:numPr>
          <w:ilvl w:val="0"/>
          <w:numId w:val="26"/>
        </w:numPr>
        <w:jc w:val="both"/>
      </w:pPr>
      <w:r w:rsidRPr="00882BFC">
        <w:t xml:space="preserve">Pre tento krok je potrebné vykonať prihlasovanie prostredníctvom Vám pridelených prístupových údajov (meno/heslo príp. certifikát) </w:t>
      </w:r>
    </w:p>
    <w:p w14:paraId="63123128" w14:textId="77777777" w:rsidR="0021378D" w:rsidRPr="00882BFC" w:rsidRDefault="0021378D" w:rsidP="0021378D">
      <w:pPr>
        <w:pStyle w:val="ListParagraph"/>
        <w:jc w:val="both"/>
      </w:pPr>
      <w:r w:rsidRPr="553D500C">
        <w:rPr>
          <w:b/>
          <w:bCs/>
          <w:color w:val="FF0000"/>
        </w:rPr>
        <w:lastRenderedPageBreak/>
        <w:t xml:space="preserve">Poznámka: </w:t>
      </w:r>
      <w:r w:rsidRPr="553D500C">
        <w:t xml:space="preserve">Krok stotožnenia identít sa vykoná iba pri prvotnom prihlásení prostredníctvom UPVS. Každé ďalšie prihlasovanie prostredníctvom </w:t>
      </w:r>
      <w:proofErr w:type="spellStart"/>
      <w:r w:rsidRPr="553D500C">
        <w:t>eID</w:t>
      </w:r>
      <w:proofErr w:type="spellEnd"/>
      <w:r w:rsidRPr="553D500C">
        <w:t xml:space="preserve"> je už automatické bez potreby opätovného stotožnenia oboch identít.</w:t>
      </w:r>
    </w:p>
    <w:p w14:paraId="4BF4C956" w14:textId="77777777" w:rsidR="0021378D" w:rsidRDefault="0021378D" w:rsidP="0021378D">
      <w:pPr>
        <w:pStyle w:val="ListParagraph"/>
      </w:pPr>
    </w:p>
    <w:p w14:paraId="08DCC11C" w14:textId="77777777" w:rsidR="0021378D" w:rsidRDefault="0021378D" w:rsidP="003247C5">
      <w:pPr>
        <w:pStyle w:val="ListParagraph"/>
        <w:numPr>
          <w:ilvl w:val="0"/>
          <w:numId w:val="26"/>
        </w:numPr>
      </w:pPr>
      <w:r w:rsidRPr="00882BFC">
        <w:t xml:space="preserve">Zadajte </w:t>
      </w:r>
      <w:r w:rsidRPr="00882BFC">
        <w:rPr>
          <w:b/>
          <w:bCs/>
          <w:u w:val="single"/>
        </w:rPr>
        <w:t>svoje prihlasovacie údaje</w:t>
      </w:r>
      <w:r w:rsidRPr="00882BFC">
        <w:t xml:space="preserve"> pre stotožnenie identít a stlačte tlačidlo [Prihlásiť sa]</w:t>
      </w:r>
    </w:p>
    <w:p w14:paraId="638A0FC8" w14:textId="77777777" w:rsidR="0021378D" w:rsidRPr="00882BFC" w:rsidRDefault="0021378D" w:rsidP="005E1417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24FEBEDF" wp14:editId="3839B5E8">
            <wp:extent cx="4277317" cy="3307742"/>
            <wp:effectExtent l="0" t="0" r="9525" b="6985"/>
            <wp:docPr id="1983744422" name="Picture 198374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8161" cy="331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5B60" w14:textId="77777777" w:rsidR="0021378D" w:rsidRDefault="0021378D" w:rsidP="003247C5">
      <w:pPr>
        <w:pStyle w:val="ListParagraph"/>
        <w:numPr>
          <w:ilvl w:val="0"/>
          <w:numId w:val="26"/>
        </w:numPr>
      </w:pPr>
      <w:r w:rsidRPr="553D500C">
        <w:t xml:space="preserve">Systém overení Vašu totožnosti v systéme NBS IAM a sprístupní Vám obsah </w:t>
      </w:r>
      <w:proofErr w:type="spellStart"/>
      <w:r w:rsidRPr="553D500C">
        <w:t>extranet</w:t>
      </w:r>
      <w:proofErr w:type="spellEnd"/>
      <w:r w:rsidRPr="553D500C">
        <w:t xml:space="preserve"> portálu.</w:t>
      </w:r>
    </w:p>
    <w:p w14:paraId="1D9A450C" w14:textId="77777777" w:rsidR="0021378D" w:rsidRPr="00882BFC" w:rsidRDefault="0021378D" w:rsidP="0021378D">
      <w:pPr>
        <w:pStyle w:val="ListParagraph"/>
      </w:pPr>
    </w:p>
    <w:p w14:paraId="37EE4A4A" w14:textId="0925BC95" w:rsidR="0021378D" w:rsidRPr="00882BFC" w:rsidRDefault="0021378D" w:rsidP="005E1417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3461184A" wp14:editId="0BED9C96">
            <wp:extent cx="5731510" cy="2188210"/>
            <wp:effectExtent l="0" t="0" r="2540" b="2540"/>
            <wp:docPr id="1757627121" name="Picture 175762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CC21" w14:textId="77777777" w:rsidR="0021378D" w:rsidRPr="00882BFC" w:rsidRDefault="0021378D" w:rsidP="553D500C">
      <w:pPr>
        <w:pStyle w:val="Heading3"/>
      </w:pPr>
      <w:bookmarkStart w:id="17" w:name="_Toc152054262"/>
      <w:r w:rsidRPr="553D500C">
        <w:t xml:space="preserve">Opätovné prihlasovanie prostredníctvom </w:t>
      </w:r>
      <w:proofErr w:type="spellStart"/>
      <w:r w:rsidRPr="553D500C">
        <w:t>eID</w:t>
      </w:r>
      <w:bookmarkEnd w:id="17"/>
      <w:proofErr w:type="spellEnd"/>
    </w:p>
    <w:p w14:paraId="0C37E043" w14:textId="77777777" w:rsidR="0021378D" w:rsidRPr="00882BFC" w:rsidRDefault="0021378D" w:rsidP="0021378D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>Predpokladom toho scenára je že na strane NBS IAM už došlo k prvotnému prihlasovaniu Zamestnanca externého subjektu prostredníctvom ÚPVS a jeho stotožneniu s identitou v NBS IAM.</w:t>
      </w:r>
    </w:p>
    <w:p w14:paraId="56A32EC0" w14:textId="77777777" w:rsidR="0021378D" w:rsidRPr="00882BFC" w:rsidRDefault="0021378D" w:rsidP="0021378D">
      <w:pPr>
        <w:rPr>
          <w:sz w:val="22"/>
          <w:szCs w:val="22"/>
        </w:rPr>
      </w:pPr>
    </w:p>
    <w:p w14:paraId="4D454F5F" w14:textId="77777777" w:rsidR="0021378D" w:rsidRPr="00882BFC" w:rsidRDefault="0021378D" w:rsidP="553D500C">
      <w:pPr>
        <w:rPr>
          <w:sz w:val="22"/>
          <w:szCs w:val="22"/>
        </w:rPr>
      </w:pPr>
      <w:r w:rsidRPr="553D500C">
        <w:rPr>
          <w:sz w:val="22"/>
          <w:szCs w:val="22"/>
        </w:rPr>
        <w:t xml:space="preserve">Postup prihlasovania prostredníctvom </w:t>
      </w:r>
      <w:proofErr w:type="spellStart"/>
      <w:r w:rsidRPr="553D500C">
        <w:rPr>
          <w:sz w:val="22"/>
          <w:szCs w:val="22"/>
        </w:rPr>
        <w:t>eID</w:t>
      </w:r>
      <w:proofErr w:type="spellEnd"/>
      <w:r w:rsidRPr="553D500C">
        <w:rPr>
          <w:sz w:val="22"/>
          <w:szCs w:val="22"/>
        </w:rPr>
        <w:t xml:space="preserve"> je nasledovný:</w:t>
      </w:r>
    </w:p>
    <w:p w14:paraId="7702BE42" w14:textId="77777777" w:rsidR="0021378D" w:rsidRPr="00882BFC" w:rsidRDefault="0021378D" w:rsidP="003247C5">
      <w:pPr>
        <w:pStyle w:val="ListParagraph"/>
        <w:numPr>
          <w:ilvl w:val="0"/>
          <w:numId w:val="27"/>
        </w:numPr>
      </w:pPr>
      <w:r w:rsidRPr="00882BFC">
        <w:t>Vo Vašom webovom prehliadači pristúpte na stránku portálu NBS</w:t>
      </w:r>
    </w:p>
    <w:p w14:paraId="3F49E682" w14:textId="77777777" w:rsidR="0021378D" w:rsidRPr="00882BFC" w:rsidRDefault="0021378D" w:rsidP="0021378D">
      <w:pPr>
        <w:pStyle w:val="ListParagraph"/>
      </w:pPr>
      <w:r w:rsidRPr="00882BFC">
        <w:t xml:space="preserve">TEST: </w:t>
      </w:r>
      <w:hyperlink r:id="rId22" w:history="1">
        <w:r w:rsidRPr="00882BFC">
          <w:rPr>
            <w:rStyle w:val="Hyperlink"/>
          </w:rPr>
          <w:t>https://extranet-test.nbs.sk</w:t>
        </w:r>
      </w:hyperlink>
      <w:r w:rsidRPr="00882BFC">
        <w:t xml:space="preserve"> </w:t>
      </w:r>
    </w:p>
    <w:p w14:paraId="111CDEDF" w14:textId="77777777" w:rsidR="0021378D" w:rsidRPr="00882BFC" w:rsidRDefault="0021378D" w:rsidP="0021378D">
      <w:pPr>
        <w:pStyle w:val="ListParagraph"/>
      </w:pPr>
      <w:r w:rsidRPr="00882BFC">
        <w:lastRenderedPageBreak/>
        <w:t xml:space="preserve">PROD: </w:t>
      </w:r>
      <w:hyperlink r:id="rId23" w:history="1">
        <w:r w:rsidRPr="00882BFC">
          <w:rPr>
            <w:rStyle w:val="Hyperlink"/>
          </w:rPr>
          <w:t>https://extranet.nbs.sk</w:t>
        </w:r>
      </w:hyperlink>
    </w:p>
    <w:p w14:paraId="1B9EDC18" w14:textId="77777777" w:rsidR="0021378D" w:rsidRDefault="0021378D" w:rsidP="0021378D">
      <w:pPr>
        <w:pStyle w:val="ListParagraph"/>
      </w:pPr>
    </w:p>
    <w:p w14:paraId="386E3858" w14:textId="77777777" w:rsidR="0021378D" w:rsidRDefault="0021378D" w:rsidP="0021378D">
      <w:pPr>
        <w:pStyle w:val="ListParagraph"/>
      </w:pPr>
      <w:r w:rsidRPr="553D500C">
        <w:rPr>
          <w:b/>
          <w:bCs/>
          <w:color w:val="FF0000"/>
        </w:rPr>
        <w:t>Poznámka:</w:t>
      </w:r>
      <w:r w:rsidRPr="553D500C">
        <w:t xml:space="preserve"> pokiaľ sa používateľ chce prihlásiť cez UPVS, tak certifikát nevyberie, ale v prípade prehliadačov EDGE, resp. CHROME zvolí ponuku </w:t>
      </w:r>
      <w:proofErr w:type="spellStart"/>
      <w:r w:rsidRPr="553D500C">
        <w:t>Cancel</w:t>
      </w:r>
      <w:proofErr w:type="spellEnd"/>
      <w:r w:rsidRPr="553D500C">
        <w:t xml:space="preserve">(Zrušiť) v prípade FIREFOX ponuku </w:t>
      </w:r>
      <w:proofErr w:type="spellStart"/>
      <w:r w:rsidRPr="553D500C">
        <w:t>Don’t</w:t>
      </w:r>
      <w:proofErr w:type="spellEnd"/>
      <w:r w:rsidRPr="553D500C">
        <w:t xml:space="preserve"> </w:t>
      </w:r>
      <w:proofErr w:type="spellStart"/>
      <w:r w:rsidRPr="553D500C">
        <w:t>sent</w:t>
      </w:r>
      <w:proofErr w:type="spellEnd"/>
      <w:r w:rsidRPr="553D500C">
        <w:t xml:space="preserve"> </w:t>
      </w:r>
      <w:proofErr w:type="spellStart"/>
      <w:r w:rsidRPr="553D500C">
        <w:t>certificate</w:t>
      </w:r>
      <w:proofErr w:type="spellEnd"/>
      <w:r w:rsidRPr="553D500C">
        <w:t xml:space="preserve"> (Neposielaj certifikát).</w:t>
      </w:r>
    </w:p>
    <w:p w14:paraId="77746793" w14:textId="77777777" w:rsidR="0021378D" w:rsidRDefault="0021378D" w:rsidP="0021378D">
      <w:pPr>
        <w:pStyle w:val="ListParagraph"/>
      </w:pPr>
    </w:p>
    <w:p w14:paraId="47B669EA" w14:textId="77777777" w:rsidR="0021378D" w:rsidRPr="00882BFC" w:rsidRDefault="0021378D" w:rsidP="003247C5">
      <w:pPr>
        <w:pStyle w:val="ListParagraph"/>
        <w:numPr>
          <w:ilvl w:val="0"/>
          <w:numId w:val="27"/>
        </w:numPr>
      </w:pPr>
      <w:r w:rsidRPr="00882BFC">
        <w:t>Zobrazí sa Vám prihlasovací formulár</w:t>
      </w:r>
    </w:p>
    <w:p w14:paraId="3C0A050F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359CE7D5" wp14:editId="5F7698D7">
            <wp:extent cx="3380186" cy="2586251"/>
            <wp:effectExtent l="0" t="0" r="0" b="5080"/>
            <wp:docPr id="36893192" name="Picture 3689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067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60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DC20" w14:textId="5E38AFD9" w:rsidR="0021378D" w:rsidRPr="00882BFC" w:rsidRDefault="0021378D" w:rsidP="003247C5">
      <w:pPr>
        <w:pStyle w:val="ListParagraph"/>
        <w:numPr>
          <w:ilvl w:val="0"/>
          <w:numId w:val="27"/>
        </w:numPr>
      </w:pPr>
      <w:r w:rsidRPr="00882BFC">
        <w:t>Vyberte tlačidlo [slovensko.sk]</w:t>
      </w:r>
    </w:p>
    <w:p w14:paraId="6FB9A2FF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63D24E5D" wp14:editId="161532F5">
            <wp:extent cx="3641964" cy="2784143"/>
            <wp:effectExtent l="0" t="0" r="0" b="0"/>
            <wp:docPr id="125384562" name="Picture 12538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91" cy="282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EF5A4" w14:textId="3FBF0E25" w:rsidR="0021378D" w:rsidRDefault="0021378D" w:rsidP="003247C5">
      <w:pPr>
        <w:pStyle w:val="ListParagraph"/>
        <w:numPr>
          <w:ilvl w:val="0"/>
          <w:numId w:val="27"/>
        </w:numPr>
      </w:pPr>
      <w:r w:rsidRPr="00882BFC">
        <w:t xml:space="preserve">Po stlačení tlačidla budete presmerovaný na portál slovensko.sk </w:t>
      </w:r>
    </w:p>
    <w:p w14:paraId="361268B9" w14:textId="77777777" w:rsidR="0021378D" w:rsidRPr="00882BFC" w:rsidRDefault="0021378D" w:rsidP="0021378D">
      <w:pPr>
        <w:pStyle w:val="ListParagraph"/>
      </w:pPr>
    </w:p>
    <w:p w14:paraId="7B485A5E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lastRenderedPageBreak/>
        <w:drawing>
          <wp:inline distT="0" distB="0" distL="0" distR="0" wp14:anchorId="4650AD6E" wp14:editId="66DF0083">
            <wp:extent cx="3570544" cy="4271749"/>
            <wp:effectExtent l="0" t="0" r="0" b="0"/>
            <wp:docPr id="1607847185" name="Picture 160784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21" cy="427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CE33" w14:textId="77777777" w:rsidR="0021378D" w:rsidRDefault="0021378D" w:rsidP="003247C5">
      <w:pPr>
        <w:pStyle w:val="ListParagraph"/>
        <w:numPr>
          <w:ilvl w:val="0"/>
          <w:numId w:val="27"/>
        </w:numPr>
        <w:jc w:val="both"/>
      </w:pPr>
      <w:r w:rsidRPr="553D500C">
        <w:t xml:space="preserve">Vykonajte prihlásenie prostredníctvom </w:t>
      </w:r>
      <w:proofErr w:type="spellStart"/>
      <w:r w:rsidRPr="553D500C">
        <w:t>eID</w:t>
      </w:r>
      <w:proofErr w:type="spellEnd"/>
      <w:r w:rsidRPr="553D500C">
        <w:t xml:space="preserve"> (zadajte svoj BOK)</w:t>
      </w:r>
    </w:p>
    <w:p w14:paraId="56562C5B" w14:textId="77777777" w:rsidR="0021378D" w:rsidRPr="00882BFC" w:rsidRDefault="0021378D" w:rsidP="0021378D">
      <w:pPr>
        <w:pStyle w:val="ListParagraph"/>
        <w:jc w:val="both"/>
      </w:pPr>
    </w:p>
    <w:p w14:paraId="42F070E1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2914AE0A" wp14:editId="19658D87">
            <wp:extent cx="4178738" cy="2996518"/>
            <wp:effectExtent l="0" t="0" r="0" b="0"/>
            <wp:docPr id="403847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471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4214" cy="30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4F11" w14:textId="77777777" w:rsidR="0021378D" w:rsidRPr="00882BFC" w:rsidRDefault="0021378D" w:rsidP="003247C5">
      <w:pPr>
        <w:pStyle w:val="ListParagraph"/>
        <w:numPr>
          <w:ilvl w:val="0"/>
          <w:numId w:val="27"/>
        </w:numPr>
      </w:pPr>
      <w:r w:rsidRPr="00882BFC">
        <w:t xml:space="preserve">V prípade že máte nastavené zastupovanie za iné subjekty tieto ignorujte a vyberte Vašu identitu a vyberte </w:t>
      </w:r>
      <w:r>
        <w:rPr>
          <w:lang w:val="en-US"/>
        </w:rPr>
        <w:t>[</w:t>
      </w:r>
      <w:r>
        <w:t>P</w:t>
      </w:r>
      <w:r w:rsidRPr="00882BFC">
        <w:t>rihlásiť</w:t>
      </w:r>
      <w:r>
        <w:t xml:space="preserve"> sa].</w:t>
      </w:r>
    </w:p>
    <w:p w14:paraId="0811052A" w14:textId="77777777" w:rsidR="0021378D" w:rsidRPr="00882BFC" w:rsidRDefault="0021378D" w:rsidP="0021378D">
      <w:pPr>
        <w:pStyle w:val="ListParagraph"/>
      </w:pPr>
      <w:r w:rsidRPr="00882BFC">
        <w:rPr>
          <w:noProof/>
        </w:rPr>
        <w:lastRenderedPageBreak/>
        <w:drawing>
          <wp:inline distT="0" distB="0" distL="0" distR="0" wp14:anchorId="67F329FD" wp14:editId="769EC6B8">
            <wp:extent cx="4009613" cy="2259330"/>
            <wp:effectExtent l="0" t="0" r="0" b="7620"/>
            <wp:docPr id="914347851" name="Picture 91434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13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C266" w14:textId="77777777" w:rsidR="0021378D" w:rsidRDefault="0021378D" w:rsidP="003247C5">
      <w:pPr>
        <w:pStyle w:val="ListParagraph"/>
        <w:numPr>
          <w:ilvl w:val="0"/>
          <w:numId w:val="27"/>
        </w:numPr>
      </w:pPr>
      <w:r w:rsidRPr="553D500C">
        <w:t xml:space="preserve">Systém overení Vašu totožnosti v systéme NBS IAM a sprístupní Vám obsah </w:t>
      </w:r>
      <w:proofErr w:type="spellStart"/>
      <w:r w:rsidRPr="553D500C">
        <w:t>extranet</w:t>
      </w:r>
      <w:proofErr w:type="spellEnd"/>
      <w:r w:rsidRPr="553D500C">
        <w:t xml:space="preserve"> portálu.</w:t>
      </w:r>
    </w:p>
    <w:p w14:paraId="61D187FD" w14:textId="77777777" w:rsidR="0021378D" w:rsidRPr="00882BFC" w:rsidRDefault="0021378D" w:rsidP="0021378D">
      <w:pPr>
        <w:pStyle w:val="ListParagraph"/>
      </w:pPr>
    </w:p>
    <w:p w14:paraId="19C65F15" w14:textId="552185CF" w:rsidR="00683265" w:rsidRDefault="0021378D" w:rsidP="0021378D">
      <w:pPr>
        <w:pStyle w:val="ListParagraph"/>
      </w:pPr>
      <w:r w:rsidRPr="00882BFC">
        <w:rPr>
          <w:noProof/>
        </w:rPr>
        <w:drawing>
          <wp:inline distT="0" distB="0" distL="0" distR="0" wp14:anchorId="443A6BB1" wp14:editId="1042400B">
            <wp:extent cx="4914900" cy="1876440"/>
            <wp:effectExtent l="0" t="0" r="0" b="9525"/>
            <wp:docPr id="914347853" name="Picture 91434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7996" cy="187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270D" w14:textId="77777777" w:rsidR="00683265" w:rsidRDefault="0068326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eastAsia="sk-SK"/>
        </w:rPr>
      </w:pPr>
      <w:r>
        <w:br w:type="page"/>
      </w:r>
    </w:p>
    <w:p w14:paraId="78C2E604" w14:textId="71BB1A92" w:rsidR="00666A7D" w:rsidRPr="0046339A" w:rsidRDefault="25EBC82E" w:rsidP="00692115">
      <w:pPr>
        <w:pStyle w:val="Heading1"/>
      </w:pPr>
      <w:bookmarkStart w:id="18" w:name="_Toc530725609"/>
      <w:bookmarkStart w:id="19" w:name="_Toc95690452"/>
      <w:bookmarkStart w:id="20" w:name="_Toc152617390"/>
      <w:r>
        <w:lastRenderedPageBreak/>
        <w:t xml:space="preserve">Popis </w:t>
      </w:r>
      <w:r w:rsidRPr="00692115">
        <w:t>p</w:t>
      </w:r>
      <w:r w:rsidR="296643DE" w:rsidRPr="00692115">
        <w:t>oužívate</w:t>
      </w:r>
      <w:r w:rsidR="296643DE" w:rsidRPr="00692115">
        <w:rPr>
          <w:rFonts w:ascii="Calibri" w:hAnsi="Calibri" w:cs="Calibri"/>
        </w:rPr>
        <w:t>ľ</w:t>
      </w:r>
      <w:r w:rsidR="296643DE" w:rsidRPr="00692115">
        <w:t>ské</w:t>
      </w:r>
      <w:r w:rsidRPr="00692115">
        <w:t>ho</w:t>
      </w:r>
      <w:r w:rsidR="296643DE">
        <w:t xml:space="preserve"> rozhrani</w:t>
      </w:r>
      <w:bookmarkEnd w:id="18"/>
      <w:bookmarkEnd w:id="19"/>
      <w:r>
        <w:t>a</w:t>
      </w:r>
      <w:bookmarkEnd w:id="20"/>
    </w:p>
    <w:p w14:paraId="67FF203C" w14:textId="6428E202" w:rsidR="00666A7D" w:rsidRPr="00997A89" w:rsidRDefault="00666A7D" w:rsidP="00666A7D">
      <w:pPr>
        <w:jc w:val="both"/>
        <w:rPr>
          <w:szCs w:val="22"/>
        </w:rPr>
      </w:pPr>
      <w:r w:rsidRPr="00997A89">
        <w:rPr>
          <w:szCs w:val="22"/>
        </w:rPr>
        <w:t xml:space="preserve">Nasledujúca kapitola popisuje jednotlivé položky používateľského rozhrania. </w:t>
      </w:r>
    </w:p>
    <w:p w14:paraId="41849682" w14:textId="07E3B6F2" w:rsidR="00666A7D" w:rsidRPr="0046339A" w:rsidRDefault="296643DE" w:rsidP="00666A7D">
      <w:pPr>
        <w:pStyle w:val="Heading2"/>
      </w:pPr>
      <w:bookmarkStart w:id="21" w:name="_Toc530725610"/>
      <w:bookmarkStart w:id="22" w:name="_Toc95690453"/>
      <w:bookmarkStart w:id="23" w:name="_Toc152617391"/>
      <w:r>
        <w:t>Domov</w:t>
      </w:r>
      <w:bookmarkEnd w:id="21"/>
      <w:bookmarkEnd w:id="22"/>
      <w:bookmarkEnd w:id="23"/>
    </w:p>
    <w:p w14:paraId="168EC49B" w14:textId="149A9E40" w:rsidR="00666A7D" w:rsidRDefault="00666A7D" w:rsidP="00B80B22">
      <w:pPr>
        <w:jc w:val="both"/>
        <w:rPr>
          <w:szCs w:val="22"/>
        </w:rPr>
      </w:pPr>
      <w:r w:rsidRPr="00997A89">
        <w:rPr>
          <w:szCs w:val="22"/>
        </w:rPr>
        <w:t xml:space="preserve">Na túto obrazovku je používateľ presmerovaný po prihlásení do aplikácie. Obrazovka informuje prihláseného používateľa o jeho aktuálnom nastavení prístupových oprávnení prostredníctvom priradených rolí (v časti </w:t>
      </w:r>
      <w:r w:rsidRPr="00997A89">
        <w:rPr>
          <w:b/>
          <w:bCs/>
          <w:noProof/>
          <w:szCs w:val="22"/>
          <w:lang w:eastAsia="cs-CZ"/>
        </w:rPr>
        <w:t>Moje priradenia</w:t>
      </w:r>
      <w:r w:rsidRPr="00997A89">
        <w:rPr>
          <w:szCs w:val="22"/>
        </w:rPr>
        <w:t>)</w:t>
      </w:r>
      <w:r w:rsidR="00AD16E7" w:rsidRPr="00997A89">
        <w:rPr>
          <w:szCs w:val="22"/>
        </w:rPr>
        <w:t>.</w:t>
      </w:r>
      <w:r w:rsidRPr="00997A89">
        <w:rPr>
          <w:szCs w:val="22"/>
        </w:rPr>
        <w:t xml:space="preserve"> </w:t>
      </w:r>
      <w:r w:rsidR="00AD16E7" w:rsidRPr="00997A89">
        <w:rPr>
          <w:szCs w:val="22"/>
        </w:rPr>
        <w:t>Ď</w:t>
      </w:r>
      <w:r w:rsidRPr="00997A89">
        <w:rPr>
          <w:szCs w:val="22"/>
        </w:rPr>
        <w:t>alej k</w:t>
      </w:r>
      <w:r w:rsidR="00D21C31">
        <w:rPr>
          <w:szCs w:val="22"/>
        </w:rPr>
        <w:t> </w:t>
      </w:r>
      <w:r w:rsidRPr="00997A89">
        <w:rPr>
          <w:szCs w:val="22"/>
        </w:rPr>
        <w:t>dispozícii</w:t>
      </w:r>
      <w:r w:rsidR="00D21C31">
        <w:rPr>
          <w:szCs w:val="22"/>
        </w:rPr>
        <w:t xml:space="preserve"> je</w:t>
      </w:r>
      <w:r w:rsidRPr="00997A89">
        <w:rPr>
          <w:szCs w:val="22"/>
        </w:rPr>
        <w:t xml:space="preserve"> informácia o účtoch do koncových systémov (v časti </w:t>
      </w:r>
      <w:r w:rsidRPr="00997A89">
        <w:rPr>
          <w:b/>
          <w:bCs/>
          <w:szCs w:val="22"/>
        </w:rPr>
        <w:t>Moje účty</w:t>
      </w:r>
      <w:r w:rsidRPr="00997A89">
        <w:rPr>
          <w:szCs w:val="22"/>
        </w:rPr>
        <w:t xml:space="preserve">). </w:t>
      </w:r>
    </w:p>
    <w:p w14:paraId="7A0CDC87" w14:textId="77777777" w:rsidR="00D21C31" w:rsidRPr="00997A89" w:rsidRDefault="00D21C31" w:rsidP="00B80B22">
      <w:pPr>
        <w:jc w:val="both"/>
        <w:rPr>
          <w:szCs w:val="22"/>
        </w:rPr>
      </w:pPr>
    </w:p>
    <w:p w14:paraId="7E193DCE" w14:textId="11E4557D" w:rsidR="00666A7D" w:rsidRPr="0046339A" w:rsidRDefault="00AD16E7" w:rsidP="00666A7D">
      <w:pPr>
        <w:keepNext/>
        <w:jc w:val="center"/>
        <w:rPr>
          <w:color w:val="000000" w:themeColor="text1"/>
        </w:rPr>
      </w:pPr>
      <w:r w:rsidRPr="00AD16E7">
        <w:rPr>
          <w:noProof/>
          <w:color w:val="000000" w:themeColor="text1"/>
        </w:rPr>
        <w:drawing>
          <wp:inline distT="0" distB="0" distL="0" distR="0" wp14:anchorId="7FB058F3" wp14:editId="1A6DE1D7">
            <wp:extent cx="6578600" cy="406301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491" cy="413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FD53" w14:textId="58BA08B5" w:rsidR="00666A7D" w:rsidRPr="0046339A" w:rsidRDefault="00666A7D" w:rsidP="00666A7D">
      <w:pPr>
        <w:pStyle w:val="Caption"/>
        <w:jc w:val="center"/>
      </w:pPr>
      <w:bookmarkStart w:id="24" w:name="_Toc530725638"/>
      <w:r w:rsidRPr="553D500C">
        <w:t xml:space="preserve">Obrázok </w:t>
      </w:r>
      <w:r w:rsidRPr="553D500C">
        <w:rPr>
          <w:noProof/>
        </w:rPr>
        <w:fldChar w:fldCharType="begin"/>
      </w:r>
      <w:r w:rsidRPr="553D500C">
        <w:rPr>
          <w:noProof/>
        </w:rPr>
        <w:instrText xml:space="preserve"> SEQ Obrázok \* ARABIC </w:instrText>
      </w:r>
      <w:r w:rsidRPr="553D500C">
        <w:rPr>
          <w:noProof/>
        </w:rPr>
        <w:fldChar w:fldCharType="separate"/>
      </w:r>
      <w:r w:rsidR="00322B7C">
        <w:rPr>
          <w:noProof/>
        </w:rPr>
        <w:t>1</w:t>
      </w:r>
      <w:r w:rsidRPr="553D500C">
        <w:rPr>
          <w:noProof/>
        </w:rPr>
        <w:fldChar w:fldCharType="end"/>
      </w:r>
      <w:r w:rsidRPr="553D500C">
        <w:t xml:space="preserve"> Používateľský </w:t>
      </w:r>
      <w:proofErr w:type="spellStart"/>
      <w:r w:rsidRPr="553D500C">
        <w:t>dashboard</w:t>
      </w:r>
      <w:proofErr w:type="spellEnd"/>
      <w:r w:rsidRPr="553D500C">
        <w:t xml:space="preserve"> – úvodná obrazovka po prihlásení</w:t>
      </w:r>
      <w:bookmarkEnd w:id="24"/>
    </w:p>
    <w:p w14:paraId="0A26D77D" w14:textId="77777777" w:rsidR="007A1BAE" w:rsidRPr="00997A89" w:rsidRDefault="00666A7D" w:rsidP="00B80B22">
      <w:pPr>
        <w:jc w:val="both"/>
        <w:rPr>
          <w:szCs w:val="22"/>
        </w:rPr>
      </w:pPr>
      <w:r w:rsidRPr="00997A89">
        <w:rPr>
          <w:szCs w:val="22"/>
        </w:rPr>
        <w:t xml:space="preserve">Pravá časť obrazovky slúži pre informácie o aktuálne prihlásenom používateľovi. </w:t>
      </w:r>
    </w:p>
    <w:p w14:paraId="22572BCD" w14:textId="0AB5B2D4" w:rsidR="00666A7D" w:rsidRDefault="00666A7D" w:rsidP="00B80B22">
      <w:pPr>
        <w:jc w:val="both"/>
        <w:rPr>
          <w:szCs w:val="22"/>
        </w:rPr>
      </w:pPr>
      <w:r w:rsidRPr="00997A89">
        <w:rPr>
          <w:szCs w:val="22"/>
        </w:rPr>
        <w:t>V ľavej časti obrazovky sú ďalšie ovládacie prvky (tlačidlá):</w:t>
      </w:r>
    </w:p>
    <w:p w14:paraId="779A1D9E" w14:textId="77777777" w:rsidR="00D21C31" w:rsidRPr="00997A89" w:rsidRDefault="00D21C31" w:rsidP="00B80B22">
      <w:pPr>
        <w:jc w:val="both"/>
        <w:rPr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3"/>
        <w:gridCol w:w="5952"/>
      </w:tblGrid>
      <w:tr w:rsidR="00666A7D" w:rsidRPr="00997A89" w14:paraId="54739718" w14:textId="77777777" w:rsidTr="553D500C">
        <w:trPr>
          <w:trHeight w:val="338"/>
        </w:trPr>
        <w:tc>
          <w:tcPr>
            <w:tcW w:w="2713" w:type="dxa"/>
          </w:tcPr>
          <w:p w14:paraId="0538185D" w14:textId="2F576B67" w:rsidR="00666A7D" w:rsidRPr="00997A89" w:rsidRDefault="00C90E47" w:rsidP="00665701">
            <w:pPr>
              <w:jc w:val="both"/>
              <w:rPr>
                <w:b/>
                <w:szCs w:val="22"/>
                <w:highlight w:val="yellow"/>
              </w:rPr>
            </w:pPr>
            <w:r w:rsidRPr="00997A89">
              <w:rPr>
                <w:noProof/>
                <w:szCs w:val="22"/>
              </w:rPr>
              <w:drawing>
                <wp:inline distT="0" distB="0" distL="0" distR="0" wp14:anchorId="034E3126" wp14:editId="27A18134">
                  <wp:extent cx="847725" cy="222637"/>
                  <wp:effectExtent l="0" t="0" r="0" b="6350"/>
                  <wp:docPr id="1073741838" name="Picture 107374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01" cy="22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540B66CD" w14:textId="77777777" w:rsidR="00666A7D" w:rsidRPr="00997A89" w:rsidRDefault="00666A7D" w:rsidP="553D500C">
            <w:pPr>
              <w:jc w:val="both"/>
            </w:pPr>
            <w:r w:rsidRPr="553D500C">
              <w:t xml:space="preserve">Úvodná obrazovka – používateľský </w:t>
            </w:r>
            <w:proofErr w:type="spellStart"/>
            <w:r w:rsidRPr="553D500C">
              <w:t>dashboard</w:t>
            </w:r>
            <w:proofErr w:type="spellEnd"/>
          </w:p>
        </w:tc>
      </w:tr>
      <w:tr w:rsidR="00666A7D" w:rsidRPr="00997A89" w14:paraId="1DF35460" w14:textId="77777777" w:rsidTr="553D500C">
        <w:trPr>
          <w:trHeight w:val="310"/>
        </w:trPr>
        <w:tc>
          <w:tcPr>
            <w:tcW w:w="2713" w:type="dxa"/>
          </w:tcPr>
          <w:p w14:paraId="71785EA4" w14:textId="0B982FD2" w:rsidR="00666A7D" w:rsidRPr="00997A89" w:rsidRDefault="00E03967" w:rsidP="00665701">
            <w:pPr>
              <w:jc w:val="both"/>
              <w:rPr>
                <w:b/>
                <w:szCs w:val="22"/>
                <w:highlight w:val="yellow"/>
              </w:rPr>
            </w:pPr>
            <w:r w:rsidRPr="00997A89">
              <w:rPr>
                <w:noProof/>
                <w:szCs w:val="22"/>
              </w:rPr>
              <w:drawing>
                <wp:inline distT="0" distB="0" distL="0" distR="0" wp14:anchorId="686F4DC0" wp14:editId="7F45A38B">
                  <wp:extent cx="1543050" cy="205740"/>
                  <wp:effectExtent l="0" t="0" r="0" b="3810"/>
                  <wp:docPr id="1073741841" name="Picture 107374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31D39B23" w14:textId="77777777" w:rsidR="00666A7D" w:rsidRPr="00997A89" w:rsidRDefault="00666A7D" w:rsidP="00B80B22">
            <w:pPr>
              <w:jc w:val="both"/>
              <w:rPr>
                <w:szCs w:val="22"/>
              </w:rPr>
            </w:pPr>
            <w:r w:rsidRPr="00997A89">
              <w:rPr>
                <w:szCs w:val="22"/>
              </w:rPr>
              <w:t>Vytvorenie žiadosti o zmenu hesla</w:t>
            </w:r>
          </w:p>
        </w:tc>
      </w:tr>
      <w:tr w:rsidR="00666A7D" w:rsidRPr="00997A89" w14:paraId="4A8EFD77" w14:textId="77777777" w:rsidTr="553D500C">
        <w:trPr>
          <w:trHeight w:val="338"/>
        </w:trPr>
        <w:tc>
          <w:tcPr>
            <w:tcW w:w="2713" w:type="dxa"/>
          </w:tcPr>
          <w:p w14:paraId="1AF8A55E" w14:textId="3D81BF73" w:rsidR="00666A7D" w:rsidRPr="00997A89" w:rsidRDefault="00E03967" w:rsidP="00665701">
            <w:pPr>
              <w:jc w:val="both"/>
              <w:rPr>
                <w:b/>
                <w:szCs w:val="22"/>
                <w:highlight w:val="yellow"/>
              </w:rPr>
            </w:pPr>
            <w:r w:rsidRPr="00997A89">
              <w:rPr>
                <w:noProof/>
                <w:szCs w:val="22"/>
              </w:rPr>
              <w:drawing>
                <wp:inline distT="0" distB="0" distL="0" distR="0" wp14:anchorId="359A6D14" wp14:editId="4392CE27">
                  <wp:extent cx="1496290" cy="365760"/>
                  <wp:effectExtent l="0" t="0" r="2540" b="2540"/>
                  <wp:docPr id="1073741842" name="Picture 107374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icture 107374184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354" cy="37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4FECCD5B" w14:textId="0F717613" w:rsidR="00666A7D" w:rsidRPr="00997A89" w:rsidRDefault="00F2714F" w:rsidP="00B80B22">
            <w:pPr>
              <w:jc w:val="both"/>
              <w:rPr>
                <w:szCs w:val="22"/>
              </w:rPr>
            </w:pPr>
            <w:r w:rsidRPr="00997A89">
              <w:rPr>
                <w:szCs w:val="22"/>
              </w:rPr>
              <w:t>Vytvorenie žiadosti o zmenu prístupových  oprávnení do Informačného systému NBS</w:t>
            </w:r>
          </w:p>
        </w:tc>
      </w:tr>
      <w:tr w:rsidR="00666A7D" w:rsidRPr="00997A89" w14:paraId="3CC15D92" w14:textId="77777777" w:rsidTr="553D500C">
        <w:trPr>
          <w:trHeight w:val="1372"/>
        </w:trPr>
        <w:tc>
          <w:tcPr>
            <w:tcW w:w="2713" w:type="dxa"/>
          </w:tcPr>
          <w:p w14:paraId="6A9E9D2A" w14:textId="01FC86A9" w:rsidR="00666A7D" w:rsidRPr="00997A89" w:rsidRDefault="00AD16E7" w:rsidP="00665701">
            <w:pPr>
              <w:jc w:val="both"/>
              <w:rPr>
                <w:b/>
                <w:szCs w:val="22"/>
                <w:highlight w:val="yellow"/>
              </w:rPr>
            </w:pPr>
            <w:r w:rsidRPr="00997A89">
              <w:rPr>
                <w:b/>
                <w:noProof/>
                <w:szCs w:val="22"/>
              </w:rPr>
              <w:lastRenderedPageBreak/>
              <w:drawing>
                <wp:inline distT="0" distB="0" distL="0" distR="0" wp14:anchorId="4FC6C248" wp14:editId="6E78840C">
                  <wp:extent cx="1574800" cy="547594"/>
                  <wp:effectExtent l="0" t="0" r="635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957" cy="58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6200336A" w14:textId="55CE7E35" w:rsidR="003F5CE9" w:rsidRPr="00997A89" w:rsidRDefault="00666A7D" w:rsidP="00D21C31">
            <w:pPr>
              <w:jc w:val="both"/>
              <w:rPr>
                <w:szCs w:val="22"/>
              </w:rPr>
            </w:pPr>
            <w:r w:rsidRPr="00997A89">
              <w:rPr>
                <w:szCs w:val="22"/>
              </w:rPr>
              <w:t xml:space="preserve">Zobrazenie zoznamu všetkých používateľov vedených v systéme spadajúcich pod </w:t>
            </w:r>
            <w:r w:rsidR="00AD16E7" w:rsidRPr="00997A89">
              <w:rPr>
                <w:szCs w:val="22"/>
              </w:rPr>
              <w:t>externý subjekt</w:t>
            </w:r>
            <w:r w:rsidRPr="00997A89">
              <w:rPr>
                <w:szCs w:val="22"/>
              </w:rPr>
              <w:t xml:space="preserve"> prihláseného správcu. Umožňuje vyhľadať koncového používateľa a zobraziť detail používateľského profilu</w:t>
            </w:r>
          </w:p>
        </w:tc>
      </w:tr>
    </w:tbl>
    <w:p w14:paraId="612F91BD" w14:textId="13978AF2" w:rsidR="00666A7D" w:rsidRPr="0046339A" w:rsidRDefault="026D850B" w:rsidP="00666A7D">
      <w:pPr>
        <w:pStyle w:val="Heading2"/>
      </w:pPr>
      <w:bookmarkStart w:id="25" w:name="_Toc530725612"/>
      <w:bookmarkStart w:id="26" w:name="_Toc95690454"/>
      <w:bookmarkStart w:id="27" w:name="_Toc152617392"/>
      <w:r>
        <w:t>Prihlasovacie údaje</w:t>
      </w:r>
      <w:bookmarkEnd w:id="25"/>
      <w:bookmarkEnd w:id="26"/>
      <w:bookmarkEnd w:id="27"/>
    </w:p>
    <w:p w14:paraId="78F6E87B" w14:textId="16A22887" w:rsidR="00666A7D" w:rsidRDefault="00666A7D" w:rsidP="00B80B22">
      <w:pPr>
        <w:jc w:val="both"/>
        <w:rPr>
          <w:szCs w:val="22"/>
        </w:rPr>
      </w:pPr>
      <w:r w:rsidRPr="00EE27D6">
        <w:rPr>
          <w:szCs w:val="22"/>
        </w:rPr>
        <w:t>Po kliknutí položky</w:t>
      </w:r>
      <w:r w:rsidR="00D21C31">
        <w:rPr>
          <w:szCs w:val="22"/>
        </w:rPr>
        <w:t xml:space="preserve"> </w:t>
      </w:r>
      <w:r w:rsidRPr="00EE27D6">
        <w:rPr>
          <w:b/>
          <w:bCs/>
          <w:noProof/>
          <w:szCs w:val="22"/>
          <w:lang w:eastAsia="cs-CZ"/>
        </w:rPr>
        <w:t>Prihlasovacie údaje</w:t>
      </w:r>
      <w:r w:rsidRPr="00EE27D6">
        <w:rPr>
          <w:szCs w:val="22"/>
        </w:rPr>
        <w:t xml:space="preserve">, zobrazí aplikácia zoznam priradených účtov prihláseného používateľa. </w:t>
      </w:r>
      <w:r w:rsidR="00110924" w:rsidRPr="00EE27D6">
        <w:rPr>
          <w:szCs w:val="22"/>
        </w:rPr>
        <w:t>Na tomto mieste je možné</w:t>
      </w:r>
      <w:r w:rsidRPr="00EE27D6">
        <w:rPr>
          <w:szCs w:val="22"/>
        </w:rPr>
        <w:t xml:space="preserve"> zmen</w:t>
      </w:r>
      <w:r w:rsidR="00110924" w:rsidRPr="00EE27D6">
        <w:rPr>
          <w:szCs w:val="22"/>
        </w:rPr>
        <w:t>iť</w:t>
      </w:r>
      <w:r w:rsidR="00071A7E" w:rsidRPr="00EE27D6">
        <w:rPr>
          <w:szCs w:val="22"/>
        </w:rPr>
        <w:t xml:space="preserve"> </w:t>
      </w:r>
      <w:r w:rsidRPr="00EE27D6">
        <w:rPr>
          <w:szCs w:val="22"/>
        </w:rPr>
        <w:t>hesl</w:t>
      </w:r>
      <w:r w:rsidR="00110924" w:rsidRPr="00EE27D6">
        <w:rPr>
          <w:szCs w:val="22"/>
        </w:rPr>
        <w:t>o</w:t>
      </w:r>
      <w:r w:rsidRPr="00EE27D6">
        <w:rPr>
          <w:szCs w:val="22"/>
        </w:rPr>
        <w:t>.</w:t>
      </w:r>
    </w:p>
    <w:p w14:paraId="65F9923D" w14:textId="77777777" w:rsidR="00B05B19" w:rsidRPr="00EE27D6" w:rsidRDefault="00B05B19" w:rsidP="00B80B22">
      <w:pPr>
        <w:jc w:val="both"/>
        <w:rPr>
          <w:szCs w:val="22"/>
        </w:rPr>
      </w:pPr>
    </w:p>
    <w:p w14:paraId="3341BB4F" w14:textId="6D2D76D4" w:rsidR="00666A7D" w:rsidRPr="0046339A" w:rsidRDefault="00AD16E7" w:rsidP="008878A5">
      <w:pPr>
        <w:keepNext/>
        <w:ind w:right="20"/>
        <w:jc w:val="center"/>
      </w:pPr>
      <w:r w:rsidRPr="00AD16E7">
        <w:rPr>
          <w:noProof/>
        </w:rPr>
        <w:drawing>
          <wp:inline distT="0" distB="0" distL="0" distR="0" wp14:anchorId="04349091" wp14:editId="6AF082D5">
            <wp:extent cx="6806389" cy="4203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649" cy="422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8CA7" w14:textId="0B8AA8B2" w:rsidR="00666A7D" w:rsidRDefault="00666A7D" w:rsidP="00666A7D">
      <w:pPr>
        <w:pStyle w:val="Caption"/>
        <w:jc w:val="center"/>
      </w:pPr>
      <w:r w:rsidRPr="0046339A">
        <w:t xml:space="preserve">Obrázok </w:t>
      </w:r>
      <w:r w:rsidRPr="0046339A">
        <w:fldChar w:fldCharType="begin"/>
      </w:r>
      <w:r w:rsidRPr="0046339A">
        <w:instrText>SEQ Obrázok \* ARABIC</w:instrText>
      </w:r>
      <w:r w:rsidRPr="0046339A">
        <w:fldChar w:fldCharType="separate"/>
      </w:r>
      <w:r w:rsidR="00322B7C">
        <w:rPr>
          <w:noProof/>
        </w:rPr>
        <w:t>2</w:t>
      </w:r>
      <w:r w:rsidRPr="0046339A">
        <w:fldChar w:fldCharType="end"/>
      </w:r>
      <w:r w:rsidRPr="0046339A">
        <w:t xml:space="preserve"> Zobrazenie formulára pre zmenu hesla</w:t>
      </w:r>
    </w:p>
    <w:p w14:paraId="524E33CD" w14:textId="1D261FAF" w:rsidR="00960C8C" w:rsidRDefault="00960C8C" w:rsidP="00960C8C"/>
    <w:p w14:paraId="628C5B1D" w14:textId="77777777" w:rsidR="00960C8C" w:rsidRDefault="00960C8C" w:rsidP="009D6B20">
      <w:pPr>
        <w:ind w:left="540"/>
        <w:jc w:val="both"/>
      </w:pPr>
      <w:r w:rsidRPr="00960C8C">
        <w:rPr>
          <w:b/>
        </w:rPr>
        <w:t>Poznámka:</w:t>
      </w:r>
      <w:r>
        <w:t xml:space="preserve"> Systém pred uložením kontroluje Vami zadané heslo voči nastavenej politike hesiel. </w:t>
      </w:r>
    </w:p>
    <w:p w14:paraId="3D904E30" w14:textId="77777777" w:rsidR="00960C8C" w:rsidRDefault="00960C8C" w:rsidP="009D6B20">
      <w:pPr>
        <w:ind w:firstLine="540"/>
        <w:jc w:val="both"/>
      </w:pPr>
      <w:r>
        <w:t>V prípade, že heslo neodpovedá tejto politike, systém požiadavku nespracuje a vyhlási chybu.</w:t>
      </w:r>
    </w:p>
    <w:p w14:paraId="5A9A38BE" w14:textId="77777777" w:rsidR="00960C8C" w:rsidRPr="00960C8C" w:rsidRDefault="00960C8C" w:rsidP="00960C8C"/>
    <w:p w14:paraId="39B61B45" w14:textId="77777777" w:rsidR="00546D1C" w:rsidRDefault="00546D1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50FE365" w14:textId="144F1A71" w:rsidR="00666A7D" w:rsidRPr="0046339A" w:rsidRDefault="00274237" w:rsidP="00692115">
      <w:pPr>
        <w:pStyle w:val="Heading2"/>
      </w:pPr>
      <w:r>
        <w:lastRenderedPageBreak/>
        <w:t>Požiadať prístup</w:t>
      </w:r>
    </w:p>
    <w:p w14:paraId="33AF2A27" w14:textId="531484D4" w:rsidR="00666A7D" w:rsidRPr="00EE27D6" w:rsidRDefault="000B0542" w:rsidP="00666A7D">
      <w:pPr>
        <w:jc w:val="both"/>
        <w:rPr>
          <w:szCs w:val="22"/>
        </w:rPr>
      </w:pPr>
      <w:r w:rsidRPr="000B0542">
        <w:rPr>
          <w:szCs w:val="22"/>
        </w:rPr>
        <w:t>Používateľ má pri žiadosti o prístupové oprávnenia (roly) do Informačného systému NBS možnosť výberu na základe katalógu rolí, kde sú jednotlivé prístupové oprávnenia (roly) rozčlenené podľa preddefinovaných kategórií.</w:t>
      </w:r>
      <w:r w:rsidR="0009010D">
        <w:rPr>
          <w:szCs w:val="22"/>
        </w:rPr>
        <w:t xml:space="preserve"> </w:t>
      </w:r>
      <w:r w:rsidR="0009010D" w:rsidRPr="0009010D">
        <w:rPr>
          <w:szCs w:val="22"/>
        </w:rPr>
        <w:t xml:space="preserve">Používateľ si vyberie, pre koho žiada prístup – či pre seba ("Seba") alebo pre </w:t>
      </w:r>
      <w:r w:rsidR="0009010D">
        <w:rPr>
          <w:szCs w:val="22"/>
        </w:rPr>
        <w:t>kolegu</w:t>
      </w:r>
      <w:r w:rsidR="0009010D" w:rsidRPr="0009010D">
        <w:rPr>
          <w:szCs w:val="22"/>
        </w:rPr>
        <w:t xml:space="preserve"> ("</w:t>
      </w:r>
      <w:r w:rsidR="0009010D">
        <w:rPr>
          <w:szCs w:val="22"/>
        </w:rPr>
        <w:t>Pre Kolegu</w:t>
      </w:r>
      <w:r w:rsidR="0009010D" w:rsidRPr="0009010D">
        <w:rPr>
          <w:szCs w:val="22"/>
        </w:rPr>
        <w:t>"). Po výbere pokračuje kliknutím na tlačidlo</w:t>
      </w:r>
      <w:r w:rsidR="0009010D">
        <w:rPr>
          <w:szCs w:val="22"/>
        </w:rPr>
        <w:t xml:space="preserve"> </w:t>
      </w:r>
      <w:r w:rsidR="0009010D" w:rsidRPr="0009010D">
        <w:rPr>
          <w:szCs w:val="22"/>
        </w:rPr>
        <w:t>"</w:t>
      </w:r>
      <w:r w:rsidR="004720EE">
        <w:rPr>
          <w:szCs w:val="22"/>
        </w:rPr>
        <w:t>Ďalej:</w:t>
      </w:r>
      <w:r w:rsidR="0009010D">
        <w:rPr>
          <w:szCs w:val="22"/>
        </w:rPr>
        <w:t xml:space="preserve"> </w:t>
      </w:r>
      <w:r w:rsidR="004720EE">
        <w:rPr>
          <w:szCs w:val="22"/>
        </w:rPr>
        <w:t>Katalóg Rolí</w:t>
      </w:r>
      <w:r w:rsidR="0009010D" w:rsidRPr="0009010D">
        <w:rPr>
          <w:szCs w:val="22"/>
        </w:rPr>
        <w:t>".</w:t>
      </w:r>
    </w:p>
    <w:p w14:paraId="2D9375EE" w14:textId="557A7FD3" w:rsidR="00666A7D" w:rsidRPr="0046339A" w:rsidRDefault="00636CEF" w:rsidP="0012595F">
      <w:pPr>
        <w:jc w:val="center"/>
      </w:pPr>
      <w:r>
        <w:rPr>
          <w:noProof/>
        </w:rPr>
        <w:drawing>
          <wp:inline distT="0" distB="0" distL="0" distR="0" wp14:anchorId="4B04023D" wp14:editId="3A4E17EC">
            <wp:extent cx="6771382" cy="41820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82" cy="418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4252" w14:textId="58240CDB" w:rsidR="00692115" w:rsidRDefault="00666A7D" w:rsidP="00874B07">
      <w:pPr>
        <w:pStyle w:val="Caption"/>
        <w:jc w:val="center"/>
      </w:pPr>
      <w:bookmarkStart w:id="28" w:name="_Toc530725644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322B7C">
        <w:rPr>
          <w:noProof/>
        </w:rPr>
        <w:t>3</w:t>
      </w:r>
      <w:r w:rsidRPr="0046339A">
        <w:rPr>
          <w:noProof/>
        </w:rPr>
        <w:fldChar w:fldCharType="end"/>
      </w:r>
      <w:r w:rsidRPr="0046339A">
        <w:t xml:space="preserve"> </w:t>
      </w:r>
      <w:bookmarkStart w:id="29" w:name="_Toc530725614"/>
      <w:bookmarkStart w:id="30" w:name="_Toc95690456"/>
      <w:bookmarkEnd w:id="28"/>
      <w:r w:rsidR="00C95401">
        <w:t>Výber osoby záujmu</w:t>
      </w:r>
    </w:p>
    <w:p w14:paraId="4B6C9007" w14:textId="77777777" w:rsidR="00546D1C" w:rsidRDefault="00546D1C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14:paraId="59F258A3" w14:textId="1A410514" w:rsidR="00B4192C" w:rsidRDefault="00B4192C">
      <w:pPr>
        <w:pBdr>
          <w:top w:val="nil"/>
          <w:left w:val="nil"/>
          <w:bottom w:val="nil"/>
          <w:right w:val="nil"/>
          <w:between w:val="nil"/>
          <w:bar w:val="nil"/>
        </w:pBdr>
      </w:pPr>
      <w:r w:rsidRPr="00B4192C">
        <w:lastRenderedPageBreak/>
        <w:t>Systém zobrazí možnosti typu prístupu. V tomto prípade je k dispozícii možnosť "Predvolené". Používateľ pokračuje kliknutím na zelené tlačidlo "Ďalej: Katalóg rolí".</w:t>
      </w:r>
    </w:p>
    <w:p w14:paraId="43E2055C" w14:textId="77777777" w:rsidR="00FC4B32" w:rsidRDefault="00305F10" w:rsidP="00FC4B32">
      <w:pPr>
        <w:keepNext/>
        <w:pBdr>
          <w:top w:val="nil"/>
          <w:left w:val="nil"/>
          <w:bottom w:val="nil"/>
          <w:right w:val="nil"/>
          <w:between w:val="nil"/>
          <w:bar w:val="nil"/>
        </w:pBdr>
      </w:pPr>
      <w:r>
        <w:rPr>
          <w:noProof/>
        </w:rPr>
        <w:drawing>
          <wp:inline distT="0" distB="0" distL="0" distR="0" wp14:anchorId="39D9E421" wp14:editId="5B8736C8">
            <wp:extent cx="6475730" cy="3999230"/>
            <wp:effectExtent l="0" t="0" r="0" b="0"/>
            <wp:docPr id="10532067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06724" name="Picture 1" descr="A screenshot of a computer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361E" w14:textId="5D08ECFA" w:rsidR="000F22DB" w:rsidRDefault="00FC4B32" w:rsidP="00FC4B32">
      <w:pPr>
        <w:pStyle w:val="Caption"/>
        <w:jc w:val="center"/>
      </w:pPr>
      <w:r>
        <w:t xml:space="preserve">Obrázok </w:t>
      </w:r>
      <w:r w:rsidR="00322B7C">
        <w:fldChar w:fldCharType="begin"/>
      </w:r>
      <w:r w:rsidR="00322B7C">
        <w:instrText xml:space="preserve"> SEQ Obrázok \* ARABIC </w:instrText>
      </w:r>
      <w:r w:rsidR="00322B7C">
        <w:fldChar w:fldCharType="separate"/>
      </w:r>
      <w:r w:rsidR="00322B7C">
        <w:rPr>
          <w:noProof/>
        </w:rPr>
        <w:t>4</w:t>
      </w:r>
      <w:r w:rsidR="00322B7C">
        <w:rPr>
          <w:noProof/>
        </w:rPr>
        <w:fldChar w:fldCharType="end"/>
      </w:r>
      <w:r>
        <w:t xml:space="preserve"> Výber typu prístupu</w:t>
      </w:r>
    </w:p>
    <w:p w14:paraId="5129191F" w14:textId="77777777" w:rsidR="00546D1C" w:rsidRDefault="00546D1C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14:paraId="5B573D50" w14:textId="1EDE4C7D" w:rsidR="000F22DB" w:rsidRDefault="000F22DB">
      <w:pPr>
        <w:pBdr>
          <w:top w:val="nil"/>
          <w:left w:val="nil"/>
          <w:bottom w:val="nil"/>
          <w:right w:val="nil"/>
          <w:between w:val="nil"/>
          <w:bar w:val="nil"/>
        </w:pBdr>
      </w:pPr>
      <w:r w:rsidRPr="000F22DB">
        <w:lastRenderedPageBreak/>
        <w:t xml:space="preserve">Systém zobrazí katalóg dostupných rolí, v tomto prípade kategóriu </w:t>
      </w:r>
      <w:r>
        <w:t>Š</w:t>
      </w:r>
      <w:r w:rsidRPr="000F22DB">
        <w:t>ZP</w:t>
      </w:r>
      <w:r>
        <w:t xml:space="preserve">. </w:t>
      </w:r>
      <w:r w:rsidRPr="000F22DB">
        <w:t>Používateľ zaškrtne požadovanú rolu (alebo viaceré roly) a pokračuje kliknutím na zelené tlačidlo "Pridať zvolené do košíka".</w:t>
      </w:r>
    </w:p>
    <w:p w14:paraId="4953E767" w14:textId="77777777" w:rsidR="004C65B2" w:rsidRDefault="00305F10" w:rsidP="004C65B2">
      <w:pPr>
        <w:keepNext/>
        <w:pBdr>
          <w:top w:val="nil"/>
          <w:left w:val="nil"/>
          <w:bottom w:val="nil"/>
          <w:right w:val="nil"/>
          <w:between w:val="nil"/>
          <w:bar w:val="nil"/>
        </w:pBdr>
      </w:pPr>
      <w:r>
        <w:rPr>
          <w:noProof/>
        </w:rPr>
        <w:drawing>
          <wp:inline distT="0" distB="0" distL="0" distR="0" wp14:anchorId="4B86E8E8" wp14:editId="0545A2E7">
            <wp:extent cx="6475730" cy="3999230"/>
            <wp:effectExtent l="0" t="0" r="0" b="0"/>
            <wp:docPr id="1674556969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56969" name="Picture 2" descr="A screenshot of a computer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C0F8" w14:textId="46F1D402" w:rsidR="00305F10" w:rsidRDefault="004C65B2" w:rsidP="004C65B2">
      <w:pPr>
        <w:pStyle w:val="Caption"/>
        <w:jc w:val="center"/>
      </w:pPr>
      <w:r>
        <w:t xml:space="preserve">Obrázok </w:t>
      </w:r>
      <w:r w:rsidR="00322B7C">
        <w:fldChar w:fldCharType="begin"/>
      </w:r>
      <w:r w:rsidR="00322B7C">
        <w:instrText xml:space="preserve"> SEQ Obrázok \* ARABIC </w:instrText>
      </w:r>
      <w:r w:rsidR="00322B7C">
        <w:fldChar w:fldCharType="separate"/>
      </w:r>
      <w:r w:rsidR="00322B7C">
        <w:rPr>
          <w:noProof/>
        </w:rPr>
        <w:t>5</w:t>
      </w:r>
      <w:r w:rsidR="00322B7C">
        <w:rPr>
          <w:noProof/>
        </w:rPr>
        <w:fldChar w:fldCharType="end"/>
      </w:r>
      <w:r>
        <w:t xml:space="preserve"> Výber z katalógu rolí</w:t>
      </w:r>
    </w:p>
    <w:p w14:paraId="3A5C082A" w14:textId="77777777" w:rsidR="00305F10" w:rsidRDefault="00305F10" w:rsidP="00305F10">
      <w:pPr>
        <w:ind w:left="540"/>
        <w:jc w:val="both"/>
      </w:pPr>
      <w:r w:rsidRPr="00960C8C">
        <w:rPr>
          <w:b/>
        </w:rPr>
        <w:t>Poznámka:</w:t>
      </w:r>
      <w:r>
        <w:t xml:space="preserve"> Systém pred uložením kontroluje Vami zadané heslo voči nastavenej politike hesiel. </w:t>
      </w:r>
    </w:p>
    <w:p w14:paraId="77B21111" w14:textId="77777777" w:rsidR="00305F10" w:rsidRDefault="00305F10" w:rsidP="00305F10">
      <w:pPr>
        <w:ind w:firstLine="540"/>
        <w:jc w:val="both"/>
      </w:pPr>
      <w:r>
        <w:t>V prípade, že heslo neodpovedá tejto politike, systém požiadavku nespracuje a vyhlási chybu.</w:t>
      </w:r>
    </w:p>
    <w:p w14:paraId="7006B184" w14:textId="77777777" w:rsidR="00305F10" w:rsidRDefault="00305F10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14:paraId="42B74755" w14:textId="77777777" w:rsidR="00546D1C" w:rsidRDefault="00546D1C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14:paraId="2600F89D" w14:textId="30B59F91" w:rsidR="00305F10" w:rsidRDefault="00305F10">
      <w:pPr>
        <w:pBdr>
          <w:top w:val="nil"/>
          <w:left w:val="nil"/>
          <w:bottom w:val="nil"/>
          <w:right w:val="nil"/>
          <w:between w:val="nil"/>
          <w:bar w:val="nil"/>
        </w:pBdr>
      </w:pPr>
      <w:r w:rsidRPr="00305F10">
        <w:lastRenderedPageBreak/>
        <w:t>V nákupnom košíku sa zobrazia vybrané roly. Systém môže upozorniť na prípadné konflikty (červené varovanie "Otvoriť riešiteľa konfliktov"). Po kontrole a vyriešení prípadných konfliktov používateľ odošle žiadosť kliknutím na zelené tlačidlo "Odoslať moju požiadavku".</w:t>
      </w:r>
    </w:p>
    <w:p w14:paraId="76D2E134" w14:textId="77777777" w:rsidR="004C65B2" w:rsidRDefault="00044940" w:rsidP="004C65B2">
      <w:pPr>
        <w:keepNext/>
        <w:pBdr>
          <w:top w:val="nil"/>
          <w:left w:val="nil"/>
          <w:bottom w:val="nil"/>
          <w:right w:val="nil"/>
          <w:between w:val="nil"/>
          <w:bar w:val="nil"/>
        </w:pBdr>
      </w:pPr>
      <w:r>
        <w:rPr>
          <w:noProof/>
        </w:rPr>
        <w:drawing>
          <wp:inline distT="0" distB="0" distL="0" distR="0" wp14:anchorId="62FA263E" wp14:editId="2A9D946E">
            <wp:extent cx="6475730" cy="3999230"/>
            <wp:effectExtent l="0" t="0" r="0" b="0"/>
            <wp:docPr id="1017298470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98470" name="Picture 3" descr="A screenshot of a computer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9EF8B" w14:textId="5FAF8F82" w:rsidR="00305F10" w:rsidRDefault="004C65B2" w:rsidP="004C65B2">
      <w:pPr>
        <w:pStyle w:val="Caption"/>
        <w:jc w:val="center"/>
      </w:pPr>
      <w:r>
        <w:t xml:space="preserve">Obrázok </w:t>
      </w:r>
      <w:r w:rsidR="00322B7C">
        <w:fldChar w:fldCharType="begin"/>
      </w:r>
      <w:r w:rsidR="00322B7C">
        <w:instrText xml:space="preserve"> SEQ Obrázok \* ARABIC </w:instrText>
      </w:r>
      <w:r w:rsidR="00322B7C">
        <w:fldChar w:fldCharType="separate"/>
      </w:r>
      <w:r w:rsidR="00322B7C">
        <w:rPr>
          <w:noProof/>
        </w:rPr>
        <w:t>6</w:t>
      </w:r>
      <w:r w:rsidR="00322B7C">
        <w:rPr>
          <w:noProof/>
        </w:rPr>
        <w:fldChar w:fldCharType="end"/>
      </w:r>
      <w:r>
        <w:t xml:space="preserve"> Nákupný košík a odoslanie žiadosti</w:t>
      </w:r>
    </w:p>
    <w:p w14:paraId="7E6845D5" w14:textId="17EC291F" w:rsidR="00692115" w:rsidRDefault="00692115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14:paraId="1E2AE729" w14:textId="671ED296" w:rsidR="00666A7D" w:rsidRPr="0046339A" w:rsidRDefault="296643DE" w:rsidP="00666A7D">
      <w:pPr>
        <w:pStyle w:val="Heading2"/>
      </w:pPr>
      <w:bookmarkStart w:id="31" w:name="_Toc152617394"/>
      <w:r>
        <w:lastRenderedPageBreak/>
        <w:t xml:space="preserve">Používatelia </w:t>
      </w:r>
      <w:r w:rsidR="3C7BE248">
        <w:t>/</w:t>
      </w:r>
      <w:r>
        <w:t xml:space="preserve"> </w:t>
      </w:r>
      <w:r w:rsidR="003F5CE9">
        <w:t xml:space="preserve">Používatelia </w:t>
      </w:r>
      <w:r>
        <w:t>subjektu</w:t>
      </w:r>
      <w:bookmarkEnd w:id="29"/>
      <w:bookmarkEnd w:id="30"/>
      <w:bookmarkEnd w:id="31"/>
      <w:r>
        <w:t xml:space="preserve"> </w:t>
      </w:r>
    </w:p>
    <w:p w14:paraId="6EF2C3BE" w14:textId="14E04276" w:rsidR="00666A7D" w:rsidRPr="0046339A" w:rsidRDefault="00875463" w:rsidP="00666A7D">
      <w:pPr>
        <w:jc w:val="both"/>
      </w:pPr>
      <w:r w:rsidRPr="0046339A">
        <w:t>Zobrazí zoznam používateľov</w:t>
      </w:r>
      <w:r w:rsidR="00666A7D" w:rsidRPr="0046339A">
        <w:t xml:space="preserve"> subjektu. </w:t>
      </w:r>
    </w:p>
    <w:p w14:paraId="724C4489" w14:textId="2D3E3F9A" w:rsidR="00666A7D" w:rsidRPr="0046339A" w:rsidRDefault="00B05B19" w:rsidP="00666A7D">
      <w:pPr>
        <w:keepNext/>
        <w:jc w:val="center"/>
      </w:pPr>
      <w:r w:rsidRPr="00003DD5">
        <w:rPr>
          <w:noProof/>
        </w:rPr>
        <w:drawing>
          <wp:inline distT="0" distB="0" distL="0" distR="0" wp14:anchorId="481ACB17" wp14:editId="1EBF30DB">
            <wp:extent cx="6794052" cy="215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37" cy="218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21C0A" w14:textId="18AFB1B0" w:rsidR="00B00CC0" w:rsidRDefault="00666A7D" w:rsidP="0063789D">
      <w:pPr>
        <w:pStyle w:val="Caption"/>
        <w:jc w:val="center"/>
        <w:rPr>
          <w:b w:val="0"/>
          <w:bCs w:val="0"/>
          <w:smallCaps w:val="0"/>
        </w:rPr>
      </w:pPr>
      <w:bookmarkStart w:id="32" w:name="_Toc530725645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322B7C">
        <w:rPr>
          <w:noProof/>
        </w:rPr>
        <w:t>7</w:t>
      </w:r>
      <w:r w:rsidRPr="0046339A">
        <w:rPr>
          <w:noProof/>
        </w:rPr>
        <w:fldChar w:fldCharType="end"/>
      </w:r>
      <w:r w:rsidRPr="0046339A">
        <w:t xml:space="preserve"> Zoznam používateľov</w:t>
      </w:r>
      <w:bookmarkStart w:id="33" w:name="_Toc95690457"/>
      <w:bookmarkEnd w:id="32"/>
    </w:p>
    <w:p w14:paraId="220FDBF7" w14:textId="6F491F01" w:rsidR="00B00CC0" w:rsidRDefault="00B00CC0" w:rsidP="00B00CC0">
      <w:pPr>
        <w:pStyle w:val="Heading3"/>
        <w:rPr>
          <w:rFonts w:asciiTheme="minorHAnsi" w:hAnsiTheme="minorHAnsi" w:cstheme="minorHAnsi"/>
          <w:sz w:val="22"/>
          <w:szCs w:val="22"/>
        </w:rPr>
      </w:pPr>
      <w:bookmarkStart w:id="34" w:name="_Toc113605537"/>
      <w:bookmarkStart w:id="35" w:name="_Toc113619808"/>
      <w:bookmarkStart w:id="36" w:name="_Toc113619996"/>
      <w:bookmarkStart w:id="37" w:name="_Toc113883036"/>
      <w:r w:rsidRPr="005372C1">
        <w:rPr>
          <w:rFonts w:asciiTheme="minorHAnsi" w:hAnsiTheme="minorHAnsi" w:cstheme="minorHAnsi"/>
          <w:sz w:val="22"/>
          <w:szCs w:val="22"/>
        </w:rPr>
        <w:t xml:space="preserve">Záložka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– </w:t>
      </w:r>
      <w:r w:rsidRPr="005372C1">
        <w:rPr>
          <w:rFonts w:asciiTheme="minorHAnsi" w:hAnsiTheme="minorHAnsi" w:cstheme="minorHAnsi"/>
          <w:sz w:val="22"/>
          <w:szCs w:val="22"/>
        </w:rPr>
        <w:t>Základné</w:t>
      </w:r>
      <w:bookmarkEnd w:id="34"/>
      <w:bookmarkEnd w:id="35"/>
      <w:bookmarkEnd w:id="36"/>
      <w:bookmarkEnd w:id="37"/>
    </w:p>
    <w:p w14:paraId="633751F6" w14:textId="77777777" w:rsidR="0063789D" w:rsidRPr="0063789D" w:rsidRDefault="0063789D" w:rsidP="0063789D"/>
    <w:p w14:paraId="13F6D03C" w14:textId="77777777" w:rsidR="00B05B19" w:rsidRPr="001C0719" w:rsidRDefault="00B05B19" w:rsidP="00B05B19">
      <w:pPr>
        <w:jc w:val="both"/>
        <w:rPr>
          <w:sz w:val="22"/>
          <w:szCs w:val="22"/>
        </w:rPr>
      </w:pPr>
      <w:r w:rsidRPr="0046339A">
        <w:t>Po kliknutí na konkrétneho používateľa sa otvorí detail používateľa.</w:t>
      </w:r>
      <w:r>
        <w:t xml:space="preserve"> </w:t>
      </w:r>
      <w:r w:rsidRPr="001C0719">
        <w:rPr>
          <w:sz w:val="22"/>
          <w:szCs w:val="22"/>
        </w:rPr>
        <w:t xml:space="preserve">Pri každom atribúte je ikona, </w:t>
      </w:r>
      <w:bookmarkStart w:id="38" w:name="_Hlk113882713"/>
      <w:r w:rsidRPr="001C0719">
        <w:rPr>
          <w:sz w:val="22"/>
          <w:szCs w:val="22"/>
        </w:rPr>
        <w:t>ktorá popisuje</w:t>
      </w:r>
      <w:r>
        <w:rPr>
          <w:sz w:val="22"/>
          <w:szCs w:val="22"/>
        </w:rPr>
        <w:t xml:space="preserve"> jeho</w:t>
      </w:r>
      <w:r w:rsidRPr="001C0719">
        <w:rPr>
          <w:sz w:val="22"/>
          <w:szCs w:val="22"/>
        </w:rPr>
        <w:t xml:space="preserve"> význam</w:t>
      </w:r>
      <w:bookmarkEnd w:id="38"/>
      <w:r w:rsidRPr="001C0719">
        <w:rPr>
          <w:sz w:val="22"/>
          <w:szCs w:val="22"/>
        </w:rPr>
        <w:t xml:space="preserve">. </w:t>
      </w:r>
    </w:p>
    <w:p w14:paraId="21775335" w14:textId="77777777" w:rsidR="00B00CC0" w:rsidRDefault="00B00CC0" w:rsidP="00B00CC0">
      <w:pPr>
        <w:keepNext/>
      </w:pPr>
      <w:r>
        <w:rPr>
          <w:noProof/>
        </w:rPr>
        <w:drawing>
          <wp:inline distT="0" distB="0" distL="0" distR="0" wp14:anchorId="2AB00E6C" wp14:editId="57F79A72">
            <wp:extent cx="6629400" cy="40943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003" cy="41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E4C1" w14:textId="3178B36D" w:rsidR="0063789D" w:rsidRDefault="00B00CC0" w:rsidP="00B00CC0">
      <w:pPr>
        <w:pStyle w:val="Caption"/>
        <w:jc w:val="center"/>
      </w:pPr>
      <w:r>
        <w:t xml:space="preserve">Obrázok </w:t>
      </w:r>
      <w:r>
        <w:fldChar w:fldCharType="begin"/>
      </w:r>
      <w:r>
        <w:instrText>SEQ Obrázok \* ARABIC</w:instrText>
      </w:r>
      <w:r>
        <w:fldChar w:fldCharType="separate"/>
      </w:r>
      <w:r w:rsidR="00322B7C">
        <w:rPr>
          <w:noProof/>
        </w:rPr>
        <w:t>8</w:t>
      </w:r>
      <w:r>
        <w:fldChar w:fldCharType="end"/>
      </w:r>
      <w:r>
        <w:t xml:space="preserve"> Profil identity</w:t>
      </w:r>
    </w:p>
    <w:p w14:paraId="46243706" w14:textId="77777777" w:rsidR="0063789D" w:rsidRDefault="0063789D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smallCaps/>
          <w:color w:val="A7A7A7" w:themeColor="text2"/>
        </w:rPr>
      </w:pPr>
      <w:r>
        <w:br w:type="page"/>
      </w:r>
    </w:p>
    <w:p w14:paraId="355DDD69" w14:textId="77777777" w:rsidR="0063789D" w:rsidRDefault="0063789D" w:rsidP="00B00CC0">
      <w:pPr>
        <w:pStyle w:val="Caption"/>
        <w:jc w:val="center"/>
      </w:pPr>
    </w:p>
    <w:p w14:paraId="0E37B92F" w14:textId="77777777" w:rsidR="00B00CC0" w:rsidRDefault="00B00CC0" w:rsidP="00B00CC0">
      <w:pPr>
        <w:pStyle w:val="Heading3"/>
        <w:jc w:val="both"/>
        <w:rPr>
          <w:rFonts w:asciiTheme="minorHAnsi" w:hAnsiTheme="minorHAnsi" w:cstheme="minorHAnsi"/>
          <w:sz w:val="22"/>
          <w:szCs w:val="22"/>
        </w:rPr>
      </w:pPr>
      <w:bookmarkStart w:id="39" w:name="_Toc113605538"/>
      <w:bookmarkStart w:id="40" w:name="_Toc113619809"/>
      <w:bookmarkStart w:id="41" w:name="_Toc113619997"/>
      <w:bookmarkStart w:id="42" w:name="_Toc113883037"/>
      <w:r w:rsidRPr="005372C1">
        <w:rPr>
          <w:rFonts w:asciiTheme="minorHAnsi" w:hAnsiTheme="minorHAnsi" w:cstheme="minorHAnsi"/>
          <w:sz w:val="22"/>
          <w:szCs w:val="22"/>
        </w:rPr>
        <w:t xml:space="preserve">Záložka </w:t>
      </w:r>
      <w:r>
        <w:rPr>
          <w:rFonts w:asciiTheme="minorHAnsi" w:hAnsiTheme="minorHAnsi" w:cstheme="minorHAnsi"/>
          <w:sz w:val="22"/>
          <w:szCs w:val="22"/>
        </w:rPr>
        <w:t xml:space="preserve">– </w:t>
      </w:r>
      <w:r w:rsidRPr="005372C1">
        <w:rPr>
          <w:rFonts w:asciiTheme="minorHAnsi" w:hAnsiTheme="minorHAnsi" w:cstheme="minorHAnsi"/>
          <w:sz w:val="22"/>
          <w:szCs w:val="22"/>
        </w:rPr>
        <w:t>Priradenia</w:t>
      </w:r>
      <w:bookmarkEnd w:id="39"/>
      <w:bookmarkEnd w:id="40"/>
      <w:bookmarkEnd w:id="41"/>
      <w:bookmarkEnd w:id="42"/>
    </w:p>
    <w:p w14:paraId="0AC7F1FB" w14:textId="77777777" w:rsidR="00B00CC0" w:rsidRPr="008A7379" w:rsidRDefault="00B00CC0" w:rsidP="00B00CC0">
      <w:pPr>
        <w:jc w:val="both"/>
      </w:pPr>
    </w:p>
    <w:p w14:paraId="339ADC9D" w14:textId="57D4F605" w:rsidR="00B00CC0" w:rsidRDefault="00B00CC0" w:rsidP="00B00CC0">
      <w:pPr>
        <w:jc w:val="both"/>
      </w:pPr>
      <w:r w:rsidRPr="553D500C">
        <w:t>Dlaždica “</w:t>
      </w:r>
      <w:r w:rsidRPr="553D500C">
        <w:rPr>
          <w:b/>
          <w:bCs/>
        </w:rPr>
        <w:t>Všetko</w:t>
      </w:r>
      <w:r w:rsidRPr="553D500C">
        <w:t xml:space="preserve">“ Zobrazuje všetky aktíva priradené </w:t>
      </w:r>
      <w:proofErr w:type="spellStart"/>
      <w:r w:rsidRPr="553D500C">
        <w:t>použivateľovi</w:t>
      </w:r>
      <w:proofErr w:type="spellEnd"/>
      <w:r w:rsidRPr="553D500C">
        <w:t>. Roly a pr</w:t>
      </w:r>
      <w:r w:rsidR="00416CDA" w:rsidRPr="553D500C">
        <w:t>í</w:t>
      </w:r>
      <w:r w:rsidRPr="553D500C">
        <w:t>slu</w:t>
      </w:r>
      <w:r w:rsidR="00416CDA" w:rsidRPr="553D500C">
        <w:t>š</w:t>
      </w:r>
      <w:r w:rsidRPr="553D500C">
        <w:t xml:space="preserve">nosť k subjektu. </w:t>
      </w:r>
    </w:p>
    <w:p w14:paraId="570E2FE0" w14:textId="77777777" w:rsidR="00B00CC0" w:rsidRDefault="00B00CC0" w:rsidP="00B00CC0">
      <w:pPr>
        <w:jc w:val="both"/>
      </w:pPr>
      <w:r>
        <w:t>Dlaždica “</w:t>
      </w:r>
      <w:r w:rsidRPr="00EE2920">
        <w:rPr>
          <w:b/>
        </w:rPr>
        <w:t>Rola</w:t>
      </w:r>
      <w:r>
        <w:t xml:space="preserve">“ Zobrazuje roly priradené používateľovi. </w:t>
      </w:r>
    </w:p>
    <w:p w14:paraId="564F9118" w14:textId="721F776D" w:rsidR="00B00CC0" w:rsidRDefault="00B00CC0" w:rsidP="00B00CC0">
      <w:pPr>
        <w:jc w:val="both"/>
      </w:pPr>
      <w:r>
        <w:t>Dlaždica “</w:t>
      </w:r>
      <w:r>
        <w:rPr>
          <w:b/>
        </w:rPr>
        <w:t>Organizácia</w:t>
      </w:r>
      <w:r>
        <w:t xml:space="preserve">“ Zobrazuje  organizačnú jednotku priradenú používateľovi </w:t>
      </w:r>
      <w:r w:rsidR="007E5724">
        <w:t>(príslušnosť k subjektu).</w:t>
      </w:r>
    </w:p>
    <w:p w14:paraId="457E3510" w14:textId="77777777" w:rsidR="00B00CC0" w:rsidRDefault="00B00CC0" w:rsidP="00B00CC0">
      <w:pPr>
        <w:keepNext/>
      </w:pPr>
      <w:r>
        <w:rPr>
          <w:noProof/>
        </w:rPr>
        <w:drawing>
          <wp:inline distT="0" distB="0" distL="0" distR="0" wp14:anchorId="329D236E" wp14:editId="6A765068">
            <wp:extent cx="6847514" cy="4229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934" cy="42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7D82" w14:textId="5B536D30" w:rsidR="00B00CC0" w:rsidRDefault="00B00CC0" w:rsidP="00B00CC0">
      <w:pPr>
        <w:pStyle w:val="Caption"/>
        <w:jc w:val="center"/>
      </w:pPr>
      <w:r>
        <w:t xml:space="preserve">Obrázok </w:t>
      </w:r>
      <w:r>
        <w:fldChar w:fldCharType="begin"/>
      </w:r>
      <w:r>
        <w:instrText>SEQ Obrázok \* ARABIC</w:instrText>
      </w:r>
      <w:r>
        <w:fldChar w:fldCharType="separate"/>
      </w:r>
      <w:r w:rsidR="00322B7C">
        <w:rPr>
          <w:noProof/>
        </w:rPr>
        <w:t>9</w:t>
      </w:r>
      <w:r>
        <w:fldChar w:fldCharType="end"/>
      </w:r>
      <w:r>
        <w:t xml:space="preserve"> Záložka priradenia</w:t>
      </w:r>
    </w:p>
    <w:p w14:paraId="7AC99DC5" w14:textId="77777777" w:rsidR="00B00CC0" w:rsidRDefault="00B00CC0" w:rsidP="00B00CC0"/>
    <w:p w14:paraId="23B67B97" w14:textId="77777777" w:rsidR="00B00CC0" w:rsidRDefault="00B00CC0" w:rsidP="00B00CC0">
      <w:r>
        <w:br w:type="page"/>
      </w:r>
    </w:p>
    <w:p w14:paraId="235AF99C" w14:textId="77586741" w:rsidR="001D1068" w:rsidRDefault="001D1068" w:rsidP="001D1068">
      <w:pPr>
        <w:pStyle w:val="Heading3"/>
        <w:rPr>
          <w:rFonts w:asciiTheme="minorHAnsi" w:hAnsiTheme="minorHAnsi" w:cstheme="minorHAnsi"/>
          <w:sz w:val="22"/>
          <w:szCs w:val="22"/>
        </w:rPr>
      </w:pPr>
      <w:r w:rsidRPr="005372C1">
        <w:rPr>
          <w:rFonts w:asciiTheme="minorHAnsi" w:hAnsiTheme="minorHAnsi" w:cstheme="minorHAnsi"/>
          <w:sz w:val="22"/>
          <w:szCs w:val="22"/>
        </w:rPr>
        <w:lastRenderedPageBreak/>
        <w:t xml:space="preserve">Záložka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– </w:t>
      </w:r>
      <w:r>
        <w:rPr>
          <w:rFonts w:asciiTheme="minorHAnsi" w:hAnsiTheme="minorHAnsi" w:cstheme="minorHAnsi"/>
          <w:sz w:val="22"/>
          <w:szCs w:val="22"/>
        </w:rPr>
        <w:t>Aktivácia</w:t>
      </w:r>
    </w:p>
    <w:p w14:paraId="74269595" w14:textId="77777777" w:rsidR="001D1068" w:rsidRPr="0063789D" w:rsidRDefault="001D1068" w:rsidP="001D1068"/>
    <w:p w14:paraId="1653273B" w14:textId="515E0B27" w:rsidR="004152A0" w:rsidRDefault="004152A0" w:rsidP="004152A0">
      <w:pPr>
        <w:jc w:val="both"/>
      </w:pPr>
      <w:r>
        <w:t>V záložke Aktivácia nájdete základné informácie o stave používateľského účtu:</w:t>
      </w:r>
    </w:p>
    <w:p w14:paraId="0F14BE4E" w14:textId="77777777" w:rsidR="004152A0" w:rsidRDefault="004152A0" w:rsidP="004152A0">
      <w:pPr>
        <w:pStyle w:val="ListParagraph"/>
        <w:numPr>
          <w:ilvl w:val="0"/>
          <w:numId w:val="30"/>
        </w:numPr>
        <w:jc w:val="both"/>
      </w:pPr>
      <w:r w:rsidRPr="003E5C9A">
        <w:rPr>
          <w:b/>
          <w:bCs/>
        </w:rPr>
        <w:t>Administratívny stav</w:t>
      </w:r>
      <w:r>
        <w:t xml:space="preserve"> – zobrazuje aktuálny stav účtu (napr. "Povolený"), ktorý určuje, či je účet aktívny a používateľ sa môže prihlásiť do systému</w:t>
      </w:r>
    </w:p>
    <w:p w14:paraId="29D56ED5" w14:textId="77777777" w:rsidR="004152A0" w:rsidRDefault="004152A0" w:rsidP="004152A0">
      <w:pPr>
        <w:pStyle w:val="ListParagraph"/>
        <w:numPr>
          <w:ilvl w:val="0"/>
          <w:numId w:val="30"/>
        </w:numPr>
        <w:jc w:val="both"/>
      </w:pPr>
      <w:r w:rsidRPr="003E5C9A">
        <w:rPr>
          <w:b/>
          <w:bCs/>
        </w:rPr>
        <w:t>Platný od</w:t>
      </w:r>
      <w:r>
        <w:t xml:space="preserve"> – dátum a čas, odkedy je účet platný a aktívny (napr. "nedeľa 16. novembra 2025, 18:47:54")</w:t>
      </w:r>
    </w:p>
    <w:p w14:paraId="1C20E7DD" w14:textId="548A2DEF" w:rsidR="004152A0" w:rsidRDefault="004152A0" w:rsidP="004152A0">
      <w:pPr>
        <w:pStyle w:val="ListParagraph"/>
        <w:numPr>
          <w:ilvl w:val="0"/>
          <w:numId w:val="30"/>
        </w:numPr>
        <w:jc w:val="both"/>
      </w:pPr>
      <w:r w:rsidRPr="003E5C9A">
        <w:rPr>
          <w:b/>
          <w:bCs/>
        </w:rPr>
        <w:t>Stav uzamknutia</w:t>
      </w:r>
      <w:r>
        <w:t xml:space="preserve"> – zobrazuje, či je účet uzamknutý alebo nie (napr. "Normálny" znamená, že účet nie je uzamknutý)</w:t>
      </w:r>
    </w:p>
    <w:p w14:paraId="07457303" w14:textId="356BCA40" w:rsidR="001D1068" w:rsidRPr="001C0719" w:rsidRDefault="004152A0" w:rsidP="004152A0">
      <w:pPr>
        <w:jc w:val="both"/>
        <w:rPr>
          <w:sz w:val="22"/>
          <w:szCs w:val="22"/>
        </w:rPr>
      </w:pPr>
      <w:r>
        <w:t xml:space="preserve">V dolnej </w:t>
      </w:r>
      <w:proofErr w:type="spellStart"/>
      <w:r>
        <w:t>části</w:t>
      </w:r>
      <w:proofErr w:type="spellEnd"/>
      <w:r>
        <w:t xml:space="preserve"> je k dispozícii odkaz "Zobraziť prázdne polia" pre zobrazenie všetkých dostupných atribútov.</w:t>
      </w:r>
      <w:r w:rsidR="001D1068" w:rsidRPr="001C0719">
        <w:rPr>
          <w:sz w:val="22"/>
          <w:szCs w:val="22"/>
        </w:rPr>
        <w:t xml:space="preserve"> </w:t>
      </w:r>
    </w:p>
    <w:p w14:paraId="274C79E2" w14:textId="77777777" w:rsidR="00322B7C" w:rsidRDefault="001D1068" w:rsidP="00322B7C">
      <w:pPr>
        <w:keepNext/>
      </w:pPr>
      <w:r>
        <w:rPr>
          <w:noProof/>
        </w:rPr>
        <w:drawing>
          <wp:inline distT="0" distB="0" distL="0" distR="0" wp14:anchorId="01E437A8" wp14:editId="413CAE1B">
            <wp:extent cx="6641002" cy="4101555"/>
            <wp:effectExtent l="0" t="0" r="0" b="635"/>
            <wp:docPr id="1434269911" name="Picture 1434269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69911" name="Picture 143426991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002" cy="41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F390" w14:textId="3B9D0E42" w:rsidR="001D1068" w:rsidRDefault="00322B7C" w:rsidP="00322B7C">
      <w:pPr>
        <w:pStyle w:val="Caption"/>
        <w:jc w:val="center"/>
      </w:pPr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t xml:space="preserve"> Záložka aktivácia</w:t>
      </w:r>
    </w:p>
    <w:p w14:paraId="090437FA" w14:textId="77777777" w:rsidR="001D1068" w:rsidRDefault="001D1068" w:rsidP="001D1068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14:paraId="2BA2055E" w14:textId="23E42D7D" w:rsidR="001D1068" w:rsidRDefault="001D1068" w:rsidP="001D1068">
      <w:pPr>
        <w:pStyle w:val="Heading3"/>
        <w:rPr>
          <w:rFonts w:asciiTheme="minorHAnsi" w:hAnsiTheme="minorHAnsi" w:cstheme="minorHAnsi"/>
          <w:sz w:val="22"/>
          <w:szCs w:val="22"/>
        </w:rPr>
      </w:pPr>
      <w:r w:rsidRPr="005372C1">
        <w:rPr>
          <w:rFonts w:asciiTheme="minorHAnsi" w:hAnsiTheme="minorHAnsi" w:cstheme="minorHAnsi"/>
          <w:sz w:val="22"/>
          <w:szCs w:val="22"/>
        </w:rPr>
        <w:lastRenderedPageBreak/>
        <w:t xml:space="preserve">Záložka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– </w:t>
      </w:r>
      <w:r>
        <w:rPr>
          <w:rFonts w:asciiTheme="minorHAnsi" w:hAnsiTheme="minorHAnsi" w:cstheme="minorHAnsi"/>
          <w:sz w:val="22"/>
          <w:szCs w:val="22"/>
        </w:rPr>
        <w:t>Heslo</w:t>
      </w:r>
    </w:p>
    <w:p w14:paraId="01B4B35B" w14:textId="77777777" w:rsidR="001D1068" w:rsidRPr="0063789D" w:rsidRDefault="001D1068" w:rsidP="001D1068"/>
    <w:p w14:paraId="5155ECC4" w14:textId="52C040CB" w:rsidR="003E5C9A" w:rsidRDefault="003E5C9A" w:rsidP="003E5C9A">
      <w:pPr>
        <w:jc w:val="both"/>
      </w:pPr>
      <w:r>
        <w:t>V záložke Heslo sa nachádza správa hesla používateľa:</w:t>
      </w:r>
    </w:p>
    <w:p w14:paraId="6868FA6F" w14:textId="77777777" w:rsidR="003E5C9A" w:rsidRDefault="003E5C9A" w:rsidP="003E5C9A">
      <w:pPr>
        <w:pStyle w:val="ListParagraph"/>
        <w:numPr>
          <w:ilvl w:val="0"/>
          <w:numId w:val="31"/>
        </w:numPr>
        <w:jc w:val="both"/>
      </w:pPr>
      <w:r w:rsidRPr="003E5C9A">
        <w:rPr>
          <w:b/>
          <w:bCs/>
        </w:rPr>
        <w:t>Hodnota</w:t>
      </w:r>
      <w:r>
        <w:t xml:space="preserve"> – zobrazuje stav hesla ("Heslo je nastavené"), ktorý informuje, či má používateľ nastavené heslo</w:t>
      </w:r>
    </w:p>
    <w:p w14:paraId="5B28D9A3" w14:textId="0E93A9BB" w:rsidR="003E5C9A" w:rsidRDefault="003E5C9A" w:rsidP="003E5C9A">
      <w:pPr>
        <w:pStyle w:val="ListParagraph"/>
        <w:numPr>
          <w:ilvl w:val="0"/>
          <w:numId w:val="31"/>
        </w:numPr>
        <w:jc w:val="both"/>
      </w:pPr>
      <w:r w:rsidRPr="003E5C9A">
        <w:rPr>
          <w:b/>
          <w:bCs/>
        </w:rPr>
        <w:t>Tlačidlo "Zmeniť"</w:t>
      </w:r>
      <w:r>
        <w:t xml:space="preserve"> – modré tlačidlo, ktoré umožňuje zmeniť heslo používateľa</w:t>
      </w:r>
    </w:p>
    <w:p w14:paraId="0C51531F" w14:textId="49322B6A" w:rsidR="001D1068" w:rsidRPr="001C0719" w:rsidRDefault="003E5C9A" w:rsidP="003E5C9A">
      <w:pPr>
        <w:jc w:val="both"/>
        <w:rPr>
          <w:sz w:val="22"/>
          <w:szCs w:val="22"/>
        </w:rPr>
      </w:pPr>
      <w:r>
        <w:t xml:space="preserve">V dolnej </w:t>
      </w:r>
      <w:proofErr w:type="spellStart"/>
      <w:r>
        <w:t>části</w:t>
      </w:r>
      <w:proofErr w:type="spellEnd"/>
      <w:r>
        <w:t xml:space="preserve"> je opäť k dispozícii odkaz "Zobraziť prázdne polia".</w:t>
      </w:r>
    </w:p>
    <w:p w14:paraId="26EE946C" w14:textId="77777777" w:rsidR="001D1068" w:rsidRDefault="001D1068" w:rsidP="001D1068">
      <w:pPr>
        <w:keepNext/>
      </w:pPr>
      <w:r>
        <w:rPr>
          <w:noProof/>
        </w:rPr>
        <w:drawing>
          <wp:inline distT="0" distB="0" distL="0" distR="0" wp14:anchorId="5057656F" wp14:editId="22C8D135">
            <wp:extent cx="6629400" cy="4094389"/>
            <wp:effectExtent l="0" t="0" r="0" b="0"/>
            <wp:docPr id="2013518444" name="Picture 201351844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18444" name="Picture 2013518444" descr="A screenshot of a computer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003" cy="41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BAA2" w14:textId="53CEF9FC" w:rsidR="001D1068" w:rsidRDefault="001D1068" w:rsidP="001D1068">
      <w:pPr>
        <w:pStyle w:val="Caption"/>
        <w:jc w:val="center"/>
      </w:pPr>
      <w:r>
        <w:t xml:space="preserve">Obrázok </w:t>
      </w:r>
      <w:r>
        <w:fldChar w:fldCharType="begin"/>
      </w:r>
      <w:r>
        <w:instrText>SEQ Obrázok \* ARABIC</w:instrText>
      </w:r>
      <w:r>
        <w:fldChar w:fldCharType="separate"/>
      </w:r>
      <w:r w:rsidR="00322B7C">
        <w:rPr>
          <w:noProof/>
        </w:rPr>
        <w:t>11</w:t>
      </w:r>
      <w:r>
        <w:fldChar w:fldCharType="end"/>
      </w:r>
      <w:r>
        <w:t xml:space="preserve"> </w:t>
      </w:r>
      <w:r w:rsidR="00322B7C">
        <w:t>Záložka heslo</w:t>
      </w:r>
    </w:p>
    <w:p w14:paraId="7B7FE142" w14:textId="413ED792" w:rsidR="001D1068" w:rsidRPr="003E5C9A" w:rsidRDefault="001D1068" w:rsidP="003E5C9A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smallCaps/>
          <w:color w:val="A7A7A7" w:themeColor="text2"/>
        </w:rPr>
      </w:pPr>
      <w:r>
        <w:br w:type="page"/>
      </w:r>
    </w:p>
    <w:p w14:paraId="20BB8074" w14:textId="00CDF35E" w:rsidR="00666A7D" w:rsidRPr="0046339A" w:rsidRDefault="34304CD4" w:rsidP="00C61AC8">
      <w:pPr>
        <w:pStyle w:val="Heading1"/>
      </w:pPr>
      <w:bookmarkStart w:id="43" w:name="_Toc152617395"/>
      <w:r>
        <w:lastRenderedPageBreak/>
        <w:t>Pracovné postupy</w:t>
      </w:r>
      <w:bookmarkEnd w:id="33"/>
      <w:bookmarkEnd w:id="43"/>
    </w:p>
    <w:p w14:paraId="543B9EE8" w14:textId="548C5614" w:rsidR="00666A7D" w:rsidRPr="0046339A" w:rsidRDefault="296643DE" w:rsidP="0063789D">
      <w:pPr>
        <w:pStyle w:val="Heading2"/>
      </w:pPr>
      <w:bookmarkStart w:id="44" w:name="_Toc95690459"/>
      <w:bookmarkStart w:id="45" w:name="_Toc152617396"/>
      <w:r>
        <w:t xml:space="preserve">Vytvorenie </w:t>
      </w:r>
      <w:r w:rsidR="00BE7E3D" w:rsidRPr="0063789D">
        <w:t>používate</w:t>
      </w:r>
      <w:r w:rsidR="00BE7E3D" w:rsidRPr="0063789D">
        <w:rPr>
          <w:rFonts w:ascii="Calibri" w:hAnsi="Calibri" w:cs="Calibri"/>
        </w:rPr>
        <w:t>ľ</w:t>
      </w:r>
      <w:r w:rsidR="00BE7E3D" w:rsidRPr="0063789D">
        <w:t>a</w:t>
      </w:r>
      <w:r w:rsidR="00BE7E3D">
        <w:t xml:space="preserve"> </w:t>
      </w:r>
      <w:r>
        <w:t>subjektu</w:t>
      </w:r>
      <w:bookmarkEnd w:id="44"/>
      <w:bookmarkEnd w:id="45"/>
    </w:p>
    <w:p w14:paraId="170FF660" w14:textId="5005FBED" w:rsidR="00666A7D" w:rsidRPr="0046339A" w:rsidRDefault="00584A01" w:rsidP="003247C5">
      <w:pPr>
        <w:pStyle w:val="ListParagraph"/>
        <w:numPr>
          <w:ilvl w:val="0"/>
          <w:numId w:val="16"/>
        </w:numPr>
        <w:rPr>
          <w:rFonts w:cstheme="minorHAnsi"/>
        </w:rPr>
      </w:pPr>
      <w:r w:rsidRPr="0046339A">
        <w:rPr>
          <w:rFonts w:cstheme="minorHAnsi"/>
        </w:rPr>
        <w:t xml:space="preserve">V používateľskom </w:t>
      </w:r>
      <w:r w:rsidR="0056228C" w:rsidRPr="0046339A">
        <w:rPr>
          <w:rFonts w:cstheme="minorHAnsi"/>
        </w:rPr>
        <w:t xml:space="preserve">rozhraní </w:t>
      </w:r>
      <w:r w:rsidR="00666A7D" w:rsidRPr="0046339A">
        <w:rPr>
          <w:rFonts w:cstheme="minorHAnsi"/>
        </w:rPr>
        <w:t xml:space="preserve">vyberte položku </w:t>
      </w:r>
      <w:r w:rsidR="00666A7D" w:rsidRPr="0046339A">
        <w:rPr>
          <w:rFonts w:cstheme="minorHAnsi"/>
          <w:noProof/>
        </w:rPr>
        <w:drawing>
          <wp:inline distT="0" distB="0" distL="0" distR="0" wp14:anchorId="76E380C5" wp14:editId="10CFF1FE">
            <wp:extent cx="171450" cy="2000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</w:t>
      </w:r>
      <w:r w:rsidR="00666A7D" w:rsidRPr="0046339A">
        <w:rPr>
          <w:rFonts w:cstheme="minorHAnsi"/>
          <w:b/>
          <w:bCs/>
        </w:rPr>
        <w:t>Používatelia</w:t>
      </w:r>
      <w:r w:rsidR="00666A7D" w:rsidRPr="0046339A">
        <w:rPr>
          <w:rFonts w:cstheme="minorHAnsi"/>
        </w:rPr>
        <w:t xml:space="preserve"> </w:t>
      </w:r>
    </w:p>
    <w:p w14:paraId="5A6B70D4" w14:textId="6E504C19" w:rsidR="00666A7D" w:rsidRPr="0046339A" w:rsidRDefault="00666A7D" w:rsidP="003247C5">
      <w:pPr>
        <w:pStyle w:val="ListParagraph"/>
        <w:numPr>
          <w:ilvl w:val="0"/>
          <w:numId w:val="16"/>
        </w:numPr>
        <w:spacing w:line="360" w:lineRule="auto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14834A75" wp14:editId="0BCC324A">
            <wp:extent cx="209550" cy="209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CC0">
        <w:rPr>
          <w:rFonts w:cstheme="minorHAnsi"/>
        </w:rPr>
        <w:t xml:space="preserve"> </w:t>
      </w:r>
      <w:r w:rsidR="004E2A2E" w:rsidRPr="0012239A">
        <w:rPr>
          <w:rFonts w:cstheme="minorHAnsi"/>
          <w:b/>
        </w:rPr>
        <w:t xml:space="preserve">Používatelia </w:t>
      </w:r>
      <w:r w:rsidRPr="0046339A">
        <w:rPr>
          <w:rFonts w:cstheme="minorHAnsi"/>
          <w:b/>
          <w:bCs/>
        </w:rPr>
        <w:t>subjektu</w:t>
      </w:r>
    </w:p>
    <w:p w14:paraId="66D45872" w14:textId="3E005600" w:rsidR="00666A7D" w:rsidRPr="0046339A" w:rsidRDefault="00C86738" w:rsidP="00E309BC">
      <w:pPr>
        <w:pStyle w:val="ListParagraph"/>
        <w:rPr>
          <w:rFonts w:cstheme="minorHAnsi"/>
        </w:rPr>
      </w:pPr>
      <w:r>
        <w:rPr>
          <w:rFonts w:cstheme="minorHAnsi"/>
        </w:rPr>
        <w:t>Z</w:t>
      </w:r>
      <w:r w:rsidR="00666A7D" w:rsidRPr="0046339A">
        <w:rPr>
          <w:rFonts w:cstheme="minorHAnsi"/>
        </w:rPr>
        <w:t xml:space="preserve">obrazí </w:t>
      </w:r>
      <w:r>
        <w:rPr>
          <w:rFonts w:cstheme="minorHAnsi"/>
        </w:rPr>
        <w:t xml:space="preserve">sa </w:t>
      </w:r>
      <w:r w:rsidR="00666A7D" w:rsidRPr="0046339A">
        <w:rPr>
          <w:rFonts w:cstheme="minorHAnsi"/>
        </w:rPr>
        <w:t xml:space="preserve">zoznam existujúcich </w:t>
      </w:r>
      <w:r w:rsidR="00BE7E3D">
        <w:rPr>
          <w:rFonts w:cstheme="minorHAnsi"/>
        </w:rPr>
        <w:t xml:space="preserve">používateľov </w:t>
      </w:r>
      <w:r w:rsidR="00666A7D" w:rsidRPr="0046339A">
        <w:rPr>
          <w:rFonts w:cstheme="minorHAnsi"/>
        </w:rPr>
        <w:t xml:space="preserve"> </w:t>
      </w:r>
    </w:p>
    <w:p w14:paraId="7B51E8AC" w14:textId="70953303" w:rsidR="00666A7D" w:rsidRDefault="00E309BC" w:rsidP="00AD0B79">
      <w:pPr>
        <w:pStyle w:val="ListParagraph"/>
        <w:jc w:val="center"/>
        <w:rPr>
          <w:rFonts w:cstheme="minorHAnsi"/>
        </w:rPr>
      </w:pPr>
      <w:r w:rsidRPr="00003DD5">
        <w:rPr>
          <w:noProof/>
        </w:rPr>
        <w:drawing>
          <wp:inline distT="0" distB="0" distL="0" distR="0" wp14:anchorId="26D2F7F9" wp14:editId="668176C5">
            <wp:extent cx="6250940" cy="1955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21" cy="196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6246F" w14:textId="77777777" w:rsidR="001E5CB5" w:rsidRPr="0046339A" w:rsidRDefault="001E5CB5" w:rsidP="00666A7D">
      <w:pPr>
        <w:pStyle w:val="ListParagraph"/>
        <w:jc w:val="center"/>
        <w:rPr>
          <w:rFonts w:cstheme="minorHAnsi"/>
        </w:rPr>
      </w:pPr>
    </w:p>
    <w:p w14:paraId="105817D5" w14:textId="28256BA0" w:rsidR="00666A7D" w:rsidRPr="0046339A" w:rsidRDefault="00C86738" w:rsidP="003247C5">
      <w:pPr>
        <w:pStyle w:val="ListParagraph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>Pod zoznamom vľavo dolu v</w:t>
      </w:r>
      <w:r w:rsidR="00666A7D" w:rsidRPr="0046339A">
        <w:rPr>
          <w:rFonts w:cstheme="minorHAnsi"/>
        </w:rPr>
        <w:t xml:space="preserve">yberte voľbu </w:t>
      </w:r>
      <w:r w:rsidR="00666A7D" w:rsidRPr="0046339A">
        <w:rPr>
          <w:rFonts w:cstheme="minorHAnsi"/>
          <w:noProof/>
        </w:rPr>
        <w:drawing>
          <wp:inline distT="0" distB="0" distL="0" distR="0" wp14:anchorId="003FD075" wp14:editId="2B2CC29D">
            <wp:extent cx="240641" cy="222130"/>
            <wp:effectExtent l="0" t="0" r="762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2710" cy="2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zobrazí sa prázdny formulár pre zadanie údajov</w:t>
      </w:r>
    </w:p>
    <w:p w14:paraId="1E96F7E9" w14:textId="6CFD417A" w:rsidR="00666A7D" w:rsidRDefault="00BE7E3D" w:rsidP="00AD0B79">
      <w:pPr>
        <w:pStyle w:val="ListParagraph"/>
        <w:jc w:val="center"/>
        <w:rPr>
          <w:rFonts w:cstheme="minorHAnsi"/>
        </w:rPr>
      </w:pPr>
      <w:r w:rsidRPr="00BE7E3D">
        <w:rPr>
          <w:rFonts w:cstheme="minorHAnsi"/>
          <w:noProof/>
        </w:rPr>
        <w:drawing>
          <wp:inline distT="0" distB="0" distL="0" distR="0" wp14:anchorId="58B6A570" wp14:editId="744EB3F1">
            <wp:extent cx="6252023" cy="386131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023" cy="386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8CFC" w14:textId="6FD17C9E" w:rsidR="00A609C4" w:rsidRPr="00B7258A" w:rsidRDefault="002A5D32" w:rsidP="00B7258A">
      <w:pPr>
        <w:pStyle w:val="ListParagraph"/>
        <w:jc w:val="both"/>
        <w:rPr>
          <w:rFonts w:cstheme="minorHAnsi"/>
        </w:rPr>
      </w:pPr>
      <w:r>
        <w:rPr>
          <w:rFonts w:cstheme="minorHAnsi"/>
        </w:rPr>
        <w:t>V časti “Možnosti“ je popis jednotlivých volieb možné vyvolať podržaním kurzoru nad voľbou.</w:t>
      </w:r>
    </w:p>
    <w:p w14:paraId="7638E5C2" w14:textId="094C221F" w:rsidR="00BE7E3D" w:rsidRDefault="00BE7E3D">
      <w:pPr>
        <w:rPr>
          <w:rFonts w:cstheme="minorHAnsi"/>
          <w:lang w:val="cs-CZ"/>
        </w:rPr>
      </w:pPr>
      <w:r>
        <w:rPr>
          <w:rFonts w:cstheme="minorHAnsi"/>
          <w:lang w:val="cs-CZ"/>
        </w:rPr>
        <w:br w:type="page"/>
      </w:r>
    </w:p>
    <w:p w14:paraId="6631C90C" w14:textId="5EE93AC1" w:rsidR="00A609C4" w:rsidRPr="00C86738" w:rsidRDefault="00666A7D" w:rsidP="553D500C">
      <w:pPr>
        <w:pStyle w:val="ListParagraph"/>
        <w:numPr>
          <w:ilvl w:val="0"/>
          <w:numId w:val="16"/>
        </w:numPr>
      </w:pPr>
      <w:r w:rsidRPr="553D500C">
        <w:lastRenderedPageBreak/>
        <w:t>Vyplňte údaje</w:t>
      </w:r>
      <w:r w:rsidR="00C86738" w:rsidRPr="553D500C">
        <w:t>.</w:t>
      </w:r>
      <w:bookmarkStart w:id="46" w:name="_Hlk113486992"/>
      <w:r w:rsidR="00C86738" w:rsidRPr="553D500C">
        <w:t xml:space="preserve"> </w:t>
      </w:r>
      <w:r w:rsidR="00A609C4" w:rsidRPr="553D500C">
        <w:t xml:space="preserve">V prípade, že pre prihlasovanie nevyužívate dvojfaktorové overovanie, nie je potrebné zadávať atribút “x509 Certifikačný </w:t>
      </w:r>
      <w:proofErr w:type="spellStart"/>
      <w:r w:rsidR="00A609C4" w:rsidRPr="553D500C">
        <w:t>request</w:t>
      </w:r>
      <w:proofErr w:type="spellEnd"/>
      <w:r w:rsidR="00A609C4" w:rsidRPr="553D500C">
        <w:t>“.</w:t>
      </w:r>
    </w:p>
    <w:bookmarkEnd w:id="46"/>
    <w:p w14:paraId="4F13A7AA" w14:textId="0EB10C60" w:rsidR="00666A7D" w:rsidRDefault="00C04F49" w:rsidP="00AD0B79">
      <w:pPr>
        <w:pStyle w:val="ListParagraph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D3ED4D0" wp14:editId="4356CEF7">
            <wp:extent cx="6299200" cy="389045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95" cy="390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87E5" w14:textId="726DC96B" w:rsidR="00666A7D" w:rsidRDefault="00666A7D" w:rsidP="003247C5">
      <w:pPr>
        <w:pStyle w:val="ListParagraph"/>
        <w:numPr>
          <w:ilvl w:val="0"/>
          <w:numId w:val="16"/>
        </w:numPr>
      </w:pPr>
      <w:r w:rsidRPr="0046339A">
        <w:t>Uložte formulár</w:t>
      </w:r>
    </w:p>
    <w:p w14:paraId="233E1F48" w14:textId="6BC4B5CD" w:rsidR="001E5CB5" w:rsidRDefault="00666A7D" w:rsidP="00DD5BFA">
      <w:pPr>
        <w:ind w:firstLine="708"/>
        <w:jc w:val="both"/>
      </w:pPr>
      <w:r w:rsidRPr="0046339A">
        <w:t>Systém vygeneruje unikátne používateľské meno a</w:t>
      </w:r>
      <w:r w:rsidR="00393F99" w:rsidRPr="0046339A">
        <w:t> </w:t>
      </w:r>
      <w:r w:rsidRPr="0046339A">
        <w:t>vytvorí používateľskú identitu</w:t>
      </w:r>
      <w:r w:rsidR="00BA1F6A">
        <w:t>.</w:t>
      </w:r>
    </w:p>
    <w:p w14:paraId="747F64FE" w14:textId="70FDABA2" w:rsidR="00BA1F6A" w:rsidRDefault="00BA1F6A" w:rsidP="00DD5BFA">
      <w:pPr>
        <w:ind w:firstLine="708"/>
        <w:jc w:val="both"/>
      </w:pPr>
    </w:p>
    <w:p w14:paraId="4EAE49A8" w14:textId="11A011FF" w:rsidR="00BA1F6A" w:rsidRDefault="00BA1F6A" w:rsidP="00DD5BFA">
      <w:pPr>
        <w:ind w:firstLine="708"/>
        <w:jc w:val="both"/>
      </w:pPr>
      <w:r w:rsidRPr="553D500C">
        <w:rPr>
          <w:b/>
          <w:bCs/>
        </w:rPr>
        <w:t>Poznámka:</w:t>
      </w:r>
      <w:r w:rsidRPr="553D500C">
        <w:t xml:space="preserve"> Notifikácia o vygenerovaní prihlasovacích </w:t>
      </w:r>
      <w:proofErr w:type="spellStart"/>
      <w:r w:rsidRPr="553D500C">
        <w:t>udajov</w:t>
      </w:r>
      <w:proofErr w:type="spellEnd"/>
      <w:r w:rsidRPr="553D500C">
        <w:t xml:space="preserve"> používateľovi bude zaslaná len vtedy, ak vytvorenej identite boli pri jej vytváraní </w:t>
      </w:r>
      <w:proofErr w:type="spellStart"/>
      <w:r w:rsidRPr="553D500C">
        <w:t>zároven</w:t>
      </w:r>
      <w:proofErr w:type="spellEnd"/>
      <w:r w:rsidRPr="553D500C">
        <w:t xml:space="preserve"> pridané rola Správca subjektu alebo rola </w:t>
      </w:r>
      <w:proofErr w:type="spellStart"/>
      <w:r w:rsidRPr="553D500C">
        <w:t>szp.external.person</w:t>
      </w:r>
      <w:proofErr w:type="spellEnd"/>
      <w:r w:rsidRPr="553D500C">
        <w:t xml:space="preserve">. </w:t>
      </w:r>
    </w:p>
    <w:p w14:paraId="22154D2F" w14:textId="3E4B338C" w:rsidR="00666A7D" w:rsidRPr="0046339A" w:rsidRDefault="00666A7D" w:rsidP="00D55E62">
      <w:pPr>
        <w:pStyle w:val="ListParagraph"/>
      </w:pPr>
    </w:p>
    <w:p w14:paraId="263EDA9E" w14:textId="06AC7709" w:rsidR="00666A7D" w:rsidRDefault="00666A7D" w:rsidP="00AD0B79">
      <w:pPr>
        <w:pStyle w:val="ListParagraph"/>
        <w:jc w:val="center"/>
      </w:pPr>
    </w:p>
    <w:p w14:paraId="39A2C45A" w14:textId="31DC4698" w:rsidR="00477CDD" w:rsidRDefault="00477CDD">
      <w:pPr>
        <w:rPr>
          <w:rFonts w:ascii="Times New Roman" w:hAnsi="Times New Roman"/>
        </w:rPr>
      </w:pPr>
      <w:r>
        <w:br w:type="page"/>
      </w:r>
    </w:p>
    <w:p w14:paraId="5455B15E" w14:textId="2C8DFCFE" w:rsidR="00666A7D" w:rsidRPr="0046339A" w:rsidRDefault="296643DE" w:rsidP="008E2CE9">
      <w:pPr>
        <w:pStyle w:val="Heading2"/>
      </w:pPr>
      <w:bookmarkStart w:id="47" w:name="_Toc95690460"/>
      <w:bookmarkStart w:id="48" w:name="_Toc152617397"/>
      <w:r>
        <w:lastRenderedPageBreak/>
        <w:t>Žiados</w:t>
      </w:r>
      <w:r>
        <w:rPr>
          <w:rFonts w:ascii="Calibri" w:hAnsi="Calibri" w:cs="Calibri"/>
        </w:rPr>
        <w:t>ť</w:t>
      </w:r>
      <w:r>
        <w:t xml:space="preserve"> o</w:t>
      </w:r>
      <w:r w:rsidR="5A9AC991">
        <w:t> </w:t>
      </w:r>
      <w:r w:rsidRPr="008E2CE9">
        <w:t>prístupové</w:t>
      </w:r>
      <w:r>
        <w:t xml:space="preserve"> oprávnenia do </w:t>
      </w:r>
      <w:bookmarkEnd w:id="47"/>
      <w:r w:rsidR="27A3D1E4">
        <w:t>ŠZP</w:t>
      </w:r>
      <w:bookmarkEnd w:id="48"/>
    </w:p>
    <w:p w14:paraId="01869841" w14:textId="4D2DD653" w:rsidR="00666A7D" w:rsidRPr="0046339A" w:rsidRDefault="00D67DD0" w:rsidP="003247C5">
      <w:pPr>
        <w:pStyle w:val="ListParagraph"/>
        <w:numPr>
          <w:ilvl w:val="0"/>
          <w:numId w:val="17"/>
        </w:numPr>
        <w:jc w:val="both"/>
        <w:rPr>
          <w:rFonts w:cstheme="minorHAnsi"/>
        </w:rPr>
      </w:pPr>
      <w:r w:rsidRPr="0046339A">
        <w:rPr>
          <w:rFonts w:cstheme="minorHAnsi"/>
        </w:rPr>
        <w:t>V</w:t>
      </w:r>
      <w:r w:rsidR="00393F99" w:rsidRPr="0046339A">
        <w:rPr>
          <w:rFonts w:cstheme="minorHAnsi"/>
        </w:rPr>
        <w:t> </w:t>
      </w:r>
      <w:r w:rsidRPr="0046339A">
        <w:rPr>
          <w:rFonts w:cstheme="minorHAnsi"/>
        </w:rPr>
        <w:t xml:space="preserve">používateľskom rozhraní </w:t>
      </w:r>
      <w:r w:rsidR="00666A7D" w:rsidRPr="0046339A">
        <w:rPr>
          <w:rFonts w:cstheme="minorHAnsi"/>
        </w:rPr>
        <w:t>vyberte položku</w:t>
      </w:r>
      <w:r w:rsidR="00666A7D" w:rsidRPr="0046339A">
        <w:rPr>
          <w:rFonts w:cstheme="minorHAnsi"/>
          <w:noProof/>
        </w:rPr>
        <w:drawing>
          <wp:inline distT="0" distB="0" distL="0" distR="0" wp14:anchorId="6AA6F06C" wp14:editId="7716D701">
            <wp:extent cx="149930" cy="161925"/>
            <wp:effectExtent l="0" t="0" r="254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</w:t>
      </w:r>
      <w:r w:rsidR="006E23B8">
        <w:rPr>
          <w:rFonts w:cstheme="minorHAnsi"/>
          <w:b/>
          <w:bCs/>
        </w:rPr>
        <w:t>Požiadať prístup</w:t>
      </w:r>
      <w:r w:rsidR="00666A7D" w:rsidRPr="0046339A">
        <w:rPr>
          <w:rFonts w:cstheme="minorHAnsi"/>
        </w:rPr>
        <w:t xml:space="preserve"> </w:t>
      </w:r>
    </w:p>
    <w:p w14:paraId="238B9C81" w14:textId="2B1CEC77" w:rsidR="00666A7D" w:rsidRPr="0046339A" w:rsidRDefault="00666A7D" w:rsidP="005A4394">
      <w:pPr>
        <w:pStyle w:val="ListParagraph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katalóg </w:t>
      </w:r>
      <w:r w:rsidR="00D55E62">
        <w:rPr>
          <w:rFonts w:cstheme="minorHAnsi"/>
        </w:rPr>
        <w:t>rolí</w:t>
      </w:r>
      <w:r w:rsidR="003A075E">
        <w:rPr>
          <w:rFonts w:cstheme="minorHAnsi"/>
        </w:rPr>
        <w:t>,</w:t>
      </w:r>
      <w:r w:rsidR="003A075E" w:rsidRPr="003A075E">
        <w:rPr>
          <w:rFonts w:cstheme="minorHAnsi"/>
        </w:rPr>
        <w:t xml:space="preserve"> </w:t>
      </w:r>
      <w:r w:rsidR="003A075E" w:rsidRPr="0046339A">
        <w:rPr>
          <w:rFonts w:cstheme="minorHAnsi"/>
        </w:rPr>
        <w:t>pre zobrazenie všetkých rolí</w:t>
      </w:r>
    </w:p>
    <w:p w14:paraId="3DFFBEC1" w14:textId="6822803C" w:rsidR="00666A7D" w:rsidRPr="0046339A" w:rsidRDefault="00FA26F7" w:rsidP="553D500C">
      <w:pPr>
        <w:pStyle w:val="ListParagraph"/>
        <w:numPr>
          <w:ilvl w:val="0"/>
          <w:numId w:val="17"/>
        </w:numPr>
        <w:jc w:val="both"/>
      </w:pPr>
      <w:r>
        <w:t xml:space="preserve">Vyberte, pre koho žiada prístup – či pre seba ("Seba") alebo pre kolegu ("Skupina/Ostatné"). Po výbere pokračuje kliknutím na príslušné </w:t>
      </w:r>
      <w:r w:rsidR="007F3CC5" w:rsidRPr="0009010D">
        <w:t>tlačidlo</w:t>
      </w:r>
      <w:r w:rsidR="001A34FB">
        <w:t xml:space="preserve"> </w:t>
      </w:r>
      <w:r w:rsidR="001A34FB">
        <w:rPr>
          <w:noProof/>
        </w:rPr>
        <w:drawing>
          <wp:inline distT="0" distB="0" distL="0" distR="0" wp14:anchorId="221EB7D1" wp14:editId="54C36C67">
            <wp:extent cx="1196110" cy="266700"/>
            <wp:effectExtent l="0" t="0" r="0" b="0"/>
            <wp:docPr id="11208378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37868" name="Picture 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667" cy="27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4FB">
        <w:t>.</w:t>
      </w:r>
      <w:r w:rsidR="007F3CC5">
        <w:t xml:space="preserve"> </w:t>
      </w:r>
    </w:p>
    <w:p w14:paraId="6D9B1B2B" w14:textId="3E3E678D" w:rsidR="00666A7D" w:rsidRDefault="00D55E62" w:rsidP="00AD0B79">
      <w:pPr>
        <w:pStyle w:val="ListParagraph"/>
        <w:ind w:hanging="18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3555B37" wp14:editId="65CB10BD">
            <wp:extent cx="6544625" cy="4042031"/>
            <wp:effectExtent l="0" t="0" r="0" b="0"/>
            <wp:docPr id="1073741824" name="Picture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Picture 107374182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25" cy="40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76336" w14:textId="4B460A66" w:rsidR="00D55E62" w:rsidRDefault="00D55E62" w:rsidP="00666A7D">
      <w:pPr>
        <w:pStyle w:val="ListParagraph"/>
        <w:jc w:val="center"/>
        <w:rPr>
          <w:rFonts w:cstheme="minorHAnsi"/>
        </w:rPr>
      </w:pPr>
    </w:p>
    <w:p w14:paraId="1918991F" w14:textId="77777777" w:rsidR="00CD6A84" w:rsidRDefault="00CD6A8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 w:cstheme="minorHAnsi"/>
          <w:sz w:val="22"/>
          <w:szCs w:val="22"/>
          <w:lang w:eastAsia="sk-SK"/>
        </w:rPr>
      </w:pPr>
      <w:r>
        <w:rPr>
          <w:rFonts w:cstheme="minorHAnsi"/>
        </w:rPr>
        <w:br w:type="page"/>
      </w:r>
    </w:p>
    <w:p w14:paraId="22792D0B" w14:textId="4044590A" w:rsidR="00477CDD" w:rsidRDefault="00D34F88" w:rsidP="00DD5BFA">
      <w:pPr>
        <w:pStyle w:val="ListParagraph"/>
        <w:ind w:left="630"/>
        <w:jc w:val="both"/>
        <w:rPr>
          <w:rFonts w:cstheme="minorHAnsi"/>
        </w:rPr>
      </w:pPr>
      <w:r>
        <w:rPr>
          <w:rFonts w:cstheme="minorHAnsi"/>
        </w:rPr>
        <w:lastRenderedPageBreak/>
        <w:t>Ak žiadate o prístup pre kolegu, prosím vyberte kolegu z</w:t>
      </w:r>
      <w:r w:rsidR="004967CC">
        <w:rPr>
          <w:rFonts w:cstheme="minorHAnsi"/>
        </w:rPr>
        <w:t> </w:t>
      </w:r>
      <w:r>
        <w:rPr>
          <w:rFonts w:cstheme="minorHAnsi"/>
        </w:rPr>
        <w:t>menu</w:t>
      </w:r>
      <w:r w:rsidR="004967CC">
        <w:rPr>
          <w:rFonts w:cstheme="minorHAnsi"/>
        </w:rPr>
        <w:t xml:space="preserve"> pomocou tlačidla </w:t>
      </w:r>
      <w:r w:rsidR="004967CC">
        <w:t>"Zvoliť manuálne“</w:t>
      </w:r>
      <w:r w:rsidR="007F3CC5">
        <w:t xml:space="preserve">, spomínané tlačidlo </w:t>
      </w:r>
      <w:r w:rsidR="00CD6A84">
        <w:t>nám nevyskočí, ale budeme presmerovaný na výber používateľa ktorému si želáme požiadať o prístup.</w:t>
      </w:r>
    </w:p>
    <w:p w14:paraId="3BE102FF" w14:textId="5B595131" w:rsidR="004A3631" w:rsidRDefault="004A3631" w:rsidP="00AD0B79">
      <w:pPr>
        <w:pStyle w:val="ListParagraph"/>
        <w:ind w:hanging="9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62FDF8" wp14:editId="04F48991">
            <wp:extent cx="6210060" cy="3835400"/>
            <wp:effectExtent l="0" t="0" r="0" b="0"/>
            <wp:docPr id="1073741825" name="Picture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0737418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1" cy="38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BA43" w14:textId="4F41F1B9" w:rsidR="00CD6A84" w:rsidRDefault="00CD6A84" w:rsidP="00CD6A84">
      <w:pPr>
        <w:pStyle w:val="ListParagraph"/>
        <w:rPr>
          <w:rFonts w:cstheme="minorHAnsi"/>
          <w:noProof/>
        </w:rPr>
      </w:pPr>
      <w:r w:rsidRPr="001E5CB5">
        <w:rPr>
          <w:rFonts w:cstheme="minorHAnsi"/>
        </w:rPr>
        <w:t>Kliknutím</w:t>
      </w:r>
      <w:r>
        <w:rPr>
          <w:rFonts w:cstheme="minorHAnsi"/>
        </w:rPr>
        <w:t xml:space="preserve"> na </w:t>
      </w:r>
      <w:r w:rsidRPr="001E5CB5">
        <w:rPr>
          <w:rFonts w:cstheme="minorHAnsi"/>
        </w:rPr>
        <w:t xml:space="preserve"> </w:t>
      </w:r>
      <w:r w:rsidRPr="0046339A">
        <w:rPr>
          <w:rFonts w:cstheme="minorHAnsi"/>
          <w:noProof/>
        </w:rPr>
        <w:drawing>
          <wp:inline distT="0" distB="0" distL="0" distR="0" wp14:anchorId="080D9EB8" wp14:editId="78B8CD9D">
            <wp:extent cx="1074645" cy="266700"/>
            <wp:effectExtent l="0" t="0" r="5080" b="0"/>
            <wp:docPr id="372707915" name="Picture 37270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07915" name="Picture 37270791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66" cy="27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CB5">
        <w:rPr>
          <w:rFonts w:cstheme="minorHAnsi"/>
          <w:noProof/>
        </w:rPr>
        <w:t xml:space="preserve"> </w:t>
      </w:r>
      <w:r w:rsidR="00E431BB">
        <w:rPr>
          <w:rFonts w:cstheme="minorHAnsi"/>
          <w:noProof/>
        </w:rPr>
        <w:t>sa zobrazí zoznam používateľov, ktorým môžeme požiadať o priradenie prístupu</w:t>
      </w:r>
      <w:r w:rsidRPr="001E5CB5">
        <w:rPr>
          <w:rFonts w:cstheme="minorHAnsi"/>
          <w:noProof/>
        </w:rPr>
        <w:t xml:space="preserve">. </w:t>
      </w:r>
    </w:p>
    <w:p w14:paraId="375F9D63" w14:textId="4107CCD9" w:rsidR="00E431BB" w:rsidRPr="001E5CB5" w:rsidRDefault="00E431BB" w:rsidP="00CD6A84">
      <w:pPr>
        <w:pStyle w:val="ListParagrap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34A8156" wp14:editId="789F7D67">
            <wp:extent cx="6475730" cy="2159000"/>
            <wp:effectExtent l="0" t="0" r="0" b="0"/>
            <wp:docPr id="761741591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41591" name="Picture 4" descr="A screenshot of a computer&#10;&#10;AI-generated content may be incorrect.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7FC0B" w14:textId="0E3DAA53" w:rsidR="00CD6A84" w:rsidRDefault="00CD6A84" w:rsidP="00CD6A84">
      <w:pPr>
        <w:pStyle w:val="ListParagraph"/>
        <w:ind w:hanging="90"/>
        <w:rPr>
          <w:rFonts w:cstheme="minorHAnsi"/>
        </w:rPr>
      </w:pPr>
    </w:p>
    <w:p w14:paraId="07D72510" w14:textId="1879AA42" w:rsidR="009A64BF" w:rsidRPr="001E5CB5" w:rsidRDefault="001C68CA" w:rsidP="009A64BF">
      <w:pPr>
        <w:pStyle w:val="ListParagraph"/>
        <w:rPr>
          <w:rFonts w:cstheme="minorHAnsi"/>
        </w:rPr>
      </w:pPr>
      <w:r>
        <w:rPr>
          <w:rFonts w:cstheme="minorHAnsi"/>
        </w:rPr>
        <w:t>Výber používateľa</w:t>
      </w:r>
      <w:r w:rsidR="009A64BF">
        <w:rPr>
          <w:rFonts w:cstheme="minorHAnsi"/>
        </w:rPr>
        <w:t xml:space="preserve"> potvrdíme výber stlačením tlačidla </w:t>
      </w:r>
      <w:r w:rsidR="009A64BF" w:rsidRPr="0046339A">
        <w:rPr>
          <w:rFonts w:cstheme="minorHAnsi"/>
          <w:noProof/>
        </w:rPr>
        <w:drawing>
          <wp:inline distT="0" distB="0" distL="0" distR="0" wp14:anchorId="496F890F" wp14:editId="1B101998">
            <wp:extent cx="472947" cy="241300"/>
            <wp:effectExtent l="0" t="0" r="0" b="0"/>
            <wp:docPr id="243897861" name="Picture 24389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97861" name="Picture 24389786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8" cy="2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4BF" w:rsidRPr="001E5CB5">
        <w:rPr>
          <w:rFonts w:cstheme="minorHAnsi"/>
          <w:noProof/>
        </w:rPr>
        <w:t xml:space="preserve"> </w:t>
      </w:r>
    </w:p>
    <w:p w14:paraId="42EE2E70" w14:textId="38EDF591" w:rsidR="00B90D20" w:rsidRDefault="00B90D2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 w:cstheme="minorHAnsi"/>
          <w:sz w:val="22"/>
          <w:szCs w:val="22"/>
          <w:lang w:eastAsia="sk-SK"/>
        </w:rPr>
      </w:pPr>
      <w:r>
        <w:rPr>
          <w:rFonts w:cstheme="minorHAnsi"/>
        </w:rPr>
        <w:br w:type="page"/>
      </w:r>
    </w:p>
    <w:p w14:paraId="1BF2937F" w14:textId="77777777" w:rsidR="009A64BF" w:rsidRDefault="009A64BF" w:rsidP="00CD6A84">
      <w:pPr>
        <w:pStyle w:val="ListParagraph"/>
        <w:ind w:hanging="90"/>
        <w:rPr>
          <w:rFonts w:cstheme="minorHAnsi"/>
        </w:rPr>
      </w:pPr>
    </w:p>
    <w:p w14:paraId="0C8CA670" w14:textId="2A4580F0" w:rsidR="00477CDD" w:rsidRPr="001E5CB5" w:rsidRDefault="00477CDD" w:rsidP="003247C5">
      <w:pPr>
        <w:pStyle w:val="ListParagraph"/>
        <w:numPr>
          <w:ilvl w:val="0"/>
          <w:numId w:val="17"/>
        </w:numPr>
        <w:rPr>
          <w:rFonts w:cstheme="minorHAnsi"/>
        </w:rPr>
      </w:pPr>
      <w:r w:rsidRPr="001E5CB5">
        <w:rPr>
          <w:rFonts w:cstheme="minorHAnsi"/>
        </w:rPr>
        <w:t xml:space="preserve">Kliknutím </w:t>
      </w:r>
      <w:r w:rsidRPr="0046339A">
        <w:rPr>
          <w:rFonts w:cstheme="minorHAnsi"/>
          <w:noProof/>
        </w:rPr>
        <w:drawing>
          <wp:inline distT="0" distB="0" distL="0" distR="0" wp14:anchorId="572230BD" wp14:editId="67CAB718">
            <wp:extent cx="1079500" cy="186510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260" cy="1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CB5">
        <w:rPr>
          <w:rFonts w:cstheme="minorHAnsi"/>
          <w:noProof/>
        </w:rPr>
        <w:t xml:space="preserve"> vyberiete </w:t>
      </w:r>
      <w:r w:rsidR="00EB4DE5">
        <w:rPr>
          <w:rFonts w:cstheme="minorHAnsi"/>
          <w:noProof/>
        </w:rPr>
        <w:t>vybrané</w:t>
      </w:r>
      <w:r w:rsidRPr="001E5CB5">
        <w:rPr>
          <w:rFonts w:cstheme="minorHAnsi"/>
          <w:noProof/>
        </w:rPr>
        <w:t xml:space="preserve"> rolu na priradenie. Do košíka môžete vložiť niekoľko oprávnení súčasne.</w:t>
      </w:r>
    </w:p>
    <w:p w14:paraId="6DEC438F" w14:textId="68972EA7" w:rsidR="008E2CE9" w:rsidRDefault="004A3631" w:rsidP="00AD0B79">
      <w:pPr>
        <w:pStyle w:val="ListParagraph"/>
        <w:ind w:hanging="18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A510412" wp14:editId="44111E1E">
            <wp:extent cx="6539067" cy="4038600"/>
            <wp:effectExtent l="0" t="0" r="0" b="0"/>
            <wp:docPr id="1073741826" name="Picture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0737418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2" cy="406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BC93" w14:textId="77777777" w:rsidR="008E2CE9" w:rsidRDefault="008E2CE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 w:cstheme="minorHAnsi"/>
          <w:sz w:val="22"/>
          <w:szCs w:val="22"/>
          <w:lang w:eastAsia="sk-SK"/>
        </w:rPr>
      </w:pPr>
      <w:r>
        <w:rPr>
          <w:rFonts w:cstheme="minorHAnsi"/>
        </w:rPr>
        <w:br w:type="page"/>
      </w:r>
    </w:p>
    <w:p w14:paraId="2B121462" w14:textId="6FC6EBD4" w:rsidR="00666A7D" w:rsidRPr="005C727B" w:rsidRDefault="00666A7D" w:rsidP="00653A81">
      <w:pPr>
        <w:pStyle w:val="ListParagraph"/>
        <w:numPr>
          <w:ilvl w:val="0"/>
          <w:numId w:val="17"/>
        </w:numPr>
        <w:jc w:val="both"/>
        <w:rPr>
          <w:rFonts w:cstheme="minorHAnsi"/>
        </w:rPr>
      </w:pPr>
      <w:r w:rsidRPr="0046339A">
        <w:rPr>
          <w:rFonts w:cstheme="minorHAnsi"/>
        </w:rPr>
        <w:lastRenderedPageBreak/>
        <w:t xml:space="preserve">Po výbere stlačte tlačidlo </w:t>
      </w:r>
      <w:r w:rsidR="00C24527">
        <w:rPr>
          <w:rFonts w:cstheme="minorHAnsi"/>
          <w:b/>
          <w:bCs/>
          <w:noProof/>
        </w:rPr>
        <w:drawing>
          <wp:inline distT="0" distB="0" distL="0" distR="0" wp14:anchorId="662FFB7F" wp14:editId="51EA72D8">
            <wp:extent cx="1086042" cy="215900"/>
            <wp:effectExtent l="0" t="0" r="6350" b="0"/>
            <wp:docPr id="222239213" name="Picture 7" descr="A green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39213" name="Picture 7" descr="A green background with white text&#10;&#10;AI-generated content may be incorrect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938" cy="22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>, čím ukončíte výber a</w:t>
      </w:r>
      <w:r w:rsidR="00653A81">
        <w:rPr>
          <w:rFonts w:cstheme="minorHAnsi"/>
        </w:rPr>
        <w:t> presuniete na sumár nákupného košíka.</w:t>
      </w:r>
    </w:p>
    <w:p w14:paraId="6FA4CBF0" w14:textId="27CB903C" w:rsidR="00666A7D" w:rsidRDefault="00C06205" w:rsidP="00AD0B79">
      <w:pPr>
        <w:pStyle w:val="ListParagraph"/>
        <w:ind w:hanging="180"/>
        <w:jc w:val="center"/>
        <w:rPr>
          <w:rFonts w:cstheme="minorHAnsi"/>
        </w:rPr>
      </w:pPr>
      <w:r w:rsidRPr="00C06205">
        <w:rPr>
          <w:rFonts w:cstheme="minorHAnsi"/>
          <w:noProof/>
        </w:rPr>
        <w:drawing>
          <wp:inline distT="0" distB="0" distL="0" distR="0" wp14:anchorId="476915A7" wp14:editId="4A2D33AD">
            <wp:extent cx="6333437" cy="391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91" cy="394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2C5CC" w14:textId="77777777" w:rsidR="00853D7C" w:rsidRPr="0046339A" w:rsidRDefault="00853D7C" w:rsidP="00DA7F57">
      <w:pPr>
        <w:pStyle w:val="ListParagraph"/>
        <w:rPr>
          <w:rFonts w:cstheme="minorHAnsi"/>
        </w:rPr>
      </w:pPr>
    </w:p>
    <w:p w14:paraId="2030BC50" w14:textId="1A3EA415" w:rsidR="00666A7D" w:rsidRPr="00067C7B" w:rsidRDefault="00666A7D" w:rsidP="003247C5">
      <w:pPr>
        <w:pStyle w:val="ListParagraph"/>
        <w:numPr>
          <w:ilvl w:val="0"/>
          <w:numId w:val="17"/>
        </w:numPr>
        <w:jc w:val="both"/>
      </w:pPr>
      <w:r w:rsidRPr="00067C7B">
        <w:t>V</w:t>
      </w:r>
      <w:r w:rsidR="008C7B25" w:rsidRPr="00067C7B">
        <w:t> </w:t>
      </w:r>
      <w:r w:rsidRPr="00067C7B">
        <w:t>prípade</w:t>
      </w:r>
      <w:r w:rsidR="008C7B25" w:rsidRPr="00067C7B">
        <w:t>,</w:t>
      </w:r>
      <w:r w:rsidRPr="00067C7B">
        <w:t xml:space="preserve"> že chcete dokončiť žiadosť</w:t>
      </w:r>
      <w:r w:rsidR="00821CB6" w:rsidRPr="00067C7B">
        <w:t>,</w:t>
      </w:r>
      <w:r w:rsidRPr="00067C7B">
        <w:t xml:space="preserve"> stlačte tlačidlo </w:t>
      </w:r>
      <w:r w:rsidR="009A3C58">
        <w:rPr>
          <w:noProof/>
        </w:rPr>
        <w:drawing>
          <wp:inline distT="0" distB="0" distL="0" distR="0" wp14:anchorId="70297618" wp14:editId="5E3696C3">
            <wp:extent cx="1529462" cy="254000"/>
            <wp:effectExtent l="0" t="0" r="0" b="0"/>
            <wp:docPr id="13682690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69071" name="Picture 1368269071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8" t="2" r="17726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62" cy="29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7C7B">
        <w:t xml:space="preserve">. </w:t>
      </w:r>
    </w:p>
    <w:p w14:paraId="64440A86" w14:textId="4ACFCC90" w:rsidR="00D647D9" w:rsidRPr="0046339A" w:rsidRDefault="00D647D9" w:rsidP="002B442A">
      <w:pPr>
        <w:pStyle w:val="ListParagraph"/>
        <w:ind w:left="540"/>
        <w:jc w:val="both"/>
      </w:pPr>
      <w:r w:rsidRPr="00067C7B">
        <w:t>(</w:t>
      </w:r>
      <w:r w:rsidR="00AC66F4" w:rsidRPr="00067C7B">
        <w:t xml:space="preserve">Stlačením tlačidla </w:t>
      </w:r>
      <w:r w:rsidR="009A3C58">
        <w:rPr>
          <w:b/>
          <w:bCs/>
        </w:rPr>
        <w:t>Odoslať moju požiadavku</w:t>
      </w:r>
      <w:r w:rsidR="00AC66F4" w:rsidRPr="00067C7B">
        <w:t xml:space="preserve"> sa </w:t>
      </w:r>
      <w:r w:rsidR="00B60BCE" w:rsidRPr="00067C7B">
        <w:t xml:space="preserve">žiadosť o prístupové oprávnenia </w:t>
      </w:r>
      <w:r w:rsidR="00334C2E" w:rsidRPr="00067C7B">
        <w:t xml:space="preserve">okamžite </w:t>
      </w:r>
      <w:r w:rsidR="005C05D2" w:rsidRPr="00067C7B">
        <w:t xml:space="preserve">realizuje </w:t>
      </w:r>
      <w:r w:rsidR="00B60BCE" w:rsidRPr="00067C7B">
        <w:t>na koncovom systéme)</w:t>
      </w:r>
    </w:p>
    <w:p w14:paraId="15FDEEC3" w14:textId="4CFDEC37" w:rsidR="00FE13B0" w:rsidRDefault="00666A7D" w:rsidP="00FE13B0">
      <w:pPr>
        <w:pStyle w:val="ListParagraph"/>
        <w:ind w:left="540"/>
        <w:jc w:val="both"/>
        <w:rPr>
          <w:rFonts w:cstheme="minorHAnsi"/>
        </w:rPr>
      </w:pPr>
      <w:r w:rsidRPr="0046339A">
        <w:rPr>
          <w:rFonts w:cstheme="minorHAnsi"/>
        </w:rPr>
        <w:t xml:space="preserve">Priradenie oprávnení na používateľa je dokončené. </w:t>
      </w:r>
    </w:p>
    <w:p w14:paraId="3F00AF55" w14:textId="71C4AF4A" w:rsidR="00FE13B0" w:rsidRPr="00067C7B" w:rsidRDefault="00FE13B0" w:rsidP="00FE13B0">
      <w:pPr>
        <w:pStyle w:val="ListParagraph"/>
        <w:numPr>
          <w:ilvl w:val="0"/>
          <w:numId w:val="17"/>
        </w:numPr>
        <w:jc w:val="both"/>
      </w:pPr>
      <w:r w:rsidRPr="00067C7B">
        <w:t xml:space="preserve">V prípade, že </w:t>
      </w:r>
      <w:r w:rsidR="00B850BD">
        <w:t>sa nájde konflikt, budete o tom informovaný pomocou žltej chybo</w:t>
      </w:r>
      <w:r w:rsidR="00483159">
        <w:t>v</w:t>
      </w:r>
      <w:r w:rsidR="00B850BD">
        <w:t xml:space="preserve">ej </w:t>
      </w:r>
      <w:proofErr w:type="spellStart"/>
      <w:r w:rsidR="00B850BD">
        <w:t>hlašky</w:t>
      </w:r>
      <w:proofErr w:type="spellEnd"/>
      <w:r w:rsidR="00AD1BF7">
        <w:t xml:space="preserve"> </w:t>
      </w:r>
      <w:r w:rsidR="00AD1BF7">
        <w:rPr>
          <w:noProof/>
        </w:rPr>
        <w:drawing>
          <wp:inline distT="0" distB="0" distL="0" distR="0" wp14:anchorId="62FB183A" wp14:editId="263CC0B9">
            <wp:extent cx="800100" cy="190500"/>
            <wp:effectExtent l="0" t="0" r="0" b="0"/>
            <wp:docPr id="11834879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87904" name="Picture 118348790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7">
        <w:t xml:space="preserve">, v tomto prípade viete </w:t>
      </w:r>
      <w:proofErr w:type="spellStart"/>
      <w:r w:rsidR="00AD1BF7">
        <w:t>vyriešit</w:t>
      </w:r>
      <w:proofErr w:type="spellEnd"/>
      <w:r w:rsidR="00AD1BF7">
        <w:t xml:space="preserve"> konflikty</w:t>
      </w:r>
      <w:r w:rsidRPr="00067C7B">
        <w:t xml:space="preserve"> stlač</w:t>
      </w:r>
      <w:r w:rsidR="00AD1BF7">
        <w:t>ením</w:t>
      </w:r>
      <w:r w:rsidRPr="00067C7B">
        <w:t xml:space="preserve"> tlačidl</w:t>
      </w:r>
      <w:r w:rsidR="00AD1BF7">
        <w:t>a</w:t>
      </w:r>
      <w:r w:rsidRPr="00067C7B">
        <w:t xml:space="preserve"> </w:t>
      </w:r>
      <w:r>
        <w:rPr>
          <w:noProof/>
        </w:rPr>
        <w:drawing>
          <wp:inline distT="0" distB="0" distL="0" distR="0" wp14:anchorId="60014B97" wp14:editId="5DBD79ED">
            <wp:extent cx="2082800" cy="295910"/>
            <wp:effectExtent l="0" t="0" r="0" b="0"/>
            <wp:docPr id="14913259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25902" name="Picture 8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61" t="1" r="-102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9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7C7B">
        <w:t xml:space="preserve">. </w:t>
      </w:r>
    </w:p>
    <w:p w14:paraId="46658088" w14:textId="7F39C6DB" w:rsidR="00FE13B0" w:rsidRPr="00BA02DF" w:rsidRDefault="00FE13B0" w:rsidP="00BA02DF">
      <w:pPr>
        <w:pStyle w:val="ListParagraph"/>
        <w:ind w:left="540"/>
        <w:jc w:val="both"/>
        <w:rPr>
          <w:rFonts w:cstheme="minorHAnsi"/>
        </w:rPr>
      </w:pPr>
      <w:r w:rsidRPr="00067C7B">
        <w:t xml:space="preserve">(Stlačením tlačidla </w:t>
      </w:r>
      <w:r w:rsidR="00CD6051">
        <w:rPr>
          <w:b/>
          <w:bCs/>
        </w:rPr>
        <w:t>Otvoriť riešiteľa konfliktov</w:t>
      </w:r>
      <w:r w:rsidRPr="00067C7B">
        <w:t xml:space="preserve"> </w:t>
      </w:r>
      <w:r w:rsidR="00CD6051">
        <w:t>budete presmerovaný na stránku</w:t>
      </w:r>
      <w:r w:rsidR="00BA02DF">
        <w:t xml:space="preserve"> </w:t>
      </w:r>
      <w:proofErr w:type="spellStart"/>
      <w:r w:rsidR="00BA02DF">
        <w:t>riešieteľa</w:t>
      </w:r>
      <w:proofErr w:type="spellEnd"/>
      <w:r w:rsidR="00BA02DF">
        <w:t xml:space="preserve"> konfliktov, kde bude popísaný vzniknutý konflikt, aj možnosti na jeho odstránenie</w:t>
      </w:r>
      <w:r w:rsidRPr="00067C7B">
        <w:t>)</w:t>
      </w:r>
      <w:r w:rsidRPr="0046339A">
        <w:rPr>
          <w:rFonts w:cstheme="minorHAnsi"/>
        </w:rPr>
        <w:t xml:space="preserve"> </w:t>
      </w:r>
    </w:p>
    <w:p w14:paraId="20BC1D3A" w14:textId="77777777" w:rsidR="0073330E" w:rsidRDefault="0073330E" w:rsidP="002B442A">
      <w:pPr>
        <w:pStyle w:val="ListParagraph"/>
        <w:ind w:left="540"/>
        <w:jc w:val="both"/>
        <w:rPr>
          <w:rFonts w:cstheme="minorHAnsi"/>
        </w:rPr>
      </w:pPr>
    </w:p>
    <w:p w14:paraId="08B501F0" w14:textId="4240E6A9" w:rsidR="00DA7F57" w:rsidRPr="0073330E" w:rsidRDefault="0073330E" w:rsidP="33D4CA18">
      <w:pPr>
        <w:pStyle w:val="ListParagraph"/>
        <w:ind w:left="540"/>
        <w:jc w:val="both"/>
        <w:rPr>
          <w:color w:val="FF0000"/>
          <w:lang w:val="en-US"/>
        </w:rPr>
      </w:pPr>
      <w:proofErr w:type="spellStart"/>
      <w:r w:rsidRPr="33D4CA18">
        <w:rPr>
          <w:b/>
          <w:bCs/>
          <w:color w:val="FF0000"/>
          <w:lang w:val="en-US"/>
        </w:rPr>
        <w:t>Poznámka</w:t>
      </w:r>
      <w:proofErr w:type="spellEnd"/>
      <w:r w:rsidRPr="33D4CA18">
        <w:rPr>
          <w:b/>
          <w:bCs/>
          <w:color w:val="FF0000"/>
          <w:lang w:val="en-US"/>
        </w:rPr>
        <w:t>:</w:t>
      </w:r>
      <w:r w:rsidRPr="33D4CA18">
        <w:rPr>
          <w:color w:val="FF0000"/>
          <w:lang w:val="en-US"/>
        </w:rPr>
        <w:t xml:space="preserve"> </w:t>
      </w:r>
      <w:r w:rsidRPr="33D4CA18">
        <w:rPr>
          <w:lang w:val="en-US"/>
        </w:rPr>
        <w:t xml:space="preserve">Ak </w:t>
      </w:r>
      <w:proofErr w:type="spellStart"/>
      <w:r w:rsidRPr="33D4CA18">
        <w:rPr>
          <w:lang w:val="en-US"/>
        </w:rPr>
        <w:t>priraďujete</w:t>
      </w:r>
      <w:proofErr w:type="spellEnd"/>
      <w:r w:rsidRPr="33D4CA18">
        <w:rPr>
          <w:lang w:val="en-US"/>
        </w:rPr>
        <w:t xml:space="preserve"> </w:t>
      </w:r>
      <w:proofErr w:type="spellStart"/>
      <w:r w:rsidRPr="33D4CA18">
        <w:rPr>
          <w:lang w:val="en-US"/>
        </w:rPr>
        <w:t>rolu</w:t>
      </w:r>
      <w:proofErr w:type="spellEnd"/>
      <w:r w:rsidRPr="33D4CA18">
        <w:rPr>
          <w:lang w:val="en-US"/>
        </w:rPr>
        <w:t xml:space="preserve"> s </w:t>
      </w:r>
      <w:proofErr w:type="spellStart"/>
      <w:r w:rsidRPr="33D4CA18">
        <w:rPr>
          <w:lang w:val="en-US"/>
        </w:rPr>
        <w:t>používateľskými</w:t>
      </w:r>
      <w:proofErr w:type="spellEnd"/>
      <w:r w:rsidRPr="33D4CA18">
        <w:rPr>
          <w:lang w:val="en-US"/>
        </w:rPr>
        <w:t xml:space="preserve"> </w:t>
      </w:r>
      <w:proofErr w:type="spellStart"/>
      <w:r w:rsidRPr="33D4CA18">
        <w:rPr>
          <w:lang w:val="en-US"/>
        </w:rPr>
        <w:t>oprávneniami</w:t>
      </w:r>
      <w:proofErr w:type="spellEnd"/>
      <w:r w:rsidRPr="33D4CA18">
        <w:rPr>
          <w:lang w:val="en-US"/>
        </w:rPr>
        <w:t xml:space="preserve"> </w:t>
      </w:r>
      <w:proofErr w:type="spellStart"/>
      <w:r w:rsidRPr="33D4CA18">
        <w:rPr>
          <w:lang w:val="en-US"/>
        </w:rPr>
        <w:t>už</w:t>
      </w:r>
      <w:proofErr w:type="spellEnd"/>
      <w:r w:rsidRPr="33D4CA18">
        <w:rPr>
          <w:lang w:val="en-US"/>
        </w:rPr>
        <w:t xml:space="preserve"> pre </w:t>
      </w:r>
      <w:proofErr w:type="spellStart"/>
      <w:r w:rsidRPr="33D4CA18">
        <w:rPr>
          <w:lang w:val="en-US"/>
        </w:rPr>
        <w:t>existujúcu</w:t>
      </w:r>
      <w:proofErr w:type="spellEnd"/>
      <w:r w:rsidRPr="33D4CA18">
        <w:rPr>
          <w:lang w:val="en-US"/>
        </w:rPr>
        <w:t xml:space="preserve"> </w:t>
      </w:r>
      <w:proofErr w:type="spellStart"/>
      <w:proofErr w:type="gramStart"/>
      <w:r w:rsidRPr="33D4CA18">
        <w:rPr>
          <w:lang w:val="en-US"/>
        </w:rPr>
        <w:t>szp.contact</w:t>
      </w:r>
      <w:proofErr w:type="gramEnd"/>
      <w:r w:rsidRPr="33D4CA18">
        <w:rPr>
          <w:lang w:val="en-US"/>
        </w:rPr>
        <w:t>.person</w:t>
      </w:r>
      <w:proofErr w:type="spellEnd"/>
      <w:r w:rsidRPr="33D4CA18">
        <w:rPr>
          <w:lang w:val="en-US"/>
        </w:rPr>
        <w:t xml:space="preserve">, </w:t>
      </w:r>
      <w:proofErr w:type="spellStart"/>
      <w:r w:rsidRPr="33D4CA18">
        <w:rPr>
          <w:lang w:val="en-US"/>
        </w:rPr>
        <w:t>založenú</w:t>
      </w:r>
      <w:proofErr w:type="spellEnd"/>
      <w:r w:rsidRPr="33D4CA18">
        <w:rPr>
          <w:lang w:val="en-US"/>
        </w:rPr>
        <w:t xml:space="preserve"> v </w:t>
      </w:r>
      <w:proofErr w:type="spellStart"/>
      <w:r w:rsidRPr="33D4CA18">
        <w:rPr>
          <w:lang w:val="en-US"/>
        </w:rPr>
        <w:t>minulosti</w:t>
      </w:r>
      <w:proofErr w:type="spellEnd"/>
      <w:r w:rsidRPr="33D4CA18">
        <w:rPr>
          <w:lang w:val="en-US"/>
        </w:rPr>
        <w:t xml:space="preserve">, </w:t>
      </w:r>
      <w:proofErr w:type="spellStart"/>
      <w:r w:rsidRPr="33D4CA18">
        <w:rPr>
          <w:lang w:val="en-US"/>
        </w:rPr>
        <w:t>negeneruje</w:t>
      </w:r>
      <w:proofErr w:type="spellEnd"/>
      <w:r w:rsidRPr="33D4CA18">
        <w:rPr>
          <w:lang w:val="en-US"/>
        </w:rPr>
        <w:t xml:space="preserve"> </w:t>
      </w:r>
      <w:proofErr w:type="spellStart"/>
      <w:r w:rsidRPr="33D4CA18">
        <w:rPr>
          <w:lang w:val="en-US"/>
        </w:rPr>
        <w:t>sa</w:t>
      </w:r>
      <w:proofErr w:type="spellEnd"/>
      <w:r w:rsidRPr="33D4CA18">
        <w:rPr>
          <w:lang w:val="en-US"/>
        </w:rPr>
        <w:t xml:space="preserve"> </w:t>
      </w:r>
      <w:proofErr w:type="spellStart"/>
      <w:r w:rsidRPr="33D4CA18">
        <w:rPr>
          <w:lang w:val="en-US"/>
        </w:rPr>
        <w:t>notifikácia</w:t>
      </w:r>
      <w:proofErr w:type="spellEnd"/>
      <w:r w:rsidRPr="33D4CA18">
        <w:rPr>
          <w:lang w:val="en-US"/>
        </w:rPr>
        <w:t xml:space="preserve"> </w:t>
      </w:r>
      <w:r w:rsidR="001D647C" w:rsidRPr="33D4CA18">
        <w:rPr>
          <w:lang w:val="en-US"/>
        </w:rPr>
        <w:t>(</w:t>
      </w:r>
      <w:r w:rsidRPr="33D4CA18">
        <w:rPr>
          <w:lang w:val="en-US"/>
        </w:rPr>
        <w:t xml:space="preserve">email s </w:t>
      </w:r>
      <w:proofErr w:type="spellStart"/>
      <w:r w:rsidRPr="33D4CA18">
        <w:rPr>
          <w:lang w:val="en-US"/>
        </w:rPr>
        <w:t>prihlasovacími</w:t>
      </w:r>
      <w:proofErr w:type="spellEnd"/>
      <w:r w:rsidRPr="33D4CA18">
        <w:rPr>
          <w:lang w:val="en-US"/>
        </w:rPr>
        <w:t xml:space="preserve"> </w:t>
      </w:r>
      <w:proofErr w:type="spellStart"/>
      <w:r w:rsidRPr="33D4CA18">
        <w:rPr>
          <w:lang w:val="en-US"/>
        </w:rPr>
        <w:t>údajmi</w:t>
      </w:r>
      <w:proofErr w:type="spellEnd"/>
      <w:r w:rsidR="001D647C" w:rsidRPr="33D4CA18">
        <w:rPr>
          <w:lang w:val="en-US"/>
        </w:rPr>
        <w:t>)</w:t>
      </w:r>
      <w:r w:rsidRPr="33D4CA18">
        <w:rPr>
          <w:lang w:val="en-US"/>
        </w:rPr>
        <w:t xml:space="preserve">. Je </w:t>
      </w:r>
      <w:proofErr w:type="spellStart"/>
      <w:r w:rsidRPr="33D4CA18">
        <w:rPr>
          <w:lang w:val="en-US"/>
        </w:rPr>
        <w:t>potrebné</w:t>
      </w:r>
      <w:proofErr w:type="spellEnd"/>
      <w:r w:rsidRPr="33D4CA18">
        <w:rPr>
          <w:lang w:val="en-US"/>
        </w:rPr>
        <w:t xml:space="preserve"> </w:t>
      </w:r>
      <w:proofErr w:type="spellStart"/>
      <w:r w:rsidRPr="33D4CA18">
        <w:rPr>
          <w:lang w:val="en-US"/>
        </w:rPr>
        <w:t>resetnúť</w:t>
      </w:r>
      <w:proofErr w:type="spellEnd"/>
      <w:r w:rsidRPr="33D4CA18">
        <w:rPr>
          <w:lang w:val="en-US"/>
        </w:rPr>
        <w:t xml:space="preserve"> </w:t>
      </w:r>
      <w:proofErr w:type="spellStart"/>
      <w:r w:rsidRPr="33D4CA18">
        <w:rPr>
          <w:lang w:val="en-US"/>
        </w:rPr>
        <w:t>heslo</w:t>
      </w:r>
      <w:proofErr w:type="spellEnd"/>
      <w:r w:rsidRPr="33D4CA18">
        <w:rPr>
          <w:lang w:val="en-US"/>
        </w:rPr>
        <w:t xml:space="preserve"> pre </w:t>
      </w:r>
      <w:proofErr w:type="spellStart"/>
      <w:r w:rsidRPr="33D4CA18">
        <w:rPr>
          <w:lang w:val="en-US"/>
        </w:rPr>
        <w:t>používateľa</w:t>
      </w:r>
      <w:proofErr w:type="spellEnd"/>
      <w:r w:rsidRPr="33D4CA18">
        <w:rPr>
          <w:lang w:val="en-US"/>
        </w:rPr>
        <w:t xml:space="preserve">, </w:t>
      </w:r>
      <w:proofErr w:type="spellStart"/>
      <w:r w:rsidRPr="33D4CA18">
        <w:rPr>
          <w:lang w:val="en-US"/>
        </w:rPr>
        <w:t>čo</w:t>
      </w:r>
      <w:proofErr w:type="spellEnd"/>
      <w:r w:rsidRPr="33D4CA18">
        <w:rPr>
          <w:lang w:val="en-US"/>
        </w:rPr>
        <w:t xml:space="preserve"> </w:t>
      </w:r>
      <w:proofErr w:type="spellStart"/>
      <w:r w:rsidRPr="33D4CA18">
        <w:rPr>
          <w:lang w:val="en-US"/>
        </w:rPr>
        <w:t>vygeneruje</w:t>
      </w:r>
      <w:proofErr w:type="spellEnd"/>
      <w:r w:rsidRPr="33D4CA18">
        <w:rPr>
          <w:lang w:val="en-US"/>
        </w:rPr>
        <w:t xml:space="preserve"> </w:t>
      </w:r>
      <w:proofErr w:type="spellStart"/>
      <w:r w:rsidRPr="33D4CA18">
        <w:rPr>
          <w:lang w:val="en-US"/>
        </w:rPr>
        <w:t>novú</w:t>
      </w:r>
      <w:proofErr w:type="spellEnd"/>
      <w:r w:rsidRPr="33D4CA18">
        <w:rPr>
          <w:lang w:val="en-US"/>
        </w:rPr>
        <w:t xml:space="preserve"> </w:t>
      </w:r>
      <w:proofErr w:type="spellStart"/>
      <w:r w:rsidRPr="33D4CA18">
        <w:rPr>
          <w:lang w:val="en-US"/>
        </w:rPr>
        <w:t>notifikáciu</w:t>
      </w:r>
      <w:proofErr w:type="spellEnd"/>
      <w:r w:rsidRPr="33D4CA18">
        <w:rPr>
          <w:lang w:val="en-US"/>
        </w:rPr>
        <w:t xml:space="preserve">. </w:t>
      </w:r>
      <w:proofErr w:type="spellStart"/>
      <w:r w:rsidR="00575358" w:rsidRPr="33D4CA18">
        <w:rPr>
          <w:lang w:val="en-US"/>
        </w:rPr>
        <w:t>Viac</w:t>
      </w:r>
      <w:proofErr w:type="spellEnd"/>
      <w:r w:rsidR="00575358" w:rsidRPr="33D4CA18">
        <w:rPr>
          <w:lang w:val="en-US"/>
        </w:rPr>
        <w:t xml:space="preserve"> v </w:t>
      </w:r>
      <w:proofErr w:type="spellStart"/>
      <w:r w:rsidR="00575358" w:rsidRPr="33D4CA18">
        <w:rPr>
          <w:lang w:val="en-US"/>
        </w:rPr>
        <w:t>časti</w:t>
      </w:r>
      <w:proofErr w:type="spellEnd"/>
      <w:r w:rsidR="00575358" w:rsidRPr="33D4CA18">
        <w:rPr>
          <w:lang w:val="en-US"/>
        </w:rPr>
        <w:t xml:space="preserve"> “Reset </w:t>
      </w:r>
      <w:proofErr w:type="spellStart"/>
      <w:r w:rsidR="00575358" w:rsidRPr="33D4CA18">
        <w:rPr>
          <w:lang w:val="en-US"/>
        </w:rPr>
        <w:t>hesla</w:t>
      </w:r>
      <w:proofErr w:type="spellEnd"/>
      <w:r w:rsidR="00575358" w:rsidRPr="33D4CA18">
        <w:rPr>
          <w:lang w:val="en-US"/>
        </w:rPr>
        <w:t xml:space="preserve"> pre </w:t>
      </w:r>
      <w:proofErr w:type="spellStart"/>
      <w:r w:rsidR="00575358" w:rsidRPr="33D4CA18">
        <w:rPr>
          <w:lang w:val="en-US"/>
        </w:rPr>
        <w:t>používateľa</w:t>
      </w:r>
      <w:proofErr w:type="spellEnd"/>
      <w:r w:rsidR="00575358" w:rsidRPr="33D4CA18">
        <w:rPr>
          <w:lang w:val="en-US"/>
        </w:rPr>
        <w:t xml:space="preserve"> </w:t>
      </w:r>
      <w:proofErr w:type="spellStart"/>
      <w:r w:rsidR="00575358" w:rsidRPr="33D4CA18">
        <w:rPr>
          <w:lang w:val="en-US"/>
        </w:rPr>
        <w:t>subjektu</w:t>
      </w:r>
      <w:proofErr w:type="spellEnd"/>
      <w:r w:rsidR="00575358" w:rsidRPr="33D4CA18">
        <w:rPr>
          <w:lang w:val="en-US"/>
        </w:rPr>
        <w:t>”.</w:t>
      </w:r>
    </w:p>
    <w:p w14:paraId="193C6649" w14:textId="77777777" w:rsidR="00DA7F57" w:rsidRDefault="00DA7F57">
      <w:pPr>
        <w:rPr>
          <w:rFonts w:cstheme="minorHAnsi"/>
        </w:rPr>
      </w:pPr>
      <w:r>
        <w:rPr>
          <w:rFonts w:cstheme="minorHAnsi"/>
        </w:rPr>
        <w:br w:type="page"/>
      </w:r>
    </w:p>
    <w:p w14:paraId="48A25C55" w14:textId="0DFD2993" w:rsidR="00666A7D" w:rsidRPr="0046339A" w:rsidRDefault="296643DE" w:rsidP="00C75934">
      <w:pPr>
        <w:pStyle w:val="Heading2"/>
      </w:pPr>
      <w:bookmarkStart w:id="49" w:name="_Toc152617398"/>
      <w:bookmarkStart w:id="50" w:name="_Toc95690462"/>
      <w:r>
        <w:lastRenderedPageBreak/>
        <w:t xml:space="preserve">Zmena evidovaných </w:t>
      </w:r>
      <w:r w:rsidRPr="00C75934">
        <w:t>údajov</w:t>
      </w:r>
      <w:r>
        <w:t xml:space="preserve"> o</w:t>
      </w:r>
      <w:r w:rsidR="0047067C">
        <w:t> používate</w:t>
      </w:r>
      <w:r w:rsidR="0047067C">
        <w:rPr>
          <w:rFonts w:ascii="Calibri" w:hAnsi="Calibri" w:cs="Calibri"/>
        </w:rPr>
        <w:t>ľ</w:t>
      </w:r>
      <w:r w:rsidR="0047067C">
        <w:t>ovi</w:t>
      </w:r>
      <w:bookmarkEnd w:id="49"/>
      <w:r w:rsidR="0047067C">
        <w:t xml:space="preserve"> </w:t>
      </w:r>
      <w:bookmarkEnd w:id="50"/>
    </w:p>
    <w:p w14:paraId="17BD0B6A" w14:textId="6EA0A995" w:rsidR="00666A7D" w:rsidRPr="0046339A" w:rsidRDefault="00666A7D" w:rsidP="003247C5">
      <w:pPr>
        <w:pStyle w:val="ListParagraph"/>
        <w:numPr>
          <w:ilvl w:val="0"/>
          <w:numId w:val="18"/>
        </w:numPr>
        <w:jc w:val="both"/>
        <w:rPr>
          <w:rFonts w:cstheme="minorHAnsi"/>
        </w:rPr>
      </w:pPr>
      <w:r w:rsidRPr="0046339A">
        <w:rPr>
          <w:rFonts w:cstheme="minorHAnsi"/>
        </w:rPr>
        <w:t>Prihláste sa do aplikácie</w:t>
      </w:r>
      <w:r w:rsidR="00AD067B">
        <w:rPr>
          <w:rFonts w:cstheme="minorHAnsi"/>
        </w:rPr>
        <w:t xml:space="preserve"> pre správu používateľov subjektu</w:t>
      </w:r>
      <w:r w:rsidRPr="0046339A">
        <w:rPr>
          <w:rFonts w:cstheme="minorHAnsi"/>
        </w:rPr>
        <w:t xml:space="preserve"> </w:t>
      </w:r>
      <w:r w:rsidR="008F1AE6">
        <w:rPr>
          <w:rFonts w:cstheme="minorHAnsi"/>
        </w:rPr>
        <w:t xml:space="preserve"> </w:t>
      </w:r>
      <w:r w:rsidR="008F1AE6" w:rsidRPr="008F1AE6">
        <w:rPr>
          <w:rFonts w:cstheme="minorHAnsi"/>
          <w:noProof/>
        </w:rPr>
        <w:drawing>
          <wp:inline distT="0" distB="0" distL="0" distR="0" wp14:anchorId="7B094E8E" wp14:editId="2F17880F">
            <wp:extent cx="1132773" cy="2082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8F83" w14:textId="77777777" w:rsidR="00666A7D" w:rsidRPr="0046339A" w:rsidRDefault="00666A7D" w:rsidP="003247C5">
      <w:pPr>
        <w:pStyle w:val="ListParagraph"/>
        <w:numPr>
          <w:ilvl w:val="0"/>
          <w:numId w:val="18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256CA67B" wp14:editId="543B93D3">
            <wp:extent cx="171450" cy="2000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1B6D82A9" w14:textId="484A7F49" w:rsidR="00666A7D" w:rsidRPr="0046339A" w:rsidRDefault="00666A7D" w:rsidP="003247C5">
      <w:pPr>
        <w:pStyle w:val="ListParagraph"/>
        <w:numPr>
          <w:ilvl w:val="0"/>
          <w:numId w:val="18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0CA2E903" wp14:editId="60D1C605">
            <wp:extent cx="209550" cy="209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67C"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019D25B9" w14:textId="1D42152E" w:rsidR="00666A7D" w:rsidRPr="00BD5E5B" w:rsidRDefault="00BD5E5B" w:rsidP="002D3C1E">
      <w:pPr>
        <w:ind w:left="360" w:firstLine="540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666A7D" w:rsidRPr="00BD5E5B">
        <w:rPr>
          <w:rFonts w:cstheme="minorHAnsi"/>
        </w:rPr>
        <w:t xml:space="preserve">obrazí </w:t>
      </w:r>
      <w:r>
        <w:rPr>
          <w:rFonts w:cstheme="minorHAnsi"/>
        </w:rPr>
        <w:t>sa</w:t>
      </w:r>
      <w:r w:rsidR="007334AE">
        <w:rPr>
          <w:rFonts w:cstheme="minorHAnsi"/>
        </w:rPr>
        <w:t xml:space="preserve"> </w:t>
      </w:r>
      <w:r w:rsidR="00666A7D" w:rsidRPr="00BD5E5B">
        <w:rPr>
          <w:rFonts w:cstheme="minorHAnsi"/>
        </w:rPr>
        <w:t xml:space="preserve">zoznam existujúcich </w:t>
      </w:r>
      <w:r w:rsidR="00C10954">
        <w:rPr>
          <w:rFonts w:cstheme="minorHAnsi"/>
        </w:rPr>
        <w:t>používateľov</w:t>
      </w:r>
    </w:p>
    <w:p w14:paraId="04BCEA80" w14:textId="6728758C" w:rsidR="00666A7D" w:rsidRPr="0046339A" w:rsidRDefault="00666A7D" w:rsidP="003247C5">
      <w:pPr>
        <w:pStyle w:val="ListParagraph"/>
        <w:numPr>
          <w:ilvl w:val="0"/>
          <w:numId w:val="18"/>
        </w:numPr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 w:rsidR="00BD5E5B"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 w:rsidR="00914715">
        <w:rPr>
          <w:rFonts w:cstheme="minorHAnsi"/>
        </w:rPr>
        <w:t>editovať</w:t>
      </w:r>
    </w:p>
    <w:p w14:paraId="5E7CDE22" w14:textId="7C0FEA66" w:rsidR="00666A7D" w:rsidRPr="0046339A" w:rsidRDefault="00666A7D" w:rsidP="002D3C1E">
      <w:pPr>
        <w:pStyle w:val="ListParagraph"/>
        <w:ind w:firstLine="18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 w:rsidR="0047067C">
        <w:rPr>
          <w:rFonts w:cstheme="minorHAnsi"/>
        </w:rPr>
        <w:t>editácie</w:t>
      </w:r>
      <w:r w:rsidR="00D9193F">
        <w:rPr>
          <w:rFonts w:cstheme="minorHAnsi"/>
        </w:rPr>
        <w:t xml:space="preserve"> </w:t>
      </w:r>
      <w:r w:rsidRPr="0046339A">
        <w:rPr>
          <w:rFonts w:cstheme="minorHAnsi"/>
        </w:rPr>
        <w:t>atribútov</w:t>
      </w:r>
      <w:r w:rsidR="00D9193F">
        <w:rPr>
          <w:rFonts w:cstheme="minorHAnsi"/>
        </w:rPr>
        <w:t>, pre viac atribútov klikni na „</w:t>
      </w:r>
      <w:r w:rsidR="00D9193F" w:rsidRPr="00B95618">
        <w:rPr>
          <w:color w:val="2E74B5" w:themeColor="accent1" w:themeShade="BF"/>
        </w:rPr>
        <w:t>Zobraziť prázdne polia</w:t>
      </w:r>
      <w:r w:rsidR="00D9193F">
        <w:rPr>
          <w:rFonts w:cstheme="minorHAnsi"/>
        </w:rPr>
        <w:t>“</w:t>
      </w:r>
    </w:p>
    <w:p w14:paraId="77629513" w14:textId="519B5336" w:rsidR="00666A7D" w:rsidRPr="0046339A" w:rsidRDefault="003067EE" w:rsidP="0034574E">
      <w:pPr>
        <w:pStyle w:val="ListParagraph"/>
        <w:jc w:val="center"/>
        <w:rPr>
          <w:rFonts w:cstheme="minorHAnsi"/>
        </w:rPr>
      </w:pPr>
      <w:r w:rsidRPr="003067EE">
        <w:rPr>
          <w:rFonts w:cstheme="minorHAnsi"/>
          <w:noProof/>
        </w:rPr>
        <w:drawing>
          <wp:inline distT="0" distB="0" distL="0" distR="0" wp14:anchorId="4ED42B6A" wp14:editId="5FB48253">
            <wp:extent cx="6324764" cy="390624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764" cy="390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E8E0" w14:textId="48472D34" w:rsidR="00666A7D" w:rsidRPr="0046339A" w:rsidRDefault="00666A7D" w:rsidP="003247C5">
      <w:pPr>
        <w:pStyle w:val="ListParagraph"/>
        <w:numPr>
          <w:ilvl w:val="0"/>
          <w:numId w:val="18"/>
        </w:numPr>
        <w:jc w:val="both"/>
      </w:pPr>
      <w:r w:rsidRPr="0046339A">
        <w:t xml:space="preserve">Zmeňte vybrané atribúty (napr. telefónne číslo) a zmeny uložte stlačením tlačidla </w:t>
      </w:r>
      <w:r w:rsidRPr="0046339A">
        <w:rPr>
          <w:b/>
        </w:rPr>
        <w:t>Uložiť</w:t>
      </w:r>
      <w:r w:rsidRPr="0046339A">
        <w:t xml:space="preserve"> </w:t>
      </w:r>
    </w:p>
    <w:p w14:paraId="4A285036" w14:textId="2C1DBCB2" w:rsidR="00BD5E5B" w:rsidRDefault="00666A7D" w:rsidP="00AB7E33">
      <w:pPr>
        <w:pStyle w:val="ListParagraph"/>
        <w:jc w:val="both"/>
        <w:rPr>
          <w:rFonts w:cstheme="minorHAnsi"/>
        </w:rPr>
      </w:pPr>
      <w:r w:rsidRPr="00BE6B47">
        <w:rPr>
          <w:rFonts w:cstheme="minorHAnsi"/>
        </w:rPr>
        <w:t>Zmeny sú okamžite zapísané do systému</w:t>
      </w:r>
    </w:p>
    <w:p w14:paraId="1DE545F7" w14:textId="77777777" w:rsidR="00BD5E5B" w:rsidRDefault="00BD5E5B">
      <w:pPr>
        <w:rPr>
          <w:rFonts w:cstheme="minorHAnsi"/>
        </w:rPr>
      </w:pPr>
      <w:r>
        <w:rPr>
          <w:rFonts w:cstheme="minorHAnsi"/>
        </w:rPr>
        <w:br w:type="page"/>
      </w:r>
    </w:p>
    <w:p w14:paraId="09ECB5D2" w14:textId="77777777" w:rsidR="00BE6B47" w:rsidRDefault="00BE6B47" w:rsidP="008E23CD">
      <w:pPr>
        <w:pStyle w:val="ListParagraph"/>
        <w:rPr>
          <w:rFonts w:cstheme="minorHAnsi"/>
        </w:rPr>
      </w:pPr>
    </w:p>
    <w:p w14:paraId="3A7739AD" w14:textId="6C59A24E" w:rsidR="00D043A6" w:rsidRDefault="068F2C60" w:rsidP="00C75934">
      <w:pPr>
        <w:pStyle w:val="Heading2"/>
      </w:pPr>
      <w:bookmarkStart w:id="51" w:name="_Toc152617399"/>
      <w:r>
        <w:t xml:space="preserve">Evidencia nového </w:t>
      </w:r>
      <w:r w:rsidRPr="00C75934">
        <w:t>certifikátu</w:t>
      </w:r>
      <w:r>
        <w:t xml:space="preserve"> pre </w:t>
      </w:r>
      <w:r w:rsidR="0048235E">
        <w:t>používate</w:t>
      </w:r>
      <w:r w:rsidR="0048235E">
        <w:rPr>
          <w:rFonts w:ascii="Calibri" w:hAnsi="Calibri" w:cs="Calibri"/>
        </w:rPr>
        <w:t>ľ</w:t>
      </w:r>
      <w:r w:rsidR="0048235E">
        <w:t xml:space="preserve">a </w:t>
      </w:r>
      <w:r>
        <w:t>externého subjektu</w:t>
      </w:r>
      <w:bookmarkStart w:id="52" w:name="_Hlk113632006"/>
      <w:bookmarkEnd w:id="51"/>
    </w:p>
    <w:p w14:paraId="4F43B5CD" w14:textId="77777777" w:rsidR="00123A5A" w:rsidRPr="00123A5A" w:rsidRDefault="00123A5A" w:rsidP="003247C5">
      <w:pPr>
        <w:pStyle w:val="ListParagraph"/>
        <w:numPr>
          <w:ilvl w:val="0"/>
          <w:numId w:val="24"/>
        </w:numPr>
      </w:pPr>
      <w:r w:rsidRPr="00123A5A">
        <w:t>Tento postup je len pre používateľov subjektov, ktoré používajú 2FA (dvojfaktorovú autentifikáciu)</w:t>
      </w:r>
    </w:p>
    <w:p w14:paraId="74ABFC3E" w14:textId="3399CEE1" w:rsidR="002D3C1E" w:rsidRPr="0046339A" w:rsidRDefault="002D3C1E" w:rsidP="003247C5">
      <w:pPr>
        <w:pStyle w:val="ListParagraph"/>
        <w:numPr>
          <w:ilvl w:val="0"/>
          <w:numId w:val="24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sa do aplikácie </w:t>
      </w:r>
      <w:r w:rsidR="00AD067B">
        <w:rPr>
          <w:rFonts w:cstheme="minorHAnsi"/>
        </w:rPr>
        <w:t>p</w:t>
      </w:r>
      <w:r w:rsidRPr="0046339A">
        <w:rPr>
          <w:rFonts w:cstheme="minorHAnsi"/>
        </w:rPr>
        <w:t xml:space="preserve">re správu </w:t>
      </w:r>
      <w:r>
        <w:rPr>
          <w:rFonts w:cstheme="minorHAnsi"/>
        </w:rPr>
        <w:t>používateľov</w:t>
      </w:r>
      <w:r w:rsidRPr="0046339A">
        <w:rPr>
          <w:rFonts w:cstheme="minorHAnsi"/>
        </w:rPr>
        <w:t xml:space="preserve"> subjektu</w:t>
      </w:r>
      <w:r w:rsidR="00AD067B">
        <w:rPr>
          <w:rFonts w:cstheme="minorHAnsi"/>
        </w:rPr>
        <w:t xml:space="preserve"> </w:t>
      </w:r>
      <w:r w:rsidR="00AD067B" w:rsidRPr="008F1AE6">
        <w:rPr>
          <w:rFonts w:cstheme="minorHAnsi"/>
          <w:noProof/>
        </w:rPr>
        <w:drawing>
          <wp:inline distT="0" distB="0" distL="0" distR="0" wp14:anchorId="2EA264A8" wp14:editId="26FC4F7C">
            <wp:extent cx="1132773" cy="2082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C32C" w14:textId="77777777" w:rsidR="002D3C1E" w:rsidRPr="0046339A" w:rsidRDefault="002D3C1E" w:rsidP="003247C5">
      <w:pPr>
        <w:pStyle w:val="ListParagraph"/>
        <w:numPr>
          <w:ilvl w:val="0"/>
          <w:numId w:val="24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1ED6CF5C" wp14:editId="31DDBDE9">
            <wp:extent cx="17145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56643125" w14:textId="005C41F1" w:rsidR="002D3C1E" w:rsidRPr="0046339A" w:rsidRDefault="002D3C1E" w:rsidP="003247C5">
      <w:pPr>
        <w:pStyle w:val="ListParagraph"/>
        <w:numPr>
          <w:ilvl w:val="0"/>
          <w:numId w:val="24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22CB640B" wp14:editId="6FC9D003">
            <wp:extent cx="209550" cy="20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5CBE4131" w14:textId="0D647660" w:rsidR="002D3C1E" w:rsidRPr="002D3C1E" w:rsidRDefault="002D3C1E" w:rsidP="00DD5BFA">
      <w:pPr>
        <w:pStyle w:val="ListParagraph"/>
        <w:ind w:firstLine="180"/>
        <w:jc w:val="both"/>
        <w:rPr>
          <w:rFonts w:cstheme="minorHAnsi"/>
        </w:rPr>
      </w:pPr>
      <w:r w:rsidRPr="002D3C1E">
        <w:rPr>
          <w:rFonts w:cstheme="minorHAnsi"/>
        </w:rPr>
        <w:t xml:space="preserve">Zobrazí sa zoznam existujúcich </w:t>
      </w:r>
      <w:r w:rsidR="002C0C8F">
        <w:rPr>
          <w:rFonts w:cstheme="minorHAnsi"/>
        </w:rPr>
        <w:t>používateľov</w:t>
      </w:r>
    </w:p>
    <w:p w14:paraId="09D7CC19" w14:textId="05EBEB47" w:rsidR="002D3C1E" w:rsidRPr="0046339A" w:rsidRDefault="002D3C1E" w:rsidP="003247C5">
      <w:pPr>
        <w:pStyle w:val="ListParagraph"/>
        <w:numPr>
          <w:ilvl w:val="0"/>
          <w:numId w:val="24"/>
        </w:numPr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>
        <w:rPr>
          <w:rFonts w:cstheme="minorHAnsi"/>
        </w:rPr>
        <w:t>editovať</w:t>
      </w:r>
    </w:p>
    <w:p w14:paraId="36BD7FA6" w14:textId="32BDC800" w:rsidR="002D3C1E" w:rsidRPr="0046339A" w:rsidRDefault="002D3C1E" w:rsidP="00DD5BFA">
      <w:pPr>
        <w:pStyle w:val="ListParagraph"/>
        <w:ind w:left="1440" w:hanging="54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>
        <w:rPr>
          <w:rFonts w:cstheme="minorHAnsi"/>
        </w:rPr>
        <w:t xml:space="preserve">editácie </w:t>
      </w:r>
      <w:r w:rsidRPr="0046339A">
        <w:rPr>
          <w:rFonts w:cstheme="minorHAnsi"/>
        </w:rPr>
        <w:t>vybraných atribútov</w:t>
      </w:r>
    </w:p>
    <w:p w14:paraId="34C0A754" w14:textId="77777777" w:rsidR="00D043A6" w:rsidRDefault="00D043A6" w:rsidP="553D500C">
      <w:pPr>
        <w:pStyle w:val="ListParagraph"/>
        <w:numPr>
          <w:ilvl w:val="0"/>
          <w:numId w:val="24"/>
        </w:numPr>
        <w:spacing w:line="360" w:lineRule="auto"/>
        <w:jc w:val="both"/>
        <w:rPr>
          <w:i/>
          <w:iCs/>
        </w:rPr>
      </w:pPr>
      <w:r w:rsidRPr="553D500C">
        <w:t xml:space="preserve">V časti </w:t>
      </w:r>
      <w:r w:rsidRPr="553D500C">
        <w:rPr>
          <w:color w:val="2E74B5" w:themeColor="accent1" w:themeShade="BF"/>
        </w:rPr>
        <w:t>Vlastnosti</w:t>
      </w:r>
      <w:r w:rsidRPr="553D500C">
        <w:t xml:space="preserve"> kliknite na </w:t>
      </w:r>
      <w:r w:rsidRPr="553D500C">
        <w:rPr>
          <w:color w:val="2E74B5" w:themeColor="accent1" w:themeShade="BF"/>
        </w:rPr>
        <w:t>Zobraziť prázdne polia</w:t>
      </w:r>
      <w:r w:rsidRPr="553D500C">
        <w:t xml:space="preserve">. Vyberte </w:t>
      </w:r>
      <w:r w:rsidRPr="553D500C">
        <w:rPr>
          <w:i/>
          <w:iCs/>
        </w:rPr>
        <w:t xml:space="preserve">x509 Certifikačný </w:t>
      </w:r>
      <w:proofErr w:type="spellStart"/>
      <w:r w:rsidRPr="553D500C">
        <w:rPr>
          <w:i/>
          <w:iCs/>
        </w:rPr>
        <w:t>request</w:t>
      </w:r>
      <w:proofErr w:type="spellEnd"/>
    </w:p>
    <w:p w14:paraId="5DE0003B" w14:textId="511887B6" w:rsidR="00D043A6" w:rsidRPr="0046339A" w:rsidRDefault="003067EE" w:rsidP="0034574E">
      <w:pPr>
        <w:pStyle w:val="ListParagraph"/>
        <w:spacing w:line="360" w:lineRule="auto"/>
        <w:ind w:left="1440" w:hanging="720"/>
        <w:jc w:val="center"/>
      </w:pPr>
      <w:r>
        <w:rPr>
          <w:noProof/>
        </w:rPr>
        <w:drawing>
          <wp:inline distT="0" distB="0" distL="0" distR="0" wp14:anchorId="673F723C" wp14:editId="1C258E24">
            <wp:extent cx="5958772" cy="451850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72" cy="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B28B" w14:textId="612D6FC9" w:rsidR="00D043A6" w:rsidRDefault="00D043A6" w:rsidP="003247C5">
      <w:pPr>
        <w:pStyle w:val="ListParagraph"/>
        <w:numPr>
          <w:ilvl w:val="0"/>
          <w:numId w:val="24"/>
        </w:numPr>
        <w:spacing w:line="360" w:lineRule="auto"/>
        <w:jc w:val="both"/>
      </w:pPr>
      <w:r w:rsidRPr="101C790C">
        <w:t>Vložte požiadavku na zaevidovanie certifikátu</w:t>
      </w:r>
    </w:p>
    <w:p w14:paraId="3F4F79E7" w14:textId="77777777" w:rsidR="00D043A6" w:rsidRPr="0046339A" w:rsidRDefault="00D043A6" w:rsidP="003247C5">
      <w:pPr>
        <w:pStyle w:val="ListParagraph"/>
        <w:numPr>
          <w:ilvl w:val="0"/>
          <w:numId w:val="24"/>
        </w:numPr>
        <w:spacing w:line="276" w:lineRule="auto"/>
        <w:jc w:val="both"/>
        <w:rPr>
          <w:color w:val="000000" w:themeColor="text1"/>
        </w:rPr>
      </w:pPr>
      <w:r w:rsidRPr="1091120F">
        <w:t xml:space="preserve">Stlačte tlačidlo </w:t>
      </w:r>
      <w:r w:rsidRPr="1091120F">
        <w:rPr>
          <w:b/>
          <w:bCs/>
        </w:rPr>
        <w:t>Uložiť</w:t>
      </w:r>
      <w:r w:rsidRPr="1091120F">
        <w:t xml:space="preserve"> </w:t>
      </w:r>
    </w:p>
    <w:p w14:paraId="6704730D" w14:textId="6976F472" w:rsidR="00D043A6" w:rsidRPr="00B02A48" w:rsidRDefault="00D043A6" w:rsidP="000C090C">
      <w:pPr>
        <w:pStyle w:val="ListParagraph"/>
        <w:tabs>
          <w:tab w:val="left" w:pos="810"/>
        </w:tabs>
        <w:spacing w:line="276" w:lineRule="auto"/>
        <w:ind w:left="810"/>
        <w:jc w:val="both"/>
        <w:rPr>
          <w:rFonts w:cstheme="minorHAnsi"/>
        </w:rPr>
      </w:pPr>
      <w:r w:rsidRPr="00B02A48">
        <w:rPr>
          <w:rFonts w:cstheme="minorHAnsi"/>
          <w:b/>
          <w:bCs/>
          <w:color w:val="FF0000"/>
        </w:rPr>
        <w:t>POZOR</w:t>
      </w:r>
      <w:r w:rsidRPr="00B02A48">
        <w:rPr>
          <w:rFonts w:cstheme="minorHAnsi"/>
        </w:rPr>
        <w:t xml:space="preserve">: Po stlačení tlačidla </w:t>
      </w:r>
      <w:r w:rsidRPr="00B02A48">
        <w:rPr>
          <w:rFonts w:cstheme="minorHAnsi"/>
          <w:b/>
          <w:bCs/>
        </w:rPr>
        <w:t>Uložiť</w:t>
      </w:r>
      <w:r w:rsidRPr="00B02A48">
        <w:rPr>
          <w:rFonts w:cstheme="minorHAnsi"/>
        </w:rPr>
        <w:t xml:space="preserve"> sa vykonáva validácia</w:t>
      </w:r>
      <w:r w:rsidR="00C50E58" w:rsidRPr="00B02A48">
        <w:rPr>
          <w:rFonts w:cstheme="minorHAnsi"/>
        </w:rPr>
        <w:t xml:space="preserve"> </w:t>
      </w:r>
      <w:r w:rsidRPr="00B02A48">
        <w:rPr>
          <w:rFonts w:cstheme="minorHAnsi"/>
        </w:rPr>
        <w:t>vloženého súboru. V</w:t>
      </w:r>
      <w:r w:rsidR="00C50E58" w:rsidRPr="00B02A48">
        <w:rPr>
          <w:rFonts w:cstheme="minorHAnsi"/>
        </w:rPr>
        <w:t> </w:t>
      </w:r>
      <w:r w:rsidRPr="00B02A48">
        <w:rPr>
          <w:rFonts w:cstheme="minorHAnsi"/>
        </w:rPr>
        <w:t>prípade</w:t>
      </w:r>
      <w:r w:rsidR="00C50E58" w:rsidRPr="00B02A48">
        <w:rPr>
          <w:rFonts w:cstheme="minorHAnsi"/>
        </w:rPr>
        <w:t>,</w:t>
      </w:r>
      <w:r w:rsidRPr="00B02A48">
        <w:rPr>
          <w:rFonts w:cstheme="minorHAnsi"/>
        </w:rPr>
        <w:t xml:space="preserve"> že ste vložili ne</w:t>
      </w:r>
      <w:r w:rsidR="00780301" w:rsidRPr="00B02A48">
        <w:rPr>
          <w:rFonts w:cstheme="minorHAnsi"/>
        </w:rPr>
        <w:t xml:space="preserve">správny </w:t>
      </w:r>
      <w:r w:rsidRPr="00B02A48">
        <w:rPr>
          <w:rFonts w:cstheme="minorHAnsi"/>
        </w:rPr>
        <w:t>súbor</w:t>
      </w:r>
      <w:r w:rsidR="005C05D2" w:rsidRPr="00B02A48">
        <w:rPr>
          <w:rFonts w:cstheme="minorHAnsi"/>
        </w:rPr>
        <w:t xml:space="preserve"> </w:t>
      </w:r>
      <w:r w:rsidRPr="00B02A48">
        <w:rPr>
          <w:rFonts w:cstheme="minorHAnsi"/>
        </w:rPr>
        <w:t xml:space="preserve">budete upozornený chybovou správou. (viď kapitola </w:t>
      </w:r>
      <w:r w:rsidRPr="00B02A48">
        <w:rPr>
          <w:rFonts w:cstheme="minorHAnsi"/>
          <w:i/>
          <w:iCs/>
        </w:rPr>
        <w:t>Známe chyby a ich riešenia</w:t>
      </w:r>
      <w:r w:rsidRPr="00B02A48">
        <w:rPr>
          <w:rFonts w:cstheme="minorHAnsi"/>
        </w:rPr>
        <w:t>).</w:t>
      </w:r>
    </w:p>
    <w:p w14:paraId="104ADE1C" w14:textId="13696E9D" w:rsidR="00C50E58" w:rsidRDefault="00D043A6" w:rsidP="000C090C">
      <w:pPr>
        <w:pStyle w:val="ListParagraph"/>
        <w:tabs>
          <w:tab w:val="left" w:pos="810"/>
        </w:tabs>
        <w:spacing w:line="276" w:lineRule="auto"/>
        <w:ind w:left="810"/>
        <w:jc w:val="both"/>
        <w:rPr>
          <w:rFonts w:cstheme="minorHAnsi"/>
        </w:rPr>
      </w:pPr>
      <w:r w:rsidRPr="00D043A6">
        <w:rPr>
          <w:rFonts w:cstheme="minorHAnsi"/>
        </w:rPr>
        <w:t>Systém požiadavku zaeviduje a vygenerovaný certifikát odošle na emailovú adresu identity.</w:t>
      </w:r>
      <w:r w:rsidR="00BE5012">
        <w:rPr>
          <w:rFonts w:cstheme="minorHAnsi"/>
        </w:rPr>
        <w:t xml:space="preserve"> </w:t>
      </w:r>
      <w:r w:rsidR="001B09CE">
        <w:rPr>
          <w:rFonts w:cstheme="minorHAnsi"/>
        </w:rPr>
        <w:t>P</w:t>
      </w:r>
      <w:r w:rsidR="00BE5012">
        <w:rPr>
          <w:rFonts w:cstheme="minorHAnsi"/>
        </w:rPr>
        <w:t xml:space="preserve">latnosť </w:t>
      </w:r>
      <w:r w:rsidR="001B09CE">
        <w:rPr>
          <w:rFonts w:cstheme="minorHAnsi"/>
        </w:rPr>
        <w:t xml:space="preserve">certifikátu je nastavená na </w:t>
      </w:r>
      <w:r w:rsidR="00BE5012">
        <w:rPr>
          <w:rFonts w:cstheme="minorHAnsi"/>
        </w:rPr>
        <w:t>3</w:t>
      </w:r>
      <w:r w:rsidR="00B02A48">
        <w:rPr>
          <w:rFonts w:cstheme="minorHAnsi"/>
        </w:rPr>
        <w:t xml:space="preserve"> </w:t>
      </w:r>
      <w:r w:rsidR="00BE5012">
        <w:rPr>
          <w:rFonts w:cstheme="minorHAnsi"/>
        </w:rPr>
        <w:t>roky.</w:t>
      </w:r>
    </w:p>
    <w:bookmarkEnd w:id="52"/>
    <w:p w14:paraId="2D95B871" w14:textId="77777777" w:rsidR="00C50E58" w:rsidRDefault="00C50E58">
      <w:pPr>
        <w:rPr>
          <w:rFonts w:cstheme="minorHAnsi"/>
        </w:rPr>
      </w:pPr>
      <w:r>
        <w:rPr>
          <w:rFonts w:cstheme="minorHAnsi"/>
        </w:rPr>
        <w:br w:type="page"/>
      </w:r>
    </w:p>
    <w:p w14:paraId="5FC89817" w14:textId="5C327A1F" w:rsidR="00666A7D" w:rsidRPr="0046339A" w:rsidRDefault="296643DE" w:rsidP="002B4ABE">
      <w:pPr>
        <w:pStyle w:val="Heading2"/>
      </w:pPr>
      <w:bookmarkStart w:id="53" w:name="_Toc95690463"/>
      <w:bookmarkStart w:id="54" w:name="_Toc152617401"/>
      <w:r>
        <w:lastRenderedPageBreak/>
        <w:t xml:space="preserve">Reset hesla pre </w:t>
      </w:r>
      <w:r w:rsidR="0048235E" w:rsidRPr="002B4ABE">
        <w:t>používa</w:t>
      </w:r>
      <w:r w:rsidR="00C04132" w:rsidRPr="002B4ABE">
        <w:t>t</w:t>
      </w:r>
      <w:r w:rsidR="0048235E" w:rsidRPr="002B4ABE">
        <w:t>e</w:t>
      </w:r>
      <w:r w:rsidR="0048235E" w:rsidRPr="002B4ABE">
        <w:rPr>
          <w:rFonts w:ascii="Calibri" w:hAnsi="Calibri" w:cs="Calibri"/>
        </w:rPr>
        <w:t>ľ</w:t>
      </w:r>
      <w:r w:rsidR="0048235E" w:rsidRPr="002B4ABE">
        <w:t>a</w:t>
      </w:r>
      <w:r>
        <w:t xml:space="preserve"> subjektu</w:t>
      </w:r>
      <w:bookmarkStart w:id="55" w:name="_Hlk113615139"/>
      <w:bookmarkEnd w:id="53"/>
      <w:bookmarkEnd w:id="54"/>
    </w:p>
    <w:p w14:paraId="61C32CC7" w14:textId="355A5068" w:rsidR="0094094F" w:rsidRPr="0046339A" w:rsidRDefault="0094094F" w:rsidP="003247C5">
      <w:pPr>
        <w:pStyle w:val="ListParagraph"/>
        <w:numPr>
          <w:ilvl w:val="0"/>
          <w:numId w:val="23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282D4B">
        <w:rPr>
          <w:rFonts w:cstheme="minorHAnsi"/>
        </w:rPr>
        <w:t xml:space="preserve">sa </w:t>
      </w:r>
      <w:r w:rsidR="00282D4B" w:rsidRPr="0046339A">
        <w:rPr>
          <w:rFonts w:cstheme="minorHAnsi"/>
        </w:rPr>
        <w:t xml:space="preserve">do aplikácie </w:t>
      </w:r>
      <w:r w:rsidR="00282D4B">
        <w:rPr>
          <w:rFonts w:cstheme="minorHAnsi"/>
        </w:rPr>
        <w:t>p</w:t>
      </w:r>
      <w:r w:rsidR="00282D4B" w:rsidRPr="0046339A">
        <w:rPr>
          <w:rFonts w:cstheme="minorHAnsi"/>
        </w:rPr>
        <w:t xml:space="preserve">re správu </w:t>
      </w:r>
      <w:r w:rsidR="00282D4B">
        <w:rPr>
          <w:rFonts w:cstheme="minorHAnsi"/>
        </w:rPr>
        <w:t>používateľov</w:t>
      </w:r>
      <w:r w:rsidR="00282D4B" w:rsidRPr="0046339A">
        <w:rPr>
          <w:rFonts w:cstheme="minorHAnsi"/>
        </w:rPr>
        <w:t xml:space="preserve"> subjektu</w:t>
      </w:r>
      <w:r w:rsidR="00282D4B">
        <w:rPr>
          <w:rFonts w:cstheme="minorHAnsi"/>
        </w:rPr>
        <w:t xml:space="preserve"> </w:t>
      </w:r>
      <w:r w:rsidR="00282D4B" w:rsidRPr="008F1AE6">
        <w:rPr>
          <w:rFonts w:cstheme="minorHAnsi"/>
          <w:noProof/>
        </w:rPr>
        <w:drawing>
          <wp:inline distT="0" distB="0" distL="0" distR="0" wp14:anchorId="0902FF05" wp14:editId="52FE2B32">
            <wp:extent cx="1132773" cy="2082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BBC4" w14:textId="77777777" w:rsidR="0094094F" w:rsidRPr="0046339A" w:rsidRDefault="0094094F" w:rsidP="003247C5">
      <w:pPr>
        <w:pStyle w:val="ListParagraph"/>
        <w:numPr>
          <w:ilvl w:val="0"/>
          <w:numId w:val="23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63A82976" wp14:editId="454B8B01">
            <wp:extent cx="171450" cy="200025"/>
            <wp:effectExtent l="0" t="0" r="0" b="9525"/>
            <wp:docPr id="1073741845" name="Picture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7FC51023" w14:textId="384CD4DC" w:rsidR="0094094F" w:rsidRPr="00BB1A7F" w:rsidRDefault="0094094F" w:rsidP="003247C5">
      <w:pPr>
        <w:pStyle w:val="ListParagraph"/>
        <w:numPr>
          <w:ilvl w:val="0"/>
          <w:numId w:val="23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7E2077DB" wp14:editId="3EA30C3D">
            <wp:extent cx="209550" cy="209550"/>
            <wp:effectExtent l="0" t="0" r="0" b="0"/>
            <wp:docPr id="1073741846" name="Picture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71736A75" w14:textId="02F7A1FE" w:rsidR="00666A7D" w:rsidRPr="0046339A" w:rsidRDefault="0094094F" w:rsidP="008E047B">
      <w:pPr>
        <w:pStyle w:val="ListParagraph"/>
        <w:spacing w:line="276" w:lineRule="auto"/>
        <w:ind w:left="1440" w:hanging="630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73C80ED3" w14:textId="02F55743" w:rsidR="00666A7D" w:rsidRPr="0046339A" w:rsidRDefault="00666A7D" w:rsidP="003247C5">
      <w:pPr>
        <w:pStyle w:val="ListParagraph"/>
        <w:numPr>
          <w:ilvl w:val="0"/>
          <w:numId w:val="23"/>
        </w:numPr>
        <w:spacing w:line="276" w:lineRule="auto"/>
        <w:jc w:val="both"/>
      </w:pPr>
      <w:r w:rsidRPr="1091120F">
        <w:t>Kliknite na vybraného používateľa ktorému chcete resetovať heslo</w:t>
      </w:r>
    </w:p>
    <w:p w14:paraId="5CEDAC76" w14:textId="3CAB9FD9" w:rsidR="00666A7D" w:rsidRPr="0046339A" w:rsidRDefault="00A17529" w:rsidP="008E047B">
      <w:pPr>
        <w:pStyle w:val="ListParagraph"/>
        <w:spacing w:line="276" w:lineRule="auto"/>
        <w:ind w:firstLine="90"/>
        <w:jc w:val="both"/>
      </w:pPr>
      <w:r>
        <w:rPr>
          <w:noProof/>
          <w:bdr w:val="n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01071" wp14:editId="1541355C">
                <wp:simplePos x="0" y="0"/>
                <wp:positionH relativeFrom="column">
                  <wp:posOffset>5923915</wp:posOffset>
                </wp:positionH>
                <wp:positionV relativeFrom="paragraph">
                  <wp:posOffset>201678</wp:posOffset>
                </wp:positionV>
                <wp:extent cx="127000" cy="393700"/>
                <wp:effectExtent l="38100" t="12700" r="12700" b="25400"/>
                <wp:wrapNone/>
                <wp:docPr id="2000472384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393700"/>
                        </a:xfrm>
                        <a:prstGeom prst="downArrow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0F1BD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466.45pt;margin-top:15.9pt;width:10pt;height:3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" adj="18116" strokecolor="#70ad47 [3209]" strokeweight="2.25pt">
                <v:textbox style="mso-fit-shape-to-text:t" inset="1.27mm,1.27mm,1.27mm,1.27mm"/>
              </v:shape>
            </w:pict>
          </mc:Fallback>
        </mc:AlternateContent>
      </w:r>
      <w:r w:rsidR="00666A7D" w:rsidRPr="1091120F">
        <w:t xml:space="preserve">Zobrazí sa formulár, kde v dolnej časti nájdete časť pre </w:t>
      </w:r>
      <w:r w:rsidR="00345A5D">
        <w:t>reset</w:t>
      </w:r>
      <w:r w:rsidR="00666A7D" w:rsidRPr="1091120F">
        <w:t xml:space="preserve"> </w:t>
      </w:r>
      <w:r w:rsidR="003809A7">
        <w:t>h</w:t>
      </w:r>
      <w:r w:rsidR="00666A7D" w:rsidRPr="1091120F">
        <w:t>esla</w:t>
      </w:r>
    </w:p>
    <w:p w14:paraId="24FE15CB" w14:textId="29C93324" w:rsidR="00666A7D" w:rsidRPr="0046339A" w:rsidRDefault="000B3483" w:rsidP="00BB30A9">
      <w:pPr>
        <w:pStyle w:val="ListParagraph"/>
        <w:ind w:left="1440" w:hanging="720"/>
        <w:jc w:val="center"/>
        <w:rPr>
          <w:color w:val="000000" w:themeColor="text1"/>
        </w:rPr>
      </w:pPr>
      <w:r>
        <w:rPr>
          <w:noProof/>
          <w:color w:val="000000" w:themeColor="text1"/>
          <w:bdr w:val="n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A0CDF" wp14:editId="460BB73E">
                <wp:simplePos x="0" y="0"/>
                <wp:positionH relativeFrom="column">
                  <wp:posOffset>5769880</wp:posOffset>
                </wp:positionH>
                <wp:positionV relativeFrom="paragraph">
                  <wp:posOffset>420540</wp:posOffset>
                </wp:positionV>
                <wp:extent cx="407218" cy="162962"/>
                <wp:effectExtent l="0" t="0" r="12065" b="15240"/>
                <wp:wrapNone/>
                <wp:docPr id="121084867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18" cy="162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4F697" id="Rectangle 12" o:spid="_x0000_s1026" style="position:absolute;margin-left:454.3pt;margin-top:33.1pt;width:32.05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" filled="f" strokecolor="#70ad47 [3209]" strokeweight="1pt">
                <v:textbox inset="1.27mm,1.27mm,1.27mm,1.27mm"/>
              </v:rect>
            </w:pict>
          </mc:Fallback>
        </mc:AlternateContent>
      </w:r>
      <w:r>
        <w:rPr>
          <w:noProof/>
          <w:color w:val="000000" w:themeColor="text1"/>
          <w:bdr w:val="nil"/>
        </w:rPr>
        <w:drawing>
          <wp:inline distT="0" distB="0" distL="0" distR="0" wp14:anchorId="402D14BE" wp14:editId="6BC28DD3">
            <wp:extent cx="6475730" cy="955675"/>
            <wp:effectExtent l="0" t="0" r="1270" b="0"/>
            <wp:docPr id="1573090058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90058" name="Picture 4" descr="A screenshot of a computer&#10;&#10;AI-generated content may be incorrect.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74AC" w14:textId="3845120D" w:rsidR="004B4A23" w:rsidRPr="009D6B20" w:rsidRDefault="00666A7D" w:rsidP="003247C5">
      <w:pPr>
        <w:pStyle w:val="ListParagraph"/>
        <w:numPr>
          <w:ilvl w:val="0"/>
          <w:numId w:val="23"/>
        </w:numPr>
        <w:rPr>
          <w:color w:val="000000" w:themeColor="text1"/>
        </w:rPr>
      </w:pPr>
      <w:r w:rsidRPr="00450D4A">
        <w:t xml:space="preserve">Kliknite na tlačidlo </w:t>
      </w:r>
      <w:r w:rsidR="00A17529">
        <w:rPr>
          <w:b/>
          <w:bCs/>
        </w:rPr>
        <w:t>Odstrániť</w:t>
      </w:r>
    </w:p>
    <w:p w14:paraId="4651476F" w14:textId="3C3E5DBB" w:rsidR="009D6B20" w:rsidRPr="004B4A23" w:rsidRDefault="00BC0E17" w:rsidP="553D500C">
      <w:pPr>
        <w:pStyle w:val="ListParagraph"/>
        <w:rPr>
          <w:color w:val="000000" w:themeColor="text1"/>
        </w:rPr>
      </w:pPr>
      <w:r w:rsidRPr="553D500C">
        <w:t xml:space="preserve">V časti </w:t>
      </w:r>
      <w:r w:rsidRPr="553D500C">
        <w:rPr>
          <w:color w:val="2E74B5" w:themeColor="accent1" w:themeShade="BF"/>
        </w:rPr>
        <w:t xml:space="preserve">Heslo </w:t>
      </w:r>
      <w:r w:rsidRPr="553D500C">
        <w:t xml:space="preserve">sa </w:t>
      </w:r>
      <w:proofErr w:type="spellStart"/>
      <w:r w:rsidR="008D22ED" w:rsidRPr="553D500C">
        <w:t>zmeni</w:t>
      </w:r>
      <w:proofErr w:type="spellEnd"/>
      <w:r w:rsidR="008D22ED" w:rsidRPr="553D500C">
        <w:t xml:space="preserve"> text z ,,heslo je nastavené“ na </w:t>
      </w:r>
      <w:r w:rsidRPr="553D500C">
        <w:t>,,heslo bude odstránené“</w:t>
      </w:r>
    </w:p>
    <w:p w14:paraId="4B464616" w14:textId="3F2306A8" w:rsidR="00BC0E17" w:rsidRPr="00BC0E17" w:rsidRDefault="00BC0E17" w:rsidP="003247C5">
      <w:pPr>
        <w:pStyle w:val="ListParagraph"/>
        <w:numPr>
          <w:ilvl w:val="0"/>
          <w:numId w:val="23"/>
        </w:numPr>
        <w:jc w:val="both"/>
        <w:rPr>
          <w:color w:val="000000" w:themeColor="text1"/>
        </w:rPr>
      </w:pPr>
      <w:r w:rsidRPr="000B38E3">
        <w:t xml:space="preserve">Stlačte tlačidlo </w:t>
      </w:r>
      <w:r w:rsidRPr="000B38E3">
        <w:rPr>
          <w:b/>
          <w:bCs/>
        </w:rPr>
        <w:t>Uložiť</w:t>
      </w:r>
      <w:r w:rsidRPr="000B38E3">
        <w:t xml:space="preserve"> </w:t>
      </w:r>
    </w:p>
    <w:p w14:paraId="3DC34415" w14:textId="77777777" w:rsidR="00BC0E17" w:rsidRPr="000B38E3" w:rsidRDefault="00BC0E17" w:rsidP="00BC0E17">
      <w:pPr>
        <w:pStyle w:val="ListParagraph"/>
        <w:jc w:val="both"/>
        <w:rPr>
          <w:color w:val="000000" w:themeColor="text1"/>
        </w:rPr>
      </w:pPr>
    </w:p>
    <w:p w14:paraId="2FB7F447" w14:textId="77777777" w:rsidR="00BC0E17" w:rsidRDefault="00BC0E17" w:rsidP="00BC0E17">
      <w:pPr>
        <w:pStyle w:val="ListParagraph"/>
        <w:jc w:val="both"/>
      </w:pPr>
      <w:r w:rsidRPr="23A5470C">
        <w:t>Systém vygeneruje nové heslo a odosiela notifikáciu na používateľa.</w:t>
      </w:r>
      <w:r>
        <w:t xml:space="preserve"> </w:t>
      </w:r>
      <w:r w:rsidRPr="00953B74">
        <w:t>Zmeny sú okamžite prepísané do systému/všetkých aplikácií, do ktorých má používateľ prístup</w:t>
      </w:r>
      <w:r>
        <w:t>.</w:t>
      </w:r>
    </w:p>
    <w:p w14:paraId="63D247E9" w14:textId="5FEFCB85" w:rsidR="00666A7D" w:rsidRPr="00450D4A" w:rsidRDefault="00F209E1" w:rsidP="553D500C">
      <w:pPr>
        <w:pStyle w:val="ListParagraph"/>
        <w:jc w:val="both"/>
        <w:rPr>
          <w:color w:val="000000" w:themeColor="text1"/>
        </w:rPr>
      </w:pPr>
      <w:r>
        <w:br/>
      </w:r>
      <w:r w:rsidR="00666A7D" w:rsidRPr="553D500C">
        <w:rPr>
          <w:b/>
          <w:bCs/>
        </w:rPr>
        <w:t>Pozor!</w:t>
      </w:r>
      <w:r w:rsidR="00354A66" w:rsidRPr="553D500C">
        <w:t xml:space="preserve"> </w:t>
      </w:r>
      <w:r w:rsidR="00666A7D" w:rsidRPr="553D500C">
        <w:t>V</w:t>
      </w:r>
      <w:r w:rsidR="00354A66" w:rsidRPr="553D500C">
        <w:t> </w:t>
      </w:r>
      <w:proofErr w:type="spellStart"/>
      <w:r w:rsidR="00666A7D" w:rsidRPr="553D500C">
        <w:t>prípade</w:t>
      </w:r>
      <w:r w:rsidR="00354A66" w:rsidRPr="553D500C">
        <w:t>,</w:t>
      </w:r>
      <w:r w:rsidR="00666A7D" w:rsidRPr="553D500C">
        <w:t>že</w:t>
      </w:r>
      <w:proofErr w:type="spellEnd"/>
      <w:r w:rsidR="00666A7D" w:rsidRPr="553D500C">
        <w:t xml:space="preserve"> vyberiete tlačidlo </w:t>
      </w:r>
      <w:r w:rsidR="00666A7D" w:rsidRPr="553D500C">
        <w:rPr>
          <w:b/>
          <w:bCs/>
        </w:rPr>
        <w:t>Zmeniť</w:t>
      </w:r>
      <w:r w:rsidR="00666A7D" w:rsidRPr="553D500C">
        <w:t xml:space="preserve">, systém Vás vyzve na zadanie hesla podľa platnej politiky hesiel. Vami zadané heslo sa </w:t>
      </w:r>
      <w:r w:rsidR="00354A66" w:rsidRPr="553D500C">
        <w:t>používateľovi</w:t>
      </w:r>
      <w:r w:rsidR="00666A7D" w:rsidRPr="553D500C">
        <w:t xml:space="preserve"> neukladá</w:t>
      </w:r>
      <w:r w:rsidR="00354A66" w:rsidRPr="553D500C">
        <w:t xml:space="preserve">, </w:t>
      </w:r>
      <w:r w:rsidR="00666A7D" w:rsidRPr="553D500C">
        <w:t xml:space="preserve">ale rovnako ako v prípade tlačidla Reset Hesla sa vygeneruje nové heslo, ktoré sa zasiela na </w:t>
      </w:r>
      <w:r w:rsidR="00354A66" w:rsidRPr="553D500C">
        <w:t xml:space="preserve">používateľovu </w:t>
      </w:r>
      <w:r w:rsidR="00666A7D" w:rsidRPr="553D500C">
        <w:t>emailovú adresu.</w:t>
      </w:r>
    </w:p>
    <w:bookmarkEnd w:id="55"/>
    <w:p w14:paraId="2EAD30BD" w14:textId="77777777" w:rsidR="00B53F2F" w:rsidRDefault="00B53F2F">
      <w:r>
        <w:br w:type="page"/>
      </w:r>
    </w:p>
    <w:p w14:paraId="7323D469" w14:textId="0131078C" w:rsidR="0012595F" w:rsidRDefault="3F289EF5" w:rsidP="00C75934">
      <w:pPr>
        <w:pStyle w:val="Heading2"/>
      </w:pPr>
      <w:bookmarkStart w:id="56" w:name="_Toc152617402"/>
      <w:proofErr w:type="spellStart"/>
      <w:r w:rsidRPr="553D500C">
        <w:lastRenderedPageBreak/>
        <w:t>Zneplatnenie</w:t>
      </w:r>
      <w:proofErr w:type="spellEnd"/>
      <w:r w:rsidRPr="553D500C">
        <w:t xml:space="preserve"> </w:t>
      </w:r>
      <w:r w:rsidR="005C7BA6" w:rsidRPr="553D500C">
        <w:t>používate</w:t>
      </w:r>
      <w:r w:rsidR="005C7BA6" w:rsidRPr="553D500C">
        <w:rPr>
          <w:rFonts w:ascii="Calibri" w:hAnsi="Calibri" w:cs="Calibri"/>
        </w:rPr>
        <w:t>ľ</w:t>
      </w:r>
      <w:r w:rsidR="005C7BA6" w:rsidRPr="553D500C">
        <w:t xml:space="preserve">a </w:t>
      </w:r>
      <w:r w:rsidRPr="553D500C">
        <w:t>subjektu</w:t>
      </w:r>
      <w:bookmarkEnd w:id="56"/>
    </w:p>
    <w:p w14:paraId="6EEEAB2A" w14:textId="64945DC2" w:rsidR="005C7BA6" w:rsidRPr="0046339A" w:rsidRDefault="005C7BA6" w:rsidP="003247C5">
      <w:pPr>
        <w:pStyle w:val="ListParagraph"/>
        <w:numPr>
          <w:ilvl w:val="0"/>
          <w:numId w:val="22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>Prihláste</w:t>
      </w:r>
      <w:r w:rsidR="00282D4B">
        <w:rPr>
          <w:rFonts w:cstheme="minorHAnsi"/>
        </w:rPr>
        <w:t xml:space="preserve"> </w:t>
      </w:r>
      <w:r w:rsidR="00282D4B" w:rsidRPr="0046339A">
        <w:rPr>
          <w:rFonts w:cstheme="minorHAnsi"/>
        </w:rPr>
        <w:t xml:space="preserve">sa do aplikácie </w:t>
      </w:r>
      <w:r w:rsidR="00282D4B">
        <w:rPr>
          <w:rFonts w:cstheme="minorHAnsi"/>
        </w:rPr>
        <w:t>p</w:t>
      </w:r>
      <w:r w:rsidR="00282D4B" w:rsidRPr="0046339A">
        <w:rPr>
          <w:rFonts w:cstheme="minorHAnsi"/>
        </w:rPr>
        <w:t xml:space="preserve">re správu </w:t>
      </w:r>
      <w:r w:rsidR="00282D4B">
        <w:rPr>
          <w:rFonts w:cstheme="minorHAnsi"/>
        </w:rPr>
        <w:t>používateľov</w:t>
      </w:r>
      <w:r w:rsidR="00282D4B" w:rsidRPr="0046339A">
        <w:rPr>
          <w:rFonts w:cstheme="minorHAnsi"/>
        </w:rPr>
        <w:t xml:space="preserve"> subjektu</w:t>
      </w:r>
      <w:r w:rsidR="00282D4B">
        <w:rPr>
          <w:rFonts w:cstheme="minorHAnsi"/>
        </w:rPr>
        <w:t xml:space="preserve"> </w:t>
      </w:r>
      <w:r w:rsidR="00282D4B" w:rsidRPr="008F1AE6">
        <w:rPr>
          <w:rFonts w:cstheme="minorHAnsi"/>
          <w:noProof/>
        </w:rPr>
        <w:drawing>
          <wp:inline distT="0" distB="0" distL="0" distR="0" wp14:anchorId="69455E8A" wp14:editId="2548B3F8">
            <wp:extent cx="1132773" cy="2082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</w:p>
    <w:p w14:paraId="55295BFF" w14:textId="408E6E6B" w:rsidR="005C7BA6" w:rsidRPr="0046339A" w:rsidRDefault="005C7BA6" w:rsidP="003247C5">
      <w:pPr>
        <w:pStyle w:val="ListParagraph"/>
        <w:numPr>
          <w:ilvl w:val="0"/>
          <w:numId w:val="22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720FF538" wp14:editId="693F6A0B">
            <wp:extent cx="171450" cy="200025"/>
            <wp:effectExtent l="0" t="0" r="0" b="9525"/>
            <wp:docPr id="1073741847" name="Picture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</w:p>
    <w:p w14:paraId="2EBB3BA6" w14:textId="31117863" w:rsidR="005C7BA6" w:rsidRPr="00BB1A7F" w:rsidRDefault="005C7BA6" w:rsidP="003247C5">
      <w:pPr>
        <w:pStyle w:val="ListParagraph"/>
        <w:numPr>
          <w:ilvl w:val="0"/>
          <w:numId w:val="22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40D40CC6" wp14:editId="21FAED89">
            <wp:extent cx="209550" cy="209550"/>
            <wp:effectExtent l="0" t="0" r="0" b="0"/>
            <wp:docPr id="1073741851" name="Picture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5FEC2C5D" w14:textId="77777777" w:rsidR="005C7BA6" w:rsidRPr="0046339A" w:rsidRDefault="005C7BA6" w:rsidP="00CF7F5F">
      <w:pPr>
        <w:pStyle w:val="ListParagraph"/>
        <w:spacing w:line="276" w:lineRule="auto"/>
        <w:ind w:left="1440" w:hanging="540"/>
        <w:jc w:val="both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65E3CAF9" w14:textId="7B5852AB" w:rsidR="005C7BA6" w:rsidRPr="005C7BA6" w:rsidRDefault="005C7BA6" w:rsidP="003247C5">
      <w:pPr>
        <w:pStyle w:val="ListParagraph"/>
        <w:numPr>
          <w:ilvl w:val="0"/>
          <w:numId w:val="22"/>
        </w:numPr>
        <w:spacing w:line="276" w:lineRule="auto"/>
        <w:jc w:val="both"/>
      </w:pPr>
      <w:r w:rsidRPr="00BA1DEB">
        <w:t>Kliknite na vybraného používateľa,</w:t>
      </w:r>
      <w:r w:rsidR="00BB30A9">
        <w:t xml:space="preserve"> </w:t>
      </w:r>
      <w:r w:rsidRPr="00BA1DEB">
        <w:t>ktorého chcete deaktivovať</w:t>
      </w:r>
    </w:p>
    <w:p w14:paraId="2F65845F" w14:textId="7D0F8887" w:rsidR="0012595F" w:rsidRPr="0046339A" w:rsidRDefault="3AC14BB3" w:rsidP="553D500C">
      <w:pPr>
        <w:pStyle w:val="ListParagraph"/>
        <w:spacing w:line="276" w:lineRule="auto"/>
        <w:ind w:firstLine="180"/>
        <w:jc w:val="both"/>
        <w:rPr>
          <w:rFonts w:eastAsia="Calibri" w:cs="Calibri"/>
          <w:color w:val="000000" w:themeColor="text1"/>
        </w:rPr>
      </w:pPr>
      <w:r w:rsidRPr="553D500C">
        <w:rPr>
          <w:rFonts w:ascii="Calibri" w:eastAsia="Calibri" w:hAnsi="Calibri" w:cs="Calibri"/>
        </w:rPr>
        <w:t xml:space="preserve">Zobrazí sa formulár kde v časti </w:t>
      </w:r>
      <w:r w:rsidR="008B3B4A" w:rsidRPr="553D500C">
        <w:rPr>
          <w:rFonts w:ascii="Calibri" w:eastAsia="Calibri" w:hAnsi="Calibri" w:cs="Calibri"/>
          <w:color w:val="5B9BD5" w:themeColor="accent1"/>
        </w:rPr>
        <w:t>Aktivácia</w:t>
      </w:r>
      <w:r w:rsidR="008B3B4A" w:rsidRPr="553D500C">
        <w:rPr>
          <w:rFonts w:ascii="Calibri" w:eastAsia="Calibri" w:hAnsi="Calibri" w:cs="Calibri"/>
        </w:rPr>
        <w:t xml:space="preserve"> po </w:t>
      </w:r>
      <w:proofErr w:type="spellStart"/>
      <w:r w:rsidR="008B3B4A" w:rsidRPr="553D500C">
        <w:rPr>
          <w:rFonts w:ascii="Calibri" w:eastAsia="Calibri" w:hAnsi="Calibri" w:cs="Calibri"/>
        </w:rPr>
        <w:t>rozkliknutí</w:t>
      </w:r>
      <w:proofErr w:type="spellEnd"/>
      <w:r w:rsidR="008B3B4A" w:rsidRPr="553D500C">
        <w:rPr>
          <w:rFonts w:ascii="Calibri" w:eastAsia="Calibri" w:hAnsi="Calibri" w:cs="Calibri"/>
        </w:rPr>
        <w:t xml:space="preserve"> </w:t>
      </w:r>
      <w:r w:rsidR="008B3B4A" w:rsidRPr="553D500C">
        <w:rPr>
          <w:rFonts w:ascii="Calibri" w:eastAsia="Calibri" w:hAnsi="Calibri" w:cs="Calibri"/>
          <w:color w:val="5B9BD5" w:themeColor="accent1"/>
        </w:rPr>
        <w:t xml:space="preserve">Zobraziť prázdne polia </w:t>
      </w:r>
      <w:r w:rsidRPr="553D500C">
        <w:rPr>
          <w:rFonts w:ascii="Calibri" w:eastAsia="Calibri" w:hAnsi="Calibri" w:cs="Calibri"/>
        </w:rPr>
        <w:t xml:space="preserve">nájdete časť pre nastavenie platnosti – </w:t>
      </w:r>
      <w:r w:rsidRPr="553D500C">
        <w:rPr>
          <w:rFonts w:ascii="Calibri" w:eastAsia="Calibri" w:hAnsi="Calibri" w:cs="Calibri"/>
          <w:b/>
          <w:bCs/>
        </w:rPr>
        <w:t>Platnosť do</w:t>
      </w:r>
    </w:p>
    <w:p w14:paraId="45C14C58" w14:textId="38B3B9AC" w:rsidR="0012595F" w:rsidRPr="00BA1DEB" w:rsidRDefault="00CF4914" w:rsidP="00AD0B79">
      <w:pPr>
        <w:pStyle w:val="ListParagraph"/>
        <w:jc w:val="center"/>
        <w:rPr>
          <w:color w:val="000000" w:themeColor="text1"/>
        </w:rPr>
      </w:pPr>
      <w:r>
        <w:rPr>
          <w:noProof/>
          <w:color w:val="000000" w:themeColor="text1"/>
          <w:bdr w:val="n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E6DDDD" wp14:editId="1158BBBC">
                <wp:simplePos x="0" y="0"/>
                <wp:positionH relativeFrom="column">
                  <wp:posOffset>1958975</wp:posOffset>
                </wp:positionH>
                <wp:positionV relativeFrom="paragraph">
                  <wp:posOffset>792480</wp:posOffset>
                </wp:positionV>
                <wp:extent cx="4681220" cy="284480"/>
                <wp:effectExtent l="0" t="0" r="17780" b="7620"/>
                <wp:wrapNone/>
                <wp:docPr id="144060370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22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E3189" id="Rectangle 13" o:spid="_x0000_s1026" style="position:absolute;margin-left:154.25pt;margin-top:62.4pt;width:368.6pt;height:2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" filled="f" strokecolor="#e00" strokeweight="1pt">
                <v:textbox style="mso-fit-shape-to-text:t" inset="1.27mm,1.27mm,1.27mm,1.27mm"/>
              </v:rect>
            </w:pict>
          </mc:Fallback>
        </mc:AlternateContent>
      </w:r>
      <w:r w:rsidR="00AA03C2">
        <w:rPr>
          <w:noProof/>
          <w:color w:val="000000" w:themeColor="text1"/>
        </w:rPr>
        <w:drawing>
          <wp:inline distT="0" distB="0" distL="0" distR="0" wp14:anchorId="068871FF" wp14:editId="5DC386F8">
            <wp:extent cx="6184900" cy="13738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37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5C65" w14:textId="424A80B5" w:rsidR="0012595F" w:rsidRPr="0046339A" w:rsidRDefault="3AC14BB3" w:rsidP="003247C5">
      <w:pPr>
        <w:pStyle w:val="ListParagraph"/>
        <w:numPr>
          <w:ilvl w:val="0"/>
          <w:numId w:val="22"/>
        </w:numPr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>Vyplňte dátum, kedy má byť identita deaktivovaná (v prípade okamžitej deaktivácie, vyplňte aktuálny dátum)</w:t>
      </w:r>
    </w:p>
    <w:p w14:paraId="527DC37F" w14:textId="2A8ADEA2" w:rsidR="0012595F" w:rsidRPr="00CA4015" w:rsidRDefault="3AC14BB3" w:rsidP="003247C5">
      <w:pPr>
        <w:pStyle w:val="ListParagraph"/>
        <w:numPr>
          <w:ilvl w:val="0"/>
          <w:numId w:val="22"/>
        </w:numPr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 xml:space="preserve">Stlačte tlačidlo </w:t>
      </w:r>
      <w:r w:rsidRPr="0046339A">
        <w:rPr>
          <w:rFonts w:ascii="Calibri" w:eastAsia="Calibri" w:hAnsi="Calibri" w:cs="Calibri"/>
          <w:b/>
          <w:bCs/>
        </w:rPr>
        <w:t>Uložiť</w:t>
      </w:r>
      <w:r w:rsidRPr="0046339A">
        <w:rPr>
          <w:rFonts w:ascii="Calibri" w:eastAsia="Calibri" w:hAnsi="Calibri" w:cs="Calibri"/>
        </w:rPr>
        <w:t xml:space="preserve"> </w:t>
      </w:r>
    </w:p>
    <w:p w14:paraId="2C8BADAB" w14:textId="77777777" w:rsidR="00CA4015" w:rsidRPr="00D45CCC" w:rsidRDefault="00CA4015" w:rsidP="00CF7F5F">
      <w:pPr>
        <w:pStyle w:val="ListParagraph"/>
        <w:jc w:val="both"/>
        <w:rPr>
          <w:rFonts w:eastAsia="Calibri" w:cs="Calibri"/>
          <w:color w:val="000000" w:themeColor="text1"/>
        </w:rPr>
      </w:pPr>
    </w:p>
    <w:p w14:paraId="50950D3A" w14:textId="673C2595" w:rsidR="00D45CCC" w:rsidRPr="00CF7F5F" w:rsidRDefault="00D45CCC" w:rsidP="553D500C">
      <w:pPr>
        <w:pStyle w:val="ListParagraph"/>
        <w:jc w:val="both"/>
        <w:rPr>
          <w:rFonts w:eastAsia="Calibri"/>
          <w:color w:val="000000" w:themeColor="text1"/>
        </w:rPr>
      </w:pPr>
      <w:r w:rsidRPr="553D500C">
        <w:rPr>
          <w:rFonts w:eastAsia="Calibri"/>
          <w:color w:val="000000" w:themeColor="text1"/>
        </w:rPr>
        <w:t>Deaktivácia identity neznamená jej zmazanie, ale z</w:t>
      </w:r>
      <w:r w:rsidR="00CA4015" w:rsidRPr="553D500C">
        <w:rPr>
          <w:rFonts w:eastAsia="Calibri"/>
          <w:color w:val="000000" w:themeColor="text1"/>
        </w:rPr>
        <w:t>men</w:t>
      </w:r>
      <w:r w:rsidRPr="553D500C">
        <w:rPr>
          <w:rFonts w:eastAsia="Calibri"/>
          <w:color w:val="000000" w:themeColor="text1"/>
        </w:rPr>
        <w:t>u statusu z </w:t>
      </w:r>
      <w:proofErr w:type="spellStart"/>
      <w:r w:rsidRPr="553D500C">
        <w:rPr>
          <w:rFonts w:eastAsia="Calibri"/>
          <w:color w:val="000000" w:themeColor="text1"/>
        </w:rPr>
        <w:t>Active</w:t>
      </w:r>
      <w:proofErr w:type="spellEnd"/>
      <w:r w:rsidRPr="553D500C">
        <w:rPr>
          <w:rFonts w:eastAsia="Calibri"/>
          <w:color w:val="000000" w:themeColor="text1"/>
        </w:rPr>
        <w:t xml:space="preserve"> na </w:t>
      </w:r>
      <w:proofErr w:type="spellStart"/>
      <w:r w:rsidRPr="553D500C">
        <w:rPr>
          <w:rFonts w:eastAsia="Calibri"/>
          <w:color w:val="000000" w:themeColor="text1"/>
        </w:rPr>
        <w:t>Archived</w:t>
      </w:r>
      <w:proofErr w:type="spellEnd"/>
      <w:r w:rsidR="00CA4015" w:rsidRPr="553D500C">
        <w:rPr>
          <w:rFonts w:eastAsia="Calibri"/>
          <w:color w:val="000000" w:themeColor="text1"/>
        </w:rPr>
        <w:t>.</w:t>
      </w:r>
      <w:r w:rsidR="00AF63AF" w:rsidRPr="553D500C">
        <w:rPr>
          <w:rFonts w:eastAsia="Calibri"/>
          <w:color w:val="000000" w:themeColor="text1"/>
        </w:rPr>
        <w:t xml:space="preserve"> </w:t>
      </w:r>
      <w:r w:rsidR="000B38E3" w:rsidRPr="553D500C">
        <w:rPr>
          <w:rFonts w:eastAsia="Calibri"/>
          <w:color w:val="000000" w:themeColor="text1"/>
        </w:rPr>
        <w:t>P</w:t>
      </w:r>
      <w:r w:rsidR="00AF63AF" w:rsidRPr="553D500C">
        <w:rPr>
          <w:rFonts w:eastAsia="Calibri"/>
          <w:color w:val="000000" w:themeColor="text1"/>
        </w:rPr>
        <w:t xml:space="preserve">redstavuje neaktívnu identitu. </w:t>
      </w:r>
      <w:r w:rsidR="000B38E3" w:rsidRPr="553D500C">
        <w:rPr>
          <w:rFonts w:eastAsia="Calibri"/>
          <w:color w:val="000000" w:themeColor="text1"/>
        </w:rPr>
        <w:t xml:space="preserve">Jej </w:t>
      </w:r>
      <w:proofErr w:type="spellStart"/>
      <w:r w:rsidR="000B38E3" w:rsidRPr="553D500C">
        <w:rPr>
          <w:rFonts w:eastAsia="Calibri"/>
          <w:color w:val="000000" w:themeColor="text1"/>
        </w:rPr>
        <w:t>v</w:t>
      </w:r>
      <w:r w:rsidR="00AF63AF" w:rsidRPr="553D500C">
        <w:rPr>
          <w:rFonts w:eastAsia="Calibri"/>
          <w:color w:val="000000" w:themeColor="text1"/>
        </w:rPr>
        <w:t>lastnik</w:t>
      </w:r>
      <w:proofErr w:type="spellEnd"/>
      <w:r w:rsidR="00AF63AF" w:rsidRPr="553D500C">
        <w:rPr>
          <w:rFonts w:eastAsia="Calibri"/>
          <w:color w:val="000000" w:themeColor="text1"/>
        </w:rPr>
        <w:t xml:space="preserve"> </w:t>
      </w:r>
      <w:r w:rsidR="000B38E3" w:rsidRPr="553D500C">
        <w:rPr>
          <w:rFonts w:eastAsia="Calibri"/>
          <w:color w:val="000000" w:themeColor="text1"/>
        </w:rPr>
        <w:t xml:space="preserve">tak </w:t>
      </w:r>
      <w:r w:rsidR="00AF63AF" w:rsidRPr="553D500C">
        <w:rPr>
          <w:rFonts w:eastAsia="Calibri"/>
          <w:color w:val="000000" w:themeColor="text1"/>
        </w:rPr>
        <w:t xml:space="preserve">nie je schopný </w:t>
      </w:r>
      <w:r w:rsidR="000B38E3" w:rsidRPr="553D500C">
        <w:rPr>
          <w:rFonts w:eastAsia="Calibri"/>
          <w:color w:val="000000" w:themeColor="text1"/>
        </w:rPr>
        <w:t xml:space="preserve">sa </w:t>
      </w:r>
      <w:r w:rsidR="00AF63AF" w:rsidRPr="553D500C">
        <w:rPr>
          <w:rFonts w:eastAsia="Calibri"/>
          <w:color w:val="000000" w:themeColor="text1"/>
        </w:rPr>
        <w:t xml:space="preserve">ďalej </w:t>
      </w:r>
      <w:r w:rsidR="000B38E3" w:rsidRPr="553D500C">
        <w:rPr>
          <w:rFonts w:eastAsia="Calibri"/>
          <w:color w:val="000000" w:themeColor="text1"/>
        </w:rPr>
        <w:t xml:space="preserve">prihlasovať do IDM </w:t>
      </w:r>
      <w:r w:rsidR="00CA4015" w:rsidRPr="553D500C">
        <w:rPr>
          <w:rFonts w:eastAsia="Calibri"/>
          <w:color w:val="000000" w:themeColor="text1"/>
        </w:rPr>
        <w:t xml:space="preserve"> </w:t>
      </w:r>
      <w:r w:rsidR="00AF63AF" w:rsidRPr="553D500C">
        <w:rPr>
          <w:rFonts w:eastAsia="Calibri"/>
          <w:color w:val="000000" w:themeColor="text1"/>
        </w:rPr>
        <w:t>ani koncov</w:t>
      </w:r>
      <w:r w:rsidR="00B85954" w:rsidRPr="553D500C">
        <w:rPr>
          <w:rFonts w:eastAsia="Calibri"/>
          <w:color w:val="000000" w:themeColor="text1"/>
        </w:rPr>
        <w:t>ý</w:t>
      </w:r>
      <w:r w:rsidR="00AF63AF" w:rsidRPr="553D500C">
        <w:rPr>
          <w:rFonts w:eastAsia="Calibri"/>
          <w:color w:val="000000" w:themeColor="text1"/>
        </w:rPr>
        <w:t>ch systémov.</w:t>
      </w:r>
    </w:p>
    <w:p w14:paraId="4022D38E" w14:textId="77777777" w:rsidR="00AF63AF" w:rsidRPr="00CF7F5F" w:rsidRDefault="00AF63AF" w:rsidP="00CF7F5F">
      <w:pPr>
        <w:pStyle w:val="ListParagraph"/>
        <w:jc w:val="both"/>
        <w:rPr>
          <w:rFonts w:eastAsia="Calibri" w:cstheme="minorHAnsi"/>
          <w:color w:val="000000" w:themeColor="text1"/>
        </w:rPr>
      </w:pPr>
    </w:p>
    <w:p w14:paraId="2C6A3DE1" w14:textId="2ADDCD25" w:rsidR="0012595F" w:rsidRDefault="3AC14BB3" w:rsidP="00CF7F5F">
      <w:pPr>
        <w:pStyle w:val="ListParagraph"/>
        <w:jc w:val="both"/>
        <w:rPr>
          <w:rFonts w:eastAsia="Calibri" w:cstheme="minorHAnsi"/>
        </w:rPr>
      </w:pPr>
      <w:r w:rsidRPr="00CF7F5F">
        <w:rPr>
          <w:rFonts w:eastAsia="Calibri" w:cstheme="minorHAnsi"/>
        </w:rPr>
        <w:t>V</w:t>
      </w:r>
      <w:r w:rsidR="005C7BA6" w:rsidRPr="00CF7F5F">
        <w:rPr>
          <w:rFonts w:eastAsia="Calibri" w:cstheme="minorHAnsi"/>
        </w:rPr>
        <w:t> </w:t>
      </w:r>
      <w:r w:rsidRPr="00CF7F5F">
        <w:rPr>
          <w:rFonts w:eastAsia="Calibri" w:cstheme="minorHAnsi"/>
        </w:rPr>
        <w:t>prípade</w:t>
      </w:r>
      <w:r w:rsidR="005C7BA6" w:rsidRPr="00CF7F5F">
        <w:rPr>
          <w:rFonts w:eastAsia="Calibri" w:cstheme="minorHAnsi"/>
        </w:rPr>
        <w:t>,</w:t>
      </w:r>
      <w:r w:rsidR="00B846DE">
        <w:rPr>
          <w:rFonts w:eastAsia="Calibri" w:cstheme="minorHAnsi"/>
        </w:rPr>
        <w:t xml:space="preserve"> </w:t>
      </w:r>
      <w:r w:rsidRPr="00CF7F5F">
        <w:rPr>
          <w:rFonts w:eastAsia="Calibri" w:cstheme="minorHAnsi"/>
        </w:rPr>
        <w:t>že ste nastavili aktuálny dátum, identita sa okamžite deaktivuje</w:t>
      </w:r>
      <w:bookmarkStart w:id="57" w:name="_Toc95690464"/>
      <w:r w:rsidR="00B53F2F" w:rsidRPr="00CF7F5F">
        <w:rPr>
          <w:rFonts w:eastAsia="Calibri" w:cstheme="minorHAnsi"/>
        </w:rPr>
        <w:t>.</w:t>
      </w:r>
    </w:p>
    <w:p w14:paraId="1A13CCFA" w14:textId="77777777" w:rsidR="00282D4B" w:rsidRPr="00CF7F5F" w:rsidRDefault="00282D4B" w:rsidP="00CF7F5F">
      <w:pPr>
        <w:pStyle w:val="ListParagraph"/>
        <w:jc w:val="both"/>
        <w:rPr>
          <w:rFonts w:eastAsia="Calibri" w:cstheme="minorHAnsi"/>
        </w:rPr>
      </w:pPr>
    </w:p>
    <w:p w14:paraId="4D694DC7" w14:textId="62E1AFE6" w:rsidR="0012595F" w:rsidRPr="0046339A" w:rsidRDefault="0012595F" w:rsidP="0012595F">
      <w:pPr>
        <w:sectPr w:rsidR="0012595F" w:rsidRPr="0046339A" w:rsidSect="00683265">
          <w:headerReference w:type="default" r:id="rId64"/>
          <w:footerReference w:type="default" r:id="rId65"/>
          <w:type w:val="continuous"/>
          <w:pgSz w:w="11900" w:h="16840"/>
          <w:pgMar w:top="1560" w:right="851" w:bottom="2269" w:left="851" w:header="709" w:footer="1070" w:gutter="0"/>
          <w:cols w:space="708"/>
        </w:sectPr>
      </w:pPr>
    </w:p>
    <w:p w14:paraId="3F812D59" w14:textId="348200E0" w:rsidR="00666A7D" w:rsidRPr="0046339A" w:rsidRDefault="296643DE" w:rsidP="00666A7D">
      <w:pPr>
        <w:pStyle w:val="Heading1"/>
      </w:pPr>
      <w:bookmarkStart w:id="58" w:name="_Toc152617403"/>
      <w:r>
        <w:lastRenderedPageBreak/>
        <w:t>Zasielanie notifikácií</w:t>
      </w:r>
      <w:bookmarkEnd w:id="57"/>
      <w:bookmarkEnd w:id="58"/>
    </w:p>
    <w:p w14:paraId="59B576BD" w14:textId="14FC48C4" w:rsidR="00666A7D" w:rsidRPr="0046339A" w:rsidRDefault="00666A7D" w:rsidP="00666A7D">
      <w:r w:rsidRPr="0046339A">
        <w:t>Notifikácie sú zasielané na základe nasledujúcich udalostí:</w:t>
      </w:r>
    </w:p>
    <w:tbl>
      <w:tblPr>
        <w:tblStyle w:val="TableGrid"/>
        <w:tblW w:w="13887" w:type="dxa"/>
        <w:tblLook w:val="04A0" w:firstRow="1" w:lastRow="0" w:firstColumn="1" w:lastColumn="0" w:noHBand="0" w:noVBand="1"/>
      </w:tblPr>
      <w:tblGrid>
        <w:gridCol w:w="3114"/>
        <w:gridCol w:w="1554"/>
        <w:gridCol w:w="3407"/>
        <w:gridCol w:w="5812"/>
      </w:tblGrid>
      <w:tr w:rsidR="00666A7D" w:rsidRPr="0046339A" w14:paraId="10CBF7C2" w14:textId="77777777" w:rsidTr="553D500C">
        <w:tc>
          <w:tcPr>
            <w:tcW w:w="3114" w:type="dxa"/>
          </w:tcPr>
          <w:p w14:paraId="21990E79" w14:textId="77777777" w:rsidR="00666A7D" w:rsidRPr="0046339A" w:rsidRDefault="00666A7D" w:rsidP="00665701">
            <w:pPr>
              <w:rPr>
                <w:b/>
                <w:bCs/>
              </w:rPr>
            </w:pPr>
            <w:r w:rsidRPr="0046339A">
              <w:rPr>
                <w:b/>
                <w:bCs/>
              </w:rPr>
              <w:t>Udalosť</w:t>
            </w:r>
          </w:p>
        </w:tc>
        <w:tc>
          <w:tcPr>
            <w:tcW w:w="1554" w:type="dxa"/>
          </w:tcPr>
          <w:p w14:paraId="07CCFB52" w14:textId="77777777" w:rsidR="00666A7D" w:rsidRPr="0046339A" w:rsidRDefault="00666A7D" w:rsidP="00665701">
            <w:pPr>
              <w:rPr>
                <w:b/>
                <w:bCs/>
              </w:rPr>
            </w:pPr>
            <w:r w:rsidRPr="0046339A">
              <w:rPr>
                <w:b/>
                <w:bCs/>
              </w:rPr>
              <w:t>Notifikovaný subjekt</w:t>
            </w:r>
          </w:p>
        </w:tc>
        <w:tc>
          <w:tcPr>
            <w:tcW w:w="3407" w:type="dxa"/>
          </w:tcPr>
          <w:p w14:paraId="5DD23794" w14:textId="77777777" w:rsidR="00666A7D" w:rsidRPr="0046339A" w:rsidRDefault="00666A7D" w:rsidP="00665701">
            <w:pPr>
              <w:rPr>
                <w:b/>
                <w:bCs/>
              </w:rPr>
            </w:pPr>
            <w:r w:rsidRPr="0046339A">
              <w:rPr>
                <w:b/>
                <w:bCs/>
              </w:rPr>
              <w:t>Subjekt správy</w:t>
            </w:r>
          </w:p>
        </w:tc>
        <w:tc>
          <w:tcPr>
            <w:tcW w:w="5812" w:type="dxa"/>
          </w:tcPr>
          <w:p w14:paraId="64AB0AD8" w14:textId="77777777" w:rsidR="00666A7D" w:rsidRPr="0046339A" w:rsidRDefault="00666A7D" w:rsidP="00665701">
            <w:pPr>
              <w:rPr>
                <w:b/>
                <w:bCs/>
              </w:rPr>
            </w:pPr>
            <w:r w:rsidRPr="0046339A">
              <w:rPr>
                <w:b/>
                <w:bCs/>
              </w:rPr>
              <w:t>Príklad notifikačnej správy</w:t>
            </w:r>
          </w:p>
        </w:tc>
      </w:tr>
      <w:tr w:rsidR="00666A7D" w:rsidRPr="0046339A" w14:paraId="3697D951" w14:textId="77777777" w:rsidTr="553D500C">
        <w:tc>
          <w:tcPr>
            <w:tcW w:w="3114" w:type="dxa"/>
          </w:tcPr>
          <w:p w14:paraId="7BEC878B" w14:textId="3F1D7A39" w:rsidR="00666A7D" w:rsidRPr="0046339A" w:rsidRDefault="00EB4F53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Vytvorenie </w:t>
            </w:r>
            <w:r w:rsidR="002C0C8F">
              <w:rPr>
                <w:sz w:val="20"/>
                <w:szCs w:val="20"/>
              </w:rPr>
              <w:t>používateľa</w:t>
            </w:r>
            <w:r w:rsidRPr="0046339A">
              <w:rPr>
                <w:sz w:val="20"/>
                <w:szCs w:val="20"/>
              </w:rPr>
              <w:t xml:space="preserve"> subjektu</w:t>
            </w:r>
          </w:p>
        </w:tc>
        <w:tc>
          <w:tcPr>
            <w:tcW w:w="1554" w:type="dxa"/>
          </w:tcPr>
          <w:p w14:paraId="3C18D6EF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Koncový Používateľ </w:t>
            </w:r>
          </w:p>
        </w:tc>
        <w:tc>
          <w:tcPr>
            <w:tcW w:w="3407" w:type="dxa"/>
          </w:tcPr>
          <w:p w14:paraId="1FFA56FC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Nastavenie hesla v systéme IAM pre používateľa: </w:t>
            </w:r>
            <w:r w:rsidRPr="0046339A">
              <w:rPr>
                <w:i/>
                <w:iCs/>
                <w:sz w:val="20"/>
                <w:szCs w:val="20"/>
              </w:rPr>
              <w:t>titul priezvisko meno</w:t>
            </w:r>
          </w:p>
        </w:tc>
        <w:tc>
          <w:tcPr>
            <w:tcW w:w="5812" w:type="dxa"/>
          </w:tcPr>
          <w:p w14:paraId="61E7B1F3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Dobrý deň,</w:t>
            </w:r>
          </w:p>
          <w:p w14:paraId="499A2711" w14:textId="6EDB6544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V systéme IAM Národnej </w:t>
            </w:r>
            <w:r w:rsidR="009335D2" w:rsidRPr="0046339A">
              <w:rPr>
                <w:sz w:val="20"/>
                <w:szCs w:val="20"/>
              </w:rPr>
              <w:t xml:space="preserve">banky </w:t>
            </w:r>
            <w:r w:rsidRPr="0046339A">
              <w:rPr>
                <w:sz w:val="20"/>
                <w:szCs w:val="20"/>
              </w:rPr>
              <w:t xml:space="preserve">Slovenska </w:t>
            </w:r>
            <w:r w:rsidR="00B13ABA">
              <w:rPr>
                <w:sz w:val="20"/>
                <w:szCs w:val="20"/>
              </w:rPr>
              <w:t>Vám</w:t>
            </w:r>
            <w:r w:rsidRPr="0046339A">
              <w:rPr>
                <w:sz w:val="20"/>
                <w:szCs w:val="20"/>
              </w:rPr>
              <w:t xml:space="preserve"> bol</w:t>
            </w:r>
            <w:r w:rsidR="0012595F" w:rsidRPr="0046339A">
              <w:rPr>
                <w:sz w:val="20"/>
                <w:szCs w:val="20"/>
              </w:rPr>
              <w:t xml:space="preserve"> vytvorený používateľ a </w:t>
            </w:r>
            <w:r w:rsidRPr="0046339A">
              <w:rPr>
                <w:sz w:val="20"/>
                <w:szCs w:val="20"/>
              </w:rPr>
              <w:t>nastavené iniciálne heslo:</w:t>
            </w:r>
          </w:p>
          <w:p w14:paraId="39D99C68" w14:textId="3A73FCEB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Prihlasovacie meno: </w:t>
            </w:r>
            <w:r w:rsidR="00912F76" w:rsidRPr="0001196D">
              <w:rPr>
                <w:b/>
                <w:bCs/>
                <w:i/>
                <w:iCs/>
                <w:sz w:val="22"/>
                <w:szCs w:val="22"/>
              </w:rPr>
              <w:t>100</w:t>
            </w:r>
            <w:r w:rsidR="00912F76">
              <w:rPr>
                <w:b/>
                <w:bCs/>
                <w:i/>
                <w:iCs/>
                <w:sz w:val="22"/>
                <w:szCs w:val="22"/>
              </w:rPr>
              <w:t>31097</w:t>
            </w:r>
          </w:p>
          <w:p w14:paraId="6C520477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Iniciálne heslo:</w:t>
            </w:r>
            <w:r w:rsidRPr="0046339A">
              <w:rPr>
                <w:b/>
                <w:bCs/>
                <w:i/>
                <w:iCs/>
                <w:sz w:val="20"/>
                <w:szCs w:val="20"/>
              </w:rPr>
              <w:t xml:space="preserve"> :^K2fR"w</w:t>
            </w:r>
          </w:p>
          <w:p w14:paraId="21823C66" w14:textId="77777777" w:rsidR="00666A7D" w:rsidRPr="0046339A" w:rsidRDefault="00666A7D" w:rsidP="00665701">
            <w:pPr>
              <w:rPr>
                <w:sz w:val="20"/>
                <w:szCs w:val="20"/>
              </w:rPr>
            </w:pPr>
          </w:p>
          <w:p w14:paraId="1C53CF94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Na tento e-mail neodpovedajte, bol vytvorený automaticky systémom IAM.</w:t>
            </w:r>
          </w:p>
          <w:p w14:paraId="31FC4961" w14:textId="6C75F359" w:rsidR="00666A7D" w:rsidRPr="0046339A" w:rsidRDefault="00666A7D" w:rsidP="0012595F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Notifikácia bola vytvorená: 2022-02-12T23:12:46.784+01:00</w:t>
            </w:r>
          </w:p>
        </w:tc>
      </w:tr>
      <w:tr w:rsidR="00666A7D" w:rsidRPr="00C92B0F" w14:paraId="226B25D1" w14:textId="77777777" w:rsidTr="553D500C">
        <w:tc>
          <w:tcPr>
            <w:tcW w:w="3114" w:type="dxa"/>
          </w:tcPr>
          <w:p w14:paraId="7A78D269" w14:textId="79A2C688" w:rsidR="00666A7D" w:rsidRPr="0046339A" w:rsidRDefault="00EB4F53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Zmena</w:t>
            </w:r>
            <w:r w:rsidR="00666A7D" w:rsidRPr="0046339A">
              <w:rPr>
                <w:sz w:val="20"/>
                <w:szCs w:val="20"/>
              </w:rPr>
              <w:t xml:space="preserve"> hesla</w:t>
            </w:r>
          </w:p>
        </w:tc>
        <w:tc>
          <w:tcPr>
            <w:tcW w:w="1554" w:type="dxa"/>
          </w:tcPr>
          <w:p w14:paraId="082D0C1F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Koncový Používateľ</w:t>
            </w:r>
          </w:p>
        </w:tc>
        <w:tc>
          <w:tcPr>
            <w:tcW w:w="3407" w:type="dxa"/>
          </w:tcPr>
          <w:p w14:paraId="4336AC0C" w14:textId="77586F0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Zmena </w:t>
            </w:r>
            <w:r w:rsidR="002C0C8F">
              <w:rPr>
                <w:sz w:val="20"/>
                <w:szCs w:val="20"/>
              </w:rPr>
              <w:t>po</w:t>
            </w:r>
            <w:r w:rsidRPr="0046339A">
              <w:rPr>
                <w:sz w:val="20"/>
                <w:szCs w:val="20"/>
              </w:rPr>
              <w:t>užívateľského hesla:</w:t>
            </w:r>
            <w:r w:rsidRPr="0046339A">
              <w:rPr>
                <w:i/>
                <w:iCs/>
                <w:sz w:val="20"/>
                <w:szCs w:val="20"/>
              </w:rPr>
              <w:t xml:space="preserve"> titul priezvisko meno</w:t>
            </w:r>
          </w:p>
        </w:tc>
        <w:tc>
          <w:tcPr>
            <w:tcW w:w="5812" w:type="dxa"/>
          </w:tcPr>
          <w:p w14:paraId="6F4E0571" w14:textId="77777777" w:rsidR="0012595F" w:rsidRPr="0046339A" w:rsidRDefault="0012595F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Dobrý deň,</w:t>
            </w:r>
          </w:p>
          <w:p w14:paraId="23731756" w14:textId="3DA72B9E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V systéme IAM Národnej </w:t>
            </w:r>
            <w:r w:rsidR="009335D2" w:rsidRPr="0046339A">
              <w:rPr>
                <w:sz w:val="20"/>
                <w:szCs w:val="20"/>
              </w:rPr>
              <w:t xml:space="preserve">banky </w:t>
            </w:r>
            <w:r w:rsidRPr="0046339A">
              <w:rPr>
                <w:sz w:val="20"/>
                <w:szCs w:val="20"/>
              </w:rPr>
              <w:t xml:space="preserve">Slovenska </w:t>
            </w:r>
            <w:r w:rsidR="00B13ABA">
              <w:rPr>
                <w:sz w:val="20"/>
                <w:szCs w:val="20"/>
              </w:rPr>
              <w:t>Vám</w:t>
            </w:r>
            <w:r w:rsidRPr="0046339A">
              <w:rPr>
                <w:sz w:val="20"/>
                <w:szCs w:val="20"/>
              </w:rPr>
              <w:t xml:space="preserve"> bolo zmenené Vaše heslo:</w:t>
            </w:r>
          </w:p>
          <w:p w14:paraId="115302F4" w14:textId="27BAF777" w:rsidR="00666A7D" w:rsidRPr="0046339A" w:rsidRDefault="00666A7D" w:rsidP="00665701">
            <w:pPr>
              <w:rPr>
                <w:b/>
                <w:bCs/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Prihlasovacie meno: </w:t>
            </w:r>
            <w:r w:rsidR="00912F76" w:rsidRPr="0001196D">
              <w:rPr>
                <w:b/>
                <w:bCs/>
                <w:i/>
                <w:iCs/>
                <w:sz w:val="22"/>
                <w:szCs w:val="22"/>
              </w:rPr>
              <w:t>100</w:t>
            </w:r>
            <w:r w:rsidR="00912F76">
              <w:rPr>
                <w:b/>
                <w:bCs/>
                <w:i/>
                <w:iCs/>
                <w:sz w:val="22"/>
                <w:szCs w:val="22"/>
              </w:rPr>
              <w:t>31097</w:t>
            </w:r>
          </w:p>
          <w:p w14:paraId="38A513C5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Nové heslo: </w:t>
            </w:r>
            <w:r w:rsidRPr="0046339A">
              <w:rPr>
                <w:b/>
                <w:bCs/>
                <w:i/>
                <w:iCs/>
                <w:sz w:val="20"/>
                <w:szCs w:val="20"/>
              </w:rPr>
              <w:t>Quz#4"]|</w:t>
            </w:r>
          </w:p>
          <w:p w14:paraId="2FF45132" w14:textId="77777777" w:rsidR="00666A7D" w:rsidRPr="0046339A" w:rsidRDefault="00666A7D" w:rsidP="00665701">
            <w:pPr>
              <w:rPr>
                <w:sz w:val="20"/>
                <w:szCs w:val="20"/>
              </w:rPr>
            </w:pPr>
          </w:p>
          <w:p w14:paraId="6BCE2CC9" w14:textId="1237E463" w:rsidR="00666A7D" w:rsidRPr="0046339A" w:rsidRDefault="00B53F2F" w:rsidP="00665701">
            <w:pPr>
              <w:rPr>
                <w:sz w:val="20"/>
                <w:szCs w:val="20"/>
              </w:rPr>
            </w:pPr>
            <w:r w:rsidRPr="007E3CAA">
              <w:rPr>
                <w:rFonts w:cstheme="minorHAnsi"/>
                <w:sz w:val="20"/>
                <w:szCs w:val="20"/>
                <w:shd w:val="clear" w:color="auto" w:fill="FFFFFF"/>
              </w:rPr>
              <w:t>V</w:t>
            </w:r>
            <w:r w:rsidR="00C92B0F">
              <w:rPr>
                <w:rFonts w:cstheme="minorHAnsi"/>
                <w:sz w:val="20"/>
                <w:szCs w:val="20"/>
                <w:shd w:val="clear" w:color="auto" w:fill="FFFFFF"/>
              </w:rPr>
              <w:t> </w:t>
            </w:r>
            <w:r w:rsidRPr="007E3CAA">
              <w:rPr>
                <w:rFonts w:cstheme="minorHAnsi"/>
                <w:sz w:val="20"/>
                <w:szCs w:val="20"/>
                <w:shd w:val="clear" w:color="auto" w:fill="FFFFFF"/>
              </w:rPr>
              <w:t>prípade</w:t>
            </w:r>
            <w:r w:rsidR="00C92B0F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, </w:t>
            </w:r>
            <w:r w:rsidRPr="007E3CAA">
              <w:rPr>
                <w:rFonts w:cstheme="minorHAnsi"/>
                <w:sz w:val="20"/>
                <w:szCs w:val="20"/>
                <w:shd w:val="clear" w:color="auto" w:fill="FFFFFF"/>
              </w:rPr>
              <w:t>že ste zmenu hesla nepožadoval</w:t>
            </w:r>
            <w:r w:rsidR="00C92B0F">
              <w:rPr>
                <w:rFonts w:cstheme="minorHAnsi"/>
                <w:sz w:val="20"/>
                <w:szCs w:val="20"/>
                <w:shd w:val="clear" w:color="auto" w:fill="FFFFFF"/>
              </w:rPr>
              <w:t>i</w:t>
            </w:r>
            <w:r w:rsidRPr="007E3CAA">
              <w:rPr>
                <w:rFonts w:cstheme="minorHAnsi"/>
                <w:sz w:val="20"/>
                <w:szCs w:val="20"/>
                <w:shd w:val="clear" w:color="auto" w:fill="FFFFFF"/>
              </w:rPr>
              <w:t>, prosím okamžite kontaktujte pracovníka podpory</w:t>
            </w:r>
            <w:r w:rsidR="00C92B0F">
              <w:rPr>
                <w:rFonts w:cstheme="minorHAnsi"/>
                <w:sz w:val="20"/>
                <w:szCs w:val="20"/>
                <w:shd w:val="clear" w:color="auto" w:fill="FFFFFF"/>
              </w:rPr>
              <w:t>.</w:t>
            </w:r>
          </w:p>
          <w:p w14:paraId="5F98F8D4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Na tento e-mail neodpovedajte, bol vytvorený automaticky systémom IAM.</w:t>
            </w:r>
          </w:p>
          <w:p w14:paraId="0A8EC6BE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Notifikácia bola vytvorená:2022-02-13T07:52:54.524+01:00</w:t>
            </w:r>
          </w:p>
        </w:tc>
      </w:tr>
      <w:tr w:rsidR="00815CC0" w:rsidRPr="0046339A" w14:paraId="20B1CBB1" w14:textId="77777777" w:rsidTr="553D500C">
        <w:tc>
          <w:tcPr>
            <w:tcW w:w="3114" w:type="dxa"/>
          </w:tcPr>
          <w:p w14:paraId="55237BF0" w14:textId="77777777" w:rsidR="00815CC0" w:rsidRDefault="00815CC0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lastRenderedPageBreak/>
              <w:t>Generovanie certifikátu pre koncového používateľa</w:t>
            </w:r>
          </w:p>
          <w:p w14:paraId="3CA7EE07" w14:textId="199899E9" w:rsidR="007C1D34" w:rsidRPr="0046339A" w:rsidRDefault="007C1D34" w:rsidP="006657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(platí pre 2FA subjekty)</w:t>
            </w:r>
          </w:p>
        </w:tc>
        <w:tc>
          <w:tcPr>
            <w:tcW w:w="1554" w:type="dxa"/>
          </w:tcPr>
          <w:p w14:paraId="11634B74" w14:textId="12071140" w:rsidR="00815CC0" w:rsidRPr="0046339A" w:rsidRDefault="00815CC0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Žiadateľ (správca subjektu)</w:t>
            </w:r>
          </w:p>
        </w:tc>
        <w:tc>
          <w:tcPr>
            <w:tcW w:w="3407" w:type="dxa"/>
          </w:tcPr>
          <w:p w14:paraId="29524A81" w14:textId="760DA578" w:rsidR="00815CC0" w:rsidRPr="0046339A" w:rsidRDefault="00815CC0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X509 Certifikát pre koncového používateľa: :</w:t>
            </w:r>
            <w:r w:rsidRPr="0046339A">
              <w:rPr>
                <w:i/>
                <w:iCs/>
                <w:sz w:val="20"/>
                <w:szCs w:val="20"/>
              </w:rPr>
              <w:t xml:space="preserve"> titul priezvisko meno (prihlasovacie meno)</w:t>
            </w:r>
          </w:p>
        </w:tc>
        <w:tc>
          <w:tcPr>
            <w:tcW w:w="5812" w:type="dxa"/>
          </w:tcPr>
          <w:p w14:paraId="5E740DD8" w14:textId="77777777" w:rsidR="0012595F" w:rsidRPr="0046339A" w:rsidRDefault="0012595F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Dobrý deň,</w:t>
            </w:r>
          </w:p>
          <w:p w14:paraId="52E9D267" w14:textId="4D19B02D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V systéme IAM Národnej Banky Slovenska </w:t>
            </w:r>
            <w:r w:rsidR="00B13ABA">
              <w:rPr>
                <w:sz w:val="20"/>
                <w:szCs w:val="20"/>
              </w:rPr>
              <w:t>Vám</w:t>
            </w:r>
            <w:r w:rsidRPr="0046339A">
              <w:rPr>
                <w:sz w:val="20"/>
                <w:szCs w:val="20"/>
              </w:rPr>
              <w:t xml:space="preserve"> bol na základe Vašej žiadosti vygenerovaný certifikát pre používateľa:</w:t>
            </w:r>
          </w:p>
          <w:p w14:paraId="399B5FB0" w14:textId="6D70A1D1" w:rsidR="00815CC0" w:rsidRPr="0046339A" w:rsidRDefault="00815CC0" w:rsidP="553D500C">
            <w:pPr>
              <w:rPr>
                <w:sz w:val="20"/>
                <w:szCs w:val="20"/>
              </w:rPr>
            </w:pPr>
            <w:r w:rsidRPr="553D500C">
              <w:rPr>
                <w:sz w:val="20"/>
                <w:szCs w:val="20"/>
              </w:rPr>
              <w:t xml:space="preserve">Meno a priezvisko: </w:t>
            </w:r>
            <w:r w:rsidR="00282D4B" w:rsidRPr="553D500C">
              <w:rPr>
                <w:sz w:val="20"/>
                <w:szCs w:val="20"/>
              </w:rPr>
              <w:t xml:space="preserve">Janko </w:t>
            </w:r>
            <w:proofErr w:type="spellStart"/>
            <w:r w:rsidR="00282D4B" w:rsidRPr="553D500C">
              <w:rPr>
                <w:sz w:val="20"/>
                <w:szCs w:val="20"/>
              </w:rPr>
              <w:t>Hraško</w:t>
            </w:r>
            <w:proofErr w:type="spellEnd"/>
          </w:p>
          <w:p w14:paraId="6F398FE2" w14:textId="0239F58C" w:rsidR="00815CC0" w:rsidRPr="0046339A" w:rsidRDefault="00815CC0" w:rsidP="00815CC0">
            <w:pPr>
              <w:rPr>
                <w:b/>
                <w:bCs/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Prihlasovacie meno: </w:t>
            </w:r>
            <w:r w:rsidR="00912F76" w:rsidRPr="00282D4B">
              <w:rPr>
                <w:bCs/>
                <w:i/>
                <w:iCs/>
                <w:sz w:val="22"/>
                <w:szCs w:val="22"/>
              </w:rPr>
              <w:t>10031097</w:t>
            </w:r>
          </w:p>
          <w:p w14:paraId="7D125B26" w14:textId="1FE3BCBA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Vygenerovaný certifikát nájdete ako prílohu tejto správy.</w:t>
            </w:r>
            <w:r w:rsidR="0012595F" w:rsidRPr="0046339A">
              <w:rPr>
                <w:sz w:val="20"/>
                <w:szCs w:val="20"/>
              </w:rPr>
              <w:t xml:space="preserve"> </w:t>
            </w:r>
            <w:r w:rsidRPr="0046339A">
              <w:rPr>
                <w:sz w:val="20"/>
                <w:szCs w:val="20"/>
              </w:rPr>
              <w:t xml:space="preserve">Pre dokončenie procesu registrácie používateľa </w:t>
            </w:r>
            <w:r w:rsidR="0012595F" w:rsidRPr="0046339A">
              <w:rPr>
                <w:sz w:val="20"/>
                <w:szCs w:val="20"/>
              </w:rPr>
              <w:t xml:space="preserve">v systéme IAM </w:t>
            </w:r>
            <w:r w:rsidRPr="0046339A">
              <w:rPr>
                <w:sz w:val="20"/>
                <w:szCs w:val="20"/>
              </w:rPr>
              <w:t>postupujte podľa príručky Správcu subjektu.</w:t>
            </w:r>
          </w:p>
          <w:p w14:paraId="09871A83" w14:textId="1F10DB13" w:rsidR="00815CC0" w:rsidRPr="0046339A" w:rsidRDefault="00815CC0" w:rsidP="00815CC0">
            <w:pPr>
              <w:rPr>
                <w:sz w:val="20"/>
                <w:szCs w:val="20"/>
              </w:rPr>
            </w:pPr>
          </w:p>
          <w:p w14:paraId="3FFC4E85" w14:textId="77777777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Na tento e-mail neodpovedajte, bol vytvorený automaticky systémom IAM.</w:t>
            </w:r>
          </w:p>
          <w:p w14:paraId="5500F487" w14:textId="4D5D1A1C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Notifikácia bola vytvorená:2022-02-13T07:52:54.524+01:00</w:t>
            </w:r>
          </w:p>
        </w:tc>
      </w:tr>
    </w:tbl>
    <w:p w14:paraId="5D5BB04C" w14:textId="77777777" w:rsidR="0012595F" w:rsidRPr="0046339A" w:rsidRDefault="0012595F" w:rsidP="0012595F">
      <w:pPr>
        <w:sectPr w:rsidR="0012595F" w:rsidRPr="0046339A" w:rsidSect="0012595F">
          <w:pgSz w:w="16840" w:h="11900" w:orient="landscape"/>
          <w:pgMar w:top="1560" w:right="1701" w:bottom="851" w:left="2552" w:header="709" w:footer="2098" w:gutter="0"/>
          <w:cols w:space="708"/>
          <w:docGrid w:linePitch="326"/>
        </w:sectPr>
      </w:pPr>
      <w:bookmarkStart w:id="59" w:name="_Toc95690465"/>
    </w:p>
    <w:p w14:paraId="03967EA6" w14:textId="2AD425A3" w:rsidR="00666A7D" w:rsidRPr="0046339A" w:rsidRDefault="296643DE" w:rsidP="00C75934">
      <w:pPr>
        <w:pStyle w:val="Heading1"/>
      </w:pPr>
      <w:bookmarkStart w:id="60" w:name="_Toc152617404"/>
      <w:r>
        <w:lastRenderedPageBreak/>
        <w:t>Generovanie X509 certifikátu</w:t>
      </w:r>
      <w:bookmarkEnd w:id="59"/>
      <w:r w:rsidR="005C72BA">
        <w:t xml:space="preserve"> </w:t>
      </w:r>
      <w:r w:rsidR="005C72BA" w:rsidRPr="00C75934">
        <w:t>pre</w:t>
      </w:r>
      <w:r w:rsidR="005C72BA">
        <w:t xml:space="preserve"> používate</w:t>
      </w:r>
      <w:r w:rsidR="005C72BA">
        <w:rPr>
          <w:rFonts w:ascii="Calibri" w:hAnsi="Calibri" w:cs="Calibri"/>
        </w:rPr>
        <w:t>ľ</w:t>
      </w:r>
      <w:r w:rsidR="005C72BA">
        <w:t>a s</w:t>
      </w:r>
      <w:r w:rsidR="005C72BA">
        <w:rPr>
          <w:rFonts w:ascii="Helvetica" w:hAnsi="Helvetica" w:cs="Helvetica"/>
        </w:rPr>
        <w:t> </w:t>
      </w:r>
      <w:r w:rsidR="005C72BA">
        <w:t>dvojfaktorovou autentifik</w:t>
      </w:r>
      <w:r w:rsidR="005C72BA">
        <w:rPr>
          <w:rFonts w:ascii="Helvetica" w:hAnsi="Helvetica" w:cs="Helvetica"/>
        </w:rPr>
        <w:t>á</w:t>
      </w:r>
      <w:r w:rsidR="005C72BA">
        <w:t>ciou</w:t>
      </w:r>
      <w:bookmarkEnd w:id="60"/>
    </w:p>
    <w:p w14:paraId="7E17F76D" w14:textId="63AB6C65" w:rsidR="00933267" w:rsidRDefault="00933267" w:rsidP="00896CBE">
      <w:pPr>
        <w:rPr>
          <w:rFonts w:cstheme="minorHAnsi"/>
        </w:rPr>
      </w:pPr>
      <w:r w:rsidRPr="0046339A">
        <w:rPr>
          <w:rFonts w:cstheme="minorHAnsi"/>
        </w:rPr>
        <w:t xml:space="preserve">Pre prihlásenie používateľa je vyžadovaný prihlasovací certifikát </w:t>
      </w:r>
      <w:r w:rsidR="00482AC6" w:rsidRPr="0046339A">
        <w:rPr>
          <w:rFonts w:cstheme="minorHAnsi"/>
        </w:rPr>
        <w:t>(dvojfaktorová autentifikácia)</w:t>
      </w:r>
      <w:r w:rsidR="00956E43">
        <w:rPr>
          <w:rFonts w:cstheme="minorHAnsi"/>
        </w:rPr>
        <w:t xml:space="preserve">, ktorý je možné </w:t>
      </w:r>
      <w:r w:rsidR="00213969" w:rsidRPr="0046339A">
        <w:rPr>
          <w:rFonts w:cstheme="minorHAnsi"/>
        </w:rPr>
        <w:t>vytvoriť podľa nižšie uvedeného postupu</w:t>
      </w:r>
      <w:r w:rsidRPr="0046339A">
        <w:rPr>
          <w:rFonts w:cstheme="minorHAnsi"/>
        </w:rPr>
        <w:t xml:space="preserve">. </w:t>
      </w:r>
    </w:p>
    <w:p w14:paraId="426A3D1A" w14:textId="77777777" w:rsidR="00E421E5" w:rsidRPr="0046339A" w:rsidRDefault="00E421E5" w:rsidP="00896CBE">
      <w:pPr>
        <w:rPr>
          <w:rFonts w:cstheme="minorHAnsi"/>
        </w:rPr>
      </w:pPr>
    </w:p>
    <w:p w14:paraId="1C15E8AE" w14:textId="1F261ECE" w:rsidR="0012595F" w:rsidRDefault="00666A7D" w:rsidP="00E421E5">
      <w:pPr>
        <w:contextualSpacing/>
        <w:jc w:val="both"/>
        <w:rPr>
          <w:rFonts w:cstheme="minorHAnsi"/>
        </w:rPr>
      </w:pPr>
      <w:bookmarkStart w:id="61" w:name="_Generovanie_X509_certifikátu"/>
      <w:bookmarkEnd w:id="61"/>
      <w:r w:rsidRPr="0046339A">
        <w:rPr>
          <w:rFonts w:cstheme="minorHAnsi"/>
          <w:b/>
          <w:bCs/>
        </w:rPr>
        <w:t>Parametre ktoré musí splňovať autentifikačný certifikát</w:t>
      </w:r>
      <w:r w:rsidR="00956E43">
        <w:rPr>
          <w:rFonts w:cstheme="minorHAnsi"/>
          <w:b/>
          <w:bCs/>
        </w:rPr>
        <w:t xml:space="preserve"> </w:t>
      </w:r>
    </w:p>
    <w:p w14:paraId="2B80434D" w14:textId="72A2B0FE" w:rsidR="00E421E5" w:rsidRDefault="00E421E5" w:rsidP="0012595F">
      <w:pPr>
        <w:ind w:left="360"/>
        <w:contextualSpacing/>
        <w:jc w:val="both"/>
        <w:rPr>
          <w:rFonts w:cstheme="minorHAnsi"/>
        </w:rPr>
      </w:pPr>
    </w:p>
    <w:p w14:paraId="7EAC9A95" w14:textId="77777777" w:rsidR="00E421E5" w:rsidRDefault="00E421E5" w:rsidP="00E421E5">
      <w:r w:rsidRPr="553D500C">
        <w:t xml:space="preserve">Na vytvorenie autentifikačného </w:t>
      </w:r>
      <w:proofErr w:type="spellStart"/>
      <w:r w:rsidRPr="553D500C">
        <w:t>self-signed</w:t>
      </w:r>
      <w:proofErr w:type="spellEnd"/>
      <w:r w:rsidRPr="553D500C">
        <w:t xml:space="preserve"> certifikátu použite nástroj Generátor certifikátov, ktorý stiahnete tu: </w:t>
      </w:r>
      <w:r>
        <w:br/>
      </w:r>
      <w:r w:rsidRPr="553D500C">
        <w:t>https://nbs.sk/dokument/bdd18d5c-29eb-48d5-afdd-e75761226a01/stiahnut/?force=true</w:t>
      </w:r>
    </w:p>
    <w:p w14:paraId="3EB336F9" w14:textId="77777777" w:rsidR="00E421E5" w:rsidRDefault="00E421E5" w:rsidP="00E421E5">
      <w:r>
        <w:t>Heslo k súboru je: ?ObUWR0nlb@ow6sW64!C</w:t>
      </w:r>
      <w:r>
        <w:br/>
      </w:r>
    </w:p>
    <w:p w14:paraId="00056D4B" w14:textId="77777777" w:rsidR="00E421E5" w:rsidRDefault="00E421E5" w:rsidP="00E421E5">
      <w:pPr>
        <w:rPr>
          <w:rFonts w:cstheme="minorHAnsi"/>
          <w:lang w:val="en-US"/>
        </w:rPr>
      </w:pPr>
      <w:r w:rsidRPr="17AAEA52">
        <w:t>Tento nástroj vyžaduje pre spustenie nainštalovanú Javu min. verzie 8.</w:t>
      </w:r>
      <w:r>
        <w:br/>
        <w:t>Skontrolujete z príkazového riadku (CMD)</w:t>
      </w:r>
      <w:r>
        <w:br/>
      </w:r>
      <w:r>
        <w:rPr>
          <w:rFonts w:cstheme="minorHAnsi"/>
          <w:lang w:val="en-US"/>
        </w:rPr>
        <w:t>“</w:t>
      </w:r>
      <w:r w:rsidRPr="00EE0619">
        <w:rPr>
          <w:rFonts w:cstheme="minorHAnsi"/>
          <w:lang w:val="en-US"/>
        </w:rPr>
        <w:t>java -</w:t>
      </w:r>
      <w:r>
        <w:rPr>
          <w:rFonts w:cstheme="minorHAnsi"/>
          <w:lang w:val="en-US"/>
        </w:rPr>
        <w:t>version”</w:t>
      </w:r>
    </w:p>
    <w:p w14:paraId="7C50B736" w14:textId="53D72724" w:rsidR="00E421E5" w:rsidRPr="0046339A" w:rsidRDefault="00E421E5" w:rsidP="00E421E5">
      <w:pPr>
        <w:rPr>
          <w:rFonts w:ascii="Verdana" w:hAnsi="Verdana" w:cs="Calibri"/>
          <w:sz w:val="20"/>
          <w:szCs w:val="20"/>
        </w:rPr>
      </w:pPr>
      <w:r>
        <w:rPr>
          <w:rFonts w:cstheme="minorHAnsi"/>
          <w:lang w:val="en-US"/>
        </w:rPr>
        <w:br/>
      </w:r>
      <w:r w:rsidRPr="00EE0619">
        <w:rPr>
          <w:noProof/>
        </w:rPr>
        <w:drawing>
          <wp:inline distT="0" distB="0" distL="0" distR="0" wp14:anchorId="3F917AC5" wp14:editId="4B1F9DA0">
            <wp:extent cx="6475730" cy="938530"/>
            <wp:effectExtent l="0" t="0" r="127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62128C6" w14:textId="0C5B2747" w:rsidR="00231675" w:rsidRDefault="00231675" w:rsidP="00231675">
      <w:pPr>
        <w:pStyle w:val="ListParagraph"/>
      </w:pPr>
      <w:bookmarkStart w:id="62" w:name="_Hlk113632394"/>
    </w:p>
    <w:p w14:paraId="0D3F6375" w14:textId="77777777" w:rsidR="00E421E5" w:rsidRDefault="00E421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06DAE5BE" w14:textId="0A201E84" w:rsidR="00E421E5" w:rsidRPr="00CE78A3" w:rsidRDefault="00E421E5" w:rsidP="00E421E5">
      <w:pPr>
        <w:jc w:val="both"/>
        <w:rPr>
          <w:rFonts w:cstheme="minorHAnsi"/>
          <w:sz w:val="22"/>
          <w:szCs w:val="22"/>
        </w:rPr>
      </w:pPr>
      <w:r w:rsidRPr="00CE78A3">
        <w:rPr>
          <w:rFonts w:cstheme="minorHAnsi"/>
          <w:sz w:val="22"/>
          <w:szCs w:val="22"/>
        </w:rPr>
        <w:lastRenderedPageBreak/>
        <w:t>Postup generovania certifikátu je nasledovný:</w:t>
      </w:r>
    </w:p>
    <w:p w14:paraId="16AC6140" w14:textId="77777777" w:rsidR="00E421E5" w:rsidRPr="00EE0619" w:rsidRDefault="00E421E5" w:rsidP="003247C5">
      <w:pPr>
        <w:pStyle w:val="ListParagraph"/>
        <w:numPr>
          <w:ilvl w:val="0"/>
          <w:numId w:val="19"/>
        </w:numPr>
        <w:rPr>
          <w:lang w:val="en-US"/>
        </w:rPr>
      </w:pPr>
      <w:proofErr w:type="spellStart"/>
      <w:r w:rsidRPr="38D2CBF7">
        <w:rPr>
          <w:lang w:val="en-US"/>
        </w:rPr>
        <w:t>Stiahnutý</w:t>
      </w:r>
      <w:proofErr w:type="spellEnd"/>
      <w:r w:rsidRPr="38D2CBF7">
        <w:rPr>
          <w:lang w:val="en-US"/>
        </w:rPr>
        <w:t xml:space="preserve"> </w:t>
      </w:r>
      <w:proofErr w:type="spellStart"/>
      <w:r w:rsidRPr="38D2CBF7">
        <w:rPr>
          <w:lang w:val="en-US"/>
        </w:rPr>
        <w:t>súbor</w:t>
      </w:r>
      <w:proofErr w:type="spellEnd"/>
      <w:r w:rsidRPr="38D2CBF7">
        <w:rPr>
          <w:lang w:val="en-US"/>
        </w:rPr>
        <w:t xml:space="preserve"> certapps.7z </w:t>
      </w:r>
      <w:proofErr w:type="spellStart"/>
      <w:r w:rsidRPr="38D2CBF7">
        <w:rPr>
          <w:lang w:val="en-US"/>
        </w:rPr>
        <w:t>rozbal</w:t>
      </w:r>
      <w:r>
        <w:rPr>
          <w:rFonts w:cstheme="minorHAnsi"/>
          <w:lang w:val="en-US"/>
        </w:rPr>
        <w:t>íte</w:t>
      </w:r>
      <w:proofErr w:type="spellEnd"/>
      <w:r>
        <w:rPr>
          <w:rFonts w:cstheme="minorHAnsi"/>
          <w:lang w:val="en-US"/>
        </w:rPr>
        <w:t xml:space="preserve"> do </w:t>
      </w:r>
      <w:proofErr w:type="spellStart"/>
      <w:r w:rsidRPr="38D2CBF7">
        <w:rPr>
          <w:lang w:val="en-US"/>
        </w:rPr>
        <w:t>pracovného</w:t>
      </w:r>
      <w:proofErr w:type="spellEnd"/>
      <w:r w:rsidRPr="38D2CBF7">
        <w:rPr>
          <w:lang w:val="en-US"/>
        </w:rPr>
        <w:t xml:space="preserve"> </w:t>
      </w:r>
      <w:proofErr w:type="spellStart"/>
      <w:r w:rsidRPr="38D2CBF7">
        <w:rPr>
          <w:lang w:val="en-US"/>
        </w:rPr>
        <w:t>adresára</w:t>
      </w:r>
      <w:proofErr w:type="spellEnd"/>
      <w:r w:rsidRPr="38D2CBF7">
        <w:rPr>
          <w:lang w:val="en-US"/>
        </w:rPr>
        <w:t xml:space="preserve"> (</w:t>
      </w:r>
      <w:proofErr w:type="spellStart"/>
      <w:r w:rsidRPr="38D2CBF7">
        <w:rPr>
          <w:lang w:val="en-US"/>
        </w:rPr>
        <w:t>napr</w:t>
      </w:r>
      <w:proofErr w:type="spellEnd"/>
      <w:r w:rsidRPr="38D2CBF7">
        <w:rPr>
          <w:lang w:val="en-US"/>
        </w:rPr>
        <w:t>. C:\Users\VaseUzivatelskeMeno</w:t>
      </w:r>
      <w:r>
        <w:rPr>
          <w:rFonts w:cstheme="minorHAnsi"/>
          <w:lang w:val="en-US"/>
        </w:rPr>
        <w:t>\Downloads\</w:t>
      </w:r>
      <w:r w:rsidRPr="38D2CBF7">
        <w:rPr>
          <w:lang w:val="en-US"/>
        </w:rPr>
        <w:t xml:space="preserve">Temp). </w:t>
      </w:r>
      <w:r>
        <w:rPr>
          <w:rFonts w:cstheme="minorHAnsi"/>
        </w:rPr>
        <w:br/>
      </w:r>
      <w:proofErr w:type="spellStart"/>
      <w:r w:rsidRPr="38D2CBF7">
        <w:rPr>
          <w:lang w:val="en-US"/>
        </w:rPr>
        <w:t>Súbor</w:t>
      </w:r>
      <w:proofErr w:type="spellEnd"/>
      <w:r w:rsidRPr="38D2CBF7">
        <w:rPr>
          <w:lang w:val="en-US"/>
        </w:rPr>
        <w:t xml:space="preserve"> </w:t>
      </w:r>
      <w:proofErr w:type="spellStart"/>
      <w:r w:rsidRPr="38D2CBF7">
        <w:rPr>
          <w:lang w:val="en-US"/>
        </w:rPr>
        <w:t>obsahuje</w:t>
      </w:r>
      <w:proofErr w:type="spellEnd"/>
      <w:r w:rsidRPr="38D2CBF7">
        <w:rPr>
          <w:lang w:val="en-US"/>
        </w:rPr>
        <w:t xml:space="preserve"> </w:t>
      </w:r>
      <w:proofErr w:type="spellStart"/>
      <w:r w:rsidRPr="38D2CBF7">
        <w:rPr>
          <w:lang w:val="en-US"/>
        </w:rPr>
        <w:t>tiež</w:t>
      </w:r>
      <w:proofErr w:type="spellEnd"/>
      <w:r w:rsidRPr="38D2CBF7">
        <w:rPr>
          <w:lang w:val="en-US"/>
        </w:rPr>
        <w:t xml:space="preserve"> certinfoapp4.exe </w:t>
      </w:r>
      <w:proofErr w:type="spellStart"/>
      <w:r w:rsidRPr="38D2CBF7">
        <w:rPr>
          <w:lang w:val="en-US"/>
        </w:rPr>
        <w:t>potrebný</w:t>
      </w:r>
      <w:proofErr w:type="spellEnd"/>
      <w:r w:rsidRPr="38D2CBF7">
        <w:rPr>
          <w:lang w:val="en-US"/>
        </w:rPr>
        <w:t xml:space="preserve"> v </w:t>
      </w:r>
      <w:proofErr w:type="spellStart"/>
      <w:r w:rsidRPr="38D2CBF7">
        <w:rPr>
          <w:lang w:val="en-US"/>
        </w:rPr>
        <w:t>kroku</w:t>
      </w:r>
      <w:proofErr w:type="spellEnd"/>
      <w:r w:rsidRPr="38D2CBF7">
        <w:rPr>
          <w:lang w:val="en-US"/>
        </w:rPr>
        <w:t xml:space="preserve"> k)</w:t>
      </w:r>
      <w:r>
        <w:rPr>
          <w:rFonts w:cstheme="minorHAnsi"/>
        </w:rPr>
        <w:br/>
      </w:r>
      <w:proofErr w:type="spellStart"/>
      <w:r w:rsidRPr="38D2CBF7">
        <w:rPr>
          <w:lang w:val="en-US"/>
        </w:rPr>
        <w:t>Aplikáciu</w:t>
      </w:r>
      <w:proofErr w:type="spellEnd"/>
      <w:r w:rsidRPr="38D2CBF7">
        <w:rPr>
          <w:lang w:val="en-US"/>
        </w:rPr>
        <w:t xml:space="preserve"> </w:t>
      </w:r>
      <w:proofErr w:type="spellStart"/>
      <w:r w:rsidRPr="38D2CBF7">
        <w:rPr>
          <w:lang w:val="en-US"/>
        </w:rPr>
        <w:t>spustíte</w:t>
      </w:r>
      <w:proofErr w:type="spellEnd"/>
      <w:r w:rsidRPr="38D2CBF7">
        <w:rPr>
          <w:lang w:val="en-US"/>
        </w:rPr>
        <w:t xml:space="preserve"> z </w:t>
      </w:r>
      <w:proofErr w:type="spellStart"/>
      <w:r>
        <w:rPr>
          <w:rFonts w:cstheme="minorHAnsi"/>
          <w:lang w:val="en-US"/>
        </w:rPr>
        <w:t>príkazového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riadku</w:t>
      </w:r>
      <w:proofErr w:type="spellEnd"/>
      <w:r>
        <w:rPr>
          <w:rFonts w:cstheme="minorHAnsi"/>
          <w:lang w:val="en-US"/>
        </w:rPr>
        <w:t xml:space="preserve"> (CMD) </w:t>
      </w:r>
    </w:p>
    <w:p w14:paraId="6E1B82B4" w14:textId="77777777" w:rsidR="00E421E5" w:rsidRPr="00CE78A3" w:rsidRDefault="00E421E5" w:rsidP="00E421E5">
      <w:pPr>
        <w:pStyle w:val="ListParagraph"/>
        <w:rPr>
          <w:rFonts w:cstheme="minorHAnsi"/>
        </w:rPr>
      </w:pPr>
      <w:r>
        <w:rPr>
          <w:rFonts w:cstheme="minorHAnsi"/>
          <w:lang w:val="en-US"/>
        </w:rPr>
        <w:t>“</w:t>
      </w:r>
      <w:proofErr w:type="gramStart"/>
      <w:r w:rsidRPr="00EE0619">
        <w:rPr>
          <w:rFonts w:cstheme="minorHAnsi"/>
          <w:lang w:val="en-US"/>
        </w:rPr>
        <w:t>java</w:t>
      </w:r>
      <w:proofErr w:type="gramEnd"/>
      <w:r w:rsidRPr="00EE0619">
        <w:rPr>
          <w:rFonts w:cstheme="minorHAnsi"/>
          <w:lang w:val="en-US"/>
        </w:rPr>
        <w:t xml:space="preserve"> -jar .\certgen-1.1.jar</w:t>
      </w:r>
      <w:proofErr w:type="gramStart"/>
      <w:r>
        <w:rPr>
          <w:rFonts w:cstheme="minorHAnsi"/>
          <w:lang w:val="en-US"/>
        </w:rPr>
        <w:t xml:space="preserve">” </w:t>
      </w:r>
      <w:r w:rsidRPr="00CE78A3">
        <w:rPr>
          <w:rFonts w:cstheme="minorHAnsi"/>
        </w:rPr>
        <w:t>.</w:t>
      </w:r>
      <w:proofErr w:type="gramEnd"/>
      <w:r w:rsidRPr="00CE78A3">
        <w:rPr>
          <w:rFonts w:cstheme="minorHAnsi"/>
        </w:rPr>
        <w:t xml:space="preserve"> Otvorí sa </w:t>
      </w:r>
      <w:r>
        <w:rPr>
          <w:rFonts w:cstheme="minorHAnsi"/>
        </w:rPr>
        <w:t>v</w:t>
      </w:r>
      <w:r w:rsidRPr="00CE78A3">
        <w:rPr>
          <w:rFonts w:cstheme="minorHAnsi"/>
        </w:rPr>
        <w:t>ám okno s programom</w:t>
      </w:r>
    </w:p>
    <w:p w14:paraId="307224E9" w14:textId="77777777" w:rsidR="00E421E5" w:rsidRPr="0046339A" w:rsidRDefault="00E421E5" w:rsidP="00E421E5">
      <w:pPr>
        <w:pStyle w:val="ListParagraph"/>
      </w:pPr>
    </w:p>
    <w:p w14:paraId="25FEB951" w14:textId="77777777" w:rsidR="00E421E5" w:rsidRDefault="00E421E5" w:rsidP="00E421E5">
      <w:pPr>
        <w:pStyle w:val="ListParagraph"/>
      </w:pPr>
      <w:r w:rsidRPr="007A49F1">
        <w:rPr>
          <w:noProof/>
        </w:rPr>
        <w:drawing>
          <wp:inline distT="0" distB="0" distL="0" distR="0" wp14:anchorId="0ED7FFB8" wp14:editId="0F7A01AD">
            <wp:extent cx="4354848" cy="5572275"/>
            <wp:effectExtent l="0" t="0" r="7620" b="952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88854" cy="561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1485" w14:textId="77777777" w:rsidR="00E421E5" w:rsidRDefault="00E421E5" w:rsidP="00E421E5">
      <w:r>
        <w:br w:type="page"/>
      </w:r>
    </w:p>
    <w:p w14:paraId="4B999C82" w14:textId="77777777" w:rsidR="00E421E5" w:rsidRPr="0046339A" w:rsidRDefault="00E421E5" w:rsidP="00231675">
      <w:pPr>
        <w:pStyle w:val="ListParagraph"/>
      </w:pPr>
    </w:p>
    <w:p w14:paraId="6791EB25" w14:textId="32441158" w:rsidR="00666A7D" w:rsidRPr="0046339A" w:rsidRDefault="0052313C" w:rsidP="003247C5">
      <w:pPr>
        <w:pStyle w:val="ListParagraph"/>
        <w:numPr>
          <w:ilvl w:val="0"/>
          <w:numId w:val="19"/>
        </w:numPr>
        <w:jc w:val="both"/>
        <w:rPr>
          <w:rFonts w:cstheme="minorHAnsi"/>
        </w:rPr>
      </w:pPr>
      <w:r w:rsidRPr="0046339A">
        <w:rPr>
          <w:rFonts w:cstheme="minorHAnsi"/>
        </w:rPr>
        <w:t>V</w:t>
      </w:r>
      <w:r w:rsidR="005B197D" w:rsidRPr="0046339A">
        <w:rPr>
          <w:rFonts w:cstheme="minorHAnsi"/>
        </w:rPr>
        <w:t xml:space="preserve">píšte do prvého okienka používateľské meno (musí byť totožné s tým, ktoré </w:t>
      </w:r>
      <w:r w:rsidR="005843ED" w:rsidRPr="0046339A">
        <w:rPr>
          <w:rFonts w:cstheme="minorHAnsi"/>
        </w:rPr>
        <w:t>bolo používateľovi pridelené v IAM)</w:t>
      </w:r>
      <w:r w:rsidR="006E41F4" w:rsidRPr="0046339A">
        <w:rPr>
          <w:rFonts w:cstheme="minorHAnsi"/>
        </w:rPr>
        <w:t>.</w:t>
      </w:r>
    </w:p>
    <w:p w14:paraId="25E54250" w14:textId="0533DC13" w:rsidR="005843ED" w:rsidRPr="0046339A" w:rsidRDefault="005843ED" w:rsidP="003247C5">
      <w:pPr>
        <w:pStyle w:val="ListParagraph"/>
        <w:numPr>
          <w:ilvl w:val="0"/>
          <w:numId w:val="19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V druhom okienku vyberte pracovný adresár (napr. </w:t>
      </w:r>
      <w:r w:rsidR="00E421E5" w:rsidRPr="0046339A">
        <w:rPr>
          <w:rFonts w:cstheme="minorHAnsi"/>
        </w:rPr>
        <w:t>C:\</w:t>
      </w:r>
      <w:r w:rsidR="00E421E5">
        <w:rPr>
          <w:rFonts w:cstheme="minorHAnsi"/>
        </w:rPr>
        <w:t>Users</w:t>
      </w:r>
      <w:r w:rsidR="00E421E5" w:rsidRPr="0046339A">
        <w:rPr>
          <w:rFonts w:cstheme="minorHAnsi"/>
        </w:rPr>
        <w:t>\</w:t>
      </w:r>
      <w:r w:rsidR="00E421E5">
        <w:rPr>
          <w:rFonts w:cstheme="minorHAnsi"/>
        </w:rPr>
        <w:t>VaseUzivatelskeMeno</w:t>
      </w:r>
      <w:r w:rsidR="00E421E5">
        <w:rPr>
          <w:rFonts w:cstheme="minorHAnsi"/>
          <w:lang w:val="en-US"/>
        </w:rPr>
        <w:t>\Downloads\</w:t>
      </w:r>
      <w:r w:rsidR="00E421E5" w:rsidRPr="0046339A">
        <w:rPr>
          <w:rFonts w:cstheme="minorHAnsi"/>
        </w:rPr>
        <w:t>Temp</w:t>
      </w:r>
      <w:r w:rsidR="00E421E5" w:rsidRPr="0046339A" w:rsidDel="00EE0619">
        <w:rPr>
          <w:rFonts w:cstheme="minorHAnsi"/>
        </w:rPr>
        <w:t xml:space="preserve"> </w:t>
      </w:r>
      <w:r w:rsidR="00902132" w:rsidRPr="0046339A">
        <w:rPr>
          <w:rFonts w:cstheme="minorHAnsi"/>
        </w:rPr>
        <w:t>).</w:t>
      </w:r>
    </w:p>
    <w:p w14:paraId="68BBB3C6" w14:textId="7148B05F" w:rsidR="00902132" w:rsidRPr="0046339A" w:rsidRDefault="00902132" w:rsidP="553D500C">
      <w:pPr>
        <w:pStyle w:val="ListParagraph"/>
        <w:numPr>
          <w:ilvl w:val="0"/>
          <w:numId w:val="19"/>
        </w:numPr>
        <w:jc w:val="both"/>
      </w:pPr>
      <w:r w:rsidRPr="553D500C">
        <w:t xml:space="preserve">Do tretieho okienka vyplňte heslo, ktoré bude použité pre </w:t>
      </w:r>
      <w:proofErr w:type="spellStart"/>
      <w:r w:rsidRPr="553D500C">
        <w:t>certificate</w:t>
      </w:r>
      <w:proofErr w:type="spellEnd"/>
      <w:r w:rsidRPr="553D500C">
        <w:t xml:space="preserve"> </w:t>
      </w:r>
      <w:proofErr w:type="spellStart"/>
      <w:r w:rsidRPr="553D500C">
        <w:t>package</w:t>
      </w:r>
      <w:proofErr w:type="spellEnd"/>
      <w:r w:rsidRPr="553D500C">
        <w:t xml:space="preserve"> (p12). Môžete využiť aj generátor náhodných hesiel, k</w:t>
      </w:r>
      <w:r w:rsidR="003D1E03" w:rsidRPr="553D500C">
        <w:t xml:space="preserve">torý spustíte stlčením </w:t>
      </w:r>
      <w:proofErr w:type="spellStart"/>
      <w:r w:rsidR="00F034A0" w:rsidRPr="553D500C">
        <w:t>tla</w:t>
      </w:r>
      <w:r w:rsidR="00617CFE" w:rsidRPr="553D500C">
        <w:t>čítka</w:t>
      </w:r>
      <w:proofErr w:type="spellEnd"/>
    </w:p>
    <w:p w14:paraId="6687CD3C" w14:textId="16FDD811" w:rsidR="00617CFE" w:rsidRPr="0046339A" w:rsidRDefault="00980A22" w:rsidP="00BB30A9">
      <w:pPr>
        <w:pStyle w:val="ListParagraph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356C5E4" wp14:editId="52F27AC4">
            <wp:extent cx="5927090" cy="440690"/>
            <wp:effectExtent l="0" t="0" r="0" b="0"/>
            <wp:docPr id="1073741860" name="Picture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6D031" w14:textId="785A3D40" w:rsidR="00666A7D" w:rsidRPr="0046339A" w:rsidRDefault="00666A7D" w:rsidP="00666A7D">
      <w:pPr>
        <w:pStyle w:val="ListParagraph"/>
        <w:rPr>
          <w:rFonts w:cstheme="minorHAnsi"/>
        </w:rPr>
      </w:pPr>
    </w:p>
    <w:p w14:paraId="5243DC43" w14:textId="79AAB799" w:rsidR="00617CFE" w:rsidRPr="0046339A" w:rsidRDefault="00617CFE" w:rsidP="553D500C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553D500C">
        <w:rPr>
          <w:color w:val="000000" w:themeColor="text1"/>
        </w:rPr>
        <w:t xml:space="preserve">Stlačte tlačidlo </w:t>
      </w:r>
      <w:r w:rsidR="00577881" w:rsidRPr="553D500C">
        <w:rPr>
          <w:color w:val="000000" w:themeColor="text1"/>
        </w:rPr>
        <w:t>„</w:t>
      </w:r>
      <w:r w:rsidRPr="553D500C">
        <w:rPr>
          <w:color w:val="000000" w:themeColor="text1"/>
        </w:rPr>
        <w:t>Vygeneruj certifikát a</w:t>
      </w:r>
      <w:r w:rsidR="00577881" w:rsidRPr="553D500C">
        <w:rPr>
          <w:color w:val="000000" w:themeColor="text1"/>
        </w:rPr>
        <w:t> </w:t>
      </w:r>
      <w:proofErr w:type="spellStart"/>
      <w:r w:rsidRPr="553D500C">
        <w:rPr>
          <w:color w:val="000000" w:themeColor="text1"/>
        </w:rPr>
        <w:t>csr</w:t>
      </w:r>
      <w:proofErr w:type="spellEnd"/>
      <w:r w:rsidR="00577881" w:rsidRPr="553D500C">
        <w:rPr>
          <w:color w:val="000000" w:themeColor="text1"/>
        </w:rPr>
        <w:t>“</w:t>
      </w:r>
      <w:r w:rsidRPr="553D500C">
        <w:rPr>
          <w:color w:val="000000" w:themeColor="text1"/>
        </w:rPr>
        <w:t>.</w:t>
      </w:r>
    </w:p>
    <w:p w14:paraId="5C797BDC" w14:textId="40EC5B93" w:rsidR="00666A7D" w:rsidRPr="00ED41B0" w:rsidRDefault="6BB35DE0" w:rsidP="553D500C">
      <w:pPr>
        <w:pStyle w:val="ListParagraph"/>
        <w:numPr>
          <w:ilvl w:val="0"/>
          <w:numId w:val="19"/>
        </w:numPr>
        <w:jc w:val="both"/>
        <w:rPr>
          <w:color w:val="000000" w:themeColor="text1"/>
        </w:rPr>
      </w:pPr>
      <w:r w:rsidRPr="553D500C">
        <w:t xml:space="preserve">Prihláste sa </w:t>
      </w:r>
      <w:r w:rsidR="00A77F58" w:rsidRPr="553D500C">
        <w:t xml:space="preserve">do </w:t>
      </w:r>
      <w:r w:rsidR="00980A22" w:rsidRPr="553D500C">
        <w:t>používateľského r</w:t>
      </w:r>
      <w:r w:rsidR="00E675C3" w:rsidRPr="553D500C">
        <w:t xml:space="preserve">ozhrania </w:t>
      </w:r>
      <w:r w:rsidR="00956E43" w:rsidRPr="553D500C">
        <w:t>pre správu používateľov</w:t>
      </w:r>
      <w:r w:rsidR="00C01B2A" w:rsidRPr="553D500C">
        <w:t xml:space="preserve"> ŠZP</w:t>
      </w:r>
      <w:r w:rsidR="00956E43" w:rsidRPr="553D500C">
        <w:t xml:space="preserve"> </w:t>
      </w:r>
      <w:r w:rsidR="0036363D" w:rsidRPr="553D500C">
        <w:t xml:space="preserve"> kliknite na Používatelia / </w:t>
      </w:r>
      <w:r w:rsidR="00A77F58" w:rsidRPr="553D500C">
        <w:t xml:space="preserve">Používatelia </w:t>
      </w:r>
      <w:r w:rsidR="0036363D" w:rsidRPr="553D500C">
        <w:t xml:space="preserve"> subjektu</w:t>
      </w:r>
      <w:r w:rsidR="00221350" w:rsidRPr="553D500C">
        <w:t xml:space="preserve">, </w:t>
      </w:r>
      <w:r w:rsidR="00375D31" w:rsidRPr="553D500C">
        <w:t xml:space="preserve">kliknutím </w:t>
      </w:r>
      <w:r w:rsidR="00221350" w:rsidRPr="553D500C">
        <w:t xml:space="preserve">vyberte </w:t>
      </w:r>
      <w:r w:rsidR="00746E6E" w:rsidRPr="553D500C">
        <w:t>používateľa</w:t>
      </w:r>
      <w:r w:rsidR="00012DF1" w:rsidRPr="553D500C">
        <w:t>,</w:t>
      </w:r>
      <w:r w:rsidR="00746E6E" w:rsidRPr="553D500C">
        <w:t xml:space="preserve"> pre ktorého generujete</w:t>
      </w:r>
      <w:r w:rsidRPr="553D500C">
        <w:t xml:space="preserve"> </w:t>
      </w:r>
      <w:r w:rsidR="00FB019C" w:rsidRPr="553D500C">
        <w:t xml:space="preserve">X509 certifikát </w:t>
      </w:r>
      <w:r w:rsidRPr="553D500C">
        <w:t xml:space="preserve">a </w:t>
      </w:r>
      <w:r w:rsidR="175862B4" w:rsidRPr="553D500C">
        <w:t xml:space="preserve">zaregistrujte </w:t>
      </w:r>
      <w:proofErr w:type="spellStart"/>
      <w:r w:rsidRPr="553D500C">
        <w:rPr>
          <w:i/>
          <w:iCs/>
        </w:rPr>
        <w:t>csr</w:t>
      </w:r>
      <w:proofErr w:type="spellEnd"/>
      <w:r w:rsidRPr="553D500C">
        <w:rPr>
          <w:i/>
          <w:iCs/>
        </w:rPr>
        <w:t xml:space="preserve"> súbor</w:t>
      </w:r>
      <w:r w:rsidR="175862B4" w:rsidRPr="553D500C">
        <w:t xml:space="preserve"> </w:t>
      </w:r>
      <w:r w:rsidR="006D01EE" w:rsidRPr="553D500C">
        <w:t>(pokia</w:t>
      </w:r>
      <w:r w:rsidR="00721D1E" w:rsidRPr="553D500C">
        <w:t xml:space="preserve">ľ nevidíte </w:t>
      </w:r>
      <w:r w:rsidR="001471F9" w:rsidRPr="553D500C">
        <w:t>vyznačené pole ako na obrázku nižšie, je</w:t>
      </w:r>
      <w:r w:rsidR="006D01EE" w:rsidRPr="553D500C">
        <w:t xml:space="preserve"> potrebné kliknúť na Zobraziť prázdne polia)</w:t>
      </w:r>
    </w:p>
    <w:p w14:paraId="7ABC4F1B" w14:textId="4600AD97" w:rsidR="00DE7AF7" w:rsidRPr="0046339A" w:rsidRDefault="0005151A" w:rsidP="007A7594">
      <w:pPr>
        <w:ind w:left="360"/>
        <w:contextualSpacing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67D05CB" wp14:editId="1C9F08E9">
            <wp:extent cx="6507724" cy="493476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24" cy="49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2C905" w14:textId="651F3D46" w:rsidR="00DE7AF7" w:rsidRPr="0046339A" w:rsidRDefault="65FF75A6" w:rsidP="003247C5">
      <w:pPr>
        <w:pStyle w:val="ListParagraph"/>
        <w:numPr>
          <w:ilvl w:val="0"/>
          <w:numId w:val="19"/>
        </w:numPr>
      </w:pPr>
      <w:r w:rsidRPr="0046339A">
        <w:t xml:space="preserve">Uložte zmeny </w:t>
      </w:r>
    </w:p>
    <w:p w14:paraId="6F4885D4" w14:textId="0073EEE3" w:rsidR="00CA1F43" w:rsidRPr="0046339A" w:rsidRDefault="65FF75A6" w:rsidP="003247C5">
      <w:pPr>
        <w:pStyle w:val="ListParagraph"/>
        <w:numPr>
          <w:ilvl w:val="0"/>
          <w:numId w:val="19"/>
        </w:numPr>
        <w:jc w:val="both"/>
      </w:pPr>
      <w:r w:rsidRPr="553D500C">
        <w:t xml:space="preserve">Systém Vašu požiadavku spracuje a na </w:t>
      </w:r>
      <w:r w:rsidR="00C658ED" w:rsidRPr="553D500C">
        <w:t xml:space="preserve">emailovú </w:t>
      </w:r>
      <w:r w:rsidRPr="553D500C">
        <w:t xml:space="preserve">adresu </w:t>
      </w:r>
      <w:r w:rsidR="00C658ED" w:rsidRPr="553D500C">
        <w:t>používateľa</w:t>
      </w:r>
      <w:r w:rsidRPr="553D500C">
        <w:t xml:space="preserve"> bude </w:t>
      </w:r>
      <w:r w:rsidR="00A042DF" w:rsidRPr="553D500C">
        <w:t xml:space="preserve">automaticky </w:t>
      </w:r>
      <w:r w:rsidRPr="553D500C">
        <w:t xml:space="preserve">odoslaná notifikácia obsahujúca podpísaný certifikát vo formáte </w:t>
      </w:r>
      <w:proofErr w:type="spellStart"/>
      <w:r w:rsidRPr="553D500C">
        <w:t>pem</w:t>
      </w:r>
      <w:proofErr w:type="spellEnd"/>
      <w:r w:rsidRPr="553D500C">
        <w:t xml:space="preserve">. (v našom prípade súbor: </w:t>
      </w:r>
      <w:r w:rsidRPr="553D500C">
        <w:rPr>
          <w:i/>
          <w:iCs/>
        </w:rPr>
        <w:t>100</w:t>
      </w:r>
      <w:r w:rsidR="0005151A" w:rsidRPr="553D500C">
        <w:rPr>
          <w:i/>
          <w:iCs/>
        </w:rPr>
        <w:t>31097</w:t>
      </w:r>
      <w:r w:rsidRPr="553D500C">
        <w:rPr>
          <w:i/>
          <w:iCs/>
        </w:rPr>
        <w:t>.pem</w:t>
      </w:r>
      <w:r w:rsidRPr="553D500C">
        <w:t>)</w:t>
      </w:r>
      <w:r w:rsidR="00666D9E" w:rsidRPr="553D500C">
        <w:t xml:space="preserve">. </w:t>
      </w:r>
      <w:r w:rsidR="00CA1F43" w:rsidRPr="553D500C">
        <w:t>Súbor uložte do pracovného adresára podľa bodu c).</w:t>
      </w:r>
    </w:p>
    <w:p w14:paraId="6FB6BAE7" w14:textId="199958CE" w:rsidR="00815CC0" w:rsidRPr="0046339A" w:rsidRDefault="003B4F35" w:rsidP="003247C5">
      <w:pPr>
        <w:pStyle w:val="ListParagraph"/>
        <w:numPr>
          <w:ilvl w:val="0"/>
          <w:numId w:val="19"/>
        </w:numPr>
        <w:jc w:val="both"/>
      </w:pPr>
      <w:r w:rsidRPr="553D500C">
        <w:t xml:space="preserve">V kroku 3. vyberte </w:t>
      </w:r>
      <w:r w:rsidR="005D32A7" w:rsidRPr="553D500C">
        <w:t>tento .</w:t>
      </w:r>
      <w:proofErr w:type="spellStart"/>
      <w:r w:rsidR="005D32A7" w:rsidRPr="553D500C">
        <w:t>pem</w:t>
      </w:r>
      <w:proofErr w:type="spellEnd"/>
      <w:r w:rsidR="005D32A7" w:rsidRPr="553D500C">
        <w:t xml:space="preserve"> súbor a kliknite na „Import certifikátu do úložiska“.</w:t>
      </w:r>
    </w:p>
    <w:p w14:paraId="25D0BC5E" w14:textId="77777777" w:rsidR="00CB6337" w:rsidRPr="0046339A" w:rsidRDefault="00CB6337" w:rsidP="00ED41B0">
      <w:pPr>
        <w:pStyle w:val="ListParagraph"/>
        <w:jc w:val="both"/>
      </w:pPr>
    </w:p>
    <w:p w14:paraId="4DFF4792" w14:textId="311CC1C4" w:rsidR="002B54DC" w:rsidRPr="0046339A" w:rsidRDefault="005324E3" w:rsidP="003247C5">
      <w:pPr>
        <w:pStyle w:val="ListParagraph"/>
        <w:numPr>
          <w:ilvl w:val="0"/>
          <w:numId w:val="19"/>
        </w:numPr>
        <w:jc w:val="both"/>
      </w:pPr>
      <w:r w:rsidRPr="0046339A">
        <w:t>Vytvorený certifikát si importujte do OS</w:t>
      </w:r>
      <w:r w:rsidR="00954590" w:rsidRPr="0046339A">
        <w:t xml:space="preserve"> Windows</w:t>
      </w:r>
      <w:r w:rsidRPr="0046339A">
        <w:t xml:space="preserve">. </w:t>
      </w:r>
    </w:p>
    <w:p w14:paraId="6E0DF91B" w14:textId="412899E0" w:rsidR="007A5806" w:rsidRPr="0046339A" w:rsidRDefault="00966DD5" w:rsidP="00ED41B0">
      <w:pPr>
        <w:pStyle w:val="ListParagraph"/>
        <w:jc w:val="both"/>
      </w:pPr>
      <w:r w:rsidRPr="553D500C">
        <w:t xml:space="preserve">Kliknutím na </w:t>
      </w:r>
      <w:r w:rsidR="008F4A0B" w:rsidRPr="553D500C">
        <w:t xml:space="preserve">súbor p12 vytvorený v bode </w:t>
      </w:r>
      <w:r w:rsidR="0078569E" w:rsidRPr="553D500C">
        <w:t xml:space="preserve">i), ktorý nájdete v pracovnom </w:t>
      </w:r>
      <w:r w:rsidR="00A77F58" w:rsidRPr="553D500C">
        <w:t xml:space="preserve">adresári </w:t>
      </w:r>
      <w:r w:rsidR="0078569E" w:rsidRPr="553D500C">
        <w:t>podľa bodu c)</w:t>
      </w:r>
      <w:r w:rsidR="00012DF1" w:rsidRPr="553D500C">
        <w:t>,</w:t>
      </w:r>
      <w:r w:rsidR="0078569E" w:rsidRPr="553D500C">
        <w:t xml:space="preserve"> </w:t>
      </w:r>
      <w:r w:rsidR="008F4A0B" w:rsidRPr="553D500C">
        <w:t xml:space="preserve">spustíte </w:t>
      </w:r>
      <w:proofErr w:type="spellStart"/>
      <w:r w:rsidR="005819D4" w:rsidRPr="553D500C">
        <w:t>Certificate</w:t>
      </w:r>
      <w:proofErr w:type="spellEnd"/>
      <w:r w:rsidR="005819D4" w:rsidRPr="553D500C">
        <w:t xml:space="preserve"> Import </w:t>
      </w:r>
      <w:proofErr w:type="spellStart"/>
      <w:r w:rsidR="005819D4" w:rsidRPr="553D500C">
        <w:t>Wizard</w:t>
      </w:r>
      <w:proofErr w:type="spellEnd"/>
      <w:r w:rsidR="00CE765C" w:rsidRPr="553D500C">
        <w:t xml:space="preserve"> </w:t>
      </w:r>
      <w:r w:rsidR="00876AC7" w:rsidRPr="553D500C">
        <w:t xml:space="preserve">a stláčaním </w:t>
      </w:r>
      <w:proofErr w:type="spellStart"/>
      <w:r w:rsidR="00876AC7" w:rsidRPr="553D500C">
        <w:t>Next</w:t>
      </w:r>
      <w:proofErr w:type="spellEnd"/>
      <w:r w:rsidR="00876AC7" w:rsidRPr="553D500C">
        <w:t xml:space="preserve"> / Ďalej </w:t>
      </w:r>
      <w:r w:rsidR="00F918DA" w:rsidRPr="553D500C">
        <w:t>prejdite všetkými o</w:t>
      </w:r>
      <w:r w:rsidR="004F0044" w:rsidRPr="553D500C">
        <w:t>knami</w:t>
      </w:r>
      <w:r w:rsidR="00CE765C" w:rsidRPr="553D500C">
        <w:t xml:space="preserve"> sprievodcu</w:t>
      </w:r>
      <w:r w:rsidR="00166800" w:rsidRPr="553D500C">
        <w:t>.</w:t>
      </w:r>
      <w:r w:rsidR="004F0044" w:rsidRPr="553D500C">
        <w:t xml:space="preserve"> </w:t>
      </w:r>
      <w:r w:rsidR="00670B90" w:rsidRPr="553D500C">
        <w:t>Vo všetkých dialógových oknách p</w:t>
      </w:r>
      <w:r w:rsidR="00166800" w:rsidRPr="553D500C">
        <w:t>onechajte predvolené hodnoty</w:t>
      </w:r>
      <w:r w:rsidR="008A4381" w:rsidRPr="553D500C">
        <w:t>.</w:t>
      </w:r>
      <w:r w:rsidR="00166800" w:rsidRPr="553D500C">
        <w:t xml:space="preserve"> </w:t>
      </w:r>
      <w:r w:rsidR="008A4381" w:rsidRPr="553D500C">
        <w:t>V</w:t>
      </w:r>
      <w:r w:rsidR="000B3322" w:rsidRPr="553D500C">
        <w:t> treťom dialógovom okne</w:t>
      </w:r>
      <w:r w:rsidR="004F0044" w:rsidRPr="553D500C">
        <w:t xml:space="preserve"> je potrebné zadať heslo, ktoré ste si vytvorili v bode </w:t>
      </w:r>
      <w:r w:rsidR="007A5806" w:rsidRPr="553D500C">
        <w:t>d).</w:t>
      </w:r>
    </w:p>
    <w:p w14:paraId="73071B02" w14:textId="77777777" w:rsidR="00E421E5" w:rsidRPr="0046339A" w:rsidRDefault="00E421E5" w:rsidP="003247C5">
      <w:pPr>
        <w:pStyle w:val="ListParagraph"/>
        <w:numPr>
          <w:ilvl w:val="0"/>
          <w:numId w:val="19"/>
        </w:numPr>
        <w:jc w:val="both"/>
      </w:pPr>
      <w:r w:rsidRPr="0046339A">
        <w:t>Skonvertujte importovaný certifikát do potrebného tvaru pre elektronický podpis.</w:t>
      </w:r>
    </w:p>
    <w:p w14:paraId="72A41808" w14:textId="77777777" w:rsidR="00E421E5" w:rsidRDefault="00E421E5" w:rsidP="00E421E5">
      <w:pPr>
        <w:pStyle w:val="ListParagraph"/>
        <w:jc w:val="both"/>
      </w:pPr>
      <w:r w:rsidRPr="553D500C">
        <w:t>Na tento účel je aplikácia certinfoapp4.exe obsiahnutá v </w:t>
      </w:r>
      <w:proofErr w:type="spellStart"/>
      <w:r w:rsidRPr="553D500C">
        <w:t>souboru</w:t>
      </w:r>
      <w:proofErr w:type="spellEnd"/>
      <w:r w:rsidRPr="553D500C">
        <w:t xml:space="preserve"> certapps.7z </w:t>
      </w:r>
    </w:p>
    <w:p w14:paraId="1C3AD1EF" w14:textId="77777777" w:rsidR="00E421E5" w:rsidRPr="00081AF1" w:rsidRDefault="00E421E5" w:rsidP="00E421E5">
      <w:pPr>
        <w:ind w:left="708" w:firstLine="1"/>
        <w:contextualSpacing/>
        <w:rPr>
          <w:sz w:val="22"/>
        </w:rPr>
      </w:pPr>
      <w:r w:rsidRPr="00081AF1">
        <w:rPr>
          <w:rFonts w:cstheme="minorHAnsi"/>
          <w:sz w:val="22"/>
        </w:rPr>
        <w:t xml:space="preserve">certinfoapp4.exe  </w:t>
      </w:r>
      <w:r w:rsidRPr="00081AF1">
        <w:rPr>
          <w:sz w:val="22"/>
        </w:rPr>
        <w:t>je potrebné spustiť bežným kliknutím na súbor.</w:t>
      </w:r>
    </w:p>
    <w:p w14:paraId="1D32D8E9" w14:textId="02FB5FEA" w:rsidR="00E421E5" w:rsidRDefault="00E421E5" w:rsidP="00E421E5">
      <w:pPr>
        <w:pStyle w:val="ListParagraph"/>
        <w:jc w:val="both"/>
      </w:pPr>
      <w:r w:rsidRPr="553D500C">
        <w:rPr>
          <w:sz w:val="20"/>
          <w:szCs w:val="20"/>
        </w:rPr>
        <w:t xml:space="preserve">(Vyžaduje .NET </w:t>
      </w:r>
      <w:proofErr w:type="spellStart"/>
      <w:r w:rsidRPr="553D500C">
        <w:rPr>
          <w:sz w:val="20"/>
          <w:szCs w:val="20"/>
        </w:rPr>
        <w:t>Framework</w:t>
      </w:r>
      <w:proofErr w:type="spellEnd"/>
      <w:r w:rsidRPr="553D500C">
        <w:rPr>
          <w:sz w:val="20"/>
          <w:szCs w:val="20"/>
        </w:rPr>
        <w:t xml:space="preserve"> 4.0 nebo vyšší)</w:t>
      </w:r>
    </w:p>
    <w:p w14:paraId="2E0134BC" w14:textId="77777777" w:rsidR="00E421E5" w:rsidRPr="0046339A" w:rsidRDefault="00E421E5" w:rsidP="00E421E5">
      <w:pPr>
        <w:pStyle w:val="ListParagraph"/>
        <w:jc w:val="both"/>
      </w:pPr>
    </w:p>
    <w:p w14:paraId="5D9F4925" w14:textId="65EEE141" w:rsidR="00FF6A6F" w:rsidRPr="0046339A" w:rsidRDefault="00FF6A6F" w:rsidP="003247C5">
      <w:pPr>
        <w:pStyle w:val="ListParagraph"/>
        <w:numPr>
          <w:ilvl w:val="0"/>
          <w:numId w:val="19"/>
        </w:numPr>
        <w:jc w:val="both"/>
      </w:pPr>
      <w:r w:rsidRPr="0046339A">
        <w:t xml:space="preserve">Otvorí sa </w:t>
      </w:r>
      <w:r w:rsidR="00B13ABA">
        <w:t>vám</w:t>
      </w:r>
      <w:r w:rsidR="00CD070D" w:rsidRPr="0046339A">
        <w:t xml:space="preserve"> dialógové okno, v ktorom </w:t>
      </w:r>
      <w:r w:rsidR="00093A2D" w:rsidRPr="0046339A">
        <w:t>vyznačíte importovaný certifikát a stlačíte „</w:t>
      </w:r>
      <w:r w:rsidR="00FF78AE" w:rsidRPr="0046339A">
        <w:t>Konvertovať certifikát (RSA AES)“.</w:t>
      </w:r>
    </w:p>
    <w:p w14:paraId="6B66B6B2" w14:textId="3D52FF4B" w:rsidR="00FF78AE" w:rsidRPr="0046339A" w:rsidRDefault="00FF78AE" w:rsidP="00BB30A9">
      <w:pPr>
        <w:pStyle w:val="ListParagraph"/>
        <w:ind w:left="0"/>
        <w:jc w:val="center"/>
      </w:pPr>
      <w:r w:rsidRPr="0046339A">
        <w:rPr>
          <w:noProof/>
        </w:rPr>
        <w:lastRenderedPageBreak/>
        <w:drawing>
          <wp:inline distT="0" distB="0" distL="0" distR="0" wp14:anchorId="3418B717" wp14:editId="6AB4530D">
            <wp:extent cx="5981065" cy="4559258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007" cy="457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9438" w14:textId="77777777" w:rsidR="00ED401B" w:rsidRDefault="00BA3CB6" w:rsidP="003247C5">
      <w:pPr>
        <w:pStyle w:val="ListParagraph"/>
        <w:numPr>
          <w:ilvl w:val="0"/>
          <w:numId w:val="19"/>
        </w:numPr>
      </w:pPr>
      <w:r w:rsidRPr="004E7B88">
        <w:t xml:space="preserve">Dialógové okno zatvoríte </w:t>
      </w:r>
      <w:r w:rsidR="00770656" w:rsidRPr="004E7B88">
        <w:t>obvyklým</w:t>
      </w:r>
      <w:r w:rsidR="002E16E1" w:rsidRPr="004E7B88">
        <w:t xml:space="preserve"> spôsobom. Certifikát je </w:t>
      </w:r>
      <w:r w:rsidR="002E16E1" w:rsidRPr="00BB30A9">
        <w:t>pripravený na použitie v</w:t>
      </w:r>
      <w:r w:rsidR="00ED401B" w:rsidRPr="00BB30A9">
        <w:t> </w:t>
      </w:r>
      <w:r w:rsidR="002E16E1" w:rsidRPr="00BB30A9">
        <w:t>ŠZP</w:t>
      </w:r>
      <w:r w:rsidR="00ED401B" w:rsidRPr="00BB30A9">
        <w:t>.</w:t>
      </w:r>
    </w:p>
    <w:bookmarkEnd w:id="62"/>
    <w:p w14:paraId="2D56A32A" w14:textId="77777777" w:rsidR="00ED401B" w:rsidRDefault="00ED401B">
      <w:r>
        <w:br w:type="page"/>
      </w:r>
    </w:p>
    <w:p w14:paraId="539EEE16" w14:textId="30BE212A" w:rsidR="00666A7D" w:rsidRPr="0046339A" w:rsidRDefault="296643DE" w:rsidP="00666A7D">
      <w:pPr>
        <w:pStyle w:val="Heading1"/>
      </w:pPr>
      <w:bookmarkStart w:id="63" w:name="_Toc95690466"/>
      <w:bookmarkStart w:id="64" w:name="_Toc152617405"/>
      <w:r>
        <w:lastRenderedPageBreak/>
        <w:t>Známe chyby a ich riešenie</w:t>
      </w:r>
      <w:bookmarkEnd w:id="63"/>
      <w:bookmarkEnd w:id="64"/>
    </w:p>
    <w:p w14:paraId="1320AC05" w14:textId="77777777" w:rsidR="00666A7D" w:rsidRPr="0046339A" w:rsidRDefault="00666A7D" w:rsidP="00666A7D">
      <w:r w:rsidRPr="0046339A">
        <w:t>Nasledujúca kapitola popisuje možné chybové stavy a ich riešenia.</w:t>
      </w:r>
    </w:p>
    <w:p w14:paraId="78A54910" w14:textId="06FAB718" w:rsidR="00917FF0" w:rsidRPr="0046339A" w:rsidRDefault="00917FF0" w:rsidP="00917FF0">
      <w:pPr>
        <w:pStyle w:val="Heading2"/>
      </w:pPr>
      <w:bookmarkStart w:id="65" w:name="_Toc95690467"/>
      <w:bookmarkStart w:id="66" w:name="_Toc1628297332"/>
      <w:bookmarkStart w:id="67" w:name="_Toc588692637"/>
      <w:bookmarkStart w:id="68" w:name="_Toc268596816"/>
      <w:bookmarkStart w:id="69" w:name="_Toc1824032265"/>
      <w:bookmarkStart w:id="70" w:name="_Toc1307654236"/>
      <w:bookmarkStart w:id="71" w:name="_Toc297804707"/>
      <w:bookmarkStart w:id="72" w:name="_Toc96535529"/>
      <w:bookmarkStart w:id="73" w:name="_Toc113619820"/>
      <w:bookmarkStart w:id="74" w:name="_Toc113620008"/>
      <w:bookmarkStart w:id="75" w:name="_Toc113632127"/>
      <w:bookmarkStart w:id="76" w:name="_Toc152617406"/>
      <w:r>
        <w:t>Zadané heslo neodpovedá nastavenej politike hesiel</w:t>
      </w:r>
      <w:bookmarkStart w:id="77" w:name="_Toc95690468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77F0D86E" w14:textId="77777777" w:rsidR="00917FF0" w:rsidRPr="0046339A" w:rsidRDefault="00917FF0" w:rsidP="00917FF0">
      <w:pPr>
        <w:jc w:val="both"/>
      </w:pPr>
      <w:r w:rsidRPr="0046339A">
        <w:rPr>
          <w:b/>
          <w:bCs/>
        </w:rPr>
        <w:t>Chyba:</w:t>
      </w:r>
      <w:r w:rsidRPr="0046339A">
        <w:t xml:space="preserve"> Zadané heslo neodpovedá nastavenej politike hesiel</w:t>
      </w:r>
    </w:p>
    <w:p w14:paraId="6DABEA45" w14:textId="77777777" w:rsidR="00917FF0" w:rsidRDefault="00917FF0" w:rsidP="00917FF0">
      <w:pPr>
        <w:jc w:val="both"/>
      </w:pPr>
      <w:r w:rsidRPr="0046339A">
        <w:rPr>
          <w:b/>
          <w:bCs/>
        </w:rPr>
        <w:t>Riešenie:</w:t>
      </w:r>
      <w:r w:rsidRPr="0046339A">
        <w:t xml:space="preserve"> Opätovne zadajte heslo, zodpovedajúce požadovanej politike hesiel</w:t>
      </w:r>
    </w:p>
    <w:p w14:paraId="77475213" w14:textId="41F64FB1" w:rsidR="00917FF0" w:rsidRDefault="007B4397" w:rsidP="00980A22">
      <w:pPr>
        <w:jc w:val="center"/>
      </w:pPr>
      <w:r w:rsidRPr="0054359A">
        <w:rPr>
          <w:noProof/>
        </w:rPr>
        <w:drawing>
          <wp:inline distT="0" distB="0" distL="0" distR="0" wp14:anchorId="215C202E" wp14:editId="5D6F5D65">
            <wp:extent cx="6475730" cy="1652905"/>
            <wp:effectExtent l="0" t="0" r="1270" b="0"/>
            <wp:docPr id="935765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65829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C265" w14:textId="77777777" w:rsidR="007E1B45" w:rsidRDefault="007E1B45" w:rsidP="00980A22">
      <w:pPr>
        <w:jc w:val="center"/>
      </w:pPr>
    </w:p>
    <w:p w14:paraId="06248A3B" w14:textId="1675D9EC" w:rsidR="00917FF0" w:rsidRDefault="00917FF0" w:rsidP="00917FF0">
      <w:pPr>
        <w:jc w:val="both"/>
      </w:pPr>
    </w:p>
    <w:p w14:paraId="664B93E7" w14:textId="145EDDF6" w:rsidR="00917FF0" w:rsidRDefault="00917FF0" w:rsidP="00980A22">
      <w:pPr>
        <w:jc w:val="center"/>
      </w:pPr>
    </w:p>
    <w:p w14:paraId="4243C134" w14:textId="77777777" w:rsidR="000D2160" w:rsidRPr="0046339A" w:rsidRDefault="000D2160">
      <w:pPr>
        <w:rPr>
          <w:rFonts w:eastAsia="Calibri" w:cs="Calibri"/>
          <w:b/>
          <w:bCs/>
          <w:color w:val="1F4E79"/>
          <w:szCs w:val="22"/>
          <w:u w:color="1F4E79"/>
        </w:rPr>
      </w:pPr>
      <w:r w:rsidRPr="0046339A">
        <w:br w:type="page"/>
      </w:r>
    </w:p>
    <w:p w14:paraId="1B0B18FD" w14:textId="43869BFB" w:rsidR="00666A7D" w:rsidRPr="0046339A" w:rsidRDefault="296643DE" w:rsidP="00536AFF">
      <w:pPr>
        <w:pStyle w:val="Heading2"/>
      </w:pPr>
      <w:bookmarkStart w:id="78" w:name="_Toc152617407"/>
      <w:r>
        <w:lastRenderedPageBreak/>
        <w:t>Nedostato</w:t>
      </w:r>
      <w:r>
        <w:rPr>
          <w:rFonts w:ascii="Calibri" w:hAnsi="Calibri" w:cs="Calibri"/>
        </w:rPr>
        <w:t>č</w:t>
      </w:r>
      <w:r>
        <w:t>n</w:t>
      </w:r>
      <w:r>
        <w:rPr>
          <w:rFonts w:ascii="Helvetica" w:hAnsi="Helvetica" w:cs="Helvetica"/>
        </w:rPr>
        <w:t>é</w:t>
      </w:r>
      <w:r>
        <w:t xml:space="preserve"> </w:t>
      </w:r>
      <w:r w:rsidRPr="00536AFF">
        <w:t>oprávnenie</w:t>
      </w:r>
      <w:r>
        <w:t xml:space="preserve"> na vykonanie operácie</w:t>
      </w:r>
      <w:bookmarkEnd w:id="77"/>
      <w:bookmarkEnd w:id="78"/>
    </w:p>
    <w:p w14:paraId="13CA7169" w14:textId="77777777" w:rsidR="00666A7D" w:rsidRPr="0046339A" w:rsidRDefault="00666A7D" w:rsidP="00666A7D">
      <w:pPr>
        <w:jc w:val="both"/>
        <w:rPr>
          <w:b/>
          <w:bCs/>
        </w:rPr>
      </w:pPr>
      <w:r w:rsidRPr="0046339A">
        <w:rPr>
          <w:b/>
          <w:bCs/>
        </w:rPr>
        <w:t>Chyba:</w:t>
      </w:r>
      <w:r w:rsidRPr="0046339A">
        <w:t xml:space="preserve"> Nedostatočné oprávnenie na vykonanie operácie</w:t>
      </w:r>
    </w:p>
    <w:p w14:paraId="586D9845" w14:textId="667947C9" w:rsidR="00666A7D" w:rsidRDefault="00666A7D" w:rsidP="00666A7D">
      <w:pPr>
        <w:jc w:val="both"/>
      </w:pPr>
      <w:r w:rsidRPr="0046339A">
        <w:rPr>
          <w:b/>
          <w:bCs/>
        </w:rPr>
        <w:t>Riešenie</w:t>
      </w:r>
      <w:r w:rsidRPr="001B711C">
        <w:rPr>
          <w:b/>
          <w:bCs/>
        </w:rPr>
        <w:t xml:space="preserve">: </w:t>
      </w:r>
      <w:r w:rsidRPr="001B711C">
        <w:t>Práva v aplikácii sú obmedzené iba na vybrané prípady</w:t>
      </w:r>
      <w:r w:rsidR="00A06141" w:rsidRPr="001B711C">
        <w:t>,</w:t>
      </w:r>
      <w:r w:rsidRPr="001B711C">
        <w:t xml:space="preserve"> ktoré môžete ako správca </w:t>
      </w:r>
      <w:r w:rsidR="00DD4625">
        <w:t>subjektu</w:t>
      </w:r>
      <w:r w:rsidRPr="001B711C">
        <w:t xml:space="preserve"> vykonávať. Na operáciu</w:t>
      </w:r>
      <w:r w:rsidR="00A06141" w:rsidRPr="001B711C">
        <w:t>,</w:t>
      </w:r>
      <w:r w:rsidRPr="001B711C">
        <w:t xml:space="preserve"> ktorú ste sa pokúšal</w:t>
      </w:r>
      <w:r w:rsidR="00257DAC" w:rsidRPr="001B711C">
        <w:t>i</w:t>
      </w:r>
      <w:r w:rsidRPr="001B711C">
        <w:t xml:space="preserve"> vykonať</w:t>
      </w:r>
      <w:r w:rsidR="00A06141" w:rsidRPr="001B711C">
        <w:t>,</w:t>
      </w:r>
      <w:r w:rsidRPr="001B711C">
        <w:t xml:space="preserve"> nemáte dostatočné oprávnenie.</w:t>
      </w:r>
    </w:p>
    <w:p w14:paraId="55C3E0A1" w14:textId="77777777" w:rsidR="002A5D32" w:rsidRPr="0046339A" w:rsidRDefault="002A5D32" w:rsidP="00666A7D">
      <w:pPr>
        <w:jc w:val="both"/>
        <w:rPr>
          <w:b/>
          <w:bCs/>
        </w:rPr>
      </w:pPr>
    </w:p>
    <w:p w14:paraId="7F7761B5" w14:textId="161F4A75" w:rsidR="00666A7D" w:rsidRDefault="007B4397" w:rsidP="00666A7D">
      <w:pPr>
        <w:jc w:val="center"/>
      </w:pPr>
      <w:r w:rsidRPr="0054359A">
        <w:rPr>
          <w:noProof/>
        </w:rPr>
        <w:drawing>
          <wp:inline distT="0" distB="0" distL="0" distR="0" wp14:anchorId="497833DC" wp14:editId="365DF6A0">
            <wp:extent cx="6475730" cy="1748790"/>
            <wp:effectExtent l="0" t="0" r="1270" b="3810"/>
            <wp:docPr id="1253414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14542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61ED3" w14:textId="77777777" w:rsidR="002A5D32" w:rsidRPr="0046339A" w:rsidRDefault="002A5D32" w:rsidP="00666A7D">
      <w:pPr>
        <w:jc w:val="center"/>
      </w:pPr>
    </w:p>
    <w:p w14:paraId="05B97DAE" w14:textId="4D91C804" w:rsidR="00666A7D" w:rsidRPr="0046339A" w:rsidRDefault="296643DE" w:rsidP="00536AFF">
      <w:pPr>
        <w:pStyle w:val="Heading2"/>
      </w:pPr>
      <w:bookmarkStart w:id="79" w:name="_Toc95690469"/>
      <w:bookmarkStart w:id="80" w:name="_Toc152617408"/>
      <w:r>
        <w:t>Nedostato</w:t>
      </w:r>
      <w:r>
        <w:rPr>
          <w:rFonts w:ascii="Calibri" w:hAnsi="Calibri" w:cs="Calibri"/>
        </w:rPr>
        <w:t>č</w:t>
      </w:r>
      <w:r>
        <w:t>n</w:t>
      </w:r>
      <w:r>
        <w:rPr>
          <w:rFonts w:ascii="Helvetica" w:hAnsi="Helvetica" w:cs="Helvetica"/>
        </w:rPr>
        <w:t>é</w:t>
      </w:r>
      <w:r>
        <w:t xml:space="preserve"> </w:t>
      </w:r>
      <w:r w:rsidRPr="00536AFF">
        <w:t>oprávnenie</w:t>
      </w:r>
      <w:bookmarkEnd w:id="79"/>
      <w:bookmarkEnd w:id="80"/>
      <w:r>
        <w:t xml:space="preserve"> </w:t>
      </w:r>
    </w:p>
    <w:p w14:paraId="38173468" w14:textId="44D8BDC4" w:rsidR="00666A7D" w:rsidRPr="008878A5" w:rsidRDefault="00666A7D" w:rsidP="00666A7D">
      <w:pPr>
        <w:rPr>
          <w:b/>
          <w:bCs/>
          <w:lang w:val="en-US"/>
        </w:rPr>
      </w:pPr>
      <w:r w:rsidRPr="0046339A">
        <w:rPr>
          <w:b/>
          <w:bCs/>
        </w:rPr>
        <w:t xml:space="preserve">Chyba: </w:t>
      </w:r>
      <w:r w:rsidR="00257DAC">
        <w:t>P</w:t>
      </w:r>
      <w:r w:rsidRPr="0046339A">
        <w:t xml:space="preserve">ri kliknutí na položku v menu dostanem </w:t>
      </w:r>
      <w:r w:rsidRPr="0046339A">
        <w:rPr>
          <w:i/>
          <w:iCs/>
        </w:rPr>
        <w:t>chybu 403</w:t>
      </w:r>
    </w:p>
    <w:p w14:paraId="6D425C76" w14:textId="24D03CC3" w:rsidR="00666A7D" w:rsidRDefault="00666A7D" w:rsidP="00666A7D">
      <w:r w:rsidRPr="0046339A">
        <w:rPr>
          <w:b/>
          <w:bCs/>
        </w:rPr>
        <w:t>Riešenie:</w:t>
      </w:r>
      <w:r w:rsidRPr="0046339A">
        <w:t xml:space="preserve"> Nemáte dostatočné oprávnenie na vykonanie požadovanej operácie, alebo táto funkcionalita nie je dostupná pre správcu </w:t>
      </w:r>
      <w:r w:rsidR="00DD4625">
        <w:t>subjektu</w:t>
      </w:r>
      <w:r w:rsidRPr="0046339A">
        <w:t>.</w:t>
      </w:r>
    </w:p>
    <w:p w14:paraId="63B7C700" w14:textId="77777777" w:rsidR="002A5D32" w:rsidRPr="0046339A" w:rsidRDefault="002A5D32" w:rsidP="00666A7D"/>
    <w:p w14:paraId="25E1FD2D" w14:textId="00846DB4" w:rsidR="00666A7D" w:rsidRPr="0046339A" w:rsidRDefault="007B4397" w:rsidP="000D2160">
      <w:pPr>
        <w:jc w:val="center"/>
      </w:pPr>
      <w:r w:rsidRPr="0054359A">
        <w:rPr>
          <w:noProof/>
        </w:rPr>
        <w:drawing>
          <wp:inline distT="0" distB="0" distL="0" distR="0" wp14:anchorId="737141BE" wp14:editId="2877E856">
            <wp:extent cx="6475730" cy="1209040"/>
            <wp:effectExtent l="0" t="0" r="1270" b="0"/>
            <wp:docPr id="1218634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3407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86F5" w14:textId="77777777" w:rsidR="000D2160" w:rsidRPr="0046339A" w:rsidRDefault="000D2160">
      <w:pPr>
        <w:rPr>
          <w:rFonts w:eastAsia="Calibri" w:cs="Calibri"/>
          <w:b/>
          <w:bCs/>
          <w:color w:val="1F4E79"/>
          <w:szCs w:val="22"/>
          <w:u w:color="1F4E79"/>
        </w:rPr>
      </w:pPr>
      <w:bookmarkStart w:id="81" w:name="_Toc95690470"/>
      <w:r w:rsidRPr="0046339A">
        <w:br w:type="page"/>
      </w:r>
    </w:p>
    <w:p w14:paraId="69BA66CF" w14:textId="1DFEABFB" w:rsidR="00666A7D" w:rsidRPr="0046339A" w:rsidRDefault="296643DE" w:rsidP="00666A7D">
      <w:pPr>
        <w:pStyle w:val="Heading2"/>
      </w:pPr>
      <w:bookmarkStart w:id="82" w:name="_Toc152617409"/>
      <w:r>
        <w:lastRenderedPageBreak/>
        <w:t>Zobrazenie skrytých atribútov</w:t>
      </w:r>
      <w:bookmarkEnd w:id="81"/>
      <w:bookmarkEnd w:id="82"/>
    </w:p>
    <w:p w14:paraId="2F070DA2" w14:textId="77777777" w:rsidR="00666A7D" w:rsidRPr="0046339A" w:rsidRDefault="00666A7D" w:rsidP="00666A7D">
      <w:pPr>
        <w:jc w:val="both"/>
        <w:rPr>
          <w:b/>
          <w:bCs/>
        </w:rPr>
      </w:pPr>
      <w:r w:rsidRPr="0046339A">
        <w:rPr>
          <w:b/>
          <w:bCs/>
        </w:rPr>
        <w:t>Chyba:</w:t>
      </w:r>
      <w:r w:rsidRPr="0046339A">
        <w:t xml:space="preserve"> Po prihlásení nevidím na používateľovi všetky atribúty</w:t>
      </w:r>
    </w:p>
    <w:p w14:paraId="3CA2D20C" w14:textId="78465AD9" w:rsidR="00666A7D" w:rsidRPr="0046339A" w:rsidRDefault="00666A7D" w:rsidP="00666A7D">
      <w:pPr>
        <w:jc w:val="both"/>
      </w:pPr>
      <w:r w:rsidRPr="0046339A">
        <w:rPr>
          <w:b/>
          <w:bCs/>
        </w:rPr>
        <w:t xml:space="preserve">Riešenie: </w:t>
      </w:r>
      <w:r w:rsidRPr="001B711C">
        <w:t xml:space="preserve">Systém pri </w:t>
      </w:r>
      <w:r w:rsidR="00257DAC" w:rsidRPr="001B711C">
        <w:t xml:space="preserve">editácii </w:t>
      </w:r>
      <w:r w:rsidRPr="001B711C">
        <w:t xml:space="preserve">profilu </w:t>
      </w:r>
      <w:r w:rsidR="00264848">
        <w:t>používateľa</w:t>
      </w:r>
      <w:r w:rsidRPr="001B711C">
        <w:t xml:space="preserve"> zobrazuje iba atribúty</w:t>
      </w:r>
      <w:r w:rsidR="00A06141" w:rsidRPr="001B711C">
        <w:t>,</w:t>
      </w:r>
      <w:r w:rsidRPr="001B711C">
        <w:t xml:space="preserve"> ktoré majú vyplnenú hodnotu. V</w:t>
      </w:r>
      <w:r w:rsidR="00A06141" w:rsidRPr="001B711C">
        <w:t> </w:t>
      </w:r>
      <w:r w:rsidRPr="001B711C">
        <w:t>prípade</w:t>
      </w:r>
      <w:r w:rsidR="00A06141" w:rsidRPr="001B711C">
        <w:t>,</w:t>
      </w:r>
      <w:r w:rsidRPr="001B711C">
        <w:t xml:space="preserve"> </w:t>
      </w:r>
      <w:r w:rsidR="00257DAC" w:rsidRPr="001B711C">
        <w:t xml:space="preserve">ak </w:t>
      </w:r>
      <w:r w:rsidRPr="001B711C">
        <w:t>atribút hodnotu neobsahuje (atribút nebol zadaný pri založení)</w:t>
      </w:r>
      <w:r w:rsidR="00A06141" w:rsidRPr="001B711C">
        <w:t>,</w:t>
      </w:r>
      <w:r w:rsidRPr="001B711C">
        <w:t xml:space="preserve"> systém tento atribút na formulári nezobrazí. Pre zobrazenie prázdnych atribútov kliknite na </w:t>
      </w:r>
      <w:r w:rsidRPr="001B711C">
        <w:rPr>
          <w:rFonts w:ascii="Source Sans Pro" w:hAnsi="Source Sans Pro"/>
          <w:color w:val="3C8DBC"/>
          <w:sz w:val="18"/>
          <w:szCs w:val="18"/>
          <w:shd w:val="clear" w:color="auto" w:fill="FFFFFF"/>
        </w:rPr>
        <w:t xml:space="preserve">Zobraziť prázdne polia </w:t>
      </w:r>
      <w:r w:rsidRPr="001B711C">
        <w:t>umiestnený pod zoznamom atribútov.</w:t>
      </w:r>
    </w:p>
    <w:bookmarkEnd w:id="0"/>
    <w:p w14:paraId="36779956" w14:textId="49C8DEA4" w:rsidR="00FB3F6C" w:rsidRDefault="0058538E" w:rsidP="000D2160">
      <w:pPr>
        <w:jc w:val="center"/>
      </w:pPr>
      <w:r>
        <w:rPr>
          <w:noProof/>
        </w:rPr>
        <w:drawing>
          <wp:inline distT="0" distB="0" distL="0" distR="0" wp14:anchorId="358B513C" wp14:editId="1EAA9A98">
            <wp:extent cx="6115507" cy="528390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69" cy="53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6899" w14:textId="2B285716" w:rsidR="002171CC" w:rsidRDefault="002171CC">
      <w:r>
        <w:br w:type="page"/>
      </w:r>
    </w:p>
    <w:p w14:paraId="6ADBB9CD" w14:textId="5D5E9A31" w:rsidR="004B6FFE" w:rsidRDefault="4B111519" w:rsidP="004B6FFE">
      <w:pPr>
        <w:pStyle w:val="Heading2"/>
        <w:spacing w:line="256" w:lineRule="auto"/>
      </w:pPr>
      <w:bookmarkStart w:id="83" w:name="_Toc71828376"/>
      <w:bookmarkStart w:id="84" w:name="_Toc575256893"/>
      <w:bookmarkStart w:id="85" w:name="_Toc2081765205"/>
      <w:bookmarkStart w:id="86" w:name="_Toc1409008612"/>
      <w:bookmarkStart w:id="87" w:name="_Toc54819733"/>
      <w:bookmarkStart w:id="88" w:name="_Toc246196332"/>
      <w:bookmarkStart w:id="89" w:name="_Toc115005296"/>
      <w:bookmarkStart w:id="90" w:name="_Toc108771553"/>
      <w:bookmarkStart w:id="91" w:name="_Toc152617410"/>
      <w:r>
        <w:lastRenderedPageBreak/>
        <w:t>Nesprávny formát vloženého CSR súboru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0A73CE95" w14:textId="77777777" w:rsidR="004B6FFE" w:rsidRDefault="004B6FFE" w:rsidP="004B6FFE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>Chyba:</w:t>
      </w:r>
      <w:r>
        <w:t xml:space="preserve"> Pri vložení CSR na podpísanie certifikátu systém vyhlási chybu: </w:t>
      </w:r>
      <w:r>
        <w:rPr>
          <w:rFonts w:eastAsia="Calibri" w:cs="Calibri"/>
          <w:b/>
          <w:bCs/>
          <w:szCs w:val="22"/>
        </w:rPr>
        <w:t>Nesprávny formát vloženého súboru.</w:t>
      </w:r>
    </w:p>
    <w:p w14:paraId="17C8ED31" w14:textId="1C5A33C1" w:rsidR="004B6FFE" w:rsidRDefault="004B6FFE" w:rsidP="004B6FFE">
      <w:pPr>
        <w:jc w:val="both"/>
      </w:pPr>
      <w:r>
        <w:rPr>
          <w:b/>
          <w:bCs/>
        </w:rPr>
        <w:t xml:space="preserve">Riešenie: </w:t>
      </w:r>
      <w:r>
        <w:t>Pri vložení súboru systém</w:t>
      </w:r>
      <w:r w:rsidR="002171CC">
        <w:t xml:space="preserve"> validuje</w:t>
      </w:r>
      <w:r>
        <w:t xml:space="preserve"> samotný súbor, či sa jedná o CSR (súbor s požiadavkou na vygenerovanie a podpísanie certifikátu). Ak ste vložili iný typ súboru ako je predpísané, systém takýto súbor neakceptuje a vyhlási chybu. Overte prosím správnosť vloženého súboru a do systému vložte taký</w:t>
      </w:r>
      <w:r w:rsidR="00D536EE" w:rsidRPr="002171CC">
        <w:t>,</w:t>
      </w:r>
      <w:r>
        <w:t xml:space="preserve"> ktorý ste vygenerovali na základe postupu v tejto príručke. </w:t>
      </w:r>
    </w:p>
    <w:p w14:paraId="4B80240B" w14:textId="77777777" w:rsidR="002A5D32" w:rsidRDefault="002A5D32" w:rsidP="004B6FFE">
      <w:pPr>
        <w:jc w:val="both"/>
      </w:pPr>
    </w:p>
    <w:p w14:paraId="12403A15" w14:textId="67171F11" w:rsidR="004B6FFE" w:rsidRDefault="007B4397" w:rsidP="004B6FFE">
      <w:pPr>
        <w:jc w:val="center"/>
        <w:rPr>
          <w:color w:val="000000" w:themeColor="text1"/>
        </w:rPr>
      </w:pPr>
      <w:r w:rsidRPr="007B4397">
        <w:rPr>
          <w:noProof/>
          <w:color w:val="000000" w:themeColor="text1"/>
        </w:rPr>
        <w:drawing>
          <wp:inline distT="0" distB="0" distL="0" distR="0" wp14:anchorId="7D0FCD34" wp14:editId="25EEE9B9">
            <wp:extent cx="6475730" cy="1555115"/>
            <wp:effectExtent l="0" t="0" r="1270" b="0"/>
            <wp:docPr id="1606360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60388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B7E3" w14:textId="77777777" w:rsidR="002171CC" w:rsidRDefault="002171CC" w:rsidP="004B6FFE">
      <w:pPr>
        <w:jc w:val="center"/>
        <w:rPr>
          <w:color w:val="000000" w:themeColor="text1"/>
        </w:rPr>
      </w:pPr>
    </w:p>
    <w:p w14:paraId="450103D5" w14:textId="3AD0AB7D" w:rsidR="004B6FFE" w:rsidRDefault="4B111519" w:rsidP="004B6FFE">
      <w:pPr>
        <w:pStyle w:val="Heading2"/>
        <w:spacing w:line="256" w:lineRule="auto"/>
      </w:pPr>
      <w:bookmarkStart w:id="92" w:name="_Toc1818882579"/>
      <w:bookmarkStart w:id="93" w:name="_Toc13212557"/>
      <w:bookmarkStart w:id="94" w:name="_Toc815571267"/>
      <w:bookmarkStart w:id="95" w:name="_Toc27956083"/>
      <w:bookmarkStart w:id="96" w:name="_Toc658983504"/>
      <w:bookmarkStart w:id="97" w:name="_Toc1895991732"/>
      <w:bookmarkStart w:id="98" w:name="_Toc445738579"/>
      <w:bookmarkStart w:id="99" w:name="_Toc108771554"/>
      <w:bookmarkStart w:id="100" w:name="_Toc152617411"/>
      <w:r>
        <w:t>Nesprávny formát vloženého x509Certfikátu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14:paraId="52FCD1CD" w14:textId="77777777" w:rsidR="004B6FFE" w:rsidRDefault="004B6FFE" w:rsidP="004B6FFE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>Chyba:</w:t>
      </w:r>
      <w:r>
        <w:t xml:space="preserve"> Pri vložení x509Certifikátu systém vyhlási chybu: </w:t>
      </w:r>
      <w:r>
        <w:rPr>
          <w:rFonts w:eastAsia="Calibri" w:cs="Calibri"/>
          <w:b/>
          <w:bCs/>
          <w:szCs w:val="22"/>
        </w:rPr>
        <w:t>Nesprávny formát vloženého súboru.</w:t>
      </w:r>
    </w:p>
    <w:p w14:paraId="480993FE" w14:textId="0DF384EE" w:rsidR="004B6FFE" w:rsidRDefault="004B6FFE" w:rsidP="004B6FFE">
      <w:pPr>
        <w:jc w:val="both"/>
      </w:pPr>
      <w:r>
        <w:rPr>
          <w:b/>
          <w:bCs/>
        </w:rPr>
        <w:t xml:space="preserve">Riešenie: </w:t>
      </w:r>
      <w:r>
        <w:t xml:space="preserve">Pri vložení súboru systém </w:t>
      </w:r>
      <w:r w:rsidR="002171CC">
        <w:t>validuje</w:t>
      </w:r>
      <w:r>
        <w:t xml:space="preserve"> samotný súbor, či sa jedná o certifikát vydaný a podpísaný IAM NBS certifikačnou autoritou. Ak ste vložili iný typ súboru ako je predpísané, systém takýto súbor neakceptuje a vyhlási chybu. Overte prosím správnosť vloženého súboru a do systému vložte taký</w:t>
      </w:r>
      <w:r w:rsidR="00D536EE" w:rsidRPr="002171CC">
        <w:t>,</w:t>
      </w:r>
      <w:r>
        <w:t xml:space="preserve"> ktorý ste vygenerovali na základe postupu v tejto príručke. </w:t>
      </w:r>
    </w:p>
    <w:p w14:paraId="523F4426" w14:textId="77777777" w:rsidR="002A5D32" w:rsidRDefault="002A5D32" w:rsidP="004B6FFE">
      <w:pPr>
        <w:jc w:val="both"/>
      </w:pPr>
    </w:p>
    <w:p w14:paraId="0436F9CC" w14:textId="7FDE3EAD" w:rsidR="008F2AB0" w:rsidRDefault="007B4397" w:rsidP="002171CC">
      <w:pPr>
        <w:jc w:val="center"/>
      </w:pPr>
      <w:r w:rsidRPr="007B4397">
        <w:rPr>
          <w:noProof/>
        </w:rPr>
        <w:drawing>
          <wp:inline distT="0" distB="0" distL="0" distR="0" wp14:anchorId="0C1761D2" wp14:editId="4225BEED">
            <wp:extent cx="6475730" cy="1555115"/>
            <wp:effectExtent l="0" t="0" r="1270" b="0"/>
            <wp:docPr id="1590069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6939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BC82" w14:textId="08C838C8" w:rsidR="004B6FFE" w:rsidRDefault="004B6FFE" w:rsidP="008F2AB0">
      <w:pPr>
        <w:rPr>
          <w:rFonts w:eastAsia="Calibri" w:cs="Calibri"/>
          <w:b/>
          <w:bCs/>
          <w:color w:val="1F4E79"/>
          <w:szCs w:val="22"/>
        </w:rPr>
      </w:pPr>
      <w:r>
        <w:br w:type="page"/>
      </w:r>
      <w:bookmarkStart w:id="101" w:name="_Toc565398165"/>
      <w:bookmarkStart w:id="102" w:name="_Toc130158234"/>
      <w:bookmarkStart w:id="103" w:name="_Toc2114045710"/>
      <w:bookmarkStart w:id="104" w:name="_Toc622796246"/>
      <w:bookmarkStart w:id="105" w:name="_Toc1220452772"/>
      <w:bookmarkStart w:id="106" w:name="_Toc1619957994"/>
      <w:bookmarkStart w:id="107" w:name="_Toc835751290"/>
    </w:p>
    <w:p w14:paraId="6709B020" w14:textId="5DFBA066" w:rsidR="004B6FFE" w:rsidRDefault="4B111519" w:rsidP="004B6FFE">
      <w:pPr>
        <w:pStyle w:val="Heading2"/>
        <w:spacing w:line="256" w:lineRule="auto"/>
      </w:pPr>
      <w:bookmarkStart w:id="108" w:name="_Toc108771555"/>
      <w:bookmarkStart w:id="109" w:name="_Toc152617412"/>
      <w:r>
        <w:lastRenderedPageBreak/>
        <w:t>Vložený súbor neprislúcha danej identite (vloženie CSR)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79B6A0DA" w14:textId="77777777" w:rsidR="004B6FFE" w:rsidRDefault="004B6FFE" w:rsidP="004B6FFE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>Chyba:</w:t>
      </w:r>
      <w:r>
        <w:t xml:space="preserve"> Pri vložení CSR na podpísanie certifikátu systém vyhlási chybu: </w:t>
      </w:r>
      <w:r>
        <w:rPr>
          <w:b/>
          <w:bCs/>
        </w:rPr>
        <w:t>Vložený súbor neprislúcha danej identite</w:t>
      </w:r>
      <w:r>
        <w:rPr>
          <w:rFonts w:eastAsia="Calibri" w:cs="Calibri"/>
          <w:b/>
          <w:bCs/>
          <w:szCs w:val="22"/>
        </w:rPr>
        <w:t>.</w:t>
      </w:r>
    </w:p>
    <w:p w14:paraId="6E45B43E" w14:textId="60264DA7" w:rsidR="004B6FFE" w:rsidRDefault="004B6FFE" w:rsidP="004B6FFE">
      <w:pPr>
        <w:jc w:val="both"/>
      </w:pPr>
      <w:r w:rsidRPr="002171CC">
        <w:rPr>
          <w:b/>
          <w:bCs/>
        </w:rPr>
        <w:t xml:space="preserve">Riešenie: </w:t>
      </w:r>
      <w:r w:rsidRPr="002171CC">
        <w:t xml:space="preserve">Pri vložení súboru systém </w:t>
      </w:r>
      <w:r w:rsidR="002171CC" w:rsidRPr="002171CC">
        <w:t>validuje</w:t>
      </w:r>
      <w:r w:rsidRPr="002171CC">
        <w:t xml:space="preserve"> samotný súbor, či sa jedná o CSR (súbor s požiadavkou na vygenerovanie a podpísanie certifikátu) a</w:t>
      </w:r>
      <w:r w:rsidR="00D536EE" w:rsidRPr="002171CC">
        <w:t> </w:t>
      </w:r>
      <w:r w:rsidRPr="002171CC">
        <w:t>tiež</w:t>
      </w:r>
      <w:r w:rsidR="00D536EE" w:rsidRPr="002171CC">
        <w:t xml:space="preserve">, </w:t>
      </w:r>
      <w:r w:rsidRPr="002171CC">
        <w:t xml:space="preserve"> či samotný súbor je určený pre danú identitu. Ak ste vložili omylom súbor</w:t>
      </w:r>
      <w:r w:rsidR="00D536EE" w:rsidRPr="002171CC">
        <w:t xml:space="preserve">, </w:t>
      </w:r>
      <w:r w:rsidRPr="002171CC">
        <w:t>ktorý nie je určený danej identite, systém takýto súbor neakceptuje a vyhlási chybu. Overte</w:t>
      </w:r>
      <w:r w:rsidR="00257DAC" w:rsidRPr="002171CC">
        <w:t xml:space="preserve"> </w:t>
      </w:r>
      <w:r w:rsidRPr="002171CC">
        <w:t>správnosť vloženého súboru a do systému vložte taký</w:t>
      </w:r>
      <w:r w:rsidR="00D536EE" w:rsidRPr="002171CC">
        <w:t>,</w:t>
      </w:r>
      <w:r w:rsidRPr="002171CC">
        <w:t xml:space="preserve"> ktorý ste vygenerovali pre danú identitu na základe postupu v tejto príručke.</w:t>
      </w:r>
    </w:p>
    <w:p w14:paraId="387DF66E" w14:textId="77777777" w:rsidR="002A5D32" w:rsidRDefault="002A5D32" w:rsidP="004B6FFE">
      <w:pPr>
        <w:jc w:val="both"/>
      </w:pPr>
    </w:p>
    <w:p w14:paraId="0320A1D8" w14:textId="5D252F31" w:rsidR="004B6FFE" w:rsidRDefault="007B4397" w:rsidP="004B6FFE">
      <w:pPr>
        <w:jc w:val="center"/>
      </w:pPr>
      <w:r w:rsidRPr="007B4397">
        <w:rPr>
          <w:noProof/>
        </w:rPr>
        <w:drawing>
          <wp:inline distT="0" distB="0" distL="0" distR="0" wp14:anchorId="76904802" wp14:editId="1C1203D4">
            <wp:extent cx="6475730" cy="1718945"/>
            <wp:effectExtent l="0" t="0" r="1270" b="0"/>
            <wp:docPr id="398143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4314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EC44" w14:textId="77777777" w:rsidR="002A5D32" w:rsidRDefault="002A5D32" w:rsidP="004B6FFE">
      <w:pPr>
        <w:jc w:val="center"/>
      </w:pPr>
    </w:p>
    <w:p w14:paraId="15ED7D90" w14:textId="77777777" w:rsidR="004B6FFE" w:rsidRDefault="4B111519" w:rsidP="0058538E">
      <w:pPr>
        <w:pStyle w:val="Heading2"/>
      </w:pPr>
      <w:bookmarkStart w:id="110" w:name="_Toc321207085"/>
      <w:bookmarkStart w:id="111" w:name="_Toc1793348339"/>
      <w:bookmarkStart w:id="112" w:name="_Toc1642333204"/>
      <w:bookmarkStart w:id="113" w:name="_Toc1950378492"/>
      <w:bookmarkStart w:id="114" w:name="_Toc1906087729"/>
      <w:bookmarkStart w:id="115" w:name="_Toc1813398945"/>
      <w:bookmarkStart w:id="116" w:name="_Toc1469626099"/>
      <w:bookmarkStart w:id="117" w:name="_Toc108771556"/>
      <w:bookmarkStart w:id="118" w:name="_Toc152617413"/>
      <w:r>
        <w:t xml:space="preserve">Vložený súbor neprislúcha danej identite (vloženie x509 </w:t>
      </w:r>
      <w:r w:rsidRPr="0058538E">
        <w:t>verejnej</w:t>
      </w:r>
      <w:r>
        <w:t xml:space="preserve"> </w:t>
      </w:r>
      <w:r>
        <w:rPr>
          <w:rFonts w:ascii="Calibri" w:hAnsi="Calibri" w:cs="Calibri"/>
        </w:rPr>
        <w:t>č</w:t>
      </w:r>
      <w:r>
        <w:t>asti certifikátu)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14:paraId="52F6C997" w14:textId="77777777" w:rsidR="004B6FFE" w:rsidRDefault="004B6FFE" w:rsidP="004B6FFE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>Chyba:</w:t>
      </w:r>
      <w:r>
        <w:t xml:space="preserve"> Pri vložení x509Certifikátu systém vyhlási chybu: </w:t>
      </w:r>
      <w:r>
        <w:rPr>
          <w:b/>
          <w:bCs/>
        </w:rPr>
        <w:t>Vložený súbor neprislúcha danej identite</w:t>
      </w:r>
      <w:r>
        <w:rPr>
          <w:rFonts w:eastAsia="Calibri" w:cs="Calibri"/>
          <w:b/>
          <w:bCs/>
          <w:szCs w:val="22"/>
        </w:rPr>
        <w:t>.</w:t>
      </w:r>
    </w:p>
    <w:p w14:paraId="60A09340" w14:textId="5363AFFA" w:rsidR="004B6FFE" w:rsidRDefault="004B6FFE" w:rsidP="004B6FFE">
      <w:pPr>
        <w:jc w:val="both"/>
      </w:pPr>
      <w:r>
        <w:rPr>
          <w:b/>
          <w:bCs/>
        </w:rPr>
        <w:t xml:space="preserve">Riešenie: </w:t>
      </w:r>
      <w:r w:rsidRPr="002171CC">
        <w:t xml:space="preserve">Pri vložení súboru systém </w:t>
      </w:r>
      <w:r w:rsidR="002171CC">
        <w:t>validuje</w:t>
      </w:r>
      <w:r w:rsidRPr="002171CC">
        <w:t xml:space="preserve"> samotný súbor, či sa jedná o x509Certifikát a tiež, či samotný certifikát je určený pre danú identitu. Ak ste vložili omylom súbor</w:t>
      </w:r>
      <w:r w:rsidR="00D536EE" w:rsidRPr="002171CC">
        <w:t xml:space="preserve">, </w:t>
      </w:r>
      <w:r w:rsidRPr="002171CC">
        <w:t>ktorý neprislúcha danej identite, systém súbor neakceptuje a vyhlási chybu. Overte prosím správnosť vloženého súboru a do systému vložte taký</w:t>
      </w:r>
      <w:r w:rsidR="00D536EE" w:rsidRPr="002171CC">
        <w:t>,</w:t>
      </w:r>
      <w:r w:rsidRPr="002171CC">
        <w:t xml:space="preserve"> ktorý ste vygenerovali pre danú identitu na základe postupu v tejto príručke.</w:t>
      </w:r>
    </w:p>
    <w:p w14:paraId="3262F7BE" w14:textId="77777777" w:rsidR="002A5D32" w:rsidRDefault="002A5D32" w:rsidP="004B6FFE">
      <w:pPr>
        <w:jc w:val="both"/>
      </w:pPr>
    </w:p>
    <w:p w14:paraId="74E66FD3" w14:textId="13986B90" w:rsidR="002171CC" w:rsidRDefault="007B4397" w:rsidP="000D2160">
      <w:pPr>
        <w:jc w:val="center"/>
        <w:rPr>
          <w:color w:val="000000" w:themeColor="text1"/>
        </w:rPr>
      </w:pPr>
      <w:r w:rsidRPr="007B4397">
        <w:rPr>
          <w:noProof/>
          <w:color w:val="000000" w:themeColor="text1"/>
        </w:rPr>
        <w:drawing>
          <wp:inline distT="0" distB="0" distL="0" distR="0" wp14:anchorId="5963346D" wp14:editId="0EA2D274">
            <wp:extent cx="6475730" cy="1546860"/>
            <wp:effectExtent l="0" t="0" r="1270" b="2540"/>
            <wp:docPr id="715100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00776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539A" w14:textId="1B793A62" w:rsidR="00FB3F6C" w:rsidRPr="004B6FFE" w:rsidRDefault="00FB3F6C" w:rsidP="00AE6CEC">
      <w:pPr>
        <w:rPr>
          <w:color w:val="000000" w:themeColor="text1"/>
        </w:rPr>
      </w:pPr>
    </w:p>
    <w:sectPr w:rsidR="00FB3F6C" w:rsidRPr="004B6FFE" w:rsidSect="0012595F">
      <w:pgSz w:w="11900" w:h="16840"/>
      <w:pgMar w:top="1701" w:right="851" w:bottom="2552" w:left="851" w:header="709" w:footer="209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1A711" w14:textId="77777777" w:rsidR="00255E20" w:rsidRDefault="00255E20">
      <w:r>
        <w:separator/>
      </w:r>
    </w:p>
  </w:endnote>
  <w:endnote w:type="continuationSeparator" w:id="0">
    <w:p w14:paraId="7EF26447" w14:textId="77777777" w:rsidR="00255E20" w:rsidRDefault="00255E20">
      <w:r>
        <w:continuationSeparator/>
      </w:r>
    </w:p>
  </w:endnote>
  <w:endnote w:type="continuationNotice" w:id="1">
    <w:p w14:paraId="319E3DB2" w14:textId="77777777" w:rsidR="00255E20" w:rsidRDefault="00255E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">
    <w:panose1 w:val="0202060306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ortada Text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51E62" w14:textId="7AA2653D" w:rsidR="00E309BC" w:rsidRDefault="00E309BC" w:rsidP="0034574E">
    <w:pPr>
      <w:pStyle w:val="Footer"/>
      <w:ind w:left="2268" w:right="360"/>
      <w:rPr>
        <w:rFonts w:ascii="Verdana" w:hAnsi="Verdana"/>
        <w:color w:val="0660A7"/>
        <w:sz w:val="14"/>
        <w:szCs w:val="14"/>
        <w:lang w:val="en-US"/>
      </w:rPr>
    </w:pPr>
  </w:p>
  <w:p w14:paraId="5CD5AEA5" w14:textId="59AD7894" w:rsidR="00E309BC" w:rsidRDefault="00E309BC" w:rsidP="003E0C18">
    <w:pPr>
      <w:rPr>
        <w:rFonts w:ascii="Verdana" w:hAnsi="Verdana"/>
        <w:color w:val="0660A7"/>
        <w:sz w:val="14"/>
        <w:szCs w:val="14"/>
        <w:lang w:val="en-US"/>
      </w:rPr>
    </w:pP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P</w:t>
    </w:r>
    <w:r>
      <w:rPr>
        <w:rFonts w:ascii="Verdana" w:hAnsi="Verdana"/>
        <w:color w:val="0660A7"/>
        <w:sz w:val="14"/>
        <w:szCs w:val="14"/>
        <w:lang w:val="en-US"/>
      </w:rPr>
      <w:t>ríručka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S</w:t>
    </w:r>
    <w:r>
      <w:rPr>
        <w:rFonts w:ascii="Verdana" w:hAnsi="Verdana"/>
        <w:color w:val="0660A7"/>
        <w:sz w:val="14"/>
        <w:szCs w:val="14"/>
        <w:lang w:val="en-US"/>
      </w:rPr>
      <w:t>p</w:t>
    </w:r>
    <w:r w:rsidRPr="00B210D6">
      <w:rPr>
        <w:rFonts w:ascii="Verdana" w:hAnsi="Verdana"/>
        <w:color w:val="0660A7"/>
        <w:sz w:val="14"/>
        <w:szCs w:val="14"/>
        <w:lang w:val="en-US"/>
      </w:rPr>
      <w:t>rávcu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subjektu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ŠZP</w:t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sdt>
      <w:sdtPr>
        <w:id w:val="2136666318"/>
        <w:docPartObj>
          <w:docPartGallery w:val="Page Numbers (Bottom of Page)"/>
          <w:docPartUnique/>
        </w:docPartObj>
      </w:sdtPr>
      <w:sdtEndPr>
        <w:rPr>
          <w:rFonts w:ascii="Verdana" w:hAnsi="Verdana"/>
          <w:color w:val="0660A7"/>
          <w:sz w:val="14"/>
          <w:szCs w:val="14"/>
          <w:lang w:val="en-US"/>
        </w:rPr>
      </w:sdtEndPr>
      <w:sdtContent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begin"/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instrText xml:space="preserve"> PAGE   \* MERGEFORMAT </w:instrTex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separate"/>
        </w:r>
        <w:r>
          <w:rPr>
            <w:rFonts w:ascii="Verdana" w:hAnsi="Verdana"/>
            <w:color w:val="0660A7"/>
            <w:sz w:val="14"/>
            <w:szCs w:val="14"/>
            <w:lang w:val="en-US"/>
          </w:rPr>
          <w:t>1</w: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end"/>
        </w:r>
      </w:sdtContent>
    </w:sdt>
  </w:p>
  <w:p w14:paraId="19CCBCB7" w14:textId="60028C85" w:rsidR="00E309BC" w:rsidRDefault="00E309BC" w:rsidP="003E0C18">
    <w:pPr>
      <w:pStyle w:val="Footer"/>
      <w:tabs>
        <w:tab w:val="center" w:pos="80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DB5E0" w14:textId="77777777" w:rsidR="00255E20" w:rsidRDefault="00255E20">
      <w:r>
        <w:separator/>
      </w:r>
    </w:p>
  </w:footnote>
  <w:footnote w:type="continuationSeparator" w:id="0">
    <w:p w14:paraId="4F8BBEEC" w14:textId="77777777" w:rsidR="00255E20" w:rsidRDefault="00255E20">
      <w:r>
        <w:continuationSeparator/>
      </w:r>
    </w:p>
  </w:footnote>
  <w:footnote w:type="continuationNotice" w:id="1">
    <w:p w14:paraId="05C94256" w14:textId="77777777" w:rsidR="00255E20" w:rsidRDefault="00255E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2012" w14:textId="56E99471" w:rsidR="00E309BC" w:rsidRDefault="00E309BC">
    <w:pPr>
      <w:pStyle w:val="Header"/>
    </w:pPr>
    <w:r w:rsidRPr="00CC1F29">
      <w:rPr>
        <w:noProof/>
      </w:rPr>
      <w:drawing>
        <wp:anchor distT="0" distB="0" distL="114300" distR="114300" simplePos="0" relativeHeight="251658240" behindDoc="0" locked="0" layoutInCell="1" allowOverlap="1" wp14:anchorId="15BA5571" wp14:editId="0F80D68A">
          <wp:simplePos x="0" y="0"/>
          <wp:positionH relativeFrom="margin">
            <wp:align>left</wp:align>
          </wp:positionH>
          <wp:positionV relativeFrom="paragraph">
            <wp:posOffset>-153035</wp:posOffset>
          </wp:positionV>
          <wp:extent cx="1075082" cy="419100"/>
          <wp:effectExtent l="0" t="0" r="0" b="0"/>
          <wp:wrapNone/>
          <wp:docPr id="376345625" name="Picture 3763456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82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99DA60" w14:textId="77777777" w:rsidR="00E309BC" w:rsidRDefault="00E309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A098B"/>
    <w:multiLevelType w:val="hybridMultilevel"/>
    <w:tmpl w:val="B5120A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3901"/>
    <w:multiLevelType w:val="hybridMultilevel"/>
    <w:tmpl w:val="505084CC"/>
    <w:styleLink w:val="Importovanstyl9"/>
    <w:lvl w:ilvl="0" w:tplc="F0E8B798">
      <w:start w:val="1"/>
      <w:numFmt w:val="bullet"/>
      <w:lvlText w:val="•"/>
      <w:lvlJc w:val="left"/>
      <w:pPr>
        <w:ind w:left="17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C4883C">
      <w:start w:val="1"/>
      <w:numFmt w:val="bullet"/>
      <w:lvlText w:val="o"/>
      <w:lvlJc w:val="left"/>
      <w:pPr>
        <w:ind w:left="24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80E9AE">
      <w:start w:val="1"/>
      <w:numFmt w:val="bullet"/>
      <w:lvlText w:val="▪"/>
      <w:lvlJc w:val="left"/>
      <w:pPr>
        <w:ind w:left="32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BA2A2A">
      <w:start w:val="1"/>
      <w:numFmt w:val="bullet"/>
      <w:lvlText w:val="•"/>
      <w:lvlJc w:val="left"/>
      <w:pPr>
        <w:ind w:left="39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E251C8">
      <w:start w:val="1"/>
      <w:numFmt w:val="bullet"/>
      <w:lvlText w:val="o"/>
      <w:lvlJc w:val="left"/>
      <w:pPr>
        <w:ind w:left="46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D0663A">
      <w:start w:val="1"/>
      <w:numFmt w:val="bullet"/>
      <w:lvlText w:val="▪"/>
      <w:lvlJc w:val="left"/>
      <w:pPr>
        <w:ind w:left="53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9E881E">
      <w:start w:val="1"/>
      <w:numFmt w:val="bullet"/>
      <w:lvlText w:val="•"/>
      <w:lvlJc w:val="left"/>
      <w:pPr>
        <w:ind w:left="60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80D374">
      <w:start w:val="1"/>
      <w:numFmt w:val="bullet"/>
      <w:lvlText w:val="o"/>
      <w:lvlJc w:val="left"/>
      <w:pPr>
        <w:ind w:left="68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3A4B860">
      <w:start w:val="1"/>
      <w:numFmt w:val="bullet"/>
      <w:lvlText w:val="▪"/>
      <w:lvlJc w:val="left"/>
      <w:pPr>
        <w:ind w:left="75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62D1754"/>
    <w:multiLevelType w:val="hybridMultilevel"/>
    <w:tmpl w:val="2A1E1386"/>
    <w:styleLink w:val="Importovanstyl6"/>
    <w:lvl w:ilvl="0" w:tplc="80FA6456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FF004E6">
      <w:start w:val="1"/>
      <w:numFmt w:val="bullet"/>
      <w:lvlText w:val="o"/>
      <w:lvlJc w:val="left"/>
      <w:pPr>
        <w:tabs>
          <w:tab w:val="num" w:pos="1724"/>
        </w:tabs>
        <w:ind w:left="144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EA74BC">
      <w:start w:val="1"/>
      <w:numFmt w:val="bullet"/>
      <w:lvlText w:val="▪"/>
      <w:lvlJc w:val="left"/>
      <w:pPr>
        <w:tabs>
          <w:tab w:val="num" w:pos="2444"/>
        </w:tabs>
        <w:ind w:left="21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2227F2">
      <w:start w:val="1"/>
      <w:numFmt w:val="bullet"/>
      <w:lvlText w:val="•"/>
      <w:lvlJc w:val="left"/>
      <w:pPr>
        <w:ind w:left="288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134F036">
      <w:start w:val="1"/>
      <w:numFmt w:val="bullet"/>
      <w:lvlText w:val="o"/>
      <w:lvlJc w:val="left"/>
      <w:pPr>
        <w:tabs>
          <w:tab w:val="num" w:pos="3884"/>
        </w:tabs>
        <w:ind w:left="360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605E78">
      <w:start w:val="1"/>
      <w:numFmt w:val="bullet"/>
      <w:lvlText w:val="▪"/>
      <w:lvlJc w:val="left"/>
      <w:pPr>
        <w:tabs>
          <w:tab w:val="num" w:pos="4604"/>
        </w:tabs>
        <w:ind w:left="432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BEAA96">
      <w:start w:val="1"/>
      <w:numFmt w:val="bullet"/>
      <w:lvlText w:val="•"/>
      <w:lvlJc w:val="left"/>
      <w:pPr>
        <w:ind w:left="504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3B8B748">
      <w:start w:val="1"/>
      <w:numFmt w:val="bullet"/>
      <w:lvlText w:val="o"/>
      <w:lvlJc w:val="left"/>
      <w:pPr>
        <w:tabs>
          <w:tab w:val="num" w:pos="6044"/>
        </w:tabs>
        <w:ind w:left="57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C76E56C">
      <w:start w:val="1"/>
      <w:numFmt w:val="bullet"/>
      <w:lvlText w:val="▪"/>
      <w:lvlJc w:val="left"/>
      <w:pPr>
        <w:tabs>
          <w:tab w:val="num" w:pos="6764"/>
        </w:tabs>
        <w:ind w:left="648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E086FAD"/>
    <w:multiLevelType w:val="hybridMultilevel"/>
    <w:tmpl w:val="3F502BE8"/>
    <w:styleLink w:val="Odrky"/>
    <w:lvl w:ilvl="0" w:tplc="C1F803D2">
      <w:start w:val="1"/>
      <w:numFmt w:val="bullet"/>
      <w:lvlText w:val="-"/>
      <w:lvlJc w:val="left"/>
      <w:pPr>
        <w:ind w:left="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1F2C54C">
      <w:start w:val="1"/>
      <w:numFmt w:val="bullet"/>
      <w:lvlText w:val="-"/>
      <w:lvlJc w:val="left"/>
      <w:pPr>
        <w:ind w:left="1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8AD10C">
      <w:start w:val="1"/>
      <w:numFmt w:val="bullet"/>
      <w:lvlText w:val="-"/>
      <w:lvlJc w:val="left"/>
      <w:pPr>
        <w:ind w:left="1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48CAB00">
      <w:start w:val="1"/>
      <w:numFmt w:val="bullet"/>
      <w:lvlText w:val="-"/>
      <w:lvlJc w:val="left"/>
      <w:pPr>
        <w:ind w:left="2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70BFEA">
      <w:start w:val="1"/>
      <w:numFmt w:val="bullet"/>
      <w:lvlText w:val="-"/>
      <w:lvlJc w:val="left"/>
      <w:pPr>
        <w:ind w:left="30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E607BC">
      <w:start w:val="1"/>
      <w:numFmt w:val="bullet"/>
      <w:lvlText w:val="-"/>
      <w:lvlJc w:val="left"/>
      <w:pPr>
        <w:ind w:left="3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EEA03B2">
      <w:start w:val="1"/>
      <w:numFmt w:val="bullet"/>
      <w:lvlText w:val="-"/>
      <w:lvlJc w:val="left"/>
      <w:pPr>
        <w:ind w:left="4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FE4474">
      <w:start w:val="1"/>
      <w:numFmt w:val="bullet"/>
      <w:lvlText w:val="-"/>
      <w:lvlJc w:val="left"/>
      <w:pPr>
        <w:ind w:left="4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A8CB22">
      <w:start w:val="1"/>
      <w:numFmt w:val="bullet"/>
      <w:lvlText w:val="-"/>
      <w:lvlJc w:val="left"/>
      <w:pPr>
        <w:ind w:left="5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3B0039F"/>
    <w:multiLevelType w:val="hybridMultilevel"/>
    <w:tmpl w:val="35C4FA5E"/>
    <w:styleLink w:val="Importovanstyl13"/>
    <w:lvl w:ilvl="0" w:tplc="93D606F0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8C84268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ED0090E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82CF65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9C7F02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A4F69A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14D466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54A68D8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6C3532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98B13DB"/>
    <w:multiLevelType w:val="hybridMultilevel"/>
    <w:tmpl w:val="C0F65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70903"/>
    <w:multiLevelType w:val="hybridMultilevel"/>
    <w:tmpl w:val="EC12126C"/>
    <w:styleLink w:val="Importovanstyl10"/>
    <w:lvl w:ilvl="0" w:tplc="25325C24">
      <w:start w:val="1"/>
      <w:numFmt w:val="bullet"/>
      <w:lvlText w:val="•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AA7626">
      <w:start w:val="1"/>
      <w:numFmt w:val="bullet"/>
      <w:lvlText w:val="o"/>
      <w:lvlJc w:val="left"/>
      <w:pPr>
        <w:ind w:left="20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F8BBAA">
      <w:start w:val="1"/>
      <w:numFmt w:val="bullet"/>
      <w:lvlText w:val="▪"/>
      <w:lvlJc w:val="left"/>
      <w:pPr>
        <w:ind w:left="28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56F9A8">
      <w:start w:val="1"/>
      <w:numFmt w:val="bullet"/>
      <w:lvlText w:val="•"/>
      <w:lvlJc w:val="left"/>
      <w:pPr>
        <w:ind w:left="352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2C4676">
      <w:start w:val="1"/>
      <w:numFmt w:val="bullet"/>
      <w:lvlText w:val="o"/>
      <w:lvlJc w:val="left"/>
      <w:pPr>
        <w:ind w:left="424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FA41DD4">
      <w:start w:val="1"/>
      <w:numFmt w:val="bullet"/>
      <w:lvlText w:val="▪"/>
      <w:lvlJc w:val="left"/>
      <w:pPr>
        <w:ind w:left="496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87606DC">
      <w:start w:val="1"/>
      <w:numFmt w:val="bullet"/>
      <w:lvlText w:val="•"/>
      <w:lvlJc w:val="left"/>
      <w:pPr>
        <w:ind w:left="568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589370">
      <w:start w:val="1"/>
      <w:numFmt w:val="bullet"/>
      <w:lvlText w:val="o"/>
      <w:lvlJc w:val="left"/>
      <w:pPr>
        <w:ind w:left="64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50E5922">
      <w:start w:val="1"/>
      <w:numFmt w:val="bullet"/>
      <w:lvlText w:val="▪"/>
      <w:lvlJc w:val="left"/>
      <w:pPr>
        <w:ind w:left="71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2723582"/>
    <w:multiLevelType w:val="hybridMultilevel"/>
    <w:tmpl w:val="DA0ED8C8"/>
    <w:styleLink w:val="Importovanstyl12"/>
    <w:lvl w:ilvl="0" w:tplc="00EE1832">
      <w:start w:val="1"/>
      <w:numFmt w:val="bullet"/>
      <w:lvlText w:val="•"/>
      <w:lvlJc w:val="left"/>
      <w:pPr>
        <w:ind w:left="17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C4C350">
      <w:start w:val="1"/>
      <w:numFmt w:val="bullet"/>
      <w:lvlText w:val="o"/>
      <w:lvlJc w:val="left"/>
      <w:pPr>
        <w:ind w:left="24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DB2AEAC">
      <w:start w:val="1"/>
      <w:numFmt w:val="bullet"/>
      <w:lvlText w:val="▪"/>
      <w:lvlJc w:val="left"/>
      <w:pPr>
        <w:ind w:left="31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BC0C936">
      <w:start w:val="1"/>
      <w:numFmt w:val="bullet"/>
      <w:lvlText w:val="•"/>
      <w:lvlJc w:val="left"/>
      <w:pPr>
        <w:ind w:left="38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068A">
      <w:start w:val="1"/>
      <w:numFmt w:val="bullet"/>
      <w:lvlText w:val="o"/>
      <w:lvlJc w:val="left"/>
      <w:pPr>
        <w:ind w:left="459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58AB56">
      <w:start w:val="1"/>
      <w:numFmt w:val="bullet"/>
      <w:lvlText w:val="▪"/>
      <w:lvlJc w:val="left"/>
      <w:pPr>
        <w:ind w:left="53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39A36E2">
      <w:start w:val="1"/>
      <w:numFmt w:val="bullet"/>
      <w:lvlText w:val="•"/>
      <w:lvlJc w:val="left"/>
      <w:pPr>
        <w:ind w:left="60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3E084A">
      <w:start w:val="1"/>
      <w:numFmt w:val="bullet"/>
      <w:lvlText w:val="o"/>
      <w:lvlJc w:val="left"/>
      <w:pPr>
        <w:ind w:left="67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C8827B2">
      <w:start w:val="1"/>
      <w:numFmt w:val="bullet"/>
      <w:lvlText w:val="▪"/>
      <w:lvlJc w:val="left"/>
      <w:pPr>
        <w:ind w:left="74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566610B"/>
    <w:multiLevelType w:val="hybridMultilevel"/>
    <w:tmpl w:val="4256315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84C8C"/>
    <w:multiLevelType w:val="hybridMultilevel"/>
    <w:tmpl w:val="3A5A06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3D5D79"/>
    <w:multiLevelType w:val="hybridMultilevel"/>
    <w:tmpl w:val="3CEA3E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47834"/>
    <w:multiLevelType w:val="hybridMultilevel"/>
    <w:tmpl w:val="7AAA4438"/>
    <w:styleLink w:val="Importovanstyl7"/>
    <w:lvl w:ilvl="0" w:tplc="8B547CA2">
      <w:start w:val="1"/>
      <w:numFmt w:val="bullet"/>
      <w:lvlText w:val="•"/>
      <w:lvlJc w:val="left"/>
      <w:pPr>
        <w:ind w:left="737" w:hanging="4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876934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E927C4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2A0D4D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1B291F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EF02E3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669B3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9CF0F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F1E0A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D2458C4"/>
    <w:multiLevelType w:val="hybridMultilevel"/>
    <w:tmpl w:val="29F89BA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11C14"/>
    <w:multiLevelType w:val="hybridMultilevel"/>
    <w:tmpl w:val="1840D4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16643"/>
    <w:multiLevelType w:val="hybridMultilevel"/>
    <w:tmpl w:val="E7B47F4A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1F4621"/>
    <w:multiLevelType w:val="hybridMultilevel"/>
    <w:tmpl w:val="6EF88C6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513855"/>
    <w:multiLevelType w:val="hybridMultilevel"/>
    <w:tmpl w:val="B39C024A"/>
    <w:styleLink w:val="Importovanstyl15"/>
    <w:lvl w:ilvl="0" w:tplc="0B5ACD5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BA425C4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C4665C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4190A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6AD894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2E030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70056E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5149E74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24D340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531B7BF2"/>
    <w:multiLevelType w:val="hybridMultilevel"/>
    <w:tmpl w:val="6A129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0D5D44"/>
    <w:multiLevelType w:val="multilevel"/>
    <w:tmpl w:val="65945508"/>
    <w:styleLink w:val="WWNum4"/>
    <w:lvl w:ilvl="0">
      <w:numFmt w:val="bullet"/>
      <w:lvlText w:val="-"/>
      <w:lvlJc w:val="left"/>
      <w:pPr>
        <w:ind w:left="720" w:hanging="360"/>
      </w:pPr>
      <w:rPr>
        <w:rFonts w:eastAsia="Arial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9" w15:restartNumberingAfterBreak="0">
    <w:nsid w:val="594A3561"/>
    <w:multiLevelType w:val="hybridMultilevel"/>
    <w:tmpl w:val="0B5ADDA0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8A7F3B"/>
    <w:multiLevelType w:val="hybridMultilevel"/>
    <w:tmpl w:val="7F24218A"/>
    <w:styleLink w:val="Importovanstyl3"/>
    <w:lvl w:ilvl="0" w:tplc="F4C0FD14">
      <w:start w:val="1"/>
      <w:numFmt w:val="decimal"/>
      <w:lvlText w:val="%1."/>
      <w:lvlJc w:val="left"/>
      <w:pPr>
        <w:ind w:left="7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9EB4BA">
      <w:start w:val="1"/>
      <w:numFmt w:val="lowerLetter"/>
      <w:lvlText w:val="%2."/>
      <w:lvlJc w:val="left"/>
      <w:pPr>
        <w:ind w:left="1362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B561DF0">
      <w:start w:val="1"/>
      <w:numFmt w:val="lowerRoman"/>
      <w:lvlText w:val="%3."/>
      <w:lvlJc w:val="left"/>
      <w:pPr>
        <w:ind w:left="214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40099C">
      <w:start w:val="1"/>
      <w:numFmt w:val="decimal"/>
      <w:lvlText w:val="%4."/>
      <w:lvlJc w:val="left"/>
      <w:pPr>
        <w:ind w:left="28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30D35A">
      <w:start w:val="1"/>
      <w:numFmt w:val="lowerLetter"/>
      <w:lvlText w:val="%5."/>
      <w:lvlJc w:val="left"/>
      <w:pPr>
        <w:ind w:left="35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998B6C4">
      <w:start w:val="1"/>
      <w:numFmt w:val="lowerRoman"/>
      <w:lvlText w:val="%6."/>
      <w:lvlJc w:val="left"/>
      <w:pPr>
        <w:ind w:left="430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4CD054">
      <w:start w:val="1"/>
      <w:numFmt w:val="decimal"/>
      <w:lvlText w:val="%7."/>
      <w:lvlJc w:val="left"/>
      <w:pPr>
        <w:ind w:left="50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862AE0">
      <w:start w:val="1"/>
      <w:numFmt w:val="lowerLetter"/>
      <w:lvlText w:val="%8."/>
      <w:lvlJc w:val="left"/>
      <w:pPr>
        <w:ind w:left="57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8CAFF7E">
      <w:start w:val="1"/>
      <w:numFmt w:val="lowerRoman"/>
      <w:lvlText w:val="%9."/>
      <w:lvlJc w:val="left"/>
      <w:pPr>
        <w:ind w:left="646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63C83721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81BF2"/>
    <w:multiLevelType w:val="hybridMultilevel"/>
    <w:tmpl w:val="3A5A06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475A8A"/>
    <w:multiLevelType w:val="hybridMultilevel"/>
    <w:tmpl w:val="5AACDC84"/>
    <w:styleLink w:val="Importovanstyl5"/>
    <w:lvl w:ilvl="0" w:tplc="68B0A222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062624">
      <w:start w:val="1"/>
      <w:numFmt w:val="bullet"/>
      <w:lvlText w:val="o"/>
      <w:lvlJc w:val="left"/>
      <w:pPr>
        <w:tabs>
          <w:tab w:val="num" w:pos="1157"/>
        </w:tabs>
        <w:ind w:left="87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78C8F5C">
      <w:start w:val="1"/>
      <w:numFmt w:val="bullet"/>
      <w:lvlText w:val="▪"/>
      <w:lvlJc w:val="left"/>
      <w:pPr>
        <w:tabs>
          <w:tab w:val="num" w:pos="1877"/>
        </w:tabs>
        <w:ind w:left="15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1EA52E">
      <w:start w:val="1"/>
      <w:numFmt w:val="bullet"/>
      <w:lvlText w:val="•"/>
      <w:lvlJc w:val="left"/>
      <w:pPr>
        <w:ind w:left="231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7CC9EA">
      <w:start w:val="1"/>
      <w:numFmt w:val="bullet"/>
      <w:lvlText w:val="o"/>
      <w:lvlJc w:val="left"/>
      <w:pPr>
        <w:tabs>
          <w:tab w:val="num" w:pos="3317"/>
        </w:tabs>
        <w:ind w:left="303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0C9A4C">
      <w:start w:val="1"/>
      <w:numFmt w:val="bullet"/>
      <w:lvlText w:val="▪"/>
      <w:lvlJc w:val="left"/>
      <w:pPr>
        <w:tabs>
          <w:tab w:val="num" w:pos="4037"/>
        </w:tabs>
        <w:ind w:left="375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35E0B1A">
      <w:start w:val="1"/>
      <w:numFmt w:val="bullet"/>
      <w:lvlText w:val="•"/>
      <w:lvlJc w:val="left"/>
      <w:pPr>
        <w:ind w:left="447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8ED434">
      <w:start w:val="1"/>
      <w:numFmt w:val="bullet"/>
      <w:lvlText w:val="o"/>
      <w:lvlJc w:val="left"/>
      <w:pPr>
        <w:tabs>
          <w:tab w:val="num" w:pos="5477"/>
        </w:tabs>
        <w:ind w:left="51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A613EC">
      <w:start w:val="1"/>
      <w:numFmt w:val="bullet"/>
      <w:lvlText w:val="▪"/>
      <w:lvlJc w:val="left"/>
      <w:pPr>
        <w:tabs>
          <w:tab w:val="num" w:pos="6197"/>
        </w:tabs>
        <w:ind w:left="591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4CE5A70"/>
    <w:multiLevelType w:val="hybridMultilevel"/>
    <w:tmpl w:val="B28EA0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BB279A"/>
    <w:multiLevelType w:val="hybridMultilevel"/>
    <w:tmpl w:val="CF58DA28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3E0ACC"/>
    <w:multiLevelType w:val="multilevel"/>
    <w:tmpl w:val="D974D988"/>
    <w:styleLink w:val="Importovanstyl1"/>
    <w:lvl w:ilvl="0">
      <w:start w:val="1"/>
      <w:numFmt w:val="decimal"/>
      <w:lvlText w:val="%1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079" w:hanging="4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159" w:hanging="15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7B054840"/>
    <w:multiLevelType w:val="hybridMultilevel"/>
    <w:tmpl w:val="29F89B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42542E"/>
    <w:multiLevelType w:val="hybridMultilevel"/>
    <w:tmpl w:val="4DE6E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9013D"/>
    <w:multiLevelType w:val="hybridMultilevel"/>
    <w:tmpl w:val="4EAEFA7C"/>
    <w:styleLink w:val="Importovanstyl11"/>
    <w:lvl w:ilvl="0" w:tplc="F94A4F7E">
      <w:start w:val="1"/>
      <w:numFmt w:val="bullet"/>
      <w:lvlText w:val="•"/>
      <w:lvlJc w:val="left"/>
      <w:pPr>
        <w:tabs>
          <w:tab w:val="num" w:pos="1416"/>
        </w:tabs>
        <w:ind w:left="993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8C9AB8">
      <w:start w:val="1"/>
      <w:numFmt w:val="bullet"/>
      <w:lvlText w:val="o"/>
      <w:lvlJc w:val="left"/>
      <w:pPr>
        <w:tabs>
          <w:tab w:val="num" w:pos="2932"/>
        </w:tabs>
        <w:ind w:left="250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D161D4A">
      <w:start w:val="1"/>
      <w:numFmt w:val="bullet"/>
      <w:lvlText w:val="▪"/>
      <w:lvlJc w:val="left"/>
      <w:pPr>
        <w:tabs>
          <w:tab w:val="num" w:pos="3652"/>
        </w:tabs>
        <w:ind w:left="32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DCCA8C">
      <w:start w:val="1"/>
      <w:numFmt w:val="bullet"/>
      <w:lvlText w:val="•"/>
      <w:lvlJc w:val="left"/>
      <w:pPr>
        <w:tabs>
          <w:tab w:val="num" w:pos="4372"/>
        </w:tabs>
        <w:ind w:left="394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F88BFDC">
      <w:start w:val="1"/>
      <w:numFmt w:val="bullet"/>
      <w:lvlText w:val="o"/>
      <w:lvlJc w:val="left"/>
      <w:pPr>
        <w:tabs>
          <w:tab w:val="num" w:pos="5092"/>
        </w:tabs>
        <w:ind w:left="466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728676">
      <w:start w:val="1"/>
      <w:numFmt w:val="bullet"/>
      <w:lvlText w:val="▪"/>
      <w:lvlJc w:val="left"/>
      <w:pPr>
        <w:tabs>
          <w:tab w:val="num" w:pos="5812"/>
        </w:tabs>
        <w:ind w:left="538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D08AC4">
      <w:start w:val="1"/>
      <w:numFmt w:val="bullet"/>
      <w:lvlText w:val="•"/>
      <w:lvlJc w:val="left"/>
      <w:pPr>
        <w:tabs>
          <w:tab w:val="num" w:pos="6532"/>
        </w:tabs>
        <w:ind w:left="610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50A6D8">
      <w:start w:val="1"/>
      <w:numFmt w:val="bullet"/>
      <w:lvlText w:val="o"/>
      <w:lvlJc w:val="left"/>
      <w:pPr>
        <w:tabs>
          <w:tab w:val="num" w:pos="7252"/>
        </w:tabs>
        <w:ind w:left="68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58A234">
      <w:start w:val="1"/>
      <w:numFmt w:val="bullet"/>
      <w:lvlText w:val="▪"/>
      <w:lvlJc w:val="left"/>
      <w:pPr>
        <w:tabs>
          <w:tab w:val="num" w:pos="7972"/>
        </w:tabs>
        <w:ind w:left="754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7FA362FF"/>
    <w:multiLevelType w:val="hybridMultilevel"/>
    <w:tmpl w:val="582041F6"/>
    <w:styleLink w:val="Importovanstyl8"/>
    <w:lvl w:ilvl="0" w:tplc="03B6AB3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F64390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20AE42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0C0FBB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9E2008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4AB53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2A6AA0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3445A9A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80F504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629817891">
    <w:abstractNumId w:val="26"/>
  </w:num>
  <w:num w:numId="2" w16cid:durableId="1316225817">
    <w:abstractNumId w:val="23"/>
  </w:num>
  <w:num w:numId="3" w16cid:durableId="1320885318">
    <w:abstractNumId w:val="2"/>
  </w:num>
  <w:num w:numId="4" w16cid:durableId="1042948297">
    <w:abstractNumId w:val="11"/>
  </w:num>
  <w:num w:numId="5" w16cid:durableId="1631207632">
    <w:abstractNumId w:val="20"/>
  </w:num>
  <w:num w:numId="6" w16cid:durableId="324432768">
    <w:abstractNumId w:val="30"/>
  </w:num>
  <w:num w:numId="7" w16cid:durableId="1787698892">
    <w:abstractNumId w:val="1"/>
  </w:num>
  <w:num w:numId="8" w16cid:durableId="492335630">
    <w:abstractNumId w:val="6"/>
  </w:num>
  <w:num w:numId="9" w16cid:durableId="957024085">
    <w:abstractNumId w:val="29"/>
  </w:num>
  <w:num w:numId="10" w16cid:durableId="2056585748">
    <w:abstractNumId w:val="7"/>
  </w:num>
  <w:num w:numId="11" w16cid:durableId="428618469">
    <w:abstractNumId w:val="4"/>
  </w:num>
  <w:num w:numId="12" w16cid:durableId="1143280620">
    <w:abstractNumId w:val="16"/>
  </w:num>
  <w:num w:numId="13" w16cid:durableId="2115779627">
    <w:abstractNumId w:val="3"/>
  </w:num>
  <w:num w:numId="14" w16cid:durableId="662045895">
    <w:abstractNumId w:val="18"/>
  </w:num>
  <w:num w:numId="15" w16cid:durableId="1183209471">
    <w:abstractNumId w:val="5"/>
  </w:num>
  <w:num w:numId="16" w16cid:durableId="318969416">
    <w:abstractNumId w:val="24"/>
  </w:num>
  <w:num w:numId="17" w16cid:durableId="1818062287">
    <w:abstractNumId w:val="10"/>
  </w:num>
  <w:num w:numId="18" w16cid:durableId="1791632196">
    <w:abstractNumId w:val="21"/>
  </w:num>
  <w:num w:numId="19" w16cid:durableId="315571799">
    <w:abstractNumId w:val="15"/>
  </w:num>
  <w:num w:numId="20" w16cid:durableId="1991398022">
    <w:abstractNumId w:val="13"/>
  </w:num>
  <w:num w:numId="21" w16cid:durableId="1527016612">
    <w:abstractNumId w:val="8"/>
  </w:num>
  <w:num w:numId="22" w16cid:durableId="1308511156">
    <w:abstractNumId w:val="25"/>
  </w:num>
  <w:num w:numId="23" w16cid:durableId="1986154144">
    <w:abstractNumId w:val="19"/>
  </w:num>
  <w:num w:numId="24" w16cid:durableId="1143540694">
    <w:abstractNumId w:val="14"/>
  </w:num>
  <w:num w:numId="25" w16cid:durableId="499125623">
    <w:abstractNumId w:val="0"/>
  </w:num>
  <w:num w:numId="26" w16cid:durableId="1812819633">
    <w:abstractNumId w:val="9"/>
  </w:num>
  <w:num w:numId="27" w16cid:durableId="1844003823">
    <w:abstractNumId w:val="22"/>
  </w:num>
  <w:num w:numId="28" w16cid:durableId="1745449421">
    <w:abstractNumId w:val="12"/>
  </w:num>
  <w:num w:numId="29" w16cid:durableId="1545170203">
    <w:abstractNumId w:val="27"/>
  </w:num>
  <w:num w:numId="30" w16cid:durableId="658269193">
    <w:abstractNumId w:val="28"/>
  </w:num>
  <w:num w:numId="31" w16cid:durableId="395397293">
    <w:abstractNumId w:val="1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attachedTemplate r:id="rId1"/>
  <w:linkStyl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ABA"/>
    <w:rsid w:val="00000E27"/>
    <w:rsid w:val="00002180"/>
    <w:rsid w:val="0000361A"/>
    <w:rsid w:val="00003DA1"/>
    <w:rsid w:val="000046CE"/>
    <w:rsid w:val="00004CE1"/>
    <w:rsid w:val="00004CED"/>
    <w:rsid w:val="00005A98"/>
    <w:rsid w:val="000077FE"/>
    <w:rsid w:val="00007BD5"/>
    <w:rsid w:val="00010349"/>
    <w:rsid w:val="00010AC5"/>
    <w:rsid w:val="00012939"/>
    <w:rsid w:val="00012DF1"/>
    <w:rsid w:val="00013840"/>
    <w:rsid w:val="0001392B"/>
    <w:rsid w:val="00013B09"/>
    <w:rsid w:val="00013DFB"/>
    <w:rsid w:val="00015F3A"/>
    <w:rsid w:val="000167FB"/>
    <w:rsid w:val="00020057"/>
    <w:rsid w:val="000228C3"/>
    <w:rsid w:val="00022F2C"/>
    <w:rsid w:val="00022FC2"/>
    <w:rsid w:val="00023EED"/>
    <w:rsid w:val="00034394"/>
    <w:rsid w:val="00034E22"/>
    <w:rsid w:val="00035647"/>
    <w:rsid w:val="00035922"/>
    <w:rsid w:val="000364C1"/>
    <w:rsid w:val="000367ED"/>
    <w:rsid w:val="00036EB6"/>
    <w:rsid w:val="0003747D"/>
    <w:rsid w:val="00037873"/>
    <w:rsid w:val="000420B4"/>
    <w:rsid w:val="00042563"/>
    <w:rsid w:val="00043A8C"/>
    <w:rsid w:val="00043B33"/>
    <w:rsid w:val="00043EB3"/>
    <w:rsid w:val="00044940"/>
    <w:rsid w:val="000451EC"/>
    <w:rsid w:val="00046CAD"/>
    <w:rsid w:val="00046CC5"/>
    <w:rsid w:val="00047CE4"/>
    <w:rsid w:val="0005151A"/>
    <w:rsid w:val="0005155B"/>
    <w:rsid w:val="00053F36"/>
    <w:rsid w:val="00056803"/>
    <w:rsid w:val="00057619"/>
    <w:rsid w:val="0005795B"/>
    <w:rsid w:val="00060154"/>
    <w:rsid w:val="0006076E"/>
    <w:rsid w:val="00060AB3"/>
    <w:rsid w:val="00060B05"/>
    <w:rsid w:val="00062222"/>
    <w:rsid w:val="00062234"/>
    <w:rsid w:val="0006587D"/>
    <w:rsid w:val="00066CE3"/>
    <w:rsid w:val="0006716C"/>
    <w:rsid w:val="00067C7B"/>
    <w:rsid w:val="00071A7E"/>
    <w:rsid w:val="00071BBF"/>
    <w:rsid w:val="00074232"/>
    <w:rsid w:val="00074FDA"/>
    <w:rsid w:val="0007579B"/>
    <w:rsid w:val="00075F27"/>
    <w:rsid w:val="00082C78"/>
    <w:rsid w:val="0008308B"/>
    <w:rsid w:val="00083701"/>
    <w:rsid w:val="00086617"/>
    <w:rsid w:val="000875C0"/>
    <w:rsid w:val="0009010D"/>
    <w:rsid w:val="00091D70"/>
    <w:rsid w:val="00091EB6"/>
    <w:rsid w:val="00093A2D"/>
    <w:rsid w:val="0009431F"/>
    <w:rsid w:val="0009453A"/>
    <w:rsid w:val="00096999"/>
    <w:rsid w:val="000A1A24"/>
    <w:rsid w:val="000A25E7"/>
    <w:rsid w:val="000A40B2"/>
    <w:rsid w:val="000A58B4"/>
    <w:rsid w:val="000A718F"/>
    <w:rsid w:val="000B035C"/>
    <w:rsid w:val="000B0542"/>
    <w:rsid w:val="000B059E"/>
    <w:rsid w:val="000B0654"/>
    <w:rsid w:val="000B3322"/>
    <w:rsid w:val="000B3483"/>
    <w:rsid w:val="000B38E3"/>
    <w:rsid w:val="000B5936"/>
    <w:rsid w:val="000B5E5C"/>
    <w:rsid w:val="000B6BDC"/>
    <w:rsid w:val="000B737C"/>
    <w:rsid w:val="000C090C"/>
    <w:rsid w:val="000C1223"/>
    <w:rsid w:val="000C180D"/>
    <w:rsid w:val="000C362A"/>
    <w:rsid w:val="000C3C99"/>
    <w:rsid w:val="000C6FEC"/>
    <w:rsid w:val="000D1345"/>
    <w:rsid w:val="000D2160"/>
    <w:rsid w:val="000D2845"/>
    <w:rsid w:val="000D2975"/>
    <w:rsid w:val="000D3417"/>
    <w:rsid w:val="000D395B"/>
    <w:rsid w:val="000D4666"/>
    <w:rsid w:val="000D6185"/>
    <w:rsid w:val="000D6804"/>
    <w:rsid w:val="000D6838"/>
    <w:rsid w:val="000D75C3"/>
    <w:rsid w:val="000D7E20"/>
    <w:rsid w:val="000E0909"/>
    <w:rsid w:val="000E0FEA"/>
    <w:rsid w:val="000E179A"/>
    <w:rsid w:val="000E2086"/>
    <w:rsid w:val="000E3470"/>
    <w:rsid w:val="000E3B1F"/>
    <w:rsid w:val="000E3BA9"/>
    <w:rsid w:val="000E3D82"/>
    <w:rsid w:val="000E5AF0"/>
    <w:rsid w:val="000E7AF6"/>
    <w:rsid w:val="000E7C53"/>
    <w:rsid w:val="000F0C37"/>
    <w:rsid w:val="000F1F1C"/>
    <w:rsid w:val="000F22DB"/>
    <w:rsid w:val="000F257F"/>
    <w:rsid w:val="000F2679"/>
    <w:rsid w:val="000F27FD"/>
    <w:rsid w:val="000F3D41"/>
    <w:rsid w:val="000F45B8"/>
    <w:rsid w:val="000F48BA"/>
    <w:rsid w:val="000F510B"/>
    <w:rsid w:val="000F53B2"/>
    <w:rsid w:val="000F5EC4"/>
    <w:rsid w:val="000F7C0C"/>
    <w:rsid w:val="000F7C92"/>
    <w:rsid w:val="000F7DF9"/>
    <w:rsid w:val="001001B4"/>
    <w:rsid w:val="0010406D"/>
    <w:rsid w:val="0010538F"/>
    <w:rsid w:val="001060D3"/>
    <w:rsid w:val="00106BBB"/>
    <w:rsid w:val="001078F7"/>
    <w:rsid w:val="00110730"/>
    <w:rsid w:val="00110924"/>
    <w:rsid w:val="00112CEA"/>
    <w:rsid w:val="001136C6"/>
    <w:rsid w:val="00113FF9"/>
    <w:rsid w:val="001151E6"/>
    <w:rsid w:val="00115724"/>
    <w:rsid w:val="00115FA5"/>
    <w:rsid w:val="001160B0"/>
    <w:rsid w:val="0011638D"/>
    <w:rsid w:val="001169D5"/>
    <w:rsid w:val="0011750C"/>
    <w:rsid w:val="00117C4F"/>
    <w:rsid w:val="00120046"/>
    <w:rsid w:val="001201CF"/>
    <w:rsid w:val="0012201C"/>
    <w:rsid w:val="0012239A"/>
    <w:rsid w:val="00122513"/>
    <w:rsid w:val="00123A5A"/>
    <w:rsid w:val="00125111"/>
    <w:rsid w:val="00125510"/>
    <w:rsid w:val="0012595F"/>
    <w:rsid w:val="00125A40"/>
    <w:rsid w:val="00126789"/>
    <w:rsid w:val="00127EC8"/>
    <w:rsid w:val="0013024A"/>
    <w:rsid w:val="00131FA4"/>
    <w:rsid w:val="00132287"/>
    <w:rsid w:val="00132E07"/>
    <w:rsid w:val="00133F71"/>
    <w:rsid w:val="001378B1"/>
    <w:rsid w:val="00137A10"/>
    <w:rsid w:val="0014075D"/>
    <w:rsid w:val="00142653"/>
    <w:rsid w:val="00142C4A"/>
    <w:rsid w:val="00143442"/>
    <w:rsid w:val="00143533"/>
    <w:rsid w:val="00145EA9"/>
    <w:rsid w:val="001471F9"/>
    <w:rsid w:val="001505B9"/>
    <w:rsid w:val="00151956"/>
    <w:rsid w:val="00152768"/>
    <w:rsid w:val="001534AD"/>
    <w:rsid w:val="0015402A"/>
    <w:rsid w:val="001578FC"/>
    <w:rsid w:val="0016184B"/>
    <w:rsid w:val="00163206"/>
    <w:rsid w:val="0016384F"/>
    <w:rsid w:val="001642F2"/>
    <w:rsid w:val="001651C9"/>
    <w:rsid w:val="0016584C"/>
    <w:rsid w:val="00166800"/>
    <w:rsid w:val="00167507"/>
    <w:rsid w:val="0017193D"/>
    <w:rsid w:val="00171C44"/>
    <w:rsid w:val="00173634"/>
    <w:rsid w:val="001738A1"/>
    <w:rsid w:val="00173F4E"/>
    <w:rsid w:val="00175A18"/>
    <w:rsid w:val="00175CB1"/>
    <w:rsid w:val="00176A5B"/>
    <w:rsid w:val="00176B5E"/>
    <w:rsid w:val="00182122"/>
    <w:rsid w:val="0018292C"/>
    <w:rsid w:val="00183A20"/>
    <w:rsid w:val="00184370"/>
    <w:rsid w:val="00194F16"/>
    <w:rsid w:val="00194FE7"/>
    <w:rsid w:val="001951C5"/>
    <w:rsid w:val="001966DA"/>
    <w:rsid w:val="001A1D75"/>
    <w:rsid w:val="001A28C7"/>
    <w:rsid w:val="001A34FB"/>
    <w:rsid w:val="001A4449"/>
    <w:rsid w:val="001A45AB"/>
    <w:rsid w:val="001A5F6D"/>
    <w:rsid w:val="001A7714"/>
    <w:rsid w:val="001B09CE"/>
    <w:rsid w:val="001B434B"/>
    <w:rsid w:val="001B66FB"/>
    <w:rsid w:val="001B711C"/>
    <w:rsid w:val="001B7939"/>
    <w:rsid w:val="001B7A5A"/>
    <w:rsid w:val="001C167A"/>
    <w:rsid w:val="001C1B87"/>
    <w:rsid w:val="001C1D1F"/>
    <w:rsid w:val="001C2A48"/>
    <w:rsid w:val="001C300E"/>
    <w:rsid w:val="001C3CEC"/>
    <w:rsid w:val="001C68CA"/>
    <w:rsid w:val="001C7600"/>
    <w:rsid w:val="001D0055"/>
    <w:rsid w:val="001D0D3A"/>
    <w:rsid w:val="001D1068"/>
    <w:rsid w:val="001D12C4"/>
    <w:rsid w:val="001D3125"/>
    <w:rsid w:val="001D324D"/>
    <w:rsid w:val="001D3CA2"/>
    <w:rsid w:val="001D4DD2"/>
    <w:rsid w:val="001D608B"/>
    <w:rsid w:val="001D60F7"/>
    <w:rsid w:val="001D616C"/>
    <w:rsid w:val="001D647C"/>
    <w:rsid w:val="001D654C"/>
    <w:rsid w:val="001D6A89"/>
    <w:rsid w:val="001D7018"/>
    <w:rsid w:val="001D76BE"/>
    <w:rsid w:val="001E1152"/>
    <w:rsid w:val="001E516B"/>
    <w:rsid w:val="001E5CB5"/>
    <w:rsid w:val="001E6A04"/>
    <w:rsid w:val="001E6DE9"/>
    <w:rsid w:val="001F00D9"/>
    <w:rsid w:val="001F1196"/>
    <w:rsid w:val="001F1BC0"/>
    <w:rsid w:val="001F1CEC"/>
    <w:rsid w:val="001F20ED"/>
    <w:rsid w:val="001F2561"/>
    <w:rsid w:val="001F57D2"/>
    <w:rsid w:val="00200D2F"/>
    <w:rsid w:val="00203EA7"/>
    <w:rsid w:val="0020438C"/>
    <w:rsid w:val="002050D6"/>
    <w:rsid w:val="00206E56"/>
    <w:rsid w:val="00207DF1"/>
    <w:rsid w:val="00210360"/>
    <w:rsid w:val="00212C92"/>
    <w:rsid w:val="0021378D"/>
    <w:rsid w:val="00213969"/>
    <w:rsid w:val="00213EBF"/>
    <w:rsid w:val="00214469"/>
    <w:rsid w:val="0021530D"/>
    <w:rsid w:val="0021679B"/>
    <w:rsid w:val="00216C31"/>
    <w:rsid w:val="002171CC"/>
    <w:rsid w:val="00217482"/>
    <w:rsid w:val="0022035D"/>
    <w:rsid w:val="00220EEE"/>
    <w:rsid w:val="00221350"/>
    <w:rsid w:val="00221D8F"/>
    <w:rsid w:val="002222BD"/>
    <w:rsid w:val="00223188"/>
    <w:rsid w:val="00225355"/>
    <w:rsid w:val="002256B1"/>
    <w:rsid w:val="002267DF"/>
    <w:rsid w:val="00231675"/>
    <w:rsid w:val="0023480C"/>
    <w:rsid w:val="002368C7"/>
    <w:rsid w:val="00236A9C"/>
    <w:rsid w:val="00237137"/>
    <w:rsid w:val="002371F5"/>
    <w:rsid w:val="0024175E"/>
    <w:rsid w:val="00244B47"/>
    <w:rsid w:val="00246D68"/>
    <w:rsid w:val="00246F20"/>
    <w:rsid w:val="00252A97"/>
    <w:rsid w:val="00253DAA"/>
    <w:rsid w:val="00254750"/>
    <w:rsid w:val="0025598A"/>
    <w:rsid w:val="00255996"/>
    <w:rsid w:val="00255E20"/>
    <w:rsid w:val="00257D5B"/>
    <w:rsid w:val="00257DAC"/>
    <w:rsid w:val="00263355"/>
    <w:rsid w:val="00264848"/>
    <w:rsid w:val="00265BA7"/>
    <w:rsid w:val="00265E30"/>
    <w:rsid w:val="0026709E"/>
    <w:rsid w:val="00267801"/>
    <w:rsid w:val="002719DE"/>
    <w:rsid w:val="00273187"/>
    <w:rsid w:val="00274237"/>
    <w:rsid w:val="00274919"/>
    <w:rsid w:val="00276441"/>
    <w:rsid w:val="002776D2"/>
    <w:rsid w:val="002819FD"/>
    <w:rsid w:val="00282203"/>
    <w:rsid w:val="002828E2"/>
    <w:rsid w:val="002828E8"/>
    <w:rsid w:val="00282D4B"/>
    <w:rsid w:val="002839C1"/>
    <w:rsid w:val="00283D30"/>
    <w:rsid w:val="00284108"/>
    <w:rsid w:val="00285A58"/>
    <w:rsid w:val="002869BA"/>
    <w:rsid w:val="00286A9D"/>
    <w:rsid w:val="00286C4E"/>
    <w:rsid w:val="002872C3"/>
    <w:rsid w:val="00287619"/>
    <w:rsid w:val="0028788B"/>
    <w:rsid w:val="002925C8"/>
    <w:rsid w:val="00294C7C"/>
    <w:rsid w:val="0029590D"/>
    <w:rsid w:val="00295E16"/>
    <w:rsid w:val="002A024B"/>
    <w:rsid w:val="002A0B28"/>
    <w:rsid w:val="002A264B"/>
    <w:rsid w:val="002A32EE"/>
    <w:rsid w:val="002A5D32"/>
    <w:rsid w:val="002A5DB0"/>
    <w:rsid w:val="002B0DB6"/>
    <w:rsid w:val="002B110A"/>
    <w:rsid w:val="002B1C7A"/>
    <w:rsid w:val="002B28B1"/>
    <w:rsid w:val="002B3FD2"/>
    <w:rsid w:val="002B442A"/>
    <w:rsid w:val="002B4ABE"/>
    <w:rsid w:val="002B4EE3"/>
    <w:rsid w:val="002B54DC"/>
    <w:rsid w:val="002B731A"/>
    <w:rsid w:val="002C0C8F"/>
    <w:rsid w:val="002C3B2B"/>
    <w:rsid w:val="002C48DF"/>
    <w:rsid w:val="002C4984"/>
    <w:rsid w:val="002C4990"/>
    <w:rsid w:val="002C5848"/>
    <w:rsid w:val="002C7AB6"/>
    <w:rsid w:val="002C7DFB"/>
    <w:rsid w:val="002D0892"/>
    <w:rsid w:val="002D1830"/>
    <w:rsid w:val="002D2CE4"/>
    <w:rsid w:val="002D352C"/>
    <w:rsid w:val="002D38CE"/>
    <w:rsid w:val="002D3C1E"/>
    <w:rsid w:val="002D402A"/>
    <w:rsid w:val="002D523B"/>
    <w:rsid w:val="002D57BB"/>
    <w:rsid w:val="002D5955"/>
    <w:rsid w:val="002D7B97"/>
    <w:rsid w:val="002E15AB"/>
    <w:rsid w:val="002E16E1"/>
    <w:rsid w:val="002E3CDE"/>
    <w:rsid w:val="002E59E7"/>
    <w:rsid w:val="002E5E29"/>
    <w:rsid w:val="002E64FC"/>
    <w:rsid w:val="002E78E5"/>
    <w:rsid w:val="002E7A7D"/>
    <w:rsid w:val="002F23AB"/>
    <w:rsid w:val="002F2F87"/>
    <w:rsid w:val="002F4357"/>
    <w:rsid w:val="002F59C1"/>
    <w:rsid w:val="002F6CA3"/>
    <w:rsid w:val="002F79CA"/>
    <w:rsid w:val="00300766"/>
    <w:rsid w:val="0030113E"/>
    <w:rsid w:val="003015D3"/>
    <w:rsid w:val="00304308"/>
    <w:rsid w:val="00305F10"/>
    <w:rsid w:val="003067EE"/>
    <w:rsid w:val="00306E90"/>
    <w:rsid w:val="0030728B"/>
    <w:rsid w:val="003073F3"/>
    <w:rsid w:val="003101BB"/>
    <w:rsid w:val="0031293C"/>
    <w:rsid w:val="00312F6E"/>
    <w:rsid w:val="00313DBC"/>
    <w:rsid w:val="003145F9"/>
    <w:rsid w:val="00316E0B"/>
    <w:rsid w:val="003177EE"/>
    <w:rsid w:val="00317849"/>
    <w:rsid w:val="00320BF7"/>
    <w:rsid w:val="0032143A"/>
    <w:rsid w:val="003225C1"/>
    <w:rsid w:val="00322B7C"/>
    <w:rsid w:val="00322CBA"/>
    <w:rsid w:val="00323F38"/>
    <w:rsid w:val="003247C5"/>
    <w:rsid w:val="00326CD0"/>
    <w:rsid w:val="00327196"/>
    <w:rsid w:val="0032733B"/>
    <w:rsid w:val="00327442"/>
    <w:rsid w:val="00327775"/>
    <w:rsid w:val="00331684"/>
    <w:rsid w:val="0033255D"/>
    <w:rsid w:val="003336C7"/>
    <w:rsid w:val="00333DA2"/>
    <w:rsid w:val="00333DB8"/>
    <w:rsid w:val="00334C2E"/>
    <w:rsid w:val="00335973"/>
    <w:rsid w:val="003371AC"/>
    <w:rsid w:val="00337814"/>
    <w:rsid w:val="00337988"/>
    <w:rsid w:val="00341A18"/>
    <w:rsid w:val="00342D87"/>
    <w:rsid w:val="0034574E"/>
    <w:rsid w:val="00345A5D"/>
    <w:rsid w:val="00346B6D"/>
    <w:rsid w:val="003505E8"/>
    <w:rsid w:val="0035093F"/>
    <w:rsid w:val="00351B8F"/>
    <w:rsid w:val="003522E6"/>
    <w:rsid w:val="00354A66"/>
    <w:rsid w:val="003556B6"/>
    <w:rsid w:val="003566B6"/>
    <w:rsid w:val="00356AC3"/>
    <w:rsid w:val="0036025B"/>
    <w:rsid w:val="003614C3"/>
    <w:rsid w:val="003621A4"/>
    <w:rsid w:val="00362B9A"/>
    <w:rsid w:val="003632D0"/>
    <w:rsid w:val="0036363D"/>
    <w:rsid w:val="00365DAD"/>
    <w:rsid w:val="0037038F"/>
    <w:rsid w:val="00370BD8"/>
    <w:rsid w:val="003719B2"/>
    <w:rsid w:val="003722BC"/>
    <w:rsid w:val="00372306"/>
    <w:rsid w:val="0037289F"/>
    <w:rsid w:val="003746C6"/>
    <w:rsid w:val="003757B9"/>
    <w:rsid w:val="00375D31"/>
    <w:rsid w:val="0037671D"/>
    <w:rsid w:val="003809A7"/>
    <w:rsid w:val="00381177"/>
    <w:rsid w:val="00385CEB"/>
    <w:rsid w:val="003918D9"/>
    <w:rsid w:val="0039284A"/>
    <w:rsid w:val="00393E26"/>
    <w:rsid w:val="00393F99"/>
    <w:rsid w:val="0039421B"/>
    <w:rsid w:val="003966DE"/>
    <w:rsid w:val="003A00E1"/>
    <w:rsid w:val="003A075E"/>
    <w:rsid w:val="003A0AEF"/>
    <w:rsid w:val="003A1B37"/>
    <w:rsid w:val="003A38D0"/>
    <w:rsid w:val="003A71DD"/>
    <w:rsid w:val="003B0D37"/>
    <w:rsid w:val="003B1665"/>
    <w:rsid w:val="003B21A5"/>
    <w:rsid w:val="003B2D03"/>
    <w:rsid w:val="003B39AD"/>
    <w:rsid w:val="003B4F35"/>
    <w:rsid w:val="003C05F9"/>
    <w:rsid w:val="003C15DC"/>
    <w:rsid w:val="003C2B53"/>
    <w:rsid w:val="003C3506"/>
    <w:rsid w:val="003C4579"/>
    <w:rsid w:val="003C7421"/>
    <w:rsid w:val="003C7EC1"/>
    <w:rsid w:val="003D071A"/>
    <w:rsid w:val="003D18F2"/>
    <w:rsid w:val="003D1E03"/>
    <w:rsid w:val="003D3877"/>
    <w:rsid w:val="003D4DFE"/>
    <w:rsid w:val="003D64B8"/>
    <w:rsid w:val="003E0C18"/>
    <w:rsid w:val="003E13DC"/>
    <w:rsid w:val="003E1722"/>
    <w:rsid w:val="003E4B76"/>
    <w:rsid w:val="003E4FB5"/>
    <w:rsid w:val="003E5676"/>
    <w:rsid w:val="003E5C1C"/>
    <w:rsid w:val="003E5C9A"/>
    <w:rsid w:val="003E6021"/>
    <w:rsid w:val="003E6AFF"/>
    <w:rsid w:val="003E6B9B"/>
    <w:rsid w:val="003F0BE9"/>
    <w:rsid w:val="003F180E"/>
    <w:rsid w:val="003F2737"/>
    <w:rsid w:val="003F5CE9"/>
    <w:rsid w:val="003F6187"/>
    <w:rsid w:val="00401DE4"/>
    <w:rsid w:val="004029AF"/>
    <w:rsid w:val="00405ACE"/>
    <w:rsid w:val="00407936"/>
    <w:rsid w:val="00410864"/>
    <w:rsid w:val="00411870"/>
    <w:rsid w:val="00411B50"/>
    <w:rsid w:val="00411C6F"/>
    <w:rsid w:val="00413724"/>
    <w:rsid w:val="004152A0"/>
    <w:rsid w:val="00416CDA"/>
    <w:rsid w:val="00417BB0"/>
    <w:rsid w:val="0042147A"/>
    <w:rsid w:val="004219BA"/>
    <w:rsid w:val="00425ED5"/>
    <w:rsid w:val="004268F9"/>
    <w:rsid w:val="004270B8"/>
    <w:rsid w:val="00427708"/>
    <w:rsid w:val="00435749"/>
    <w:rsid w:val="00435E82"/>
    <w:rsid w:val="00435F8E"/>
    <w:rsid w:val="00441F2F"/>
    <w:rsid w:val="004426D1"/>
    <w:rsid w:val="00442DC2"/>
    <w:rsid w:val="00444DC9"/>
    <w:rsid w:val="004477E7"/>
    <w:rsid w:val="00450D4A"/>
    <w:rsid w:val="00451902"/>
    <w:rsid w:val="00453335"/>
    <w:rsid w:val="0045347A"/>
    <w:rsid w:val="004547AF"/>
    <w:rsid w:val="00455BAC"/>
    <w:rsid w:val="0045640E"/>
    <w:rsid w:val="00456880"/>
    <w:rsid w:val="004569B6"/>
    <w:rsid w:val="00457A7D"/>
    <w:rsid w:val="004601CA"/>
    <w:rsid w:val="00460B17"/>
    <w:rsid w:val="00461F5B"/>
    <w:rsid w:val="00462A24"/>
    <w:rsid w:val="0046339A"/>
    <w:rsid w:val="0046523B"/>
    <w:rsid w:val="0046640F"/>
    <w:rsid w:val="00466881"/>
    <w:rsid w:val="0047067C"/>
    <w:rsid w:val="00470E4D"/>
    <w:rsid w:val="00471614"/>
    <w:rsid w:val="004720EE"/>
    <w:rsid w:val="00472C16"/>
    <w:rsid w:val="00474B68"/>
    <w:rsid w:val="00475DF8"/>
    <w:rsid w:val="0047669B"/>
    <w:rsid w:val="00477CDD"/>
    <w:rsid w:val="004801EB"/>
    <w:rsid w:val="0048235E"/>
    <w:rsid w:val="00482AC6"/>
    <w:rsid w:val="00482F44"/>
    <w:rsid w:val="00483159"/>
    <w:rsid w:val="004838AB"/>
    <w:rsid w:val="00484F64"/>
    <w:rsid w:val="0048584C"/>
    <w:rsid w:val="004866BF"/>
    <w:rsid w:val="00486EF7"/>
    <w:rsid w:val="004903B2"/>
    <w:rsid w:val="00490B10"/>
    <w:rsid w:val="00490F91"/>
    <w:rsid w:val="00492EF9"/>
    <w:rsid w:val="004935F8"/>
    <w:rsid w:val="00494796"/>
    <w:rsid w:val="0049512E"/>
    <w:rsid w:val="004967CC"/>
    <w:rsid w:val="004976E3"/>
    <w:rsid w:val="004A085B"/>
    <w:rsid w:val="004A0B2A"/>
    <w:rsid w:val="004A14FD"/>
    <w:rsid w:val="004A1745"/>
    <w:rsid w:val="004A3511"/>
    <w:rsid w:val="004A3631"/>
    <w:rsid w:val="004A3813"/>
    <w:rsid w:val="004A3E9A"/>
    <w:rsid w:val="004A6599"/>
    <w:rsid w:val="004A6A72"/>
    <w:rsid w:val="004B054D"/>
    <w:rsid w:val="004B273C"/>
    <w:rsid w:val="004B33E7"/>
    <w:rsid w:val="004B47A6"/>
    <w:rsid w:val="004B4A23"/>
    <w:rsid w:val="004B4E51"/>
    <w:rsid w:val="004B6357"/>
    <w:rsid w:val="004B6E19"/>
    <w:rsid w:val="004B6FFE"/>
    <w:rsid w:val="004B7BAB"/>
    <w:rsid w:val="004C0FCD"/>
    <w:rsid w:val="004C1ADF"/>
    <w:rsid w:val="004C1E53"/>
    <w:rsid w:val="004C2342"/>
    <w:rsid w:val="004C2D68"/>
    <w:rsid w:val="004C2FC3"/>
    <w:rsid w:val="004C3A0E"/>
    <w:rsid w:val="004C3A3A"/>
    <w:rsid w:val="004C40A9"/>
    <w:rsid w:val="004C41DE"/>
    <w:rsid w:val="004C4487"/>
    <w:rsid w:val="004C47E1"/>
    <w:rsid w:val="004C62C3"/>
    <w:rsid w:val="004C65B2"/>
    <w:rsid w:val="004C67C1"/>
    <w:rsid w:val="004C7EF5"/>
    <w:rsid w:val="004D176B"/>
    <w:rsid w:val="004D1FC9"/>
    <w:rsid w:val="004D45DF"/>
    <w:rsid w:val="004D6EEE"/>
    <w:rsid w:val="004D7746"/>
    <w:rsid w:val="004D7E94"/>
    <w:rsid w:val="004E04AA"/>
    <w:rsid w:val="004E1AC8"/>
    <w:rsid w:val="004E2A2E"/>
    <w:rsid w:val="004E4219"/>
    <w:rsid w:val="004E540D"/>
    <w:rsid w:val="004E650D"/>
    <w:rsid w:val="004E7B88"/>
    <w:rsid w:val="004F0044"/>
    <w:rsid w:val="004F14C1"/>
    <w:rsid w:val="004F1ECB"/>
    <w:rsid w:val="004F3331"/>
    <w:rsid w:val="004F45DF"/>
    <w:rsid w:val="004F48B9"/>
    <w:rsid w:val="004F4BEA"/>
    <w:rsid w:val="004F514F"/>
    <w:rsid w:val="004F618E"/>
    <w:rsid w:val="004F67C0"/>
    <w:rsid w:val="004F6875"/>
    <w:rsid w:val="004F6B95"/>
    <w:rsid w:val="004F7D60"/>
    <w:rsid w:val="0050005C"/>
    <w:rsid w:val="00504FB3"/>
    <w:rsid w:val="00506344"/>
    <w:rsid w:val="0051072D"/>
    <w:rsid w:val="00511265"/>
    <w:rsid w:val="0051188A"/>
    <w:rsid w:val="00512263"/>
    <w:rsid w:val="00513366"/>
    <w:rsid w:val="0051595F"/>
    <w:rsid w:val="00515CE4"/>
    <w:rsid w:val="00520B16"/>
    <w:rsid w:val="0052302B"/>
    <w:rsid w:val="005230DD"/>
    <w:rsid w:val="0052313C"/>
    <w:rsid w:val="00524E17"/>
    <w:rsid w:val="0052507D"/>
    <w:rsid w:val="00526860"/>
    <w:rsid w:val="00526DD0"/>
    <w:rsid w:val="0053157A"/>
    <w:rsid w:val="005319C4"/>
    <w:rsid w:val="005324E3"/>
    <w:rsid w:val="00532669"/>
    <w:rsid w:val="00533A57"/>
    <w:rsid w:val="00535110"/>
    <w:rsid w:val="005354C8"/>
    <w:rsid w:val="00536AFF"/>
    <w:rsid w:val="005372C1"/>
    <w:rsid w:val="00540373"/>
    <w:rsid w:val="00541A4A"/>
    <w:rsid w:val="00541B9E"/>
    <w:rsid w:val="00543927"/>
    <w:rsid w:val="00544763"/>
    <w:rsid w:val="00544959"/>
    <w:rsid w:val="0054546F"/>
    <w:rsid w:val="00545D75"/>
    <w:rsid w:val="00546D1C"/>
    <w:rsid w:val="00552DB5"/>
    <w:rsid w:val="005531BF"/>
    <w:rsid w:val="00553DCD"/>
    <w:rsid w:val="005543B3"/>
    <w:rsid w:val="005551E0"/>
    <w:rsid w:val="005559FC"/>
    <w:rsid w:val="005561D8"/>
    <w:rsid w:val="0056019E"/>
    <w:rsid w:val="0056228C"/>
    <w:rsid w:val="005627ED"/>
    <w:rsid w:val="00562DE8"/>
    <w:rsid w:val="0056478E"/>
    <w:rsid w:val="005655EC"/>
    <w:rsid w:val="005667A9"/>
    <w:rsid w:val="005701EA"/>
    <w:rsid w:val="0057159E"/>
    <w:rsid w:val="00574196"/>
    <w:rsid w:val="00574A41"/>
    <w:rsid w:val="00575358"/>
    <w:rsid w:val="005757B4"/>
    <w:rsid w:val="0057615D"/>
    <w:rsid w:val="00577881"/>
    <w:rsid w:val="0058155F"/>
    <w:rsid w:val="005819D4"/>
    <w:rsid w:val="005839A4"/>
    <w:rsid w:val="00583D47"/>
    <w:rsid w:val="005843ED"/>
    <w:rsid w:val="00584A01"/>
    <w:rsid w:val="00584F9C"/>
    <w:rsid w:val="0058538E"/>
    <w:rsid w:val="00585721"/>
    <w:rsid w:val="00585B5C"/>
    <w:rsid w:val="005865D4"/>
    <w:rsid w:val="0058688F"/>
    <w:rsid w:val="00586B35"/>
    <w:rsid w:val="00586BD9"/>
    <w:rsid w:val="00587D05"/>
    <w:rsid w:val="00590FE1"/>
    <w:rsid w:val="00593738"/>
    <w:rsid w:val="0059473C"/>
    <w:rsid w:val="00594CA7"/>
    <w:rsid w:val="00594EEB"/>
    <w:rsid w:val="00597FD9"/>
    <w:rsid w:val="005A0F1A"/>
    <w:rsid w:val="005A24E3"/>
    <w:rsid w:val="005A431A"/>
    <w:rsid w:val="005A4394"/>
    <w:rsid w:val="005A4986"/>
    <w:rsid w:val="005B0430"/>
    <w:rsid w:val="005B07FD"/>
    <w:rsid w:val="005B197D"/>
    <w:rsid w:val="005B224B"/>
    <w:rsid w:val="005B2FEA"/>
    <w:rsid w:val="005B3875"/>
    <w:rsid w:val="005B4DB8"/>
    <w:rsid w:val="005B5135"/>
    <w:rsid w:val="005B5256"/>
    <w:rsid w:val="005B5E37"/>
    <w:rsid w:val="005B6D4F"/>
    <w:rsid w:val="005C05D2"/>
    <w:rsid w:val="005C19D9"/>
    <w:rsid w:val="005C2DFE"/>
    <w:rsid w:val="005C4EE1"/>
    <w:rsid w:val="005C727B"/>
    <w:rsid w:val="005C72BA"/>
    <w:rsid w:val="005C7432"/>
    <w:rsid w:val="005C7BA6"/>
    <w:rsid w:val="005D1F35"/>
    <w:rsid w:val="005D2676"/>
    <w:rsid w:val="005D32A7"/>
    <w:rsid w:val="005D519A"/>
    <w:rsid w:val="005E04E3"/>
    <w:rsid w:val="005E1417"/>
    <w:rsid w:val="005E1F47"/>
    <w:rsid w:val="005E260F"/>
    <w:rsid w:val="005E3233"/>
    <w:rsid w:val="005E575D"/>
    <w:rsid w:val="005E5B60"/>
    <w:rsid w:val="005E6505"/>
    <w:rsid w:val="005E77E0"/>
    <w:rsid w:val="005E7FAE"/>
    <w:rsid w:val="005F047C"/>
    <w:rsid w:val="005F0529"/>
    <w:rsid w:val="005F4683"/>
    <w:rsid w:val="005F522E"/>
    <w:rsid w:val="005F5D97"/>
    <w:rsid w:val="005F75C9"/>
    <w:rsid w:val="005F7F66"/>
    <w:rsid w:val="0060075A"/>
    <w:rsid w:val="00600E98"/>
    <w:rsid w:val="00601974"/>
    <w:rsid w:val="00603229"/>
    <w:rsid w:val="00603D1C"/>
    <w:rsid w:val="00603DFB"/>
    <w:rsid w:val="0060619E"/>
    <w:rsid w:val="006068B1"/>
    <w:rsid w:val="0061008B"/>
    <w:rsid w:val="00614014"/>
    <w:rsid w:val="00615281"/>
    <w:rsid w:val="0061757A"/>
    <w:rsid w:val="00617CFE"/>
    <w:rsid w:val="0062169D"/>
    <w:rsid w:val="006226CF"/>
    <w:rsid w:val="006234BE"/>
    <w:rsid w:val="006246A7"/>
    <w:rsid w:val="00624A62"/>
    <w:rsid w:val="006304C8"/>
    <w:rsid w:val="006305D5"/>
    <w:rsid w:val="0063154A"/>
    <w:rsid w:val="00631601"/>
    <w:rsid w:val="00631C88"/>
    <w:rsid w:val="00632DA2"/>
    <w:rsid w:val="006353C7"/>
    <w:rsid w:val="006363E3"/>
    <w:rsid w:val="00636CEF"/>
    <w:rsid w:val="0063789D"/>
    <w:rsid w:val="00637F50"/>
    <w:rsid w:val="0064120D"/>
    <w:rsid w:val="00643674"/>
    <w:rsid w:val="006437D2"/>
    <w:rsid w:val="0064503C"/>
    <w:rsid w:val="00647421"/>
    <w:rsid w:val="00647ABA"/>
    <w:rsid w:val="0065089C"/>
    <w:rsid w:val="0065212B"/>
    <w:rsid w:val="00653A81"/>
    <w:rsid w:val="00654D2B"/>
    <w:rsid w:val="00656742"/>
    <w:rsid w:val="0066155D"/>
    <w:rsid w:val="0066191B"/>
    <w:rsid w:val="0066211C"/>
    <w:rsid w:val="00665701"/>
    <w:rsid w:val="00665BBA"/>
    <w:rsid w:val="00666A7D"/>
    <w:rsid w:val="00666D9E"/>
    <w:rsid w:val="00667DF1"/>
    <w:rsid w:val="0067094A"/>
    <w:rsid w:val="00670B90"/>
    <w:rsid w:val="00672100"/>
    <w:rsid w:val="00672EF9"/>
    <w:rsid w:val="006731EC"/>
    <w:rsid w:val="006748F7"/>
    <w:rsid w:val="00674D76"/>
    <w:rsid w:val="006760ED"/>
    <w:rsid w:val="00676333"/>
    <w:rsid w:val="00676F1B"/>
    <w:rsid w:val="00676F24"/>
    <w:rsid w:val="00677B2B"/>
    <w:rsid w:val="00681548"/>
    <w:rsid w:val="00681D78"/>
    <w:rsid w:val="00683265"/>
    <w:rsid w:val="006846D6"/>
    <w:rsid w:val="00684731"/>
    <w:rsid w:val="00684C89"/>
    <w:rsid w:val="006850F3"/>
    <w:rsid w:val="00687CC0"/>
    <w:rsid w:val="00692115"/>
    <w:rsid w:val="00693D79"/>
    <w:rsid w:val="00693D8D"/>
    <w:rsid w:val="00695A02"/>
    <w:rsid w:val="006970C3"/>
    <w:rsid w:val="00697635"/>
    <w:rsid w:val="006A00AF"/>
    <w:rsid w:val="006A3E53"/>
    <w:rsid w:val="006A7174"/>
    <w:rsid w:val="006B0104"/>
    <w:rsid w:val="006B1349"/>
    <w:rsid w:val="006B15A4"/>
    <w:rsid w:val="006B2F33"/>
    <w:rsid w:val="006B3C39"/>
    <w:rsid w:val="006B3F9C"/>
    <w:rsid w:val="006B4637"/>
    <w:rsid w:val="006C0204"/>
    <w:rsid w:val="006C0722"/>
    <w:rsid w:val="006C12A8"/>
    <w:rsid w:val="006C1AD1"/>
    <w:rsid w:val="006C203D"/>
    <w:rsid w:val="006C21E9"/>
    <w:rsid w:val="006C503D"/>
    <w:rsid w:val="006C654C"/>
    <w:rsid w:val="006C702B"/>
    <w:rsid w:val="006C7D11"/>
    <w:rsid w:val="006D01EE"/>
    <w:rsid w:val="006D21D9"/>
    <w:rsid w:val="006D278A"/>
    <w:rsid w:val="006E05D5"/>
    <w:rsid w:val="006E23B8"/>
    <w:rsid w:val="006E3733"/>
    <w:rsid w:val="006E41F4"/>
    <w:rsid w:val="006E6F18"/>
    <w:rsid w:val="006E77A0"/>
    <w:rsid w:val="006F362F"/>
    <w:rsid w:val="006F6A35"/>
    <w:rsid w:val="006F7A7F"/>
    <w:rsid w:val="006F7E08"/>
    <w:rsid w:val="00701743"/>
    <w:rsid w:val="00703DFD"/>
    <w:rsid w:val="00704968"/>
    <w:rsid w:val="00711C6F"/>
    <w:rsid w:val="00711EFC"/>
    <w:rsid w:val="007139A1"/>
    <w:rsid w:val="007147BF"/>
    <w:rsid w:val="0071485E"/>
    <w:rsid w:val="007165DA"/>
    <w:rsid w:val="00716853"/>
    <w:rsid w:val="007174AC"/>
    <w:rsid w:val="00717664"/>
    <w:rsid w:val="00717EAD"/>
    <w:rsid w:val="00717F12"/>
    <w:rsid w:val="00720844"/>
    <w:rsid w:val="007215D4"/>
    <w:rsid w:val="00721D1E"/>
    <w:rsid w:val="007222A7"/>
    <w:rsid w:val="00722AE5"/>
    <w:rsid w:val="00724AC1"/>
    <w:rsid w:val="00725F53"/>
    <w:rsid w:val="00726651"/>
    <w:rsid w:val="00727B59"/>
    <w:rsid w:val="00730E7C"/>
    <w:rsid w:val="00731DDF"/>
    <w:rsid w:val="00731DF7"/>
    <w:rsid w:val="00731E4B"/>
    <w:rsid w:val="00732B69"/>
    <w:rsid w:val="0073330E"/>
    <w:rsid w:val="007334AE"/>
    <w:rsid w:val="0073389C"/>
    <w:rsid w:val="0073582D"/>
    <w:rsid w:val="00736DA2"/>
    <w:rsid w:val="0074133C"/>
    <w:rsid w:val="00741E68"/>
    <w:rsid w:val="00744AC1"/>
    <w:rsid w:val="00744D35"/>
    <w:rsid w:val="00744E80"/>
    <w:rsid w:val="007467CB"/>
    <w:rsid w:val="00746E6E"/>
    <w:rsid w:val="00751A70"/>
    <w:rsid w:val="0075286F"/>
    <w:rsid w:val="00762D81"/>
    <w:rsid w:val="00763C9C"/>
    <w:rsid w:val="00764326"/>
    <w:rsid w:val="00764E7E"/>
    <w:rsid w:val="00764EE6"/>
    <w:rsid w:val="00765DED"/>
    <w:rsid w:val="00766243"/>
    <w:rsid w:val="0077040F"/>
    <w:rsid w:val="00770656"/>
    <w:rsid w:val="00773B33"/>
    <w:rsid w:val="0077731D"/>
    <w:rsid w:val="00777379"/>
    <w:rsid w:val="00780301"/>
    <w:rsid w:val="00780E6A"/>
    <w:rsid w:val="00781581"/>
    <w:rsid w:val="007817C0"/>
    <w:rsid w:val="0078184A"/>
    <w:rsid w:val="00782B2E"/>
    <w:rsid w:val="0078569E"/>
    <w:rsid w:val="007858D1"/>
    <w:rsid w:val="00785C62"/>
    <w:rsid w:val="007861D0"/>
    <w:rsid w:val="00786F21"/>
    <w:rsid w:val="007879A7"/>
    <w:rsid w:val="00790419"/>
    <w:rsid w:val="00790833"/>
    <w:rsid w:val="007909EB"/>
    <w:rsid w:val="00790A4D"/>
    <w:rsid w:val="00790E9F"/>
    <w:rsid w:val="00791397"/>
    <w:rsid w:val="00793760"/>
    <w:rsid w:val="00794542"/>
    <w:rsid w:val="0079647A"/>
    <w:rsid w:val="00796789"/>
    <w:rsid w:val="007A0439"/>
    <w:rsid w:val="007A122D"/>
    <w:rsid w:val="007A1BAE"/>
    <w:rsid w:val="007A3672"/>
    <w:rsid w:val="007A5806"/>
    <w:rsid w:val="007A64CB"/>
    <w:rsid w:val="007A6A7F"/>
    <w:rsid w:val="007A7594"/>
    <w:rsid w:val="007A782D"/>
    <w:rsid w:val="007B2131"/>
    <w:rsid w:val="007B41FB"/>
    <w:rsid w:val="007B4397"/>
    <w:rsid w:val="007B442A"/>
    <w:rsid w:val="007C04FC"/>
    <w:rsid w:val="007C1CAF"/>
    <w:rsid w:val="007C1D34"/>
    <w:rsid w:val="007C1F6D"/>
    <w:rsid w:val="007C339A"/>
    <w:rsid w:val="007C5AD2"/>
    <w:rsid w:val="007C62F1"/>
    <w:rsid w:val="007C7E21"/>
    <w:rsid w:val="007D15D8"/>
    <w:rsid w:val="007D1665"/>
    <w:rsid w:val="007D18E9"/>
    <w:rsid w:val="007D1F9C"/>
    <w:rsid w:val="007D42AA"/>
    <w:rsid w:val="007D4CED"/>
    <w:rsid w:val="007D56F7"/>
    <w:rsid w:val="007D7021"/>
    <w:rsid w:val="007E0633"/>
    <w:rsid w:val="007E1B45"/>
    <w:rsid w:val="007E1E7C"/>
    <w:rsid w:val="007E3CAA"/>
    <w:rsid w:val="007E5724"/>
    <w:rsid w:val="007E64BD"/>
    <w:rsid w:val="007E6584"/>
    <w:rsid w:val="007F06A7"/>
    <w:rsid w:val="007F1A9F"/>
    <w:rsid w:val="007F1BCD"/>
    <w:rsid w:val="007F217D"/>
    <w:rsid w:val="007F221C"/>
    <w:rsid w:val="007F269C"/>
    <w:rsid w:val="007F37D2"/>
    <w:rsid w:val="007F3CC5"/>
    <w:rsid w:val="007F556E"/>
    <w:rsid w:val="007F6EE3"/>
    <w:rsid w:val="0080039A"/>
    <w:rsid w:val="008025FE"/>
    <w:rsid w:val="008042BB"/>
    <w:rsid w:val="00805078"/>
    <w:rsid w:val="0080580F"/>
    <w:rsid w:val="00805C5C"/>
    <w:rsid w:val="00806677"/>
    <w:rsid w:val="008071FC"/>
    <w:rsid w:val="00815CC0"/>
    <w:rsid w:val="00817202"/>
    <w:rsid w:val="00817B73"/>
    <w:rsid w:val="00820272"/>
    <w:rsid w:val="0082122C"/>
    <w:rsid w:val="00821CB6"/>
    <w:rsid w:val="00821DB9"/>
    <w:rsid w:val="00823C19"/>
    <w:rsid w:val="00823D9C"/>
    <w:rsid w:val="00823EA9"/>
    <w:rsid w:val="00823FDD"/>
    <w:rsid w:val="008268CE"/>
    <w:rsid w:val="00827A40"/>
    <w:rsid w:val="00827BAA"/>
    <w:rsid w:val="0083146F"/>
    <w:rsid w:val="008316A7"/>
    <w:rsid w:val="00831F2E"/>
    <w:rsid w:val="00835236"/>
    <w:rsid w:val="00841BA5"/>
    <w:rsid w:val="008429D1"/>
    <w:rsid w:val="008436B2"/>
    <w:rsid w:val="008446AA"/>
    <w:rsid w:val="00845766"/>
    <w:rsid w:val="0084608C"/>
    <w:rsid w:val="008460DE"/>
    <w:rsid w:val="00847AE5"/>
    <w:rsid w:val="008500F1"/>
    <w:rsid w:val="00850261"/>
    <w:rsid w:val="008508B5"/>
    <w:rsid w:val="00850D08"/>
    <w:rsid w:val="00851002"/>
    <w:rsid w:val="008518E4"/>
    <w:rsid w:val="00853C7C"/>
    <w:rsid w:val="00853CF3"/>
    <w:rsid w:val="00853D7C"/>
    <w:rsid w:val="00854765"/>
    <w:rsid w:val="008549C6"/>
    <w:rsid w:val="00854C69"/>
    <w:rsid w:val="00855399"/>
    <w:rsid w:val="008557C6"/>
    <w:rsid w:val="00855AB0"/>
    <w:rsid w:val="00857566"/>
    <w:rsid w:val="008601B2"/>
    <w:rsid w:val="00860587"/>
    <w:rsid w:val="00860DD4"/>
    <w:rsid w:val="008627A5"/>
    <w:rsid w:val="00862839"/>
    <w:rsid w:val="008629CD"/>
    <w:rsid w:val="00862B46"/>
    <w:rsid w:val="008634DD"/>
    <w:rsid w:val="0086402C"/>
    <w:rsid w:val="008643EF"/>
    <w:rsid w:val="008650BE"/>
    <w:rsid w:val="00866A82"/>
    <w:rsid w:val="00867D71"/>
    <w:rsid w:val="00871197"/>
    <w:rsid w:val="00871908"/>
    <w:rsid w:val="00872A73"/>
    <w:rsid w:val="00873E6C"/>
    <w:rsid w:val="00874B07"/>
    <w:rsid w:val="00875463"/>
    <w:rsid w:val="00875471"/>
    <w:rsid w:val="00875500"/>
    <w:rsid w:val="00875C8C"/>
    <w:rsid w:val="00875EF6"/>
    <w:rsid w:val="00876AC7"/>
    <w:rsid w:val="008801C6"/>
    <w:rsid w:val="0088084B"/>
    <w:rsid w:val="00883F60"/>
    <w:rsid w:val="008878A5"/>
    <w:rsid w:val="0088CA11"/>
    <w:rsid w:val="00892983"/>
    <w:rsid w:val="00892E4E"/>
    <w:rsid w:val="00892FB7"/>
    <w:rsid w:val="00893546"/>
    <w:rsid w:val="00895519"/>
    <w:rsid w:val="00895C38"/>
    <w:rsid w:val="00895D2F"/>
    <w:rsid w:val="00896B7D"/>
    <w:rsid w:val="00896CBE"/>
    <w:rsid w:val="0089731A"/>
    <w:rsid w:val="008A1D9E"/>
    <w:rsid w:val="008A26F4"/>
    <w:rsid w:val="008A2CFA"/>
    <w:rsid w:val="008A3FBF"/>
    <w:rsid w:val="008A4381"/>
    <w:rsid w:val="008A7379"/>
    <w:rsid w:val="008A7ACF"/>
    <w:rsid w:val="008A7B22"/>
    <w:rsid w:val="008A7E43"/>
    <w:rsid w:val="008B39C1"/>
    <w:rsid w:val="008B3B4A"/>
    <w:rsid w:val="008B4373"/>
    <w:rsid w:val="008B5935"/>
    <w:rsid w:val="008B61FE"/>
    <w:rsid w:val="008B7073"/>
    <w:rsid w:val="008C0584"/>
    <w:rsid w:val="008C11DC"/>
    <w:rsid w:val="008C220C"/>
    <w:rsid w:val="008C2686"/>
    <w:rsid w:val="008C2BD8"/>
    <w:rsid w:val="008C38A2"/>
    <w:rsid w:val="008C39B7"/>
    <w:rsid w:val="008C4825"/>
    <w:rsid w:val="008C7B25"/>
    <w:rsid w:val="008D00A2"/>
    <w:rsid w:val="008D0504"/>
    <w:rsid w:val="008D22ED"/>
    <w:rsid w:val="008D3B2D"/>
    <w:rsid w:val="008D404F"/>
    <w:rsid w:val="008D4967"/>
    <w:rsid w:val="008D7CB5"/>
    <w:rsid w:val="008E047B"/>
    <w:rsid w:val="008E231A"/>
    <w:rsid w:val="008E23CD"/>
    <w:rsid w:val="008E280E"/>
    <w:rsid w:val="008E2CE9"/>
    <w:rsid w:val="008E5BF8"/>
    <w:rsid w:val="008E7C1D"/>
    <w:rsid w:val="008F07AB"/>
    <w:rsid w:val="008F1AE6"/>
    <w:rsid w:val="008F2294"/>
    <w:rsid w:val="008F2A50"/>
    <w:rsid w:val="008F2AB0"/>
    <w:rsid w:val="008F32B4"/>
    <w:rsid w:val="008F32FF"/>
    <w:rsid w:val="008F46AB"/>
    <w:rsid w:val="008F4A0B"/>
    <w:rsid w:val="008F51C8"/>
    <w:rsid w:val="008F63E3"/>
    <w:rsid w:val="008F6475"/>
    <w:rsid w:val="00900579"/>
    <w:rsid w:val="00902132"/>
    <w:rsid w:val="00902BFC"/>
    <w:rsid w:val="0090301D"/>
    <w:rsid w:val="009032D9"/>
    <w:rsid w:val="009056C5"/>
    <w:rsid w:val="00906A6B"/>
    <w:rsid w:val="0091121D"/>
    <w:rsid w:val="00912F76"/>
    <w:rsid w:val="0091339F"/>
    <w:rsid w:val="0091344D"/>
    <w:rsid w:val="009138DA"/>
    <w:rsid w:val="00913B61"/>
    <w:rsid w:val="00913D5A"/>
    <w:rsid w:val="00914345"/>
    <w:rsid w:val="00914715"/>
    <w:rsid w:val="00915FD7"/>
    <w:rsid w:val="00917FF0"/>
    <w:rsid w:val="009223FE"/>
    <w:rsid w:val="00922DA7"/>
    <w:rsid w:val="009243D1"/>
    <w:rsid w:val="00930070"/>
    <w:rsid w:val="00930C46"/>
    <w:rsid w:val="0093200E"/>
    <w:rsid w:val="00932AC4"/>
    <w:rsid w:val="0093300A"/>
    <w:rsid w:val="00933267"/>
    <w:rsid w:val="009335D2"/>
    <w:rsid w:val="009335DE"/>
    <w:rsid w:val="00933AC0"/>
    <w:rsid w:val="0094094F"/>
    <w:rsid w:val="009447FB"/>
    <w:rsid w:val="009457F5"/>
    <w:rsid w:val="00952807"/>
    <w:rsid w:val="00952CE3"/>
    <w:rsid w:val="00953B74"/>
    <w:rsid w:val="00953BB5"/>
    <w:rsid w:val="00954590"/>
    <w:rsid w:val="00954BDF"/>
    <w:rsid w:val="00955540"/>
    <w:rsid w:val="00956069"/>
    <w:rsid w:val="00956E43"/>
    <w:rsid w:val="0096008A"/>
    <w:rsid w:val="00960C8C"/>
    <w:rsid w:val="009616DB"/>
    <w:rsid w:val="009650AA"/>
    <w:rsid w:val="00966225"/>
    <w:rsid w:val="00966DD5"/>
    <w:rsid w:val="0097076B"/>
    <w:rsid w:val="00970AAD"/>
    <w:rsid w:val="009711B7"/>
    <w:rsid w:val="0097199C"/>
    <w:rsid w:val="00971B3E"/>
    <w:rsid w:val="00972589"/>
    <w:rsid w:val="0097376A"/>
    <w:rsid w:val="00976E7E"/>
    <w:rsid w:val="00980A22"/>
    <w:rsid w:val="00981BEB"/>
    <w:rsid w:val="00982414"/>
    <w:rsid w:val="0098545E"/>
    <w:rsid w:val="00991E1B"/>
    <w:rsid w:val="00995C6B"/>
    <w:rsid w:val="009968A0"/>
    <w:rsid w:val="00997A89"/>
    <w:rsid w:val="009A2FC4"/>
    <w:rsid w:val="009A3C58"/>
    <w:rsid w:val="009A4795"/>
    <w:rsid w:val="009A56A8"/>
    <w:rsid w:val="009A57D3"/>
    <w:rsid w:val="009A64BF"/>
    <w:rsid w:val="009B0F3C"/>
    <w:rsid w:val="009B37ED"/>
    <w:rsid w:val="009B43F0"/>
    <w:rsid w:val="009B46EC"/>
    <w:rsid w:val="009B4DE8"/>
    <w:rsid w:val="009C1D00"/>
    <w:rsid w:val="009C2EC8"/>
    <w:rsid w:val="009C35CF"/>
    <w:rsid w:val="009C4274"/>
    <w:rsid w:val="009D11BC"/>
    <w:rsid w:val="009D1B61"/>
    <w:rsid w:val="009D3EFE"/>
    <w:rsid w:val="009D4C08"/>
    <w:rsid w:val="009D5E5B"/>
    <w:rsid w:val="009D6B20"/>
    <w:rsid w:val="009D6FD7"/>
    <w:rsid w:val="009D7E10"/>
    <w:rsid w:val="009E0B14"/>
    <w:rsid w:val="009E158D"/>
    <w:rsid w:val="009E3574"/>
    <w:rsid w:val="009E7814"/>
    <w:rsid w:val="009F1323"/>
    <w:rsid w:val="009F162C"/>
    <w:rsid w:val="009F483C"/>
    <w:rsid w:val="009F4AB7"/>
    <w:rsid w:val="009F56BF"/>
    <w:rsid w:val="009F6483"/>
    <w:rsid w:val="009F7014"/>
    <w:rsid w:val="00A00A60"/>
    <w:rsid w:val="00A042DF"/>
    <w:rsid w:val="00A06141"/>
    <w:rsid w:val="00A079C4"/>
    <w:rsid w:val="00A1053F"/>
    <w:rsid w:val="00A117C9"/>
    <w:rsid w:val="00A119EA"/>
    <w:rsid w:val="00A12E49"/>
    <w:rsid w:val="00A130D1"/>
    <w:rsid w:val="00A14CE3"/>
    <w:rsid w:val="00A17529"/>
    <w:rsid w:val="00A17B34"/>
    <w:rsid w:val="00A20AB2"/>
    <w:rsid w:val="00A21371"/>
    <w:rsid w:val="00A2204D"/>
    <w:rsid w:val="00A241CE"/>
    <w:rsid w:val="00A26675"/>
    <w:rsid w:val="00A276CA"/>
    <w:rsid w:val="00A27BA3"/>
    <w:rsid w:val="00A30084"/>
    <w:rsid w:val="00A3259F"/>
    <w:rsid w:val="00A34871"/>
    <w:rsid w:val="00A3506A"/>
    <w:rsid w:val="00A40380"/>
    <w:rsid w:val="00A404DF"/>
    <w:rsid w:val="00A424B8"/>
    <w:rsid w:val="00A447FF"/>
    <w:rsid w:val="00A44B4B"/>
    <w:rsid w:val="00A464F2"/>
    <w:rsid w:val="00A46B65"/>
    <w:rsid w:val="00A476E9"/>
    <w:rsid w:val="00A51A96"/>
    <w:rsid w:val="00A54257"/>
    <w:rsid w:val="00A56D9E"/>
    <w:rsid w:val="00A609C4"/>
    <w:rsid w:val="00A6372B"/>
    <w:rsid w:val="00A640EA"/>
    <w:rsid w:val="00A64560"/>
    <w:rsid w:val="00A64EDC"/>
    <w:rsid w:val="00A6658F"/>
    <w:rsid w:val="00A72997"/>
    <w:rsid w:val="00A73DAB"/>
    <w:rsid w:val="00A74082"/>
    <w:rsid w:val="00A764BE"/>
    <w:rsid w:val="00A76851"/>
    <w:rsid w:val="00A77F58"/>
    <w:rsid w:val="00A8043A"/>
    <w:rsid w:val="00A8165B"/>
    <w:rsid w:val="00A8458F"/>
    <w:rsid w:val="00A8591C"/>
    <w:rsid w:val="00A90A62"/>
    <w:rsid w:val="00A978DC"/>
    <w:rsid w:val="00AA03C2"/>
    <w:rsid w:val="00AA0BB6"/>
    <w:rsid w:val="00AA14EB"/>
    <w:rsid w:val="00AA1EDF"/>
    <w:rsid w:val="00AA22BA"/>
    <w:rsid w:val="00AA311B"/>
    <w:rsid w:val="00AA3270"/>
    <w:rsid w:val="00AA4BBD"/>
    <w:rsid w:val="00AA50A8"/>
    <w:rsid w:val="00AA631C"/>
    <w:rsid w:val="00AB07D9"/>
    <w:rsid w:val="00AB0B1C"/>
    <w:rsid w:val="00AB0FA9"/>
    <w:rsid w:val="00AB160E"/>
    <w:rsid w:val="00AB2FD7"/>
    <w:rsid w:val="00AB3588"/>
    <w:rsid w:val="00AB362B"/>
    <w:rsid w:val="00AB4739"/>
    <w:rsid w:val="00AB5AA3"/>
    <w:rsid w:val="00AB63F7"/>
    <w:rsid w:val="00AB7579"/>
    <w:rsid w:val="00AB7680"/>
    <w:rsid w:val="00AB7DE7"/>
    <w:rsid w:val="00AB7E33"/>
    <w:rsid w:val="00AC00EF"/>
    <w:rsid w:val="00AC2CBA"/>
    <w:rsid w:val="00AC36BA"/>
    <w:rsid w:val="00AC427D"/>
    <w:rsid w:val="00AC42CF"/>
    <w:rsid w:val="00AC432D"/>
    <w:rsid w:val="00AC4528"/>
    <w:rsid w:val="00AC48E8"/>
    <w:rsid w:val="00AC644B"/>
    <w:rsid w:val="00AC66F4"/>
    <w:rsid w:val="00AC6729"/>
    <w:rsid w:val="00AC679B"/>
    <w:rsid w:val="00AC7153"/>
    <w:rsid w:val="00AD0306"/>
    <w:rsid w:val="00AD067B"/>
    <w:rsid w:val="00AD0B79"/>
    <w:rsid w:val="00AD16E7"/>
    <w:rsid w:val="00AD1BF7"/>
    <w:rsid w:val="00AD4A42"/>
    <w:rsid w:val="00AD7AD1"/>
    <w:rsid w:val="00AE286D"/>
    <w:rsid w:val="00AE2AEA"/>
    <w:rsid w:val="00AE2B1A"/>
    <w:rsid w:val="00AE3FE3"/>
    <w:rsid w:val="00AE45C1"/>
    <w:rsid w:val="00AE5258"/>
    <w:rsid w:val="00AE5A70"/>
    <w:rsid w:val="00AE6CEC"/>
    <w:rsid w:val="00AE72CD"/>
    <w:rsid w:val="00AF1D00"/>
    <w:rsid w:val="00AF26B1"/>
    <w:rsid w:val="00AF38B9"/>
    <w:rsid w:val="00AF4573"/>
    <w:rsid w:val="00AF61B2"/>
    <w:rsid w:val="00AF63AF"/>
    <w:rsid w:val="00AF71FC"/>
    <w:rsid w:val="00B00A95"/>
    <w:rsid w:val="00B00CC0"/>
    <w:rsid w:val="00B0140D"/>
    <w:rsid w:val="00B029F5"/>
    <w:rsid w:val="00B02A48"/>
    <w:rsid w:val="00B04B93"/>
    <w:rsid w:val="00B05B19"/>
    <w:rsid w:val="00B05E1E"/>
    <w:rsid w:val="00B11446"/>
    <w:rsid w:val="00B115A8"/>
    <w:rsid w:val="00B13ABA"/>
    <w:rsid w:val="00B1693E"/>
    <w:rsid w:val="00B17F95"/>
    <w:rsid w:val="00B206FA"/>
    <w:rsid w:val="00B21518"/>
    <w:rsid w:val="00B2275D"/>
    <w:rsid w:val="00B238D0"/>
    <w:rsid w:val="00B246B8"/>
    <w:rsid w:val="00B24FC6"/>
    <w:rsid w:val="00B253D8"/>
    <w:rsid w:val="00B258AB"/>
    <w:rsid w:val="00B26800"/>
    <w:rsid w:val="00B27559"/>
    <w:rsid w:val="00B27DBF"/>
    <w:rsid w:val="00B30299"/>
    <w:rsid w:val="00B3084E"/>
    <w:rsid w:val="00B31ADF"/>
    <w:rsid w:val="00B335A5"/>
    <w:rsid w:val="00B34068"/>
    <w:rsid w:val="00B36532"/>
    <w:rsid w:val="00B369FE"/>
    <w:rsid w:val="00B36F04"/>
    <w:rsid w:val="00B402CE"/>
    <w:rsid w:val="00B40CD7"/>
    <w:rsid w:val="00B4192C"/>
    <w:rsid w:val="00B433AF"/>
    <w:rsid w:val="00B450E9"/>
    <w:rsid w:val="00B45812"/>
    <w:rsid w:val="00B46B4F"/>
    <w:rsid w:val="00B46E03"/>
    <w:rsid w:val="00B5061A"/>
    <w:rsid w:val="00B507E8"/>
    <w:rsid w:val="00B5222F"/>
    <w:rsid w:val="00B52EB4"/>
    <w:rsid w:val="00B537B2"/>
    <w:rsid w:val="00B53F2F"/>
    <w:rsid w:val="00B54511"/>
    <w:rsid w:val="00B5503E"/>
    <w:rsid w:val="00B55764"/>
    <w:rsid w:val="00B60BCE"/>
    <w:rsid w:val="00B61EC1"/>
    <w:rsid w:val="00B624B1"/>
    <w:rsid w:val="00B657F7"/>
    <w:rsid w:val="00B66033"/>
    <w:rsid w:val="00B66731"/>
    <w:rsid w:val="00B67169"/>
    <w:rsid w:val="00B71264"/>
    <w:rsid w:val="00B719AF"/>
    <w:rsid w:val="00B7207A"/>
    <w:rsid w:val="00B7258A"/>
    <w:rsid w:val="00B736EF"/>
    <w:rsid w:val="00B74A3F"/>
    <w:rsid w:val="00B77674"/>
    <w:rsid w:val="00B77AEB"/>
    <w:rsid w:val="00B80986"/>
    <w:rsid w:val="00B80B22"/>
    <w:rsid w:val="00B80B59"/>
    <w:rsid w:val="00B83001"/>
    <w:rsid w:val="00B846DE"/>
    <w:rsid w:val="00B84C6F"/>
    <w:rsid w:val="00B850BD"/>
    <w:rsid w:val="00B852D4"/>
    <w:rsid w:val="00B85524"/>
    <w:rsid w:val="00B8563F"/>
    <w:rsid w:val="00B85954"/>
    <w:rsid w:val="00B86AD1"/>
    <w:rsid w:val="00B87EBD"/>
    <w:rsid w:val="00B90224"/>
    <w:rsid w:val="00B90D20"/>
    <w:rsid w:val="00B92D59"/>
    <w:rsid w:val="00B92E0D"/>
    <w:rsid w:val="00B93326"/>
    <w:rsid w:val="00B95618"/>
    <w:rsid w:val="00B962C6"/>
    <w:rsid w:val="00B970E6"/>
    <w:rsid w:val="00B97DDC"/>
    <w:rsid w:val="00BA00E2"/>
    <w:rsid w:val="00BA02DF"/>
    <w:rsid w:val="00BA116E"/>
    <w:rsid w:val="00BA11B1"/>
    <w:rsid w:val="00BA1DEB"/>
    <w:rsid w:val="00BA1F6A"/>
    <w:rsid w:val="00BA311F"/>
    <w:rsid w:val="00BA3197"/>
    <w:rsid w:val="00BA3CB6"/>
    <w:rsid w:val="00BA43BF"/>
    <w:rsid w:val="00BA4692"/>
    <w:rsid w:val="00BA47B8"/>
    <w:rsid w:val="00BB0D7B"/>
    <w:rsid w:val="00BB13D7"/>
    <w:rsid w:val="00BB1A7F"/>
    <w:rsid w:val="00BB30A9"/>
    <w:rsid w:val="00BB38C0"/>
    <w:rsid w:val="00BB474F"/>
    <w:rsid w:val="00BB4C49"/>
    <w:rsid w:val="00BB4D95"/>
    <w:rsid w:val="00BB50FA"/>
    <w:rsid w:val="00BB5B10"/>
    <w:rsid w:val="00BB5FE4"/>
    <w:rsid w:val="00BB6986"/>
    <w:rsid w:val="00BC0E17"/>
    <w:rsid w:val="00BC1D55"/>
    <w:rsid w:val="00BC329A"/>
    <w:rsid w:val="00BC38A3"/>
    <w:rsid w:val="00BC594D"/>
    <w:rsid w:val="00BC5D54"/>
    <w:rsid w:val="00BC5DAB"/>
    <w:rsid w:val="00BC6807"/>
    <w:rsid w:val="00BD14E8"/>
    <w:rsid w:val="00BD1660"/>
    <w:rsid w:val="00BD2A82"/>
    <w:rsid w:val="00BD2E4D"/>
    <w:rsid w:val="00BD3817"/>
    <w:rsid w:val="00BD3BAD"/>
    <w:rsid w:val="00BD4017"/>
    <w:rsid w:val="00BD4B5A"/>
    <w:rsid w:val="00BD5082"/>
    <w:rsid w:val="00BD5E5B"/>
    <w:rsid w:val="00BE3B2A"/>
    <w:rsid w:val="00BE478E"/>
    <w:rsid w:val="00BE5012"/>
    <w:rsid w:val="00BE51CD"/>
    <w:rsid w:val="00BE67BE"/>
    <w:rsid w:val="00BE6A9A"/>
    <w:rsid w:val="00BE6B47"/>
    <w:rsid w:val="00BE72CC"/>
    <w:rsid w:val="00BE7E3D"/>
    <w:rsid w:val="00BF00A8"/>
    <w:rsid w:val="00BF020C"/>
    <w:rsid w:val="00BF0505"/>
    <w:rsid w:val="00BF0D15"/>
    <w:rsid w:val="00BF1C47"/>
    <w:rsid w:val="00BF2970"/>
    <w:rsid w:val="00BF43D0"/>
    <w:rsid w:val="00BF5A72"/>
    <w:rsid w:val="00BF76C8"/>
    <w:rsid w:val="00C0117A"/>
    <w:rsid w:val="00C01B2A"/>
    <w:rsid w:val="00C03BDE"/>
    <w:rsid w:val="00C03C50"/>
    <w:rsid w:val="00C04132"/>
    <w:rsid w:val="00C045F0"/>
    <w:rsid w:val="00C04F49"/>
    <w:rsid w:val="00C0619A"/>
    <w:rsid w:val="00C06205"/>
    <w:rsid w:val="00C065BF"/>
    <w:rsid w:val="00C06F0B"/>
    <w:rsid w:val="00C078F0"/>
    <w:rsid w:val="00C07F64"/>
    <w:rsid w:val="00C1036A"/>
    <w:rsid w:val="00C10954"/>
    <w:rsid w:val="00C13077"/>
    <w:rsid w:val="00C1489F"/>
    <w:rsid w:val="00C14D32"/>
    <w:rsid w:val="00C15E86"/>
    <w:rsid w:val="00C169F8"/>
    <w:rsid w:val="00C16BBC"/>
    <w:rsid w:val="00C212FA"/>
    <w:rsid w:val="00C21D5F"/>
    <w:rsid w:val="00C22212"/>
    <w:rsid w:val="00C232C1"/>
    <w:rsid w:val="00C24527"/>
    <w:rsid w:val="00C25658"/>
    <w:rsid w:val="00C25A2C"/>
    <w:rsid w:val="00C25F5F"/>
    <w:rsid w:val="00C2735C"/>
    <w:rsid w:val="00C33F54"/>
    <w:rsid w:val="00C35C98"/>
    <w:rsid w:val="00C3610B"/>
    <w:rsid w:val="00C37A24"/>
    <w:rsid w:val="00C40AEA"/>
    <w:rsid w:val="00C45624"/>
    <w:rsid w:val="00C45BF8"/>
    <w:rsid w:val="00C4646E"/>
    <w:rsid w:val="00C46CDD"/>
    <w:rsid w:val="00C473DB"/>
    <w:rsid w:val="00C4796C"/>
    <w:rsid w:val="00C50E58"/>
    <w:rsid w:val="00C539ED"/>
    <w:rsid w:val="00C53D95"/>
    <w:rsid w:val="00C53FAD"/>
    <w:rsid w:val="00C5438B"/>
    <w:rsid w:val="00C54F4F"/>
    <w:rsid w:val="00C55786"/>
    <w:rsid w:val="00C61AC8"/>
    <w:rsid w:val="00C629FC"/>
    <w:rsid w:val="00C63F0C"/>
    <w:rsid w:val="00C649D6"/>
    <w:rsid w:val="00C658ED"/>
    <w:rsid w:val="00C66113"/>
    <w:rsid w:val="00C678A1"/>
    <w:rsid w:val="00C71647"/>
    <w:rsid w:val="00C72146"/>
    <w:rsid w:val="00C72CF1"/>
    <w:rsid w:val="00C75934"/>
    <w:rsid w:val="00C75AD7"/>
    <w:rsid w:val="00C775C5"/>
    <w:rsid w:val="00C77B04"/>
    <w:rsid w:val="00C805BE"/>
    <w:rsid w:val="00C8092D"/>
    <w:rsid w:val="00C80D33"/>
    <w:rsid w:val="00C84573"/>
    <w:rsid w:val="00C86738"/>
    <w:rsid w:val="00C86833"/>
    <w:rsid w:val="00C8717E"/>
    <w:rsid w:val="00C87CA8"/>
    <w:rsid w:val="00C87DB3"/>
    <w:rsid w:val="00C903FF"/>
    <w:rsid w:val="00C908D4"/>
    <w:rsid w:val="00C90BC6"/>
    <w:rsid w:val="00C90E47"/>
    <w:rsid w:val="00C92B0F"/>
    <w:rsid w:val="00C92E2B"/>
    <w:rsid w:val="00C9304F"/>
    <w:rsid w:val="00C95401"/>
    <w:rsid w:val="00C967DB"/>
    <w:rsid w:val="00CA029E"/>
    <w:rsid w:val="00CA08FD"/>
    <w:rsid w:val="00CA1F43"/>
    <w:rsid w:val="00CA219B"/>
    <w:rsid w:val="00CA3AB2"/>
    <w:rsid w:val="00CA4015"/>
    <w:rsid w:val="00CA46BB"/>
    <w:rsid w:val="00CA4A81"/>
    <w:rsid w:val="00CA60F0"/>
    <w:rsid w:val="00CB04C4"/>
    <w:rsid w:val="00CB0DE9"/>
    <w:rsid w:val="00CB54BC"/>
    <w:rsid w:val="00CB6337"/>
    <w:rsid w:val="00CB6D7A"/>
    <w:rsid w:val="00CB6E4C"/>
    <w:rsid w:val="00CB7CD5"/>
    <w:rsid w:val="00CC2086"/>
    <w:rsid w:val="00CC4030"/>
    <w:rsid w:val="00CC450D"/>
    <w:rsid w:val="00CC48B0"/>
    <w:rsid w:val="00CC5C65"/>
    <w:rsid w:val="00CC7A4F"/>
    <w:rsid w:val="00CD070D"/>
    <w:rsid w:val="00CD2FE4"/>
    <w:rsid w:val="00CD5B93"/>
    <w:rsid w:val="00CD6051"/>
    <w:rsid w:val="00CD685E"/>
    <w:rsid w:val="00CD6A84"/>
    <w:rsid w:val="00CD7B76"/>
    <w:rsid w:val="00CE556A"/>
    <w:rsid w:val="00CE5D7D"/>
    <w:rsid w:val="00CE6E04"/>
    <w:rsid w:val="00CE765C"/>
    <w:rsid w:val="00CF2A63"/>
    <w:rsid w:val="00CF2C55"/>
    <w:rsid w:val="00CF4914"/>
    <w:rsid w:val="00CF5054"/>
    <w:rsid w:val="00CF5605"/>
    <w:rsid w:val="00CF7F5F"/>
    <w:rsid w:val="00D02933"/>
    <w:rsid w:val="00D02A0E"/>
    <w:rsid w:val="00D03046"/>
    <w:rsid w:val="00D03321"/>
    <w:rsid w:val="00D043A6"/>
    <w:rsid w:val="00D043FA"/>
    <w:rsid w:val="00D05653"/>
    <w:rsid w:val="00D07AE8"/>
    <w:rsid w:val="00D07DF3"/>
    <w:rsid w:val="00D10072"/>
    <w:rsid w:val="00D107C1"/>
    <w:rsid w:val="00D12B48"/>
    <w:rsid w:val="00D13E82"/>
    <w:rsid w:val="00D1739C"/>
    <w:rsid w:val="00D216F6"/>
    <w:rsid w:val="00D21C31"/>
    <w:rsid w:val="00D24665"/>
    <w:rsid w:val="00D25B06"/>
    <w:rsid w:val="00D2650D"/>
    <w:rsid w:val="00D26BD8"/>
    <w:rsid w:val="00D30F7D"/>
    <w:rsid w:val="00D311A0"/>
    <w:rsid w:val="00D34105"/>
    <w:rsid w:val="00D343FB"/>
    <w:rsid w:val="00D34F88"/>
    <w:rsid w:val="00D358BD"/>
    <w:rsid w:val="00D361B6"/>
    <w:rsid w:val="00D41310"/>
    <w:rsid w:val="00D4134B"/>
    <w:rsid w:val="00D415C3"/>
    <w:rsid w:val="00D42024"/>
    <w:rsid w:val="00D42CCE"/>
    <w:rsid w:val="00D45CCC"/>
    <w:rsid w:val="00D4787C"/>
    <w:rsid w:val="00D52743"/>
    <w:rsid w:val="00D52999"/>
    <w:rsid w:val="00D534AE"/>
    <w:rsid w:val="00D536EE"/>
    <w:rsid w:val="00D555DB"/>
    <w:rsid w:val="00D55E62"/>
    <w:rsid w:val="00D5646A"/>
    <w:rsid w:val="00D56EBC"/>
    <w:rsid w:val="00D6353D"/>
    <w:rsid w:val="00D63907"/>
    <w:rsid w:val="00D647D9"/>
    <w:rsid w:val="00D65088"/>
    <w:rsid w:val="00D67DD0"/>
    <w:rsid w:val="00D70A0B"/>
    <w:rsid w:val="00D70B78"/>
    <w:rsid w:val="00D71E71"/>
    <w:rsid w:val="00D73EC6"/>
    <w:rsid w:val="00D747F6"/>
    <w:rsid w:val="00D75C9A"/>
    <w:rsid w:val="00D76728"/>
    <w:rsid w:val="00D8096E"/>
    <w:rsid w:val="00D82F91"/>
    <w:rsid w:val="00D861C2"/>
    <w:rsid w:val="00D87ED3"/>
    <w:rsid w:val="00D90854"/>
    <w:rsid w:val="00D910F4"/>
    <w:rsid w:val="00D9193F"/>
    <w:rsid w:val="00D94970"/>
    <w:rsid w:val="00D95334"/>
    <w:rsid w:val="00D95AD3"/>
    <w:rsid w:val="00D95D58"/>
    <w:rsid w:val="00D975BE"/>
    <w:rsid w:val="00DA10B6"/>
    <w:rsid w:val="00DA4070"/>
    <w:rsid w:val="00DA41C5"/>
    <w:rsid w:val="00DA5A48"/>
    <w:rsid w:val="00DA654E"/>
    <w:rsid w:val="00DA7F57"/>
    <w:rsid w:val="00DB0B70"/>
    <w:rsid w:val="00DB1B55"/>
    <w:rsid w:val="00DB1C25"/>
    <w:rsid w:val="00DB2755"/>
    <w:rsid w:val="00DB2DC2"/>
    <w:rsid w:val="00DB41CB"/>
    <w:rsid w:val="00DB448C"/>
    <w:rsid w:val="00DB4B53"/>
    <w:rsid w:val="00DB519C"/>
    <w:rsid w:val="00DB5B35"/>
    <w:rsid w:val="00DB5CB0"/>
    <w:rsid w:val="00DB6566"/>
    <w:rsid w:val="00DB669E"/>
    <w:rsid w:val="00DB6C2E"/>
    <w:rsid w:val="00DC034C"/>
    <w:rsid w:val="00DC1F00"/>
    <w:rsid w:val="00DC3F1C"/>
    <w:rsid w:val="00DC5582"/>
    <w:rsid w:val="00DC6908"/>
    <w:rsid w:val="00DD0DE3"/>
    <w:rsid w:val="00DD280F"/>
    <w:rsid w:val="00DD3D63"/>
    <w:rsid w:val="00DD4625"/>
    <w:rsid w:val="00DD5665"/>
    <w:rsid w:val="00DD5BFA"/>
    <w:rsid w:val="00DD6B62"/>
    <w:rsid w:val="00DE0C96"/>
    <w:rsid w:val="00DE15DD"/>
    <w:rsid w:val="00DE16AF"/>
    <w:rsid w:val="00DE40AD"/>
    <w:rsid w:val="00DE525A"/>
    <w:rsid w:val="00DE6EE0"/>
    <w:rsid w:val="00DE7AF7"/>
    <w:rsid w:val="00DF2966"/>
    <w:rsid w:val="00DF36F1"/>
    <w:rsid w:val="00DF4CF8"/>
    <w:rsid w:val="00DF5963"/>
    <w:rsid w:val="00E02177"/>
    <w:rsid w:val="00E02F1E"/>
    <w:rsid w:val="00E03261"/>
    <w:rsid w:val="00E03892"/>
    <w:rsid w:val="00E03967"/>
    <w:rsid w:val="00E0493E"/>
    <w:rsid w:val="00E05B7E"/>
    <w:rsid w:val="00E05E65"/>
    <w:rsid w:val="00E07C53"/>
    <w:rsid w:val="00E121C6"/>
    <w:rsid w:val="00E135E9"/>
    <w:rsid w:val="00E13719"/>
    <w:rsid w:val="00E13B68"/>
    <w:rsid w:val="00E151CB"/>
    <w:rsid w:val="00E1562E"/>
    <w:rsid w:val="00E15839"/>
    <w:rsid w:val="00E15FCE"/>
    <w:rsid w:val="00E16E8D"/>
    <w:rsid w:val="00E17241"/>
    <w:rsid w:val="00E176FB"/>
    <w:rsid w:val="00E20FC3"/>
    <w:rsid w:val="00E21196"/>
    <w:rsid w:val="00E212BF"/>
    <w:rsid w:val="00E22122"/>
    <w:rsid w:val="00E243A2"/>
    <w:rsid w:val="00E26871"/>
    <w:rsid w:val="00E273C0"/>
    <w:rsid w:val="00E27C39"/>
    <w:rsid w:val="00E309BC"/>
    <w:rsid w:val="00E316DB"/>
    <w:rsid w:val="00E3301F"/>
    <w:rsid w:val="00E33EF7"/>
    <w:rsid w:val="00E34E12"/>
    <w:rsid w:val="00E36191"/>
    <w:rsid w:val="00E36965"/>
    <w:rsid w:val="00E37188"/>
    <w:rsid w:val="00E378FD"/>
    <w:rsid w:val="00E41946"/>
    <w:rsid w:val="00E421E5"/>
    <w:rsid w:val="00E431BB"/>
    <w:rsid w:val="00E43751"/>
    <w:rsid w:val="00E437A3"/>
    <w:rsid w:val="00E46EB5"/>
    <w:rsid w:val="00E50B2B"/>
    <w:rsid w:val="00E51358"/>
    <w:rsid w:val="00E53614"/>
    <w:rsid w:val="00E561B8"/>
    <w:rsid w:val="00E57D90"/>
    <w:rsid w:val="00E57FAA"/>
    <w:rsid w:val="00E60337"/>
    <w:rsid w:val="00E611ED"/>
    <w:rsid w:val="00E62FD9"/>
    <w:rsid w:val="00E64F9B"/>
    <w:rsid w:val="00E6583B"/>
    <w:rsid w:val="00E675C3"/>
    <w:rsid w:val="00E67B06"/>
    <w:rsid w:val="00E71B1F"/>
    <w:rsid w:val="00E72F30"/>
    <w:rsid w:val="00E736CF"/>
    <w:rsid w:val="00E73CB1"/>
    <w:rsid w:val="00E73CDA"/>
    <w:rsid w:val="00E75441"/>
    <w:rsid w:val="00E75B35"/>
    <w:rsid w:val="00E75F76"/>
    <w:rsid w:val="00E77C94"/>
    <w:rsid w:val="00E77DC7"/>
    <w:rsid w:val="00E82B76"/>
    <w:rsid w:val="00E83CFE"/>
    <w:rsid w:val="00E86487"/>
    <w:rsid w:val="00E864AD"/>
    <w:rsid w:val="00E90650"/>
    <w:rsid w:val="00E907BB"/>
    <w:rsid w:val="00E91570"/>
    <w:rsid w:val="00E959A4"/>
    <w:rsid w:val="00E9756D"/>
    <w:rsid w:val="00E97B28"/>
    <w:rsid w:val="00EA14D5"/>
    <w:rsid w:val="00EA2CE4"/>
    <w:rsid w:val="00EA3376"/>
    <w:rsid w:val="00EA5FFC"/>
    <w:rsid w:val="00EA77A2"/>
    <w:rsid w:val="00EB00E3"/>
    <w:rsid w:val="00EB1C21"/>
    <w:rsid w:val="00EB3794"/>
    <w:rsid w:val="00EB41C2"/>
    <w:rsid w:val="00EB4DE5"/>
    <w:rsid w:val="00EB4F53"/>
    <w:rsid w:val="00EB565F"/>
    <w:rsid w:val="00EB5996"/>
    <w:rsid w:val="00EB667C"/>
    <w:rsid w:val="00EB6E03"/>
    <w:rsid w:val="00EB7753"/>
    <w:rsid w:val="00EC0210"/>
    <w:rsid w:val="00EC0A20"/>
    <w:rsid w:val="00EC0E5F"/>
    <w:rsid w:val="00EC1346"/>
    <w:rsid w:val="00EC34D9"/>
    <w:rsid w:val="00EC4147"/>
    <w:rsid w:val="00EC50E9"/>
    <w:rsid w:val="00EC6936"/>
    <w:rsid w:val="00EC7C44"/>
    <w:rsid w:val="00ED0310"/>
    <w:rsid w:val="00ED3134"/>
    <w:rsid w:val="00ED318F"/>
    <w:rsid w:val="00ED385F"/>
    <w:rsid w:val="00ED3B3B"/>
    <w:rsid w:val="00ED401B"/>
    <w:rsid w:val="00ED41B0"/>
    <w:rsid w:val="00ED51BB"/>
    <w:rsid w:val="00ED5D42"/>
    <w:rsid w:val="00ED6E90"/>
    <w:rsid w:val="00ED7668"/>
    <w:rsid w:val="00EE0183"/>
    <w:rsid w:val="00EE0A05"/>
    <w:rsid w:val="00EE27D6"/>
    <w:rsid w:val="00EE2920"/>
    <w:rsid w:val="00EE3B1B"/>
    <w:rsid w:val="00EE3DAE"/>
    <w:rsid w:val="00EE5815"/>
    <w:rsid w:val="00EE6114"/>
    <w:rsid w:val="00EF0037"/>
    <w:rsid w:val="00EF1483"/>
    <w:rsid w:val="00EF203F"/>
    <w:rsid w:val="00EF5C83"/>
    <w:rsid w:val="00F02A70"/>
    <w:rsid w:val="00F02E06"/>
    <w:rsid w:val="00F034A0"/>
    <w:rsid w:val="00F04068"/>
    <w:rsid w:val="00F04322"/>
    <w:rsid w:val="00F058D9"/>
    <w:rsid w:val="00F05B0C"/>
    <w:rsid w:val="00F05D9D"/>
    <w:rsid w:val="00F05E09"/>
    <w:rsid w:val="00F06172"/>
    <w:rsid w:val="00F064B7"/>
    <w:rsid w:val="00F06631"/>
    <w:rsid w:val="00F11EF1"/>
    <w:rsid w:val="00F12406"/>
    <w:rsid w:val="00F132CA"/>
    <w:rsid w:val="00F1384E"/>
    <w:rsid w:val="00F141D1"/>
    <w:rsid w:val="00F14CE2"/>
    <w:rsid w:val="00F151EA"/>
    <w:rsid w:val="00F15296"/>
    <w:rsid w:val="00F17641"/>
    <w:rsid w:val="00F209E1"/>
    <w:rsid w:val="00F2714F"/>
    <w:rsid w:val="00F3063D"/>
    <w:rsid w:val="00F31A9D"/>
    <w:rsid w:val="00F32AE0"/>
    <w:rsid w:val="00F343AE"/>
    <w:rsid w:val="00F36AE6"/>
    <w:rsid w:val="00F36D74"/>
    <w:rsid w:val="00F37980"/>
    <w:rsid w:val="00F40BF0"/>
    <w:rsid w:val="00F44C32"/>
    <w:rsid w:val="00F455A1"/>
    <w:rsid w:val="00F464B8"/>
    <w:rsid w:val="00F46D00"/>
    <w:rsid w:val="00F5346C"/>
    <w:rsid w:val="00F54289"/>
    <w:rsid w:val="00F54AAC"/>
    <w:rsid w:val="00F54F79"/>
    <w:rsid w:val="00F56785"/>
    <w:rsid w:val="00F568A9"/>
    <w:rsid w:val="00F602B6"/>
    <w:rsid w:val="00F60496"/>
    <w:rsid w:val="00F60705"/>
    <w:rsid w:val="00F622F1"/>
    <w:rsid w:val="00F62F21"/>
    <w:rsid w:val="00F6312E"/>
    <w:rsid w:val="00F6320E"/>
    <w:rsid w:val="00F63EB8"/>
    <w:rsid w:val="00F64D77"/>
    <w:rsid w:val="00F70577"/>
    <w:rsid w:val="00F70761"/>
    <w:rsid w:val="00F755C2"/>
    <w:rsid w:val="00F75EFA"/>
    <w:rsid w:val="00F76E08"/>
    <w:rsid w:val="00F77095"/>
    <w:rsid w:val="00F77EBC"/>
    <w:rsid w:val="00F80359"/>
    <w:rsid w:val="00F81828"/>
    <w:rsid w:val="00F835FC"/>
    <w:rsid w:val="00F83825"/>
    <w:rsid w:val="00F84CF9"/>
    <w:rsid w:val="00F85867"/>
    <w:rsid w:val="00F8614C"/>
    <w:rsid w:val="00F86A04"/>
    <w:rsid w:val="00F86A2B"/>
    <w:rsid w:val="00F8787A"/>
    <w:rsid w:val="00F87BD4"/>
    <w:rsid w:val="00F90A95"/>
    <w:rsid w:val="00F912CD"/>
    <w:rsid w:val="00F918DA"/>
    <w:rsid w:val="00F954E9"/>
    <w:rsid w:val="00F97F42"/>
    <w:rsid w:val="00FA1A8E"/>
    <w:rsid w:val="00FA26F7"/>
    <w:rsid w:val="00FA2BAC"/>
    <w:rsid w:val="00FA54C9"/>
    <w:rsid w:val="00FA7F24"/>
    <w:rsid w:val="00FB019C"/>
    <w:rsid w:val="00FB067C"/>
    <w:rsid w:val="00FB10DD"/>
    <w:rsid w:val="00FB2193"/>
    <w:rsid w:val="00FB32BC"/>
    <w:rsid w:val="00FB3ED7"/>
    <w:rsid w:val="00FB3F6C"/>
    <w:rsid w:val="00FB424F"/>
    <w:rsid w:val="00FB4CB0"/>
    <w:rsid w:val="00FB5CF3"/>
    <w:rsid w:val="00FC0191"/>
    <w:rsid w:val="00FC106A"/>
    <w:rsid w:val="00FC1AA2"/>
    <w:rsid w:val="00FC2FF3"/>
    <w:rsid w:val="00FC31C2"/>
    <w:rsid w:val="00FC4B32"/>
    <w:rsid w:val="00FC4B34"/>
    <w:rsid w:val="00FC5B82"/>
    <w:rsid w:val="00FC7064"/>
    <w:rsid w:val="00FD0783"/>
    <w:rsid w:val="00FD1B29"/>
    <w:rsid w:val="00FD3ED3"/>
    <w:rsid w:val="00FD6A23"/>
    <w:rsid w:val="00FE05F3"/>
    <w:rsid w:val="00FE1237"/>
    <w:rsid w:val="00FE13B0"/>
    <w:rsid w:val="00FE1B24"/>
    <w:rsid w:val="00FE1CBD"/>
    <w:rsid w:val="00FE4C83"/>
    <w:rsid w:val="00FE7914"/>
    <w:rsid w:val="00FF23D5"/>
    <w:rsid w:val="00FF241F"/>
    <w:rsid w:val="00FF3CF4"/>
    <w:rsid w:val="00FF430F"/>
    <w:rsid w:val="00FF5C60"/>
    <w:rsid w:val="00FF6A6F"/>
    <w:rsid w:val="00FF78AE"/>
    <w:rsid w:val="019CC46B"/>
    <w:rsid w:val="01D9579B"/>
    <w:rsid w:val="0219B2AB"/>
    <w:rsid w:val="026D850B"/>
    <w:rsid w:val="03025682"/>
    <w:rsid w:val="03F5D480"/>
    <w:rsid w:val="042D131C"/>
    <w:rsid w:val="04E95E39"/>
    <w:rsid w:val="050D00BF"/>
    <w:rsid w:val="059F8705"/>
    <w:rsid w:val="068F2C60"/>
    <w:rsid w:val="091FDD5C"/>
    <w:rsid w:val="0A1B371A"/>
    <w:rsid w:val="0A82D953"/>
    <w:rsid w:val="0AA6DB54"/>
    <w:rsid w:val="0C3D50B6"/>
    <w:rsid w:val="0D11D169"/>
    <w:rsid w:val="0D321ED8"/>
    <w:rsid w:val="0F283AF9"/>
    <w:rsid w:val="0F9795AA"/>
    <w:rsid w:val="101C790C"/>
    <w:rsid w:val="1082E1D3"/>
    <w:rsid w:val="1091120F"/>
    <w:rsid w:val="12062E00"/>
    <w:rsid w:val="1304A23B"/>
    <w:rsid w:val="1376BA96"/>
    <w:rsid w:val="13798A7F"/>
    <w:rsid w:val="15D7FD8E"/>
    <w:rsid w:val="15FD42BC"/>
    <w:rsid w:val="16D69CC9"/>
    <w:rsid w:val="16F2A514"/>
    <w:rsid w:val="175862B4"/>
    <w:rsid w:val="1773CDEF"/>
    <w:rsid w:val="17AAEA52"/>
    <w:rsid w:val="18BB5F2D"/>
    <w:rsid w:val="190F9E50"/>
    <w:rsid w:val="19668A53"/>
    <w:rsid w:val="19D920AD"/>
    <w:rsid w:val="1AA1727C"/>
    <w:rsid w:val="1B025AB4"/>
    <w:rsid w:val="1C3FA722"/>
    <w:rsid w:val="1C9E2B15"/>
    <w:rsid w:val="1CDE52A9"/>
    <w:rsid w:val="1E3ECB44"/>
    <w:rsid w:val="1F25D0E3"/>
    <w:rsid w:val="1F5E2F4D"/>
    <w:rsid w:val="1FAFADA8"/>
    <w:rsid w:val="2073D7A5"/>
    <w:rsid w:val="20D9407B"/>
    <w:rsid w:val="21672EE4"/>
    <w:rsid w:val="21A5FED9"/>
    <w:rsid w:val="21E82DA6"/>
    <w:rsid w:val="23587610"/>
    <w:rsid w:val="237A912C"/>
    <w:rsid w:val="237B1F48"/>
    <w:rsid w:val="23A5470C"/>
    <w:rsid w:val="23B854B9"/>
    <w:rsid w:val="24873E1E"/>
    <w:rsid w:val="25A89D8D"/>
    <w:rsid w:val="25EBC82E"/>
    <w:rsid w:val="26034957"/>
    <w:rsid w:val="2707A581"/>
    <w:rsid w:val="27A3D1E4"/>
    <w:rsid w:val="27E0D98E"/>
    <w:rsid w:val="28AF5E57"/>
    <w:rsid w:val="294E7427"/>
    <w:rsid w:val="296643DE"/>
    <w:rsid w:val="298EFD46"/>
    <w:rsid w:val="29A01935"/>
    <w:rsid w:val="2B1D0EBB"/>
    <w:rsid w:val="2B215E25"/>
    <w:rsid w:val="2B5D8BD4"/>
    <w:rsid w:val="2C059E29"/>
    <w:rsid w:val="2C149E58"/>
    <w:rsid w:val="2D080AEA"/>
    <w:rsid w:val="2D9C42E1"/>
    <w:rsid w:val="2F01A3CD"/>
    <w:rsid w:val="2F7E3386"/>
    <w:rsid w:val="2FCF72B9"/>
    <w:rsid w:val="31B9A11C"/>
    <w:rsid w:val="31D278BC"/>
    <w:rsid w:val="335A70E2"/>
    <w:rsid w:val="33D4CA18"/>
    <w:rsid w:val="33F7EFDF"/>
    <w:rsid w:val="34304CD4"/>
    <w:rsid w:val="3734012E"/>
    <w:rsid w:val="3754838A"/>
    <w:rsid w:val="38D2CBF7"/>
    <w:rsid w:val="39B5F9B1"/>
    <w:rsid w:val="39C3523B"/>
    <w:rsid w:val="3A421D36"/>
    <w:rsid w:val="3AC14BB3"/>
    <w:rsid w:val="3BC9A722"/>
    <w:rsid w:val="3C121C85"/>
    <w:rsid w:val="3C247722"/>
    <w:rsid w:val="3C7BE248"/>
    <w:rsid w:val="3C850D15"/>
    <w:rsid w:val="3CB09AA7"/>
    <w:rsid w:val="3D15B989"/>
    <w:rsid w:val="3D26C8EC"/>
    <w:rsid w:val="3DADECE6"/>
    <w:rsid w:val="3E878D32"/>
    <w:rsid w:val="3E896AD4"/>
    <w:rsid w:val="3ECB4B90"/>
    <w:rsid w:val="3EDCA742"/>
    <w:rsid w:val="3F289EF5"/>
    <w:rsid w:val="3F2F5C5D"/>
    <w:rsid w:val="4028D1A2"/>
    <w:rsid w:val="40E58DA8"/>
    <w:rsid w:val="40F7E845"/>
    <w:rsid w:val="414B8A55"/>
    <w:rsid w:val="417984F1"/>
    <w:rsid w:val="41C4A203"/>
    <w:rsid w:val="42683DBB"/>
    <w:rsid w:val="427BA3D1"/>
    <w:rsid w:val="431FDC2B"/>
    <w:rsid w:val="448285B3"/>
    <w:rsid w:val="4529C621"/>
    <w:rsid w:val="4573E69A"/>
    <w:rsid w:val="45B80CAA"/>
    <w:rsid w:val="4647C675"/>
    <w:rsid w:val="46F55918"/>
    <w:rsid w:val="476853FD"/>
    <w:rsid w:val="4886D469"/>
    <w:rsid w:val="48912979"/>
    <w:rsid w:val="49201C91"/>
    <w:rsid w:val="4943271C"/>
    <w:rsid w:val="4A053315"/>
    <w:rsid w:val="4A40415E"/>
    <w:rsid w:val="4A4A5F2D"/>
    <w:rsid w:val="4B111519"/>
    <w:rsid w:val="4C6775C2"/>
    <w:rsid w:val="4D3A22D2"/>
    <w:rsid w:val="4DBA8164"/>
    <w:rsid w:val="4F8FAB04"/>
    <w:rsid w:val="503B36C6"/>
    <w:rsid w:val="50D69F02"/>
    <w:rsid w:val="5103BA21"/>
    <w:rsid w:val="519C6DF9"/>
    <w:rsid w:val="520D93F5"/>
    <w:rsid w:val="52102424"/>
    <w:rsid w:val="52325954"/>
    <w:rsid w:val="52968FB2"/>
    <w:rsid w:val="52C35FF4"/>
    <w:rsid w:val="52D9E90C"/>
    <w:rsid w:val="53DF0A7D"/>
    <w:rsid w:val="543966D4"/>
    <w:rsid w:val="543B3FBA"/>
    <w:rsid w:val="54EF5969"/>
    <w:rsid w:val="553D500C"/>
    <w:rsid w:val="558C6C70"/>
    <w:rsid w:val="566B9297"/>
    <w:rsid w:val="5753E90C"/>
    <w:rsid w:val="58ECA8D9"/>
    <w:rsid w:val="59EB5A2C"/>
    <w:rsid w:val="59EE7C03"/>
    <w:rsid w:val="5A982A83"/>
    <w:rsid w:val="5A9AC991"/>
    <w:rsid w:val="5AB910EB"/>
    <w:rsid w:val="5B6298AD"/>
    <w:rsid w:val="5B7C3C2D"/>
    <w:rsid w:val="5B7D2E4E"/>
    <w:rsid w:val="5C43F067"/>
    <w:rsid w:val="5CAC2AA5"/>
    <w:rsid w:val="5D169130"/>
    <w:rsid w:val="5D180C8E"/>
    <w:rsid w:val="5E0B2373"/>
    <w:rsid w:val="5E47E73C"/>
    <w:rsid w:val="5F7724A1"/>
    <w:rsid w:val="604C1E21"/>
    <w:rsid w:val="61710F92"/>
    <w:rsid w:val="6247FF68"/>
    <w:rsid w:val="6390E8D8"/>
    <w:rsid w:val="644A95C4"/>
    <w:rsid w:val="64531AC2"/>
    <w:rsid w:val="6526FC4C"/>
    <w:rsid w:val="6535BBA5"/>
    <w:rsid w:val="65FF75A6"/>
    <w:rsid w:val="66606AE1"/>
    <w:rsid w:val="668A2767"/>
    <w:rsid w:val="66B0E1CE"/>
    <w:rsid w:val="6796F861"/>
    <w:rsid w:val="68149E87"/>
    <w:rsid w:val="685ABF35"/>
    <w:rsid w:val="68639EDC"/>
    <w:rsid w:val="693F4D2E"/>
    <w:rsid w:val="69F68F96"/>
    <w:rsid w:val="6A0C9688"/>
    <w:rsid w:val="6A2AF4A7"/>
    <w:rsid w:val="6A51AE07"/>
    <w:rsid w:val="6ACA82E9"/>
    <w:rsid w:val="6ADEC9E4"/>
    <w:rsid w:val="6B335967"/>
    <w:rsid w:val="6BB35DE0"/>
    <w:rsid w:val="6C7A53F9"/>
    <w:rsid w:val="6CCBDD6C"/>
    <w:rsid w:val="6D835ED6"/>
    <w:rsid w:val="6D9D0CAC"/>
    <w:rsid w:val="6E1B1F10"/>
    <w:rsid w:val="6F715E82"/>
    <w:rsid w:val="704CA8BD"/>
    <w:rsid w:val="70A92A74"/>
    <w:rsid w:val="71A6567A"/>
    <w:rsid w:val="71ADF83B"/>
    <w:rsid w:val="7346DB6F"/>
    <w:rsid w:val="73747B2B"/>
    <w:rsid w:val="75382E81"/>
    <w:rsid w:val="75F47A13"/>
    <w:rsid w:val="76080DE2"/>
    <w:rsid w:val="7666C857"/>
    <w:rsid w:val="76C30AD7"/>
    <w:rsid w:val="780326E4"/>
    <w:rsid w:val="7822BBA6"/>
    <w:rsid w:val="787E6AED"/>
    <w:rsid w:val="788D1BD5"/>
    <w:rsid w:val="79A55D1B"/>
    <w:rsid w:val="79B61CF3"/>
    <w:rsid w:val="79D38246"/>
    <w:rsid w:val="79D3AD13"/>
    <w:rsid w:val="79E671FD"/>
    <w:rsid w:val="7AA02C78"/>
    <w:rsid w:val="7BCAFC9E"/>
    <w:rsid w:val="7C98C455"/>
    <w:rsid w:val="7CE967C1"/>
    <w:rsid w:val="7FAE58B0"/>
    <w:rsid w:val="7FB0F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F5701"/>
  <w15:docId w15:val="{EE4476AD-4285-4530-ACB9-522B3765A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CEF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6C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6C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6CE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36CE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36CE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36C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6CE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6CE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6CEF"/>
    <w:rPr>
      <w:color w:val="0000FF" w:themeColor="hyperlink"/>
      <w:u w:val="single"/>
    </w:rPr>
  </w:style>
  <w:style w:type="table" w:customStyle="1" w:styleId="TableNormal1">
    <w:name w:val="Table Normal1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36CEF"/>
    <w:pPr>
      <w:tabs>
        <w:tab w:val="center" w:pos="4703"/>
        <w:tab w:val="right" w:pos="9406"/>
      </w:tabs>
    </w:pPr>
  </w:style>
  <w:style w:type="paragraph" w:customStyle="1" w:styleId="Default">
    <w:name w:val="Default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Arial" w:eastAsiaTheme="minorEastAsia" w:hAnsi="Arial" w:cs="Arial Unicode MS"/>
      <w:color w:val="000000"/>
      <w:sz w:val="24"/>
      <w:szCs w:val="24"/>
      <w:u w:color="000000"/>
      <w:bdr w:val="none" w:sz="0" w:space="0" w:color="auto"/>
      <w:lang w:val="en-US"/>
    </w:rPr>
  </w:style>
  <w:style w:type="character" w:customStyle="1" w:styleId="apple-converted-space">
    <w:name w:val="apple-converted-space"/>
    <w:rsid w:val="00636CE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36CEF"/>
    <w:pPr>
      <w:tabs>
        <w:tab w:val="center" w:pos="4703"/>
        <w:tab w:val="right" w:pos="9406"/>
      </w:tabs>
    </w:pPr>
  </w:style>
  <w:style w:type="paragraph" w:customStyle="1" w:styleId="Zhlavazpat">
    <w:name w:val="Záhlaví a zápatí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pos="9020"/>
      </w:tabs>
      <w:spacing w:after="160" w:line="259" w:lineRule="auto"/>
    </w:pPr>
    <w:rPr>
      <w:rFonts w:ascii="Helvetica" w:eastAsia="Helvetica" w:hAnsi="Helvetica" w:cs="Helvetica"/>
      <w:color w:val="000000"/>
      <w:sz w:val="24"/>
      <w:szCs w:val="24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636CEF"/>
    <w:pPr>
      <w:outlineLvl w:val="9"/>
    </w:pPr>
  </w:style>
  <w:style w:type="paragraph" w:styleId="TOC1">
    <w:name w:val="toc 1"/>
    <w:uiPriority w:val="39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59" w:lineRule="auto"/>
    </w:pPr>
    <w:rPr>
      <w:rFonts w:asciiTheme="minorHAnsi" w:eastAsiaTheme="minorEastAsia" w:hAnsiTheme="minorHAnsi" w:cs="Arial Unicode MS"/>
      <w:b/>
      <w:bCs/>
      <w:caps/>
      <w:color w:val="000000"/>
      <w:sz w:val="22"/>
      <w:szCs w:val="22"/>
      <w:u w:color="000000"/>
      <w:bdr w:val="none" w:sz="0" w:space="0" w:color="auto"/>
    </w:rPr>
  </w:style>
  <w:style w:type="paragraph" w:styleId="TOC2">
    <w:name w:val="toc 2"/>
    <w:uiPriority w:val="39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240"/>
    </w:pPr>
    <w:rPr>
      <w:rFonts w:asciiTheme="minorHAnsi" w:eastAsiaTheme="minorEastAsia" w:hAnsiTheme="minorHAnsi" w:cs="Arial Unicode MS"/>
      <w:smallCaps/>
      <w:color w:val="000000"/>
      <w:sz w:val="22"/>
      <w:szCs w:val="22"/>
      <w:u w:color="000000"/>
      <w:bdr w:val="none" w:sz="0" w:space="0" w:color="auto"/>
    </w:rPr>
  </w:style>
  <w:style w:type="paragraph" w:customStyle="1" w:styleId="Disclaimer">
    <w:name w:val="Disclaimer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jc w:val="center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  <w:lang w:val="en-US"/>
    </w:rPr>
  </w:style>
  <w:style w:type="numbering" w:customStyle="1" w:styleId="Importovanstyl1">
    <w:name w:val="Importovaný styl 1"/>
    <w:rsid w:val="00636CEF"/>
    <w:pPr>
      <w:numPr>
        <w:numId w:val="1"/>
      </w:numPr>
    </w:pPr>
  </w:style>
  <w:style w:type="character" w:customStyle="1" w:styleId="Odkaz">
    <w:name w:val="Odkaz"/>
    <w:rsid w:val="00636CEF"/>
    <w:rPr>
      <w:color w:val="0563C1"/>
      <w:u w:val="single" w:color="0563C1"/>
    </w:rPr>
  </w:style>
  <w:style w:type="character" w:customStyle="1" w:styleId="Hyperlink0">
    <w:name w:val="Hyperlink.0"/>
    <w:basedOn w:val="Odkaz"/>
    <w:rsid w:val="00636CEF"/>
    <w:rPr>
      <w:color w:val="0563C1"/>
      <w:sz w:val="22"/>
      <w:szCs w:val="22"/>
      <w:u w:val="single" w:color="0563C1"/>
    </w:rPr>
  </w:style>
  <w:style w:type="paragraph" w:styleId="NormalWeb">
    <w:name w:val="Normal (Web)"/>
    <w:uiPriority w:val="99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 w:line="259" w:lineRule="auto"/>
    </w:pPr>
    <w:rPr>
      <w:rFonts w:asciiTheme="minorHAnsi" w:eastAsia="Times New Roman" w:hAnsiTheme="minorHAnsi" w:cstheme="minorBidi"/>
      <w:color w:val="000000"/>
      <w:sz w:val="24"/>
      <w:szCs w:val="24"/>
      <w:u w:color="000000"/>
      <w:bdr w:val="none" w:sz="0" w:space="0" w:color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6CEF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customStyle="1" w:styleId="Odrky2">
    <w:name w:val="Odrážky2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Calibri" w:eastAsiaTheme="minorEastAsia" w:hAnsi="Calibri" w:cs="Arial Unicode MS"/>
      <w:color w:val="000000"/>
      <w:sz w:val="24"/>
      <w:szCs w:val="24"/>
      <w:u w:color="000000"/>
      <w:bdr w:val="none" w:sz="0" w:space="0" w:color="auto"/>
    </w:rPr>
  </w:style>
  <w:style w:type="numbering" w:customStyle="1" w:styleId="Importovanstyl5">
    <w:name w:val="Importovaný styl 5"/>
    <w:rsid w:val="00636CEF"/>
    <w:pPr>
      <w:numPr>
        <w:numId w:val="2"/>
      </w:numPr>
    </w:pPr>
  </w:style>
  <w:style w:type="paragraph" w:customStyle="1" w:styleId="odstavec-husty">
    <w:name w:val="odstavec-husty"/>
    <w:rsid w:val="00636CE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60" w:line="259" w:lineRule="auto"/>
      <w:jc w:val="both"/>
    </w:pPr>
    <w:rPr>
      <w:rFonts w:ascii="Calibri" w:eastAsiaTheme="minorEastAsia" w:hAnsi="Calibri" w:cs="Arial Unicode MS"/>
      <w:b/>
      <w:bCs/>
      <w:color w:val="000000"/>
      <w:sz w:val="24"/>
      <w:szCs w:val="24"/>
      <w:u w:color="000000"/>
      <w:bdr w:val="none" w:sz="0" w:space="0" w:color="auto"/>
    </w:rPr>
  </w:style>
  <w:style w:type="paragraph" w:styleId="ListParagraph">
    <w:name w:val="List Paragraph"/>
    <w:uiPriority w:val="34"/>
    <w:qFormat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numbering" w:customStyle="1" w:styleId="Importovanstyl6">
    <w:name w:val="Importovaný styl 6"/>
    <w:rsid w:val="00636CEF"/>
    <w:pPr>
      <w:numPr>
        <w:numId w:val="3"/>
      </w:numPr>
    </w:pPr>
  </w:style>
  <w:style w:type="numbering" w:customStyle="1" w:styleId="Importovanstyl7">
    <w:name w:val="Importovaný styl 7"/>
    <w:rsid w:val="00636CEF"/>
    <w:pPr>
      <w:numPr>
        <w:numId w:val="4"/>
      </w:numPr>
    </w:pPr>
  </w:style>
  <w:style w:type="numbering" w:customStyle="1" w:styleId="Importovanstyl3">
    <w:name w:val="Importovaný styl 3"/>
    <w:rsid w:val="00636CEF"/>
    <w:pPr>
      <w:numPr>
        <w:numId w:val="5"/>
      </w:numPr>
    </w:pPr>
  </w:style>
  <w:style w:type="paragraph" w:customStyle="1" w:styleId="settingQ">
    <w:name w:val="setting Q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992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</w:rPr>
  </w:style>
  <w:style w:type="paragraph" w:styleId="BodyText">
    <w:name w:val="Body Text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59" w:lineRule="auto"/>
    </w:pPr>
    <w:rPr>
      <w:rFonts w:ascii="Calibri" w:eastAsiaTheme="minorEastAsia" w:hAnsi="Calibri" w:cs="Arial Unicode MS"/>
      <w:color w:val="000000"/>
      <w:sz w:val="24"/>
      <w:szCs w:val="24"/>
      <w:u w:color="000000"/>
      <w:bdr w:val="none" w:sz="0" w:space="0" w:color="auto"/>
      <w:lang w:val="fr-FR"/>
    </w:rPr>
  </w:style>
  <w:style w:type="paragraph" w:customStyle="1" w:styleId="settingQsub">
    <w:name w:val="setting Qsub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</w:rPr>
  </w:style>
  <w:style w:type="numbering" w:customStyle="1" w:styleId="Importovanstyl8">
    <w:name w:val="Importovaný styl 8"/>
    <w:rsid w:val="00636CEF"/>
    <w:pPr>
      <w:numPr>
        <w:numId w:val="6"/>
      </w:numPr>
    </w:pPr>
  </w:style>
  <w:style w:type="numbering" w:customStyle="1" w:styleId="Importovanstyl9">
    <w:name w:val="Importovaný styl 9"/>
    <w:rsid w:val="00636CEF"/>
    <w:pPr>
      <w:numPr>
        <w:numId w:val="7"/>
      </w:numPr>
    </w:pPr>
  </w:style>
  <w:style w:type="numbering" w:customStyle="1" w:styleId="Importovanstyl10">
    <w:name w:val="Importovaný styl 10"/>
    <w:rsid w:val="00636CEF"/>
    <w:pPr>
      <w:numPr>
        <w:numId w:val="8"/>
      </w:numPr>
    </w:pPr>
  </w:style>
  <w:style w:type="paragraph" w:customStyle="1" w:styleId="Normln1">
    <w:name w:val="Normální1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  <w:lang w:val="fr-FR"/>
    </w:rPr>
  </w:style>
  <w:style w:type="paragraph" w:customStyle="1" w:styleId="Odstavecseseznamem1">
    <w:name w:val="Odstavec se seznamem1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  <w:ind w:left="720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</w:rPr>
  </w:style>
  <w:style w:type="numbering" w:customStyle="1" w:styleId="Importovanstyl11">
    <w:name w:val="Importovaný styl 11"/>
    <w:rsid w:val="00636CEF"/>
    <w:pPr>
      <w:numPr>
        <w:numId w:val="9"/>
      </w:numPr>
    </w:pPr>
  </w:style>
  <w:style w:type="paragraph" w:customStyle="1" w:styleId="Vchoz">
    <w:name w:val="Výchozí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Helvetica" w:eastAsia="Helvetica" w:hAnsi="Helvetica" w:cs="Helvetica"/>
      <w:color w:val="000000"/>
      <w:sz w:val="22"/>
      <w:szCs w:val="22"/>
      <w:bdr w:val="none" w:sz="0" w:space="0" w:color="auto"/>
    </w:rPr>
  </w:style>
  <w:style w:type="numbering" w:customStyle="1" w:styleId="Importovanstyl12">
    <w:name w:val="Importovaný styl 12"/>
    <w:rsid w:val="00636CEF"/>
    <w:pPr>
      <w:numPr>
        <w:numId w:val="10"/>
      </w:numPr>
    </w:pPr>
  </w:style>
  <w:style w:type="numbering" w:customStyle="1" w:styleId="Importovanstyl13">
    <w:name w:val="Importovaný styl 13"/>
    <w:rsid w:val="00636CEF"/>
    <w:pPr>
      <w:numPr>
        <w:numId w:val="11"/>
      </w:numPr>
    </w:pPr>
  </w:style>
  <w:style w:type="paragraph" w:customStyle="1" w:styleId="bodka">
    <w:name w:val="bodka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80"/>
      </w:tabs>
      <w:spacing w:after="160" w:line="259" w:lineRule="auto"/>
      <w:jc w:val="both"/>
    </w:pPr>
    <w:rPr>
      <w:rFonts w:ascii="Arial" w:eastAsia="Arial" w:hAnsi="Arial" w:cs="Arial"/>
      <w:color w:val="000000"/>
      <w:sz w:val="22"/>
      <w:szCs w:val="22"/>
      <w:u w:color="000000"/>
      <w:bdr w:val="none" w:sz="0" w:space="0" w:color="auto"/>
    </w:rPr>
  </w:style>
  <w:style w:type="numbering" w:customStyle="1" w:styleId="Importovanstyl15">
    <w:name w:val="Importovaný styl 15"/>
    <w:rsid w:val="00636CEF"/>
    <w:pPr>
      <w:numPr>
        <w:numId w:val="12"/>
      </w:numPr>
    </w:pPr>
  </w:style>
  <w:style w:type="character" w:customStyle="1" w:styleId="Hyperlink1">
    <w:name w:val="Hyperlink.1"/>
    <w:basedOn w:val="Odkaz"/>
    <w:rsid w:val="00636CEF"/>
    <w:rPr>
      <w:rFonts w:ascii="Calibri" w:eastAsia="Calibri" w:hAnsi="Calibri" w:cs="Calibri"/>
      <w:color w:val="0563C1"/>
      <w:u w:val="single" w:color="0563C1"/>
      <w:shd w:val="clear" w:color="auto" w:fill="FFFFFF"/>
    </w:rPr>
  </w:style>
  <w:style w:type="character" w:customStyle="1" w:styleId="Hyperlink2">
    <w:name w:val="Hyperlink.2"/>
    <w:basedOn w:val="apple-converted-space"/>
    <w:rsid w:val="00636CEF"/>
    <w:rPr>
      <w:color w:val="1155CC"/>
      <w:u w:val="single" w:color="1155CC"/>
      <w:lang w:val="en-US"/>
    </w:rPr>
  </w:style>
  <w:style w:type="character" w:customStyle="1" w:styleId="Hyperlink3">
    <w:name w:val="Hyperlink.3"/>
    <w:basedOn w:val="Odkaz"/>
    <w:rsid w:val="00636CEF"/>
    <w:rPr>
      <w:color w:val="0563C1"/>
      <w:u w:val="single" w:color="0563C1"/>
      <w:shd w:val="clear" w:color="auto" w:fill="FFFFFF"/>
    </w:rPr>
  </w:style>
  <w:style w:type="paragraph" w:styleId="CommentText">
    <w:name w:val="annotation text"/>
    <w:basedOn w:val="Normal"/>
    <w:link w:val="CommentTextChar"/>
    <w:uiPriority w:val="99"/>
    <w:unhideWhenUsed/>
    <w:rsid w:val="00636C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6CEF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36CE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CE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CEF"/>
    <w:rPr>
      <w:rFonts w:eastAsiaTheme="minorHAnsi"/>
      <w:sz w:val="18"/>
      <w:szCs w:val="18"/>
      <w:bdr w:val="none" w:sz="0" w:space="0" w:color="auto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C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CEF"/>
    <w:rPr>
      <w:rFonts w:asciiTheme="minorHAnsi" w:eastAsiaTheme="minorHAnsi" w:hAnsiTheme="minorHAnsi" w:cstheme="minorBidi"/>
      <w:b/>
      <w:bCs/>
      <w:bdr w:val="none" w:sz="0" w:space="0" w:color="auto"/>
      <w:lang w:eastAsia="en-US"/>
    </w:rPr>
  </w:style>
  <w:style w:type="character" w:customStyle="1" w:styleId="Standardnpsmoodstavce1">
    <w:name w:val="Standardní písmo odstavce1"/>
    <w:rsid w:val="00636CEF"/>
  </w:style>
  <w:style w:type="numbering" w:customStyle="1" w:styleId="Odrky">
    <w:name w:val="Odrážky"/>
    <w:rsid w:val="00636CEF"/>
    <w:pPr>
      <w:numPr>
        <w:numId w:val="1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636CEF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A7A7A7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36CEF"/>
    <w:rPr>
      <w:rFonts w:asciiTheme="majorHAnsi" w:eastAsiaTheme="majorEastAsia" w:hAnsiTheme="majorHAnsi" w:cstheme="majorBidi"/>
      <w:caps/>
      <w:color w:val="A7A7A7" w:themeColor="text2"/>
      <w:spacing w:val="-15"/>
      <w:sz w:val="72"/>
      <w:szCs w:val="72"/>
      <w:bdr w:val="none" w:sz="0" w:space="0" w:color="auto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36CEF"/>
    <w:rPr>
      <w:rFonts w:asciiTheme="majorHAnsi" w:eastAsiaTheme="majorEastAsia" w:hAnsiTheme="majorHAnsi" w:cstheme="majorBidi"/>
      <w:color w:val="2E74B5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636CEF"/>
    <w:rPr>
      <w:rFonts w:asciiTheme="majorHAnsi" w:eastAsiaTheme="majorEastAsia" w:hAnsiTheme="majorHAnsi" w:cstheme="majorBidi"/>
      <w:color w:val="2E74B5" w:themeColor="accent1" w:themeShade="BF"/>
      <w:sz w:val="24"/>
      <w:szCs w:val="24"/>
      <w:bdr w:val="none" w:sz="0" w:space="0" w:color="auto"/>
      <w:lang w:eastAsia="en-US"/>
    </w:rPr>
  </w:style>
  <w:style w:type="table" w:styleId="TableGrid">
    <w:name w:val="Table Grid"/>
    <w:basedOn w:val="TableNormal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636CEF"/>
    <w:pPr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36CEF"/>
    <w:pPr>
      <w:ind w:left="720"/>
    </w:pPr>
    <w:rPr>
      <w:sz w:val="18"/>
      <w:szCs w:val="18"/>
    </w:rPr>
  </w:style>
  <w:style w:type="paragraph" w:styleId="Caption">
    <w:name w:val="caption"/>
    <w:aliases w:val="legenda"/>
    <w:basedOn w:val="Normal"/>
    <w:next w:val="Normal"/>
    <w:uiPriority w:val="35"/>
    <w:unhideWhenUsed/>
    <w:qFormat/>
    <w:rsid w:val="00636CEF"/>
    <w:rPr>
      <w:b/>
      <w:bCs/>
      <w:smallCaps/>
      <w:color w:val="A7A7A7" w:themeColor="text2"/>
    </w:rPr>
  </w:style>
  <w:style w:type="table" w:customStyle="1" w:styleId="IBMtable">
    <w:name w:val="IBM_table"/>
    <w:basedOn w:val="TableNormal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="Times" w:hAnsiTheme="minorHAnsi" w:cstheme="minorBidi"/>
      <w:sz w:val="22"/>
      <w:szCs w:val="22"/>
      <w:bdr w:val="none" w:sz="0" w:space="0" w:color="aut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imes New Roman" w:hAnsi="Times New Roman" w:cs="Times New Roman" w:hint="default"/>
        <w:b/>
        <w:sz w:val="20"/>
        <w:szCs w:val="20"/>
      </w:rPr>
      <w:tblPr/>
      <w:tcPr>
        <w:shd w:val="clear" w:color="auto" w:fill="DFDFDF"/>
      </w:tcPr>
    </w:tblStylePr>
    <w:tblStylePr w:type="lastRow">
      <w:rPr>
        <w:rFonts w:ascii="Times New Roman" w:hAnsi="Times New Roman" w:cs="Times New Roman" w:hint="default"/>
        <w:sz w:val="20"/>
        <w:szCs w:val="20"/>
      </w:rPr>
    </w:tblStylePr>
  </w:style>
  <w:style w:type="character" w:styleId="Strong">
    <w:name w:val="Strong"/>
    <w:basedOn w:val="DefaultParagraphFont"/>
    <w:uiPriority w:val="22"/>
    <w:qFormat/>
    <w:rsid w:val="00636CEF"/>
    <w:rPr>
      <w:b/>
      <w:bCs/>
    </w:rPr>
  </w:style>
  <w:style w:type="paragraph" w:styleId="Revision">
    <w:name w:val="Revision"/>
    <w:hidden/>
    <w:uiPriority w:val="99"/>
    <w:semiHidden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Calibri" w:eastAsiaTheme="minorEastAsia" w:hAnsi="Calibri" w:cs="Arial Unicode MS"/>
      <w:color w:val="000000"/>
      <w:sz w:val="24"/>
      <w:szCs w:val="24"/>
      <w:u w:color="000000"/>
      <w:bdr w:val="none" w:sz="0" w:space="0" w:color="auto"/>
    </w:rPr>
  </w:style>
  <w:style w:type="paragraph" w:customStyle="1" w:styleId="Normal1">
    <w:name w:val="Normal1"/>
    <w:uiPriority w:val="99"/>
    <w:rsid w:val="00636CE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240" w:after="160" w:line="259" w:lineRule="auto"/>
      <w:jc w:val="both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/>
    </w:rPr>
  </w:style>
  <w:style w:type="paragraph" w:customStyle="1" w:styleId="Normal2">
    <w:name w:val="Normal2"/>
    <w:uiPriority w:val="99"/>
    <w:rsid w:val="00636CE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120" w:after="160" w:line="259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/>
    </w:rPr>
  </w:style>
  <w:style w:type="character" w:customStyle="1" w:styleId="Popis1">
    <w:name w:val="Popis1"/>
    <w:uiPriority w:val="99"/>
    <w:rsid w:val="00636CEF"/>
    <w:rPr>
      <w:rFonts w:ascii="Arial Narrow" w:hAnsi="Arial Narrow" w:cs="Arial Narrow"/>
      <w:b/>
      <w:bCs/>
    </w:rPr>
  </w:style>
  <w:style w:type="paragraph" w:customStyle="1" w:styleId="ANXheading1">
    <w:name w:val="ANX heading 1"/>
    <w:basedOn w:val="Normal"/>
    <w:autoRedefine/>
    <w:rsid w:val="00636CEF"/>
    <w:pPr>
      <w:spacing w:before="120" w:after="120" w:line="256" w:lineRule="auto"/>
    </w:pPr>
    <w:rPr>
      <w:rFonts w:ascii="Arial" w:hAnsi="Arial"/>
      <w:color w:val="C00000"/>
      <w:sz w:val="28"/>
    </w:rPr>
  </w:style>
  <w:style w:type="paragraph" w:customStyle="1" w:styleId="ANXHeading4">
    <w:name w:val="ANX Heading 4"/>
    <w:basedOn w:val="Normal"/>
    <w:link w:val="ANXHeading4Char"/>
    <w:autoRedefine/>
    <w:rsid w:val="00636CEF"/>
    <w:pPr>
      <w:spacing w:before="200"/>
    </w:pPr>
    <w:rPr>
      <w:rFonts w:ascii="Arial" w:hAnsi="Arial"/>
      <w:i/>
      <w:color w:val="C00000"/>
      <w:u w:val="single"/>
    </w:rPr>
  </w:style>
  <w:style w:type="character" w:customStyle="1" w:styleId="ANXHeading4Char">
    <w:name w:val="ANX Heading 4 Char"/>
    <w:basedOn w:val="DefaultParagraphFont"/>
    <w:link w:val="ANXHeading4"/>
    <w:rsid w:val="00636CEF"/>
    <w:rPr>
      <w:rFonts w:ascii="Arial" w:eastAsiaTheme="minorHAnsi" w:hAnsi="Arial" w:cstheme="minorBidi"/>
      <w:i/>
      <w:color w:val="C00000"/>
      <w:sz w:val="24"/>
      <w:szCs w:val="24"/>
      <w:u w:val="single"/>
      <w:bdr w:val="none" w:sz="0" w:space="0" w:color="auto"/>
      <w:lang w:eastAsia="en-US"/>
    </w:rPr>
  </w:style>
  <w:style w:type="paragraph" w:customStyle="1" w:styleId="Textvtabulce">
    <w:name w:val="Text v tabulce"/>
    <w:basedOn w:val="Normal"/>
    <w:rsid w:val="00636CEF"/>
    <w:rPr>
      <w:rFonts w:ascii="Arial" w:eastAsia="Times New Roman" w:hAnsi="Arial" w:cs="Arial"/>
      <w:sz w:val="20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636CEF"/>
    <w:rPr>
      <w:rFonts w:asciiTheme="majorHAnsi" w:eastAsiaTheme="majorEastAsia" w:hAnsiTheme="majorHAnsi" w:cstheme="majorBidi"/>
      <w:color w:val="1F4E79" w:themeColor="accent1" w:themeShade="80"/>
      <w:sz w:val="36"/>
      <w:szCs w:val="36"/>
      <w:bdr w:val="none" w:sz="0" w:space="0" w:color="auto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36CEF"/>
    <w:rPr>
      <w:rFonts w:asciiTheme="majorHAnsi" w:eastAsiaTheme="majorEastAsia" w:hAnsiTheme="majorHAnsi" w:cstheme="majorBidi"/>
      <w:color w:val="2E74B5" w:themeColor="accent1" w:themeShade="BF"/>
      <w:sz w:val="32"/>
      <w:szCs w:val="32"/>
      <w:bdr w:val="none" w:sz="0" w:space="0" w:color="auto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6C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6CEF"/>
    <w:rPr>
      <w:rFonts w:ascii="Courier New" w:eastAsia="Times New Roman" w:hAnsi="Courier New" w:cs="Courier New"/>
      <w:bdr w:val="none" w:sz="0" w:space="0" w:color="auto"/>
      <w:lang w:eastAsia="en-US"/>
    </w:rPr>
  </w:style>
  <w:style w:type="character" w:customStyle="1" w:styleId="sc121">
    <w:name w:val="sc121"/>
    <w:basedOn w:val="DefaultParagraphFont"/>
    <w:rsid w:val="00636CEF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1">
    <w:name w:val="sc11"/>
    <w:basedOn w:val="DefaultParagraphFont"/>
    <w:rsid w:val="00636CEF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basedOn w:val="DefaultParagraphFont"/>
    <w:rsid w:val="00636CEF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DefaultParagraphFont"/>
    <w:rsid w:val="00636CEF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basedOn w:val="DefaultParagraphFont"/>
    <w:rsid w:val="00636CEF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131">
    <w:name w:val="sc131"/>
    <w:basedOn w:val="DefaultParagraphFont"/>
    <w:rsid w:val="00636CEF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01">
    <w:name w:val="sc01"/>
    <w:basedOn w:val="DefaultParagraphFont"/>
    <w:rsid w:val="00636CEF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91">
    <w:name w:val="sc91"/>
    <w:basedOn w:val="DefaultParagraphFont"/>
    <w:rsid w:val="00636CEF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71">
    <w:name w:val="sc71"/>
    <w:basedOn w:val="DefaultParagraphFont"/>
    <w:rsid w:val="00636CEF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36CEF"/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36CEF"/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6CE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6CEF"/>
    <w:rPr>
      <w:rFonts w:ascii="Tahoma" w:eastAsiaTheme="minorHAnsi" w:hAnsi="Tahoma" w:cs="Tahoma"/>
      <w:sz w:val="16"/>
      <w:szCs w:val="16"/>
      <w:bdr w:val="none" w:sz="0" w:space="0" w:color="auto"/>
      <w:lang w:eastAsia="en-US"/>
    </w:rPr>
  </w:style>
  <w:style w:type="paragraph" w:customStyle="1" w:styleId="Textbody">
    <w:name w:val="Text body"/>
    <w:basedOn w:val="Normal"/>
    <w:rsid w:val="00636CEF"/>
    <w:pPr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Times New Roman"/>
      <w:kern w:val="3"/>
      <w:lang w:eastAsia="cs-CZ"/>
    </w:rPr>
  </w:style>
  <w:style w:type="paragraph" w:customStyle="1" w:styleId="TableContents">
    <w:name w:val="Table Contents"/>
    <w:basedOn w:val="Textbody"/>
    <w:rsid w:val="00636CEF"/>
    <w:pPr>
      <w:suppressLineNumbers/>
      <w:spacing w:after="0"/>
    </w:pPr>
  </w:style>
  <w:style w:type="paragraph" w:customStyle="1" w:styleId="TableHeading">
    <w:name w:val="Table Heading"/>
    <w:basedOn w:val="TableContents"/>
    <w:rsid w:val="00636CEF"/>
    <w:pPr>
      <w:jc w:val="center"/>
    </w:pPr>
    <w:rPr>
      <w:rFonts w:ascii="Albany" w:eastAsia="Albany" w:hAnsi="Albany" w:cs="Albany"/>
      <w:b/>
      <w:bCs/>
      <w:i/>
      <w:iCs/>
    </w:rPr>
  </w:style>
  <w:style w:type="paragraph" w:styleId="NoSpacing">
    <w:name w:val="No Spacing"/>
    <w:uiPriority w:val="1"/>
    <w:qFormat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Heading5Char">
    <w:name w:val="Heading 5 Char"/>
    <w:basedOn w:val="DefaultParagraphFont"/>
    <w:link w:val="Heading5"/>
    <w:uiPriority w:val="9"/>
    <w:rsid w:val="00636CEF"/>
    <w:rPr>
      <w:rFonts w:asciiTheme="majorHAnsi" w:eastAsiaTheme="majorEastAsia" w:hAnsiTheme="majorHAnsi" w:cstheme="majorBidi"/>
      <w:caps/>
      <w:color w:val="2E74B5" w:themeColor="accent1" w:themeShade="BF"/>
      <w:sz w:val="24"/>
      <w:szCs w:val="24"/>
      <w:bdr w:val="none" w:sz="0" w:space="0" w:color="auto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636CEF"/>
    <w:rPr>
      <w:rFonts w:asciiTheme="majorHAnsi" w:eastAsiaTheme="majorEastAsia" w:hAnsiTheme="majorHAnsi" w:cstheme="majorBidi"/>
      <w:i/>
      <w:iCs/>
      <w:caps/>
      <w:color w:val="1F4E79" w:themeColor="accent1" w:themeShade="80"/>
      <w:sz w:val="24"/>
      <w:szCs w:val="24"/>
      <w:bdr w:val="none" w:sz="0" w:space="0" w:color="auto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636CEF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36CEF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36CEF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36CEF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36CEF"/>
    <w:pPr>
      <w:ind w:left="1920"/>
    </w:pPr>
    <w:rPr>
      <w:sz w:val="18"/>
      <w:szCs w:val="18"/>
    </w:rPr>
  </w:style>
  <w:style w:type="paragraph" w:customStyle="1" w:styleId="Obr">
    <w:name w:val="Obr."/>
    <w:basedOn w:val="Caption"/>
    <w:rsid w:val="00636CEF"/>
    <w:pPr>
      <w:widowControl w:val="0"/>
      <w:suppressLineNumbers/>
      <w:suppressAutoHyphens/>
      <w:autoSpaceDN w:val="0"/>
      <w:spacing w:before="144" w:after="144"/>
      <w:textAlignment w:val="baseline"/>
    </w:pPr>
    <w:rPr>
      <w:rFonts w:ascii="Times New Roman" w:eastAsia="Times New Roman" w:hAnsi="Times New Roman" w:cs="Times New Roman"/>
      <w:b w:val="0"/>
      <w:bCs w:val="0"/>
      <w:i/>
      <w:iCs/>
      <w:color w:val="auto"/>
      <w:kern w:val="3"/>
    </w:rPr>
  </w:style>
  <w:style w:type="numbering" w:customStyle="1" w:styleId="WWNum4">
    <w:name w:val="WWNum4"/>
    <w:basedOn w:val="NoList"/>
    <w:rsid w:val="00636CEF"/>
    <w:pPr>
      <w:numPr>
        <w:numId w:val="14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636CEF"/>
    <w:rPr>
      <w:color w:val="FF00FF" w:themeColor="followedHyperlink"/>
      <w:u w:val="single"/>
    </w:rPr>
  </w:style>
  <w:style w:type="paragraph" w:customStyle="1" w:styleId="Style1CommandSourcecode">
    <w:name w:val="Style1 Command/Source code"/>
    <w:basedOn w:val="Normal"/>
    <w:link w:val="Style1CommandSourcecodeChar"/>
    <w:rsid w:val="00636CEF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</w:pPr>
    <w:rPr>
      <w:rFonts w:ascii="Consolas" w:hAnsi="Consolas"/>
    </w:rPr>
  </w:style>
  <w:style w:type="character" w:styleId="UnresolvedMention">
    <w:name w:val="Unresolved Mention"/>
    <w:basedOn w:val="DefaultParagraphFont"/>
    <w:uiPriority w:val="99"/>
    <w:semiHidden/>
    <w:unhideWhenUsed/>
    <w:rsid w:val="00636CEF"/>
    <w:rPr>
      <w:color w:val="605E5C"/>
      <w:shd w:val="clear" w:color="auto" w:fill="E1DFDD"/>
    </w:rPr>
  </w:style>
  <w:style w:type="character" w:customStyle="1" w:styleId="Style1CommandSourcecodeChar">
    <w:name w:val="Style1 Command/Source code Char"/>
    <w:basedOn w:val="DefaultParagraphFont"/>
    <w:link w:val="Style1CommandSourcecode"/>
    <w:rsid w:val="00636CEF"/>
    <w:rPr>
      <w:rFonts w:ascii="Consolas" w:eastAsiaTheme="minorHAnsi" w:hAnsi="Consolas" w:cstheme="minorBidi"/>
      <w:sz w:val="24"/>
      <w:szCs w:val="24"/>
      <w:bdr w:val="none" w:sz="0" w:space="0" w:color="auto"/>
      <w:lang w:eastAsia="en-US"/>
    </w:rPr>
  </w:style>
  <w:style w:type="character" w:styleId="Emphasis">
    <w:name w:val="Emphasis"/>
    <w:basedOn w:val="DefaultParagraphFont"/>
    <w:uiPriority w:val="20"/>
    <w:qFormat/>
    <w:rsid w:val="00636CEF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636CEF"/>
    <w:rPr>
      <w:rFonts w:asciiTheme="majorHAnsi" w:eastAsiaTheme="majorEastAsia" w:hAnsiTheme="majorHAnsi" w:cstheme="majorBidi"/>
      <w:b/>
      <w:bCs/>
      <w:color w:val="1F4E79" w:themeColor="accent1" w:themeShade="80"/>
      <w:sz w:val="24"/>
      <w:szCs w:val="24"/>
      <w:bdr w:val="none" w:sz="0" w:space="0" w:color="auto"/>
      <w:lang w:eastAsia="en-US"/>
    </w:rPr>
  </w:style>
  <w:style w:type="character" w:styleId="HTMLCode">
    <w:name w:val="HTML Code"/>
    <w:basedOn w:val="DefaultParagraphFont"/>
    <w:uiPriority w:val="99"/>
    <w:semiHidden/>
    <w:unhideWhenUsed/>
    <w:rsid w:val="00636CEF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tlid-translation">
    <w:name w:val="tlid-translation"/>
    <w:basedOn w:val="DefaultParagraphFont"/>
    <w:rsid w:val="00636CEF"/>
  </w:style>
  <w:style w:type="paragraph" w:styleId="TableofFigures">
    <w:name w:val="table of figures"/>
    <w:basedOn w:val="Normal"/>
    <w:next w:val="Normal"/>
    <w:uiPriority w:val="99"/>
    <w:unhideWhenUsed/>
    <w:rsid w:val="00636CEF"/>
  </w:style>
  <w:style w:type="paragraph" w:styleId="PlainText">
    <w:name w:val="Plain Text"/>
    <w:basedOn w:val="Normal"/>
    <w:link w:val="PlainTextChar"/>
    <w:uiPriority w:val="99"/>
    <w:unhideWhenUsed/>
    <w:rsid w:val="004E1AC8"/>
    <w:rPr>
      <w:rFonts w:eastAsia="Times New Roman" w:cs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E1AC8"/>
    <w:rPr>
      <w:rFonts w:ascii="Calibri" w:eastAsia="Times New Roman" w:hAnsi="Calibri" w:cs="Calibri"/>
      <w:sz w:val="22"/>
      <w:szCs w:val="21"/>
      <w:bdr w:val="none" w:sz="0" w:space="0" w:color="auto"/>
    </w:rPr>
  </w:style>
  <w:style w:type="paragraph" w:customStyle="1" w:styleId="BasicParagraph">
    <w:name w:val="[Basic Paragraph]"/>
    <w:basedOn w:val="Normal"/>
    <w:uiPriority w:val="99"/>
    <w:rsid w:val="00636CE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636CEF"/>
  </w:style>
  <w:style w:type="character" w:customStyle="1" w:styleId="Heading8Char">
    <w:name w:val="Heading 8 Char"/>
    <w:basedOn w:val="DefaultParagraphFont"/>
    <w:link w:val="Heading8"/>
    <w:uiPriority w:val="9"/>
    <w:semiHidden/>
    <w:rsid w:val="00636CEF"/>
    <w:rPr>
      <w:rFonts w:asciiTheme="majorHAnsi" w:eastAsiaTheme="majorEastAsia" w:hAnsiTheme="majorHAnsi" w:cstheme="majorBidi"/>
      <w:b/>
      <w:bCs/>
      <w:i/>
      <w:iCs/>
      <w:color w:val="1F4E79" w:themeColor="accent1" w:themeShade="80"/>
      <w:sz w:val="24"/>
      <w:szCs w:val="24"/>
      <w:bdr w:val="none" w:sz="0" w:space="0" w:color="auto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6CEF"/>
    <w:rPr>
      <w:rFonts w:asciiTheme="majorHAnsi" w:eastAsiaTheme="majorEastAsia" w:hAnsiTheme="majorHAnsi" w:cstheme="majorBidi"/>
      <w:i/>
      <w:iCs/>
      <w:color w:val="1F4E79" w:themeColor="accent1" w:themeShade="80"/>
      <w:sz w:val="24"/>
      <w:szCs w:val="24"/>
      <w:bdr w:val="none" w:sz="0" w:space="0" w:color="auto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636CEF"/>
    <w:rPr>
      <w:rFonts w:asciiTheme="majorHAnsi" w:eastAsiaTheme="majorEastAsia" w:hAnsiTheme="majorHAnsi" w:cstheme="majorBidi"/>
      <w:color w:val="5B9BD5" w:themeColor="accent1"/>
      <w:sz w:val="28"/>
      <w:szCs w:val="28"/>
      <w:bdr w:val="none" w:sz="0" w:space="0" w:color="auto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636CEF"/>
    <w:pPr>
      <w:spacing w:before="120" w:after="120"/>
      <w:ind w:left="720"/>
    </w:pPr>
    <w:rPr>
      <w:color w:val="A7A7A7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636CEF"/>
    <w:rPr>
      <w:rFonts w:asciiTheme="minorHAnsi" w:eastAsiaTheme="minorHAnsi" w:hAnsiTheme="minorHAnsi" w:cstheme="minorBidi"/>
      <w:color w:val="A7A7A7" w:themeColor="text2"/>
      <w:sz w:val="24"/>
      <w:szCs w:val="24"/>
      <w:bdr w:val="none" w:sz="0" w:space="0" w:color="auto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6CEF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A7A7A7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6CEF"/>
    <w:rPr>
      <w:rFonts w:asciiTheme="majorHAnsi" w:eastAsiaTheme="majorEastAsia" w:hAnsiTheme="majorHAnsi" w:cstheme="majorBidi"/>
      <w:color w:val="A7A7A7" w:themeColor="text2"/>
      <w:spacing w:val="-6"/>
      <w:sz w:val="32"/>
      <w:szCs w:val="32"/>
      <w:bdr w:val="none" w:sz="0" w:space="0" w:color="auto"/>
      <w:lang w:eastAsia="en-US"/>
    </w:rPr>
  </w:style>
  <w:style w:type="character" w:styleId="SubtleEmphasis">
    <w:name w:val="Subtle Emphasis"/>
    <w:basedOn w:val="DefaultParagraphFont"/>
    <w:uiPriority w:val="19"/>
    <w:qFormat/>
    <w:rsid w:val="00636CEF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36CE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36CE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636CEF"/>
    <w:rPr>
      <w:b/>
      <w:bCs/>
      <w:smallCaps/>
      <w:color w:val="A7A7A7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636CEF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32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5652">
                      <w:marLeft w:val="0"/>
                      <w:marRight w:val="0"/>
                      <w:marTop w:val="0"/>
                      <w:marBottom w:val="75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5728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221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179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8398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7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5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6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3.png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hyperlink" Target="https://extranet-test.nbs.sk" TargetMode="External"/><Relationship Id="rId22" Type="http://schemas.openxmlformats.org/officeDocument/2006/relationships/hyperlink" Target="https://extranet-test.nbs.sk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header" Target="header1.xml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2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extranet.nbs.sk" TargetMode="External"/><Relationship Id="rId23" Type="http://schemas.openxmlformats.org/officeDocument/2006/relationships/hyperlink" Target="https://extranet.nbs.sk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footer" Target="footer1.xml"/><Relationship Id="rId73" Type="http://schemas.openxmlformats.org/officeDocument/2006/relationships/image" Target="media/image58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ARODNA_BANKA\SPRAVCA_subjektu_SZP_ESA_Prirucka_KONCOVY_POUZIVATEL\Prirucka_SpravcaSubjektu_ESAs.docx" TargetMode="Externa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"/>
        <a:ea typeface="Helvetica"/>
        <a:cs typeface="Helvetica"/>
      </a:majorFont>
      <a:minorFont>
        <a:latin typeface="Calibri"/>
        <a:ea typeface="Calibri"/>
        <a:cs typeface="Calibri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DE05F263F26F4A855648AAF214BDDD" ma:contentTypeVersion="15" ma:contentTypeDescription="Umožňuje vytvoriť nový dokument." ma:contentTypeScope="" ma:versionID="09616157ac5a576838fa1acfb51d9eb1">
  <xsd:schema xmlns:xsd="http://www.w3.org/2001/XMLSchema" xmlns:xs="http://www.w3.org/2001/XMLSchema" xmlns:p="http://schemas.microsoft.com/office/2006/metadata/properties" xmlns:ns2="ffadb5d6-f08d-40fd-937e-d921fef3d708" xmlns:ns3="20ff3fc3-fbc9-4487-b792-d30d1a0dc379" targetNamespace="http://schemas.microsoft.com/office/2006/metadata/properties" ma:root="true" ma:fieldsID="787460d33d087b25b9c419ff4cf3b453" ns2:_="" ns3:_="">
    <xsd:import namespace="ffadb5d6-f08d-40fd-937e-d921fef3d708"/>
    <xsd:import namespace="20ff3fc3-fbc9-4487-b792-d30d1a0dc3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db5d6-f08d-40fd-937e-d921fef3d7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9a76c1-b676-4d01-bf1f-ca2a93c2fe90}" ma:internalName="TaxCatchAll" ma:showField="CatchAllData" ma:web="ffadb5d6-f08d-40fd-937e-d921fef3d7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f3fc3-fbc9-4487-b792-d30d1a0dc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eb58eafe-424b-4f3a-a6d8-1a4d4b164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ff3fc3-fbc9-4487-b792-d30d1a0dc379">
      <Terms xmlns="http://schemas.microsoft.com/office/infopath/2007/PartnerControls"/>
    </lcf76f155ced4ddcb4097134ff3c332f>
    <TaxCatchAll xmlns="ffadb5d6-f08d-40fd-937e-d921fef3d708" xsi:nil="true"/>
  </documentManagement>
</p:properties>
</file>

<file path=customXml/itemProps1.xml><?xml version="1.0" encoding="utf-8"?>
<ds:datastoreItem xmlns:ds="http://schemas.openxmlformats.org/officeDocument/2006/customXml" ds:itemID="{88B74D37-28D1-4E02-AF1F-93C6538B1B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0AFE05-D830-43C1-8B23-62D0FB12A2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BD6560-7CDF-440F-9DDD-2D167E2C1B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adb5d6-f08d-40fd-937e-d921fef3d708"/>
    <ds:schemaRef ds:uri="20ff3fc3-fbc9-4487-b792-d30d1a0dc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C29525-613C-4E7F-87C5-D88EA4BFC06E}">
  <ds:schemaRefs>
    <ds:schemaRef ds:uri="http://schemas.microsoft.com/office/2006/metadata/properties"/>
    <ds:schemaRef ds:uri="http://schemas.microsoft.com/office/infopath/2007/PartnerControls"/>
    <ds:schemaRef ds:uri="20ff3fc3-fbc9-4487-b792-d30d1a0dc379"/>
    <ds:schemaRef ds:uri="ffadb5d6-f08d-40fd-937e-d921fef3d7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Prirucka_SpravcaSubjektu_ESAs.docx</Template>
  <TotalTime>2</TotalTime>
  <Pages>45</Pages>
  <Words>4280</Words>
  <Characters>24399</Characters>
  <Application>Microsoft Office Word</Application>
  <DocSecurity>0</DocSecurity>
  <Lines>203</Lines>
  <Paragraphs>57</Paragraphs>
  <ScaleCrop>false</ScaleCrop>
  <Company/>
  <LinksUpToDate>false</LinksUpToDate>
  <CharactersWithSpaces>28622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Holes Peter</dc:creator>
  <cp:keywords/>
  <cp:lastModifiedBy>Florián Milan</cp:lastModifiedBy>
  <cp:revision>2</cp:revision>
  <cp:lastPrinted>2016-08-08T16:44:00Z</cp:lastPrinted>
  <dcterms:created xsi:type="dcterms:W3CDTF">2026-04-09T12:08:00Z</dcterms:created>
  <dcterms:modified xsi:type="dcterms:W3CDTF">2026-04-09T12:08:00Z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0x0101007BDE05F263F26F4A855648AAF214BDDD</vt:lpwstr>
  </property>
  <property fmtid="{D5CDD505-2E9C-101B-9397-08002B2CF9AE}" pid="3" name="MediaServiceImageTags">
    <vt:lpwstr/>
  </property>
</Properties>
</file>